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896B0" w14:textId="53B8F4CE" w:rsidR="008C086E" w:rsidRDefault="008C086E" w:rsidP="00571204">
      <w:pPr>
        <w:pStyle w:val="Style1"/>
        <w:rPr>
          <w:rFonts w:asciiTheme="minorHAnsi" w:hAnsiTheme="minorHAnsi"/>
        </w:rPr>
        <w:sectPr w:rsidR="008C086E" w:rsidSect="00F06D55">
          <w:headerReference w:type="default" r:id="rId11"/>
          <w:footerReference w:type="default" r:id="rId12"/>
          <w:pgSz w:w="11906" w:h="16838"/>
          <w:pgMar w:top="709" w:right="1134" w:bottom="709" w:left="1134" w:header="708" w:footer="708" w:gutter="0"/>
          <w:cols w:space="708"/>
          <w:docGrid w:linePitch="381"/>
        </w:sectPr>
      </w:pPr>
      <w:bookmarkStart w:id="0" w:name="_GoBack"/>
      <w:bookmarkEnd w:id="0"/>
      <w:r>
        <w:rPr>
          <w:rFonts w:asciiTheme="minorHAnsi" w:hAnsiTheme="minorHAnsi"/>
          <w:noProof/>
          <w:lang w:eastAsia="en-GB"/>
        </w:rPr>
        <w:drawing>
          <wp:anchor distT="0" distB="0" distL="114300" distR="114300" simplePos="0" relativeHeight="251658245" behindDoc="0" locked="0" layoutInCell="1" allowOverlap="1" wp14:anchorId="268C08F7" wp14:editId="470660FD">
            <wp:simplePos x="0" y="0"/>
            <wp:positionH relativeFrom="column">
              <wp:posOffset>-720090</wp:posOffset>
            </wp:positionH>
            <wp:positionV relativeFrom="paragraph">
              <wp:posOffset>-837376</wp:posOffset>
            </wp:positionV>
            <wp:extent cx="7567952" cy="10699667"/>
            <wp:effectExtent l="0" t="0" r="0" b="69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s and skills_student_workbook_cover.fw.png"/>
                    <pic:cNvPicPr/>
                  </pic:nvPicPr>
                  <pic:blipFill>
                    <a:blip r:embed="rId13" cstate="email">
                      <a:extLst>
                        <a:ext uri="{28A0092B-C50C-407E-A947-70E740481C1C}">
                          <a14:useLocalDpi xmlns:a14="http://schemas.microsoft.com/office/drawing/2010/main"/>
                        </a:ext>
                      </a:extLst>
                    </a:blip>
                    <a:stretch>
                      <a:fillRect/>
                    </a:stretch>
                  </pic:blipFill>
                  <pic:spPr>
                    <a:xfrm>
                      <a:off x="0" y="0"/>
                      <a:ext cx="7567952" cy="10699667"/>
                    </a:xfrm>
                    <a:prstGeom prst="rect">
                      <a:avLst/>
                    </a:prstGeom>
                  </pic:spPr>
                </pic:pic>
              </a:graphicData>
            </a:graphic>
            <wp14:sizeRelH relativeFrom="page">
              <wp14:pctWidth>0</wp14:pctWidth>
            </wp14:sizeRelH>
            <wp14:sizeRelV relativeFrom="page">
              <wp14:pctHeight>0</wp14:pctHeight>
            </wp14:sizeRelV>
          </wp:anchor>
        </w:drawing>
      </w:r>
    </w:p>
    <w:p w14:paraId="09BD1845" w14:textId="74EA1873" w:rsidR="00791510" w:rsidRPr="008A67D7" w:rsidRDefault="00791510" w:rsidP="00571204">
      <w:pPr>
        <w:pStyle w:val="Style1"/>
        <w:rPr>
          <w:rFonts w:asciiTheme="minorHAnsi" w:hAnsiTheme="minorHAnsi"/>
        </w:rPr>
      </w:pPr>
      <w:r w:rsidRPr="008A67D7">
        <w:rPr>
          <w:rFonts w:asciiTheme="minorHAnsi" w:hAnsiTheme="minorHAnsi"/>
        </w:rPr>
        <w:lastRenderedPageBreak/>
        <w:t>Introduction</w:t>
      </w:r>
    </w:p>
    <w:p w14:paraId="3658D427" w14:textId="77777777" w:rsidR="00791510" w:rsidRPr="008A67D7" w:rsidRDefault="00791510"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This workbook is designed to be used alongside your lessons on geographical applications and skills.</w:t>
      </w:r>
    </w:p>
    <w:p w14:paraId="08CFA1C8" w14:textId="77777777" w:rsidR="00DB446E" w:rsidRPr="008A67D7" w:rsidRDefault="00DB446E" w:rsidP="00571204">
      <w:pPr>
        <w:spacing w:before="120" w:after="120" w:line="240" w:lineRule="auto"/>
        <w:rPr>
          <w:rFonts w:asciiTheme="minorHAnsi" w:eastAsia="Dotum" w:hAnsiTheme="minorHAnsi" w:cs="Tahoma"/>
          <w:szCs w:val="22"/>
        </w:rPr>
      </w:pPr>
    </w:p>
    <w:p w14:paraId="207E1F52" w14:textId="77777777" w:rsidR="00DB446E" w:rsidRPr="008A67D7" w:rsidRDefault="00DB446E"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The workbook can be completed at different times during your GCSE course to support or consolidate your learning in class or could be completed as a revision exercise.</w:t>
      </w:r>
    </w:p>
    <w:p w14:paraId="21843FF8" w14:textId="77777777" w:rsidR="00DB446E" w:rsidRPr="008A67D7" w:rsidRDefault="00DB446E" w:rsidP="00571204">
      <w:pPr>
        <w:spacing w:before="80" w:after="80" w:line="240" w:lineRule="auto"/>
        <w:rPr>
          <w:rFonts w:asciiTheme="minorHAnsi" w:eastAsia="Dotum" w:hAnsiTheme="minorHAnsi" w:cs="Tahoma"/>
          <w:szCs w:val="22"/>
        </w:rPr>
      </w:pPr>
    </w:p>
    <w:p w14:paraId="6996C2E4" w14:textId="77777777" w:rsidR="00DB446E" w:rsidRPr="008A67D7" w:rsidRDefault="00DB446E"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Remember that there are four assessment objectives:</w:t>
      </w:r>
    </w:p>
    <w:p w14:paraId="57BF8EB3" w14:textId="77777777" w:rsidR="00DB446E" w:rsidRPr="008A67D7" w:rsidRDefault="00DB446E" w:rsidP="00571204">
      <w:pPr>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0C7F42" w:themeColor="accent3" w:themeShade="BF"/>
          <w:insideV w:val="none" w:sz="0" w:space="0" w:color="auto"/>
        </w:tblBorders>
        <w:tblLook w:val="04A0" w:firstRow="1" w:lastRow="0" w:firstColumn="1" w:lastColumn="0" w:noHBand="0" w:noVBand="1"/>
      </w:tblPr>
      <w:tblGrid>
        <w:gridCol w:w="851"/>
        <w:gridCol w:w="8788"/>
      </w:tblGrid>
      <w:tr w:rsidR="000017A0" w:rsidRPr="008A67D7" w14:paraId="549C5868" w14:textId="77777777" w:rsidTr="00663EBE">
        <w:tc>
          <w:tcPr>
            <w:tcW w:w="851" w:type="dxa"/>
            <w:shd w:val="clear" w:color="auto" w:fill="C4F9DD" w:themeFill="accent3" w:themeFillTint="33"/>
          </w:tcPr>
          <w:p w14:paraId="6AD25C1D" w14:textId="77777777" w:rsidR="000017A0" w:rsidRPr="008A67D7" w:rsidRDefault="000017A0" w:rsidP="00571204">
            <w:pPr>
              <w:spacing w:before="120" w:after="120" w:line="240" w:lineRule="auto"/>
              <w:rPr>
                <w:rFonts w:eastAsia="Dotum"/>
                <w:szCs w:val="22"/>
              </w:rPr>
            </w:pPr>
            <w:r w:rsidRPr="008A67D7">
              <w:rPr>
                <w:rFonts w:eastAsia="Dotum"/>
                <w:b/>
                <w:szCs w:val="22"/>
              </w:rPr>
              <w:t>AO1:</w:t>
            </w:r>
            <w:r w:rsidRPr="008A67D7">
              <w:rPr>
                <w:rFonts w:eastAsia="Dotum"/>
                <w:szCs w:val="22"/>
              </w:rPr>
              <w:t xml:space="preserve"> </w:t>
            </w:r>
          </w:p>
        </w:tc>
        <w:tc>
          <w:tcPr>
            <w:tcW w:w="8788" w:type="dxa"/>
          </w:tcPr>
          <w:p w14:paraId="2324C4BD" w14:textId="77777777" w:rsidR="000017A0" w:rsidRPr="008A67D7" w:rsidRDefault="000017A0" w:rsidP="00571204">
            <w:pPr>
              <w:spacing w:before="120" w:after="120" w:line="240" w:lineRule="auto"/>
              <w:rPr>
                <w:rFonts w:eastAsia="Dotum"/>
                <w:b/>
                <w:szCs w:val="22"/>
              </w:rPr>
            </w:pPr>
            <w:r w:rsidRPr="008A67D7">
              <w:rPr>
                <w:rFonts w:eastAsia="Dotum"/>
                <w:szCs w:val="22"/>
              </w:rPr>
              <w:t>Demonstrate knowledge of locations, places, processes, environments and different scales.</w:t>
            </w:r>
          </w:p>
        </w:tc>
      </w:tr>
      <w:tr w:rsidR="000017A0" w:rsidRPr="008A67D7" w14:paraId="4DED4833" w14:textId="77777777" w:rsidTr="00663EBE">
        <w:tc>
          <w:tcPr>
            <w:tcW w:w="851" w:type="dxa"/>
            <w:shd w:val="clear" w:color="auto" w:fill="89F3BB" w:themeFill="accent3" w:themeFillTint="66"/>
          </w:tcPr>
          <w:p w14:paraId="0CF86E24" w14:textId="77777777" w:rsidR="000017A0" w:rsidRPr="008A67D7" w:rsidRDefault="000017A0" w:rsidP="00571204">
            <w:pPr>
              <w:spacing w:before="120" w:after="120" w:line="240" w:lineRule="auto"/>
              <w:rPr>
                <w:rFonts w:eastAsia="Dotum"/>
                <w:szCs w:val="22"/>
              </w:rPr>
            </w:pPr>
            <w:r w:rsidRPr="008A67D7">
              <w:rPr>
                <w:rFonts w:eastAsia="Dotum"/>
                <w:b/>
                <w:szCs w:val="22"/>
              </w:rPr>
              <w:t>AO2:</w:t>
            </w:r>
            <w:r w:rsidRPr="008A67D7">
              <w:rPr>
                <w:rFonts w:eastAsia="Dotum"/>
                <w:szCs w:val="22"/>
              </w:rPr>
              <w:t xml:space="preserve"> </w:t>
            </w:r>
          </w:p>
        </w:tc>
        <w:tc>
          <w:tcPr>
            <w:tcW w:w="8788" w:type="dxa"/>
          </w:tcPr>
          <w:p w14:paraId="31A6252F" w14:textId="77777777" w:rsidR="000017A0" w:rsidRPr="008A67D7" w:rsidRDefault="000017A0" w:rsidP="00571204">
            <w:pPr>
              <w:spacing w:before="120" w:after="120" w:line="240" w:lineRule="auto"/>
              <w:rPr>
                <w:rFonts w:eastAsia="Dotum"/>
                <w:b/>
                <w:szCs w:val="22"/>
              </w:rPr>
            </w:pPr>
            <w:r w:rsidRPr="008A67D7">
              <w:rPr>
                <w:rFonts w:eastAsia="Dotum"/>
                <w:szCs w:val="22"/>
              </w:rPr>
              <w:t>Demonstrate geographical understanding of: concepts and how they are used in relation to places, environments and processes; the interrelationships between places, environments and processes.</w:t>
            </w:r>
          </w:p>
        </w:tc>
      </w:tr>
      <w:tr w:rsidR="000017A0" w:rsidRPr="008A67D7" w14:paraId="333F6411" w14:textId="77777777" w:rsidTr="00663EBE">
        <w:tc>
          <w:tcPr>
            <w:tcW w:w="851" w:type="dxa"/>
            <w:shd w:val="clear" w:color="auto" w:fill="C4F9DD" w:themeFill="accent3" w:themeFillTint="33"/>
          </w:tcPr>
          <w:p w14:paraId="22F7BB59" w14:textId="77777777" w:rsidR="000017A0" w:rsidRPr="008A67D7" w:rsidRDefault="000017A0" w:rsidP="00571204">
            <w:pPr>
              <w:spacing w:before="120" w:after="120" w:line="240" w:lineRule="auto"/>
              <w:rPr>
                <w:rFonts w:eastAsia="Dotum"/>
                <w:szCs w:val="22"/>
              </w:rPr>
            </w:pPr>
            <w:r w:rsidRPr="008A67D7">
              <w:rPr>
                <w:rFonts w:eastAsia="Dotum"/>
                <w:b/>
                <w:szCs w:val="22"/>
              </w:rPr>
              <w:t>AO3:</w:t>
            </w:r>
            <w:r w:rsidRPr="008A67D7">
              <w:rPr>
                <w:rFonts w:eastAsia="Dotum"/>
                <w:szCs w:val="22"/>
              </w:rPr>
              <w:t xml:space="preserve"> </w:t>
            </w:r>
          </w:p>
        </w:tc>
        <w:tc>
          <w:tcPr>
            <w:tcW w:w="8788" w:type="dxa"/>
          </w:tcPr>
          <w:p w14:paraId="14DB119D" w14:textId="77777777" w:rsidR="000017A0" w:rsidRPr="008A67D7" w:rsidRDefault="000017A0" w:rsidP="00571204">
            <w:pPr>
              <w:spacing w:before="120" w:after="120" w:line="240" w:lineRule="auto"/>
              <w:rPr>
                <w:rFonts w:eastAsia="Dotum"/>
                <w:b/>
                <w:szCs w:val="22"/>
              </w:rPr>
            </w:pPr>
            <w:r w:rsidRPr="008A67D7">
              <w:rPr>
                <w:rFonts w:eastAsia="Dotum"/>
                <w:szCs w:val="22"/>
              </w:rPr>
              <w:t>Apply knowledge and understanding to interpret, analyse and evaluate geographical information and issues to make judgements.</w:t>
            </w:r>
          </w:p>
        </w:tc>
      </w:tr>
      <w:tr w:rsidR="000017A0" w:rsidRPr="008A67D7" w14:paraId="3C8B2FD5" w14:textId="77777777" w:rsidTr="00663EBE">
        <w:tc>
          <w:tcPr>
            <w:tcW w:w="851" w:type="dxa"/>
            <w:shd w:val="clear" w:color="auto" w:fill="89F3BB" w:themeFill="accent3" w:themeFillTint="66"/>
          </w:tcPr>
          <w:p w14:paraId="21EEA436" w14:textId="77777777" w:rsidR="000017A0" w:rsidRPr="008A67D7" w:rsidRDefault="000017A0" w:rsidP="00571204">
            <w:pPr>
              <w:spacing w:before="120" w:after="120" w:line="240" w:lineRule="auto"/>
              <w:rPr>
                <w:rFonts w:eastAsia="Dotum"/>
                <w:szCs w:val="22"/>
              </w:rPr>
            </w:pPr>
            <w:r w:rsidRPr="008A67D7">
              <w:rPr>
                <w:rFonts w:eastAsia="Dotum"/>
                <w:b/>
                <w:szCs w:val="22"/>
              </w:rPr>
              <w:t>AO4:</w:t>
            </w:r>
            <w:r w:rsidRPr="008A67D7">
              <w:rPr>
                <w:rFonts w:eastAsia="Dotum"/>
                <w:szCs w:val="22"/>
              </w:rPr>
              <w:t xml:space="preserve"> </w:t>
            </w:r>
          </w:p>
        </w:tc>
        <w:tc>
          <w:tcPr>
            <w:tcW w:w="8788" w:type="dxa"/>
          </w:tcPr>
          <w:p w14:paraId="5B1E82C2" w14:textId="77777777" w:rsidR="000017A0" w:rsidRPr="008A67D7" w:rsidRDefault="000017A0" w:rsidP="00571204">
            <w:pPr>
              <w:spacing w:before="120" w:after="120" w:line="240" w:lineRule="auto"/>
              <w:rPr>
                <w:rFonts w:eastAsia="Dotum"/>
                <w:b/>
                <w:szCs w:val="22"/>
              </w:rPr>
            </w:pPr>
            <w:r w:rsidRPr="008A67D7">
              <w:rPr>
                <w:rFonts w:eastAsia="Dotum"/>
                <w:szCs w:val="22"/>
              </w:rPr>
              <w:t>Select, adapt and use a variety of skills and techniques to investigate questions and issues and communicate findings.</w:t>
            </w:r>
          </w:p>
        </w:tc>
      </w:tr>
    </w:tbl>
    <w:p w14:paraId="42B6D2AC" w14:textId="77777777" w:rsidR="00DB446E" w:rsidRPr="008A67D7" w:rsidRDefault="00DB446E" w:rsidP="00571204">
      <w:pPr>
        <w:spacing w:before="120" w:after="120" w:line="240" w:lineRule="auto"/>
        <w:rPr>
          <w:rFonts w:asciiTheme="minorHAnsi" w:eastAsia="Dotum" w:hAnsiTheme="minorHAnsi"/>
          <w:szCs w:val="22"/>
        </w:rPr>
      </w:pPr>
    </w:p>
    <w:p w14:paraId="7ABCF795" w14:textId="73BD73C8" w:rsidR="00DB446E" w:rsidRPr="008A67D7" w:rsidRDefault="00DB446E"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Most of the activities in this workbook will assess AO3 and AO4</w:t>
      </w:r>
      <w:r w:rsidR="00C80E28" w:rsidRPr="008A67D7">
        <w:rPr>
          <w:rFonts w:asciiTheme="minorHAnsi" w:eastAsia="Dotum" w:hAnsiTheme="minorHAnsi"/>
          <w:szCs w:val="22"/>
        </w:rPr>
        <w:t xml:space="preserve"> </w:t>
      </w:r>
      <w:r w:rsidR="003C455C">
        <w:rPr>
          <w:rFonts w:asciiTheme="minorHAnsi" w:eastAsia="Dotum" w:hAnsiTheme="minorHAnsi"/>
          <w:szCs w:val="22"/>
        </w:rPr>
        <w:t>which</w:t>
      </w:r>
      <w:r w:rsidR="003C455C" w:rsidRPr="008A67D7">
        <w:rPr>
          <w:rFonts w:asciiTheme="minorHAnsi" w:eastAsia="Dotum" w:hAnsiTheme="minorHAnsi"/>
          <w:szCs w:val="22"/>
        </w:rPr>
        <w:t xml:space="preserve"> </w:t>
      </w:r>
      <w:r w:rsidR="00C80E28" w:rsidRPr="008A67D7">
        <w:rPr>
          <w:rFonts w:asciiTheme="minorHAnsi" w:eastAsia="Dotum" w:hAnsiTheme="minorHAnsi"/>
          <w:szCs w:val="22"/>
        </w:rPr>
        <w:t xml:space="preserve">is why it is </w:t>
      </w:r>
      <w:r w:rsidR="00C80E28" w:rsidRPr="008A67D7">
        <w:rPr>
          <w:rFonts w:asciiTheme="minorHAnsi" w:eastAsia="Dotum" w:hAnsiTheme="minorHAnsi"/>
          <w:b/>
          <w:szCs w:val="22"/>
        </w:rPr>
        <w:t xml:space="preserve">very </w:t>
      </w:r>
      <w:r w:rsidR="00C80E28" w:rsidRPr="008A67D7">
        <w:rPr>
          <w:rFonts w:asciiTheme="minorHAnsi" w:eastAsia="Dotum" w:hAnsiTheme="minorHAnsi"/>
          <w:szCs w:val="22"/>
        </w:rPr>
        <w:t xml:space="preserve">important you know and understand how to interpret and analyse different forms of data presentation and </w:t>
      </w:r>
      <w:r w:rsidR="003C455C">
        <w:rPr>
          <w:rFonts w:asciiTheme="minorHAnsi" w:eastAsia="Dotum" w:hAnsiTheme="minorHAnsi"/>
          <w:szCs w:val="22"/>
        </w:rPr>
        <w:t>are</w:t>
      </w:r>
      <w:r w:rsidR="003C455C" w:rsidRPr="008A67D7">
        <w:rPr>
          <w:rFonts w:asciiTheme="minorHAnsi" w:eastAsia="Dotum" w:hAnsiTheme="minorHAnsi"/>
          <w:szCs w:val="22"/>
        </w:rPr>
        <w:t xml:space="preserve"> </w:t>
      </w:r>
      <w:r w:rsidR="00C80E28" w:rsidRPr="008A67D7">
        <w:rPr>
          <w:rFonts w:asciiTheme="minorHAnsi" w:eastAsia="Dotum" w:hAnsiTheme="minorHAnsi"/>
          <w:szCs w:val="22"/>
        </w:rPr>
        <w:t xml:space="preserve">able to use a variety of geographical skills and techniques. </w:t>
      </w:r>
    </w:p>
    <w:p w14:paraId="3E730CEF" w14:textId="77777777" w:rsidR="00791510" w:rsidRPr="008A67D7" w:rsidRDefault="00791510"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br w:type="page"/>
      </w:r>
    </w:p>
    <w:p w14:paraId="5EC405C3" w14:textId="77777777" w:rsidR="00220F57" w:rsidRPr="008A67D7" w:rsidRDefault="00791510" w:rsidP="00944A51">
      <w:pPr>
        <w:pStyle w:val="Style1"/>
        <w:spacing w:after="200"/>
        <w:rPr>
          <w:rFonts w:asciiTheme="minorHAnsi" w:hAnsiTheme="minorHAnsi"/>
        </w:rPr>
      </w:pPr>
      <w:r w:rsidRPr="008A67D7">
        <w:rPr>
          <w:rFonts w:asciiTheme="minorHAnsi" w:hAnsiTheme="minorHAnsi"/>
        </w:rPr>
        <w:lastRenderedPageBreak/>
        <w:t>Contents</w:t>
      </w:r>
    </w:p>
    <w:tbl>
      <w:tblPr>
        <w:tblStyle w:val="TableGrid"/>
        <w:tblW w:w="0" w:type="auto"/>
        <w:tblInd w:w="108" w:type="dxa"/>
        <w:tblBorders>
          <w:top w:val="single" w:sz="18" w:space="0" w:color="11AB5A" w:themeColor="accent3"/>
          <w:left w:val="single" w:sz="18" w:space="0" w:color="11AB5A" w:themeColor="accent3"/>
          <w:bottom w:val="single" w:sz="4" w:space="0" w:color="0C7F42" w:themeColor="accent3" w:themeShade="BF"/>
          <w:right w:val="single" w:sz="18" w:space="0" w:color="11AB5A" w:themeColor="accent3"/>
          <w:insideH w:val="single" w:sz="8" w:space="0" w:color="11AB5A" w:themeColor="accent3"/>
          <w:insideV w:val="single" w:sz="8" w:space="0" w:color="11AB5A" w:themeColor="accent3"/>
        </w:tblBorders>
        <w:tblLayout w:type="fixed"/>
        <w:tblLook w:val="04A0" w:firstRow="1" w:lastRow="0" w:firstColumn="1" w:lastColumn="0" w:noHBand="0" w:noVBand="1"/>
      </w:tblPr>
      <w:tblGrid>
        <w:gridCol w:w="1843"/>
        <w:gridCol w:w="6011"/>
        <w:gridCol w:w="1785"/>
      </w:tblGrid>
      <w:tr w:rsidR="00220F57" w:rsidRPr="008A67D7" w14:paraId="27C20D10" w14:textId="77777777" w:rsidTr="002C4CC8">
        <w:tc>
          <w:tcPr>
            <w:tcW w:w="1843" w:type="dxa"/>
            <w:shd w:val="clear" w:color="auto" w:fill="4FED99" w:themeFill="accent3" w:themeFillTint="99"/>
            <w:vAlign w:val="center"/>
          </w:tcPr>
          <w:p w14:paraId="211DFAFC" w14:textId="77777777" w:rsidR="00220F57" w:rsidRPr="008A67D7" w:rsidRDefault="00220F57" w:rsidP="002C4CC8">
            <w:pPr>
              <w:spacing w:before="100" w:after="100" w:line="240" w:lineRule="auto"/>
              <w:jc w:val="center"/>
              <w:rPr>
                <w:rFonts w:eastAsia="Dotum" w:cs="Tahoma"/>
                <w:b/>
                <w:szCs w:val="22"/>
              </w:rPr>
            </w:pPr>
            <w:r w:rsidRPr="008A67D7">
              <w:rPr>
                <w:rFonts w:eastAsia="Dotum" w:cs="Tahoma"/>
                <w:b/>
                <w:szCs w:val="22"/>
              </w:rPr>
              <w:t>Page number</w:t>
            </w:r>
          </w:p>
        </w:tc>
        <w:tc>
          <w:tcPr>
            <w:tcW w:w="6011" w:type="dxa"/>
            <w:shd w:val="clear" w:color="auto" w:fill="4FED99" w:themeFill="accent3" w:themeFillTint="99"/>
            <w:vAlign w:val="center"/>
          </w:tcPr>
          <w:p w14:paraId="163253AA" w14:textId="77777777" w:rsidR="00220F57" w:rsidRPr="008A67D7" w:rsidRDefault="00220F57" w:rsidP="002C4CC8">
            <w:pPr>
              <w:spacing w:before="100" w:after="100" w:line="240" w:lineRule="auto"/>
              <w:jc w:val="center"/>
              <w:rPr>
                <w:rFonts w:eastAsia="Dotum" w:cs="Tahoma"/>
                <w:b/>
                <w:szCs w:val="22"/>
              </w:rPr>
            </w:pPr>
            <w:r w:rsidRPr="008A67D7">
              <w:rPr>
                <w:rFonts w:eastAsia="Dotum" w:cs="Tahoma"/>
                <w:b/>
                <w:szCs w:val="22"/>
              </w:rPr>
              <w:t>Content</w:t>
            </w:r>
          </w:p>
        </w:tc>
        <w:tc>
          <w:tcPr>
            <w:tcW w:w="1785" w:type="dxa"/>
            <w:shd w:val="clear" w:color="auto" w:fill="4FED99" w:themeFill="accent3" w:themeFillTint="99"/>
            <w:vAlign w:val="center"/>
          </w:tcPr>
          <w:p w14:paraId="23C06A7D" w14:textId="77777777" w:rsidR="00220F57" w:rsidRPr="008A67D7" w:rsidRDefault="000017A0" w:rsidP="002C4CC8">
            <w:pPr>
              <w:spacing w:before="100" w:after="100" w:line="240" w:lineRule="auto"/>
              <w:jc w:val="center"/>
              <w:rPr>
                <w:rFonts w:eastAsia="Dotum" w:cs="Tahoma"/>
                <w:b/>
                <w:szCs w:val="22"/>
              </w:rPr>
            </w:pPr>
            <w:r w:rsidRPr="008A67D7">
              <w:rPr>
                <w:rFonts w:eastAsia="Dotum" w:cs="Tahoma"/>
                <w:b/>
                <w:szCs w:val="22"/>
              </w:rPr>
              <w:t>Completed</w:t>
            </w:r>
          </w:p>
        </w:tc>
      </w:tr>
      <w:tr w:rsidR="00296458" w:rsidRPr="008A67D7" w14:paraId="2FB19FC4" w14:textId="77777777" w:rsidTr="002C4CC8">
        <w:tc>
          <w:tcPr>
            <w:tcW w:w="1843" w:type="dxa"/>
            <w:shd w:val="clear" w:color="auto" w:fill="89F3BB" w:themeFill="accent3" w:themeFillTint="66"/>
            <w:vAlign w:val="center"/>
          </w:tcPr>
          <w:p w14:paraId="5A7BD582" w14:textId="7BCF4A12" w:rsidR="00296458" w:rsidRPr="00296458" w:rsidRDefault="00296458" w:rsidP="00296458">
            <w:pPr>
              <w:spacing w:before="100" w:after="100" w:line="240" w:lineRule="auto"/>
              <w:rPr>
                <w:rFonts w:eastAsia="Dotum" w:cs="Tahoma"/>
                <w:b/>
                <w:szCs w:val="22"/>
              </w:rPr>
            </w:pPr>
            <w:r w:rsidRPr="00296458">
              <w:rPr>
                <w:rFonts w:eastAsia="Dotum" w:cs="Tahoma"/>
                <w:b/>
                <w:szCs w:val="22"/>
              </w:rPr>
              <w:t>5-7</w:t>
            </w:r>
          </w:p>
        </w:tc>
        <w:tc>
          <w:tcPr>
            <w:tcW w:w="6011" w:type="dxa"/>
            <w:vAlign w:val="center"/>
          </w:tcPr>
          <w:p w14:paraId="5BBACCFE"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Mean, median, mode and interquartile range</w:t>
            </w:r>
          </w:p>
        </w:tc>
        <w:tc>
          <w:tcPr>
            <w:tcW w:w="1785" w:type="dxa"/>
            <w:vAlign w:val="center"/>
          </w:tcPr>
          <w:p w14:paraId="28571447" w14:textId="18033E95" w:rsidR="00296458" w:rsidRPr="008A67D7" w:rsidRDefault="00296458" w:rsidP="002C4CC8">
            <w:pPr>
              <w:spacing w:before="100" w:after="100" w:line="240" w:lineRule="auto"/>
              <w:jc w:val="center"/>
              <w:rPr>
                <w:rFonts w:eastAsia="Dotum" w:cs="Tahoma"/>
                <w:szCs w:val="22"/>
              </w:rPr>
            </w:pPr>
          </w:p>
        </w:tc>
      </w:tr>
      <w:tr w:rsidR="00296458" w:rsidRPr="008A67D7" w14:paraId="169F4F2C" w14:textId="77777777" w:rsidTr="002C4CC8">
        <w:tc>
          <w:tcPr>
            <w:tcW w:w="1843" w:type="dxa"/>
            <w:shd w:val="clear" w:color="auto" w:fill="89F3BB" w:themeFill="accent3" w:themeFillTint="66"/>
            <w:vAlign w:val="center"/>
          </w:tcPr>
          <w:p w14:paraId="4C4AEFFA" w14:textId="5A5998DC" w:rsidR="00296458" w:rsidRPr="00296458" w:rsidRDefault="00296458" w:rsidP="00296458">
            <w:pPr>
              <w:spacing w:before="100" w:after="100" w:line="240" w:lineRule="auto"/>
              <w:rPr>
                <w:rFonts w:eastAsia="Dotum" w:cs="Tahoma"/>
                <w:b/>
                <w:szCs w:val="22"/>
              </w:rPr>
            </w:pPr>
            <w:r w:rsidRPr="00296458">
              <w:rPr>
                <w:rFonts w:eastAsia="Dotum" w:cs="Tahoma"/>
                <w:b/>
                <w:szCs w:val="22"/>
              </w:rPr>
              <w:t>8-9</w:t>
            </w:r>
          </w:p>
        </w:tc>
        <w:tc>
          <w:tcPr>
            <w:tcW w:w="6011" w:type="dxa"/>
            <w:vAlign w:val="center"/>
          </w:tcPr>
          <w:p w14:paraId="71E5387D"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Calculating area</w:t>
            </w:r>
          </w:p>
        </w:tc>
        <w:tc>
          <w:tcPr>
            <w:tcW w:w="1785" w:type="dxa"/>
            <w:vAlign w:val="center"/>
          </w:tcPr>
          <w:p w14:paraId="01B4F81E" w14:textId="4F84A9EE" w:rsidR="00296458" w:rsidRPr="008A67D7" w:rsidRDefault="00296458" w:rsidP="002C4CC8">
            <w:pPr>
              <w:spacing w:before="100" w:after="100" w:line="240" w:lineRule="auto"/>
              <w:jc w:val="center"/>
              <w:rPr>
                <w:rFonts w:eastAsia="Dotum" w:cs="Tahoma"/>
                <w:szCs w:val="22"/>
              </w:rPr>
            </w:pPr>
          </w:p>
        </w:tc>
      </w:tr>
      <w:tr w:rsidR="00296458" w:rsidRPr="008A67D7" w14:paraId="11F37B20" w14:textId="77777777" w:rsidTr="002C4CC8">
        <w:tc>
          <w:tcPr>
            <w:tcW w:w="1843" w:type="dxa"/>
            <w:shd w:val="clear" w:color="auto" w:fill="89F3BB" w:themeFill="accent3" w:themeFillTint="66"/>
            <w:vAlign w:val="center"/>
          </w:tcPr>
          <w:p w14:paraId="78AD0E45" w14:textId="3A4A2795" w:rsidR="00296458" w:rsidRPr="00296458" w:rsidRDefault="00296458" w:rsidP="00296458">
            <w:pPr>
              <w:spacing w:before="100" w:after="100" w:line="240" w:lineRule="auto"/>
              <w:rPr>
                <w:rFonts w:eastAsia="Dotum" w:cs="Tahoma"/>
                <w:b/>
                <w:szCs w:val="22"/>
              </w:rPr>
            </w:pPr>
            <w:r w:rsidRPr="00296458">
              <w:rPr>
                <w:rFonts w:eastAsia="Dotum" w:cs="Tahoma"/>
                <w:b/>
                <w:szCs w:val="22"/>
              </w:rPr>
              <w:t>10</w:t>
            </w:r>
          </w:p>
        </w:tc>
        <w:tc>
          <w:tcPr>
            <w:tcW w:w="6011" w:type="dxa"/>
            <w:vAlign w:val="center"/>
          </w:tcPr>
          <w:p w14:paraId="22096242" w14:textId="637F1946" w:rsidR="00296458" w:rsidRPr="008A67D7" w:rsidRDefault="00296458" w:rsidP="002C4CC8">
            <w:pPr>
              <w:spacing w:before="100" w:after="100" w:line="240" w:lineRule="auto"/>
              <w:rPr>
                <w:rFonts w:eastAsia="Dotum" w:cs="Tahoma"/>
                <w:szCs w:val="22"/>
              </w:rPr>
            </w:pPr>
            <w:r w:rsidRPr="008A67D7">
              <w:rPr>
                <w:rFonts w:eastAsia="Dotum" w:cs="Tahoma"/>
                <w:szCs w:val="22"/>
              </w:rPr>
              <w:t>Atlas skills – describing patterns</w:t>
            </w:r>
          </w:p>
        </w:tc>
        <w:tc>
          <w:tcPr>
            <w:tcW w:w="1785" w:type="dxa"/>
            <w:vAlign w:val="center"/>
          </w:tcPr>
          <w:p w14:paraId="5D0B34BF" w14:textId="2F77EB19" w:rsidR="00296458" w:rsidRPr="008A67D7" w:rsidRDefault="00296458" w:rsidP="002C4CC8">
            <w:pPr>
              <w:spacing w:before="100" w:after="100" w:line="240" w:lineRule="auto"/>
              <w:jc w:val="center"/>
              <w:rPr>
                <w:rFonts w:eastAsia="Dotum" w:cs="Tahoma"/>
                <w:szCs w:val="22"/>
              </w:rPr>
            </w:pPr>
          </w:p>
        </w:tc>
      </w:tr>
      <w:tr w:rsidR="00296458" w:rsidRPr="008A67D7" w14:paraId="3B756D47" w14:textId="77777777" w:rsidTr="002C4CC8">
        <w:tc>
          <w:tcPr>
            <w:tcW w:w="1843" w:type="dxa"/>
            <w:shd w:val="clear" w:color="auto" w:fill="89F3BB" w:themeFill="accent3" w:themeFillTint="66"/>
            <w:vAlign w:val="center"/>
          </w:tcPr>
          <w:p w14:paraId="44C73824" w14:textId="49DD5C0A" w:rsidR="00296458" w:rsidRPr="00296458" w:rsidRDefault="00296458" w:rsidP="00296458">
            <w:pPr>
              <w:spacing w:before="100" w:after="100" w:line="240" w:lineRule="auto"/>
              <w:rPr>
                <w:rFonts w:eastAsia="Dotum" w:cs="Tahoma"/>
                <w:b/>
                <w:szCs w:val="22"/>
              </w:rPr>
            </w:pPr>
            <w:r w:rsidRPr="00296458">
              <w:rPr>
                <w:rFonts w:eastAsia="Dotum" w:cs="Tahoma"/>
                <w:b/>
                <w:szCs w:val="22"/>
              </w:rPr>
              <w:t>11</w:t>
            </w:r>
          </w:p>
        </w:tc>
        <w:tc>
          <w:tcPr>
            <w:tcW w:w="6011" w:type="dxa"/>
            <w:vAlign w:val="center"/>
          </w:tcPr>
          <w:p w14:paraId="29C19BCA"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OS map symbols</w:t>
            </w:r>
          </w:p>
        </w:tc>
        <w:tc>
          <w:tcPr>
            <w:tcW w:w="1785" w:type="dxa"/>
            <w:vAlign w:val="center"/>
          </w:tcPr>
          <w:p w14:paraId="03825EA4" w14:textId="2682FD8B" w:rsidR="00296458" w:rsidRPr="008A67D7" w:rsidRDefault="00296458" w:rsidP="002C4CC8">
            <w:pPr>
              <w:spacing w:before="100" w:after="100" w:line="240" w:lineRule="auto"/>
              <w:jc w:val="center"/>
              <w:rPr>
                <w:rFonts w:eastAsia="Dotum" w:cs="Tahoma"/>
                <w:szCs w:val="22"/>
              </w:rPr>
            </w:pPr>
          </w:p>
        </w:tc>
      </w:tr>
      <w:tr w:rsidR="00296458" w:rsidRPr="008A67D7" w14:paraId="76B57F3B" w14:textId="77777777" w:rsidTr="002C4CC8">
        <w:tc>
          <w:tcPr>
            <w:tcW w:w="1843" w:type="dxa"/>
            <w:shd w:val="clear" w:color="auto" w:fill="89F3BB" w:themeFill="accent3" w:themeFillTint="66"/>
            <w:vAlign w:val="center"/>
          </w:tcPr>
          <w:p w14:paraId="22EE235F" w14:textId="4C20CE76" w:rsidR="00296458" w:rsidRPr="00296458" w:rsidRDefault="00296458" w:rsidP="00296458">
            <w:pPr>
              <w:spacing w:before="100" w:after="100" w:line="240" w:lineRule="auto"/>
              <w:rPr>
                <w:rFonts w:eastAsia="Dotum" w:cs="Tahoma"/>
                <w:b/>
                <w:szCs w:val="22"/>
              </w:rPr>
            </w:pPr>
            <w:r w:rsidRPr="00296458">
              <w:rPr>
                <w:rFonts w:eastAsia="Dotum" w:cs="Tahoma"/>
                <w:b/>
                <w:szCs w:val="22"/>
              </w:rPr>
              <w:t>12-16</w:t>
            </w:r>
          </w:p>
        </w:tc>
        <w:tc>
          <w:tcPr>
            <w:tcW w:w="6011" w:type="dxa"/>
            <w:vAlign w:val="center"/>
          </w:tcPr>
          <w:p w14:paraId="24CFC08A" w14:textId="1DF97257" w:rsidR="00296458" w:rsidRPr="008A67D7" w:rsidRDefault="00296458" w:rsidP="002C4CC8">
            <w:pPr>
              <w:spacing w:before="100" w:after="100" w:line="240" w:lineRule="auto"/>
              <w:rPr>
                <w:rFonts w:eastAsia="Dotum" w:cs="Tahoma"/>
                <w:szCs w:val="22"/>
              </w:rPr>
            </w:pPr>
            <w:r w:rsidRPr="008A67D7">
              <w:rPr>
                <w:rFonts w:eastAsia="Dotum" w:cs="Tahoma"/>
                <w:szCs w:val="22"/>
              </w:rPr>
              <w:t>Four</w:t>
            </w:r>
            <w:r>
              <w:rPr>
                <w:rFonts w:eastAsia="Dotum" w:cs="Tahoma"/>
                <w:szCs w:val="22"/>
              </w:rPr>
              <w:t>-</w:t>
            </w:r>
            <w:r w:rsidRPr="008A67D7">
              <w:rPr>
                <w:rFonts w:eastAsia="Dotum" w:cs="Tahoma"/>
                <w:szCs w:val="22"/>
              </w:rPr>
              <w:t xml:space="preserve"> and six</w:t>
            </w:r>
            <w:r>
              <w:rPr>
                <w:rFonts w:eastAsia="Dotum" w:cs="Tahoma"/>
                <w:szCs w:val="22"/>
              </w:rPr>
              <w:t>-</w:t>
            </w:r>
            <w:r w:rsidRPr="008A67D7">
              <w:rPr>
                <w:rFonts w:eastAsia="Dotum" w:cs="Tahoma"/>
                <w:szCs w:val="22"/>
              </w:rPr>
              <w:t>figure grid references</w:t>
            </w:r>
          </w:p>
        </w:tc>
        <w:tc>
          <w:tcPr>
            <w:tcW w:w="1785" w:type="dxa"/>
            <w:vAlign w:val="center"/>
          </w:tcPr>
          <w:p w14:paraId="511A3D7B" w14:textId="0A4580B6" w:rsidR="00296458" w:rsidRPr="008A67D7" w:rsidRDefault="00296458" w:rsidP="002C4CC8">
            <w:pPr>
              <w:spacing w:before="100" w:after="100" w:line="240" w:lineRule="auto"/>
              <w:jc w:val="center"/>
              <w:rPr>
                <w:rFonts w:eastAsia="Dotum" w:cs="Tahoma"/>
                <w:szCs w:val="22"/>
              </w:rPr>
            </w:pPr>
          </w:p>
        </w:tc>
      </w:tr>
      <w:tr w:rsidR="00296458" w:rsidRPr="008A67D7" w14:paraId="3A234584" w14:textId="77777777" w:rsidTr="002C4CC8">
        <w:tc>
          <w:tcPr>
            <w:tcW w:w="1843" w:type="dxa"/>
            <w:shd w:val="clear" w:color="auto" w:fill="89F3BB" w:themeFill="accent3" w:themeFillTint="66"/>
            <w:vAlign w:val="center"/>
          </w:tcPr>
          <w:p w14:paraId="2BDEFBB0" w14:textId="219D751D" w:rsidR="00296458" w:rsidRPr="00296458" w:rsidRDefault="00296458" w:rsidP="00296458">
            <w:pPr>
              <w:spacing w:before="100" w:after="100" w:line="240" w:lineRule="auto"/>
              <w:rPr>
                <w:rFonts w:eastAsia="Dotum" w:cs="Tahoma"/>
                <w:b/>
                <w:szCs w:val="22"/>
              </w:rPr>
            </w:pPr>
            <w:r w:rsidRPr="00296458">
              <w:rPr>
                <w:rFonts w:eastAsia="Dotum" w:cs="Tahoma"/>
                <w:b/>
                <w:szCs w:val="22"/>
              </w:rPr>
              <w:t>17</w:t>
            </w:r>
          </w:p>
        </w:tc>
        <w:tc>
          <w:tcPr>
            <w:tcW w:w="6011" w:type="dxa"/>
            <w:vAlign w:val="center"/>
          </w:tcPr>
          <w:p w14:paraId="246A4F27"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Compass directions</w:t>
            </w:r>
          </w:p>
        </w:tc>
        <w:tc>
          <w:tcPr>
            <w:tcW w:w="1785" w:type="dxa"/>
            <w:vAlign w:val="center"/>
          </w:tcPr>
          <w:p w14:paraId="1D6B5832" w14:textId="276776F9" w:rsidR="00296458" w:rsidRPr="008A67D7" w:rsidRDefault="00296458" w:rsidP="002C4CC8">
            <w:pPr>
              <w:spacing w:before="100" w:after="100" w:line="240" w:lineRule="auto"/>
              <w:jc w:val="center"/>
              <w:rPr>
                <w:rFonts w:eastAsia="Dotum" w:cs="Tahoma"/>
                <w:szCs w:val="22"/>
              </w:rPr>
            </w:pPr>
          </w:p>
        </w:tc>
      </w:tr>
      <w:tr w:rsidR="00296458" w:rsidRPr="008A67D7" w14:paraId="45061ECD" w14:textId="77777777" w:rsidTr="002C4CC8">
        <w:tc>
          <w:tcPr>
            <w:tcW w:w="1843" w:type="dxa"/>
            <w:shd w:val="clear" w:color="auto" w:fill="89F3BB" w:themeFill="accent3" w:themeFillTint="66"/>
            <w:vAlign w:val="center"/>
          </w:tcPr>
          <w:p w14:paraId="762E9A23" w14:textId="30A290C2" w:rsidR="00296458" w:rsidRPr="00296458" w:rsidRDefault="00296458" w:rsidP="00296458">
            <w:pPr>
              <w:spacing w:before="100" w:after="100" w:line="240" w:lineRule="auto"/>
              <w:rPr>
                <w:rFonts w:eastAsia="Dotum" w:cs="Tahoma"/>
                <w:b/>
                <w:szCs w:val="22"/>
              </w:rPr>
            </w:pPr>
            <w:r w:rsidRPr="00296458">
              <w:rPr>
                <w:rFonts w:eastAsia="Dotum" w:cs="Tahoma"/>
                <w:b/>
                <w:szCs w:val="22"/>
              </w:rPr>
              <w:t>18-20</w:t>
            </w:r>
          </w:p>
        </w:tc>
        <w:tc>
          <w:tcPr>
            <w:tcW w:w="6011" w:type="dxa"/>
            <w:vAlign w:val="center"/>
          </w:tcPr>
          <w:p w14:paraId="74DC31F7"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Scale and measuring distance</w:t>
            </w:r>
          </w:p>
        </w:tc>
        <w:tc>
          <w:tcPr>
            <w:tcW w:w="1785" w:type="dxa"/>
            <w:vAlign w:val="center"/>
          </w:tcPr>
          <w:p w14:paraId="3E75B74F" w14:textId="474BF26B" w:rsidR="00296458" w:rsidRPr="008A67D7" w:rsidRDefault="00296458" w:rsidP="002C4CC8">
            <w:pPr>
              <w:spacing w:before="100" w:after="100" w:line="240" w:lineRule="auto"/>
              <w:jc w:val="center"/>
              <w:rPr>
                <w:rFonts w:eastAsia="Dotum" w:cs="Tahoma"/>
                <w:szCs w:val="22"/>
              </w:rPr>
            </w:pPr>
          </w:p>
        </w:tc>
      </w:tr>
      <w:tr w:rsidR="00296458" w:rsidRPr="008A67D7" w14:paraId="35535BA2" w14:textId="77777777" w:rsidTr="002C4CC8">
        <w:tc>
          <w:tcPr>
            <w:tcW w:w="1843" w:type="dxa"/>
            <w:shd w:val="clear" w:color="auto" w:fill="89F3BB" w:themeFill="accent3" w:themeFillTint="66"/>
            <w:vAlign w:val="center"/>
          </w:tcPr>
          <w:p w14:paraId="16D874CB" w14:textId="6798374B" w:rsidR="00296458" w:rsidRPr="00296458" w:rsidRDefault="00296458" w:rsidP="00296458">
            <w:pPr>
              <w:spacing w:before="100" w:after="100" w:line="240" w:lineRule="auto"/>
              <w:rPr>
                <w:rFonts w:eastAsia="Dotum" w:cs="Tahoma"/>
                <w:b/>
                <w:szCs w:val="22"/>
              </w:rPr>
            </w:pPr>
            <w:r w:rsidRPr="00296458">
              <w:rPr>
                <w:rFonts w:eastAsia="Dotum" w:cs="Tahoma"/>
                <w:b/>
                <w:szCs w:val="22"/>
              </w:rPr>
              <w:t>21-22</w:t>
            </w:r>
          </w:p>
        </w:tc>
        <w:tc>
          <w:tcPr>
            <w:tcW w:w="6011" w:type="dxa"/>
            <w:vAlign w:val="center"/>
          </w:tcPr>
          <w:p w14:paraId="09054CD1"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Latitude and longitude</w:t>
            </w:r>
          </w:p>
        </w:tc>
        <w:tc>
          <w:tcPr>
            <w:tcW w:w="1785" w:type="dxa"/>
            <w:vAlign w:val="center"/>
          </w:tcPr>
          <w:p w14:paraId="2B60A2D4" w14:textId="479FC30B" w:rsidR="00296458" w:rsidRPr="008A67D7" w:rsidRDefault="00296458" w:rsidP="002C4CC8">
            <w:pPr>
              <w:spacing w:before="100" w:after="100" w:line="240" w:lineRule="auto"/>
              <w:jc w:val="center"/>
              <w:rPr>
                <w:rFonts w:eastAsia="Dotum" w:cs="Tahoma"/>
                <w:szCs w:val="22"/>
              </w:rPr>
            </w:pPr>
          </w:p>
        </w:tc>
      </w:tr>
      <w:tr w:rsidR="00296458" w:rsidRPr="008A67D7" w14:paraId="36F1FC95" w14:textId="77777777" w:rsidTr="002C4CC8">
        <w:tc>
          <w:tcPr>
            <w:tcW w:w="1843" w:type="dxa"/>
            <w:shd w:val="clear" w:color="auto" w:fill="89F3BB" w:themeFill="accent3" w:themeFillTint="66"/>
            <w:vAlign w:val="center"/>
          </w:tcPr>
          <w:p w14:paraId="59EF2DAB" w14:textId="558E29C3" w:rsidR="00296458" w:rsidRPr="00296458" w:rsidRDefault="00296458" w:rsidP="00296458">
            <w:pPr>
              <w:spacing w:before="100" w:after="100" w:line="240" w:lineRule="auto"/>
              <w:rPr>
                <w:rFonts w:eastAsia="Dotum" w:cs="Tahoma"/>
                <w:b/>
                <w:szCs w:val="22"/>
              </w:rPr>
            </w:pPr>
            <w:r w:rsidRPr="00296458">
              <w:rPr>
                <w:rFonts w:eastAsia="Dotum" w:cs="Tahoma"/>
                <w:b/>
                <w:szCs w:val="22"/>
              </w:rPr>
              <w:t>23</w:t>
            </w:r>
          </w:p>
        </w:tc>
        <w:tc>
          <w:tcPr>
            <w:tcW w:w="6011" w:type="dxa"/>
            <w:vAlign w:val="center"/>
          </w:tcPr>
          <w:p w14:paraId="47B7CE77"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Synoptic charts</w:t>
            </w:r>
          </w:p>
        </w:tc>
        <w:tc>
          <w:tcPr>
            <w:tcW w:w="1785" w:type="dxa"/>
            <w:vAlign w:val="center"/>
          </w:tcPr>
          <w:p w14:paraId="717880CC" w14:textId="570A6479" w:rsidR="00296458" w:rsidRPr="008A67D7" w:rsidRDefault="00296458" w:rsidP="002C4CC8">
            <w:pPr>
              <w:spacing w:before="100" w:after="100" w:line="240" w:lineRule="auto"/>
              <w:jc w:val="center"/>
              <w:rPr>
                <w:rFonts w:eastAsia="Dotum" w:cs="Tahoma"/>
                <w:szCs w:val="22"/>
              </w:rPr>
            </w:pPr>
          </w:p>
        </w:tc>
      </w:tr>
      <w:tr w:rsidR="00296458" w:rsidRPr="008A67D7" w14:paraId="546BC947" w14:textId="77777777" w:rsidTr="002C4CC8">
        <w:tc>
          <w:tcPr>
            <w:tcW w:w="1843" w:type="dxa"/>
            <w:shd w:val="clear" w:color="auto" w:fill="89F3BB" w:themeFill="accent3" w:themeFillTint="66"/>
            <w:vAlign w:val="center"/>
          </w:tcPr>
          <w:p w14:paraId="7C73BE4F" w14:textId="49E4FECC" w:rsidR="00296458" w:rsidRPr="00296458" w:rsidRDefault="00296458" w:rsidP="00296458">
            <w:pPr>
              <w:spacing w:before="100" w:after="100" w:line="240" w:lineRule="auto"/>
              <w:rPr>
                <w:rFonts w:eastAsia="Dotum" w:cs="Tahoma"/>
                <w:b/>
                <w:szCs w:val="22"/>
              </w:rPr>
            </w:pPr>
            <w:r w:rsidRPr="00296458">
              <w:rPr>
                <w:rFonts w:eastAsia="Dotum" w:cs="Tahoma"/>
                <w:b/>
                <w:szCs w:val="22"/>
              </w:rPr>
              <w:t>24.26</w:t>
            </w:r>
          </w:p>
        </w:tc>
        <w:tc>
          <w:tcPr>
            <w:tcW w:w="6011" w:type="dxa"/>
            <w:vAlign w:val="center"/>
          </w:tcPr>
          <w:p w14:paraId="7F58E943"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Cross sections</w:t>
            </w:r>
          </w:p>
        </w:tc>
        <w:tc>
          <w:tcPr>
            <w:tcW w:w="1785" w:type="dxa"/>
            <w:vAlign w:val="center"/>
          </w:tcPr>
          <w:p w14:paraId="10F9A641" w14:textId="44BD49E0" w:rsidR="00296458" w:rsidRPr="008A67D7" w:rsidRDefault="00296458" w:rsidP="002C4CC8">
            <w:pPr>
              <w:spacing w:before="100" w:after="100" w:line="240" w:lineRule="auto"/>
              <w:jc w:val="center"/>
              <w:rPr>
                <w:rFonts w:eastAsia="Dotum" w:cs="Tahoma"/>
                <w:szCs w:val="22"/>
              </w:rPr>
            </w:pPr>
          </w:p>
        </w:tc>
      </w:tr>
      <w:tr w:rsidR="00296458" w:rsidRPr="008A67D7" w14:paraId="01FFFBAA" w14:textId="77777777" w:rsidTr="002C4CC8">
        <w:tc>
          <w:tcPr>
            <w:tcW w:w="1843" w:type="dxa"/>
            <w:shd w:val="clear" w:color="auto" w:fill="89F3BB" w:themeFill="accent3" w:themeFillTint="66"/>
            <w:vAlign w:val="center"/>
          </w:tcPr>
          <w:p w14:paraId="46159570" w14:textId="710FB398" w:rsidR="00296458" w:rsidRPr="00296458" w:rsidRDefault="00296458" w:rsidP="00296458">
            <w:pPr>
              <w:spacing w:before="100" w:after="100" w:line="240" w:lineRule="auto"/>
              <w:rPr>
                <w:rFonts w:eastAsia="Dotum" w:cs="Tahoma"/>
                <w:b/>
                <w:szCs w:val="22"/>
              </w:rPr>
            </w:pPr>
            <w:r w:rsidRPr="00296458">
              <w:rPr>
                <w:rFonts w:eastAsia="Dotum" w:cs="Tahoma"/>
                <w:b/>
                <w:szCs w:val="22"/>
              </w:rPr>
              <w:t>27-29</w:t>
            </w:r>
          </w:p>
        </w:tc>
        <w:tc>
          <w:tcPr>
            <w:tcW w:w="6011" w:type="dxa"/>
            <w:vAlign w:val="center"/>
          </w:tcPr>
          <w:p w14:paraId="4512D210"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Ground, satellite and aerial photographs</w:t>
            </w:r>
          </w:p>
        </w:tc>
        <w:tc>
          <w:tcPr>
            <w:tcW w:w="1785" w:type="dxa"/>
            <w:vAlign w:val="center"/>
          </w:tcPr>
          <w:p w14:paraId="7E118A9F" w14:textId="2CC80100" w:rsidR="00296458" w:rsidRPr="008A67D7" w:rsidRDefault="00296458" w:rsidP="002C4CC8">
            <w:pPr>
              <w:spacing w:before="100" w:after="100" w:line="240" w:lineRule="auto"/>
              <w:jc w:val="center"/>
              <w:rPr>
                <w:rFonts w:eastAsia="Dotum" w:cs="Tahoma"/>
                <w:szCs w:val="22"/>
              </w:rPr>
            </w:pPr>
          </w:p>
        </w:tc>
      </w:tr>
      <w:tr w:rsidR="00296458" w:rsidRPr="008A67D7" w14:paraId="1F2136E5" w14:textId="77777777" w:rsidTr="002C4CC8">
        <w:tc>
          <w:tcPr>
            <w:tcW w:w="1843" w:type="dxa"/>
            <w:shd w:val="clear" w:color="auto" w:fill="89F3BB" w:themeFill="accent3" w:themeFillTint="66"/>
            <w:vAlign w:val="center"/>
          </w:tcPr>
          <w:p w14:paraId="54664CA6" w14:textId="0269C61C" w:rsidR="00296458" w:rsidRPr="00296458" w:rsidRDefault="00296458" w:rsidP="00296458">
            <w:pPr>
              <w:spacing w:before="100" w:after="100" w:line="240" w:lineRule="auto"/>
              <w:rPr>
                <w:rFonts w:eastAsia="Dotum" w:cs="Tahoma"/>
                <w:b/>
                <w:szCs w:val="22"/>
              </w:rPr>
            </w:pPr>
            <w:r w:rsidRPr="00296458">
              <w:rPr>
                <w:rFonts w:eastAsia="Dotum" w:cs="Tahoma"/>
                <w:b/>
                <w:szCs w:val="22"/>
              </w:rPr>
              <w:t>30-31</w:t>
            </w:r>
          </w:p>
        </w:tc>
        <w:tc>
          <w:tcPr>
            <w:tcW w:w="6011" w:type="dxa"/>
            <w:vAlign w:val="center"/>
          </w:tcPr>
          <w:p w14:paraId="7397565E"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Drawing sketches from photographs</w:t>
            </w:r>
          </w:p>
        </w:tc>
        <w:tc>
          <w:tcPr>
            <w:tcW w:w="1785" w:type="dxa"/>
            <w:vAlign w:val="center"/>
          </w:tcPr>
          <w:p w14:paraId="0FD951BB" w14:textId="0FDB22B0" w:rsidR="00296458" w:rsidRPr="008A67D7" w:rsidRDefault="00296458" w:rsidP="002C4CC8">
            <w:pPr>
              <w:spacing w:before="100" w:after="100" w:line="240" w:lineRule="auto"/>
              <w:jc w:val="center"/>
              <w:rPr>
                <w:rFonts w:eastAsia="Dotum" w:cs="Tahoma"/>
                <w:szCs w:val="22"/>
              </w:rPr>
            </w:pPr>
          </w:p>
        </w:tc>
      </w:tr>
      <w:tr w:rsidR="00296458" w:rsidRPr="008A67D7" w14:paraId="6CB1FE99" w14:textId="77777777" w:rsidTr="002C4CC8">
        <w:tc>
          <w:tcPr>
            <w:tcW w:w="1843" w:type="dxa"/>
            <w:shd w:val="clear" w:color="auto" w:fill="89F3BB" w:themeFill="accent3" w:themeFillTint="66"/>
            <w:vAlign w:val="center"/>
          </w:tcPr>
          <w:p w14:paraId="5843BF5D" w14:textId="2EE1C543" w:rsidR="00296458" w:rsidRPr="00296458" w:rsidRDefault="00296458" w:rsidP="00296458">
            <w:pPr>
              <w:spacing w:before="100" w:after="100" w:line="240" w:lineRule="auto"/>
              <w:rPr>
                <w:rFonts w:eastAsia="Dotum" w:cs="Tahoma"/>
                <w:b/>
                <w:szCs w:val="22"/>
              </w:rPr>
            </w:pPr>
            <w:r w:rsidRPr="00296458">
              <w:rPr>
                <w:rFonts w:eastAsia="Dotum" w:cs="Tahoma"/>
                <w:b/>
                <w:szCs w:val="22"/>
              </w:rPr>
              <w:t>32-33</w:t>
            </w:r>
          </w:p>
        </w:tc>
        <w:tc>
          <w:tcPr>
            <w:tcW w:w="6011" w:type="dxa"/>
            <w:vAlign w:val="center"/>
          </w:tcPr>
          <w:p w14:paraId="3A113A43"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Labelling and annotating photographs</w:t>
            </w:r>
          </w:p>
        </w:tc>
        <w:tc>
          <w:tcPr>
            <w:tcW w:w="1785" w:type="dxa"/>
            <w:vAlign w:val="center"/>
          </w:tcPr>
          <w:p w14:paraId="41F4F042" w14:textId="64CE6A90" w:rsidR="00296458" w:rsidRPr="008A67D7" w:rsidRDefault="00296458" w:rsidP="002C4CC8">
            <w:pPr>
              <w:spacing w:before="100" w:after="100" w:line="240" w:lineRule="auto"/>
              <w:jc w:val="center"/>
              <w:rPr>
                <w:rFonts w:eastAsia="Dotum" w:cs="Tahoma"/>
                <w:szCs w:val="22"/>
              </w:rPr>
            </w:pPr>
          </w:p>
        </w:tc>
      </w:tr>
      <w:tr w:rsidR="00296458" w:rsidRPr="008A67D7" w14:paraId="582FD3C3" w14:textId="77777777" w:rsidTr="002C4CC8">
        <w:tc>
          <w:tcPr>
            <w:tcW w:w="1843" w:type="dxa"/>
            <w:shd w:val="clear" w:color="auto" w:fill="89F3BB" w:themeFill="accent3" w:themeFillTint="66"/>
            <w:vAlign w:val="center"/>
          </w:tcPr>
          <w:p w14:paraId="03811FA2" w14:textId="265971D0" w:rsidR="00296458" w:rsidRPr="00296458" w:rsidRDefault="00296458" w:rsidP="00296458">
            <w:pPr>
              <w:spacing w:before="100" w:after="100" w:line="240" w:lineRule="auto"/>
              <w:rPr>
                <w:rFonts w:eastAsia="Dotum" w:cs="Tahoma"/>
                <w:b/>
                <w:szCs w:val="22"/>
              </w:rPr>
            </w:pPr>
            <w:r w:rsidRPr="00296458">
              <w:rPr>
                <w:rFonts w:eastAsia="Dotum" w:cs="Tahoma"/>
                <w:b/>
                <w:szCs w:val="22"/>
              </w:rPr>
              <w:t>34</w:t>
            </w:r>
          </w:p>
        </w:tc>
        <w:tc>
          <w:tcPr>
            <w:tcW w:w="6011" w:type="dxa"/>
            <w:vAlign w:val="center"/>
          </w:tcPr>
          <w:p w14:paraId="0BA73AA2" w14:textId="05A43A44" w:rsidR="00296458" w:rsidRPr="008A67D7" w:rsidRDefault="00296458" w:rsidP="002C4CC8">
            <w:pPr>
              <w:spacing w:before="100" w:after="100" w:line="240" w:lineRule="auto"/>
              <w:rPr>
                <w:rFonts w:eastAsia="Dotum" w:cs="Tahoma"/>
                <w:szCs w:val="22"/>
              </w:rPr>
            </w:pPr>
            <w:r w:rsidRPr="008A67D7">
              <w:rPr>
                <w:rFonts w:eastAsia="Dotum" w:cs="Tahoma"/>
                <w:szCs w:val="22"/>
              </w:rPr>
              <w:t>Using maps and photographs together</w:t>
            </w:r>
          </w:p>
        </w:tc>
        <w:tc>
          <w:tcPr>
            <w:tcW w:w="1785" w:type="dxa"/>
            <w:vAlign w:val="center"/>
          </w:tcPr>
          <w:p w14:paraId="298115D8" w14:textId="5DDB1218" w:rsidR="00296458" w:rsidRPr="008A67D7" w:rsidRDefault="00296458" w:rsidP="002C4CC8">
            <w:pPr>
              <w:spacing w:before="100" w:after="100" w:line="240" w:lineRule="auto"/>
              <w:jc w:val="center"/>
              <w:rPr>
                <w:rFonts w:eastAsia="Dotum" w:cs="Tahoma"/>
                <w:szCs w:val="22"/>
              </w:rPr>
            </w:pPr>
          </w:p>
        </w:tc>
      </w:tr>
      <w:tr w:rsidR="00296458" w:rsidRPr="008A67D7" w14:paraId="2EB53FE4" w14:textId="77777777" w:rsidTr="002C4CC8">
        <w:tc>
          <w:tcPr>
            <w:tcW w:w="1843" w:type="dxa"/>
            <w:shd w:val="clear" w:color="auto" w:fill="89F3BB" w:themeFill="accent3" w:themeFillTint="66"/>
            <w:vAlign w:val="center"/>
          </w:tcPr>
          <w:p w14:paraId="3DDBC6F1" w14:textId="506FF434" w:rsidR="00296458" w:rsidRPr="00296458" w:rsidRDefault="00296458" w:rsidP="00296458">
            <w:pPr>
              <w:spacing w:before="100" w:after="100" w:line="240" w:lineRule="auto"/>
              <w:rPr>
                <w:rFonts w:eastAsia="Dotum" w:cs="Tahoma"/>
                <w:b/>
                <w:szCs w:val="22"/>
              </w:rPr>
            </w:pPr>
            <w:r w:rsidRPr="00296458">
              <w:rPr>
                <w:rFonts w:eastAsia="Dotum" w:cs="Tahoma"/>
                <w:b/>
                <w:szCs w:val="22"/>
              </w:rPr>
              <w:t>35</w:t>
            </w:r>
          </w:p>
        </w:tc>
        <w:tc>
          <w:tcPr>
            <w:tcW w:w="6011" w:type="dxa"/>
            <w:vAlign w:val="center"/>
          </w:tcPr>
          <w:p w14:paraId="336BE2FE" w14:textId="085C0132" w:rsidR="00296458" w:rsidRPr="008A67D7" w:rsidRDefault="00296458" w:rsidP="002C4CC8">
            <w:pPr>
              <w:spacing w:before="100" w:after="100" w:line="240" w:lineRule="auto"/>
              <w:rPr>
                <w:rFonts w:eastAsia="Dotum" w:cs="Tahoma"/>
                <w:szCs w:val="22"/>
              </w:rPr>
            </w:pPr>
            <w:r w:rsidRPr="008A67D7">
              <w:rPr>
                <w:rFonts w:eastAsia="Dotum" w:cs="Tahoma"/>
                <w:szCs w:val="22"/>
              </w:rPr>
              <w:t>Labelling and annotating diagrams</w:t>
            </w:r>
          </w:p>
        </w:tc>
        <w:tc>
          <w:tcPr>
            <w:tcW w:w="1785" w:type="dxa"/>
            <w:vAlign w:val="center"/>
          </w:tcPr>
          <w:p w14:paraId="4CF00323" w14:textId="3851FF42" w:rsidR="00296458" w:rsidRPr="008A67D7" w:rsidRDefault="00296458" w:rsidP="002C4CC8">
            <w:pPr>
              <w:spacing w:before="100" w:after="100" w:line="240" w:lineRule="auto"/>
              <w:jc w:val="center"/>
              <w:rPr>
                <w:rFonts w:eastAsia="Dotum" w:cs="Tahoma"/>
                <w:szCs w:val="22"/>
              </w:rPr>
            </w:pPr>
          </w:p>
        </w:tc>
      </w:tr>
      <w:tr w:rsidR="00296458" w:rsidRPr="008A67D7" w14:paraId="561C8A03" w14:textId="77777777" w:rsidTr="002C4CC8">
        <w:tc>
          <w:tcPr>
            <w:tcW w:w="1843" w:type="dxa"/>
            <w:shd w:val="clear" w:color="auto" w:fill="89F3BB" w:themeFill="accent3" w:themeFillTint="66"/>
            <w:vAlign w:val="center"/>
          </w:tcPr>
          <w:p w14:paraId="7A60D010" w14:textId="71F85F35" w:rsidR="00296458" w:rsidRPr="00296458" w:rsidRDefault="00296458" w:rsidP="00296458">
            <w:pPr>
              <w:spacing w:before="100" w:after="100" w:line="240" w:lineRule="auto"/>
              <w:rPr>
                <w:rFonts w:eastAsia="Dotum" w:cs="Tahoma"/>
                <w:b/>
                <w:szCs w:val="22"/>
              </w:rPr>
            </w:pPr>
            <w:r w:rsidRPr="00296458">
              <w:rPr>
                <w:rFonts w:eastAsia="Dotum" w:cs="Tahoma"/>
                <w:b/>
                <w:szCs w:val="22"/>
              </w:rPr>
              <w:t>36-37</w:t>
            </w:r>
          </w:p>
        </w:tc>
        <w:tc>
          <w:tcPr>
            <w:tcW w:w="6011" w:type="dxa"/>
            <w:vAlign w:val="center"/>
          </w:tcPr>
          <w:p w14:paraId="6F1AE587"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Data key terms – sampling and data types</w:t>
            </w:r>
          </w:p>
        </w:tc>
        <w:tc>
          <w:tcPr>
            <w:tcW w:w="1785" w:type="dxa"/>
            <w:vAlign w:val="center"/>
          </w:tcPr>
          <w:p w14:paraId="75E465A6" w14:textId="3CBA46F7" w:rsidR="00296458" w:rsidRPr="008A67D7" w:rsidRDefault="00296458" w:rsidP="002C4CC8">
            <w:pPr>
              <w:spacing w:before="100" w:after="100" w:line="240" w:lineRule="auto"/>
              <w:jc w:val="center"/>
              <w:rPr>
                <w:rFonts w:eastAsia="Dotum" w:cs="Tahoma"/>
                <w:szCs w:val="22"/>
              </w:rPr>
            </w:pPr>
          </w:p>
        </w:tc>
      </w:tr>
      <w:tr w:rsidR="00296458" w:rsidRPr="008A67D7" w14:paraId="79EA9721" w14:textId="77777777" w:rsidTr="002C4CC8">
        <w:tc>
          <w:tcPr>
            <w:tcW w:w="1843" w:type="dxa"/>
            <w:shd w:val="clear" w:color="auto" w:fill="89F3BB" w:themeFill="accent3" w:themeFillTint="66"/>
            <w:vAlign w:val="center"/>
          </w:tcPr>
          <w:p w14:paraId="1FE786E8" w14:textId="606958CE" w:rsidR="00296458" w:rsidRPr="00296458" w:rsidRDefault="00296458" w:rsidP="00296458">
            <w:pPr>
              <w:spacing w:before="100" w:after="100" w:line="240" w:lineRule="auto"/>
              <w:rPr>
                <w:rFonts w:eastAsia="Dotum" w:cs="Tahoma"/>
                <w:b/>
                <w:szCs w:val="22"/>
              </w:rPr>
            </w:pPr>
            <w:r w:rsidRPr="00296458">
              <w:rPr>
                <w:rFonts w:eastAsia="Dotum" w:cs="Tahoma"/>
                <w:b/>
                <w:szCs w:val="22"/>
              </w:rPr>
              <w:t>38-39</w:t>
            </w:r>
          </w:p>
        </w:tc>
        <w:tc>
          <w:tcPr>
            <w:tcW w:w="6011" w:type="dxa"/>
            <w:vAlign w:val="center"/>
          </w:tcPr>
          <w:p w14:paraId="102F48C0"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Bar charts and histograms</w:t>
            </w:r>
          </w:p>
        </w:tc>
        <w:tc>
          <w:tcPr>
            <w:tcW w:w="1785" w:type="dxa"/>
            <w:vAlign w:val="center"/>
          </w:tcPr>
          <w:p w14:paraId="0106B8C2" w14:textId="51415037" w:rsidR="00296458" w:rsidRPr="008A67D7" w:rsidRDefault="00296458" w:rsidP="002C4CC8">
            <w:pPr>
              <w:spacing w:before="100" w:after="100" w:line="240" w:lineRule="auto"/>
              <w:jc w:val="center"/>
              <w:rPr>
                <w:rFonts w:eastAsia="Dotum" w:cs="Tahoma"/>
                <w:szCs w:val="22"/>
              </w:rPr>
            </w:pPr>
          </w:p>
        </w:tc>
      </w:tr>
      <w:tr w:rsidR="00296458" w:rsidRPr="008A67D7" w14:paraId="1061FD61" w14:textId="77777777" w:rsidTr="002C4CC8">
        <w:tc>
          <w:tcPr>
            <w:tcW w:w="1843" w:type="dxa"/>
            <w:shd w:val="clear" w:color="auto" w:fill="89F3BB" w:themeFill="accent3" w:themeFillTint="66"/>
            <w:vAlign w:val="center"/>
          </w:tcPr>
          <w:p w14:paraId="37B4D715" w14:textId="4480CDE6" w:rsidR="00296458" w:rsidRPr="00296458" w:rsidRDefault="00296458" w:rsidP="00296458">
            <w:pPr>
              <w:spacing w:before="100" w:after="100" w:line="240" w:lineRule="auto"/>
              <w:rPr>
                <w:rFonts w:eastAsia="Dotum" w:cs="Tahoma"/>
                <w:b/>
                <w:szCs w:val="22"/>
              </w:rPr>
            </w:pPr>
            <w:r w:rsidRPr="00296458">
              <w:rPr>
                <w:rFonts w:eastAsia="Dotum" w:cs="Tahoma"/>
                <w:b/>
                <w:szCs w:val="22"/>
              </w:rPr>
              <w:t>40-41</w:t>
            </w:r>
          </w:p>
        </w:tc>
        <w:tc>
          <w:tcPr>
            <w:tcW w:w="6011" w:type="dxa"/>
            <w:vAlign w:val="center"/>
          </w:tcPr>
          <w:p w14:paraId="2FAC1D04"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Divided/compound bar charts</w:t>
            </w:r>
          </w:p>
        </w:tc>
        <w:tc>
          <w:tcPr>
            <w:tcW w:w="1785" w:type="dxa"/>
            <w:vAlign w:val="center"/>
          </w:tcPr>
          <w:p w14:paraId="78E1FADE" w14:textId="51AF29B1" w:rsidR="00296458" w:rsidRPr="008A67D7" w:rsidRDefault="00296458" w:rsidP="002C4CC8">
            <w:pPr>
              <w:spacing w:before="100" w:after="100" w:line="240" w:lineRule="auto"/>
              <w:jc w:val="center"/>
              <w:rPr>
                <w:rFonts w:eastAsia="Dotum" w:cs="Tahoma"/>
                <w:szCs w:val="22"/>
              </w:rPr>
            </w:pPr>
          </w:p>
        </w:tc>
      </w:tr>
      <w:tr w:rsidR="00296458" w:rsidRPr="008A67D7" w14:paraId="6588F37E" w14:textId="77777777" w:rsidTr="002C4CC8">
        <w:tc>
          <w:tcPr>
            <w:tcW w:w="1843" w:type="dxa"/>
            <w:shd w:val="clear" w:color="auto" w:fill="89F3BB" w:themeFill="accent3" w:themeFillTint="66"/>
            <w:vAlign w:val="center"/>
          </w:tcPr>
          <w:p w14:paraId="1A4226EA" w14:textId="1C67BC16" w:rsidR="00296458" w:rsidRPr="00296458" w:rsidRDefault="00296458" w:rsidP="00296458">
            <w:pPr>
              <w:spacing w:before="100" w:after="100" w:line="240" w:lineRule="auto"/>
              <w:rPr>
                <w:rFonts w:eastAsia="Dotum" w:cs="Tahoma"/>
                <w:b/>
                <w:szCs w:val="22"/>
              </w:rPr>
            </w:pPr>
            <w:r w:rsidRPr="00296458">
              <w:rPr>
                <w:rFonts w:eastAsia="Dotum" w:cs="Tahoma"/>
                <w:b/>
                <w:szCs w:val="22"/>
              </w:rPr>
              <w:t>42-43</w:t>
            </w:r>
          </w:p>
        </w:tc>
        <w:tc>
          <w:tcPr>
            <w:tcW w:w="6011" w:type="dxa"/>
            <w:vAlign w:val="center"/>
          </w:tcPr>
          <w:p w14:paraId="76DBAD14"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Line graphs</w:t>
            </w:r>
          </w:p>
        </w:tc>
        <w:tc>
          <w:tcPr>
            <w:tcW w:w="1785" w:type="dxa"/>
            <w:vAlign w:val="center"/>
          </w:tcPr>
          <w:p w14:paraId="648BE2CE" w14:textId="47DF51BA" w:rsidR="00296458" w:rsidRPr="008A67D7" w:rsidRDefault="00296458" w:rsidP="002C4CC8">
            <w:pPr>
              <w:spacing w:before="100" w:after="100" w:line="240" w:lineRule="auto"/>
              <w:jc w:val="center"/>
              <w:rPr>
                <w:rFonts w:eastAsia="Dotum" w:cs="Tahoma"/>
                <w:szCs w:val="22"/>
              </w:rPr>
            </w:pPr>
          </w:p>
        </w:tc>
      </w:tr>
      <w:tr w:rsidR="00296458" w:rsidRPr="008A67D7" w14:paraId="4D1C648E" w14:textId="77777777" w:rsidTr="002C4CC8">
        <w:tc>
          <w:tcPr>
            <w:tcW w:w="1843" w:type="dxa"/>
            <w:shd w:val="clear" w:color="auto" w:fill="89F3BB" w:themeFill="accent3" w:themeFillTint="66"/>
            <w:vAlign w:val="center"/>
          </w:tcPr>
          <w:p w14:paraId="51F20FE0" w14:textId="52A74F10" w:rsidR="00296458" w:rsidRPr="00296458" w:rsidRDefault="00296458" w:rsidP="00296458">
            <w:pPr>
              <w:spacing w:before="100" w:after="100" w:line="240" w:lineRule="auto"/>
              <w:rPr>
                <w:rFonts w:eastAsia="Dotum" w:cs="Tahoma"/>
                <w:b/>
                <w:szCs w:val="22"/>
              </w:rPr>
            </w:pPr>
            <w:r w:rsidRPr="00296458">
              <w:rPr>
                <w:rFonts w:eastAsia="Dotum" w:cs="Tahoma"/>
                <w:b/>
                <w:szCs w:val="22"/>
              </w:rPr>
              <w:t>44-48</w:t>
            </w:r>
          </w:p>
        </w:tc>
        <w:tc>
          <w:tcPr>
            <w:tcW w:w="6011" w:type="dxa"/>
            <w:vAlign w:val="center"/>
          </w:tcPr>
          <w:p w14:paraId="4E57DBD1"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Calculating percentages and creating a pie chart</w:t>
            </w:r>
          </w:p>
        </w:tc>
        <w:tc>
          <w:tcPr>
            <w:tcW w:w="1785" w:type="dxa"/>
            <w:vAlign w:val="center"/>
          </w:tcPr>
          <w:p w14:paraId="1B98B9CB" w14:textId="5D4F3206" w:rsidR="00296458" w:rsidRPr="008A67D7" w:rsidRDefault="00296458" w:rsidP="002C4CC8">
            <w:pPr>
              <w:spacing w:before="100" w:after="100" w:line="240" w:lineRule="auto"/>
              <w:jc w:val="center"/>
              <w:rPr>
                <w:rFonts w:eastAsia="Dotum" w:cs="Tahoma"/>
                <w:szCs w:val="22"/>
              </w:rPr>
            </w:pPr>
          </w:p>
        </w:tc>
      </w:tr>
      <w:tr w:rsidR="00296458" w:rsidRPr="008A67D7" w14:paraId="1AEF66AD" w14:textId="77777777" w:rsidTr="002C4CC8">
        <w:tc>
          <w:tcPr>
            <w:tcW w:w="1843" w:type="dxa"/>
            <w:shd w:val="clear" w:color="auto" w:fill="89F3BB" w:themeFill="accent3" w:themeFillTint="66"/>
            <w:vAlign w:val="center"/>
          </w:tcPr>
          <w:p w14:paraId="554A842F" w14:textId="7791060E" w:rsidR="00296458" w:rsidRPr="00296458" w:rsidRDefault="00296458" w:rsidP="00296458">
            <w:pPr>
              <w:spacing w:before="100" w:after="100" w:line="240" w:lineRule="auto"/>
              <w:rPr>
                <w:rFonts w:eastAsia="Dotum" w:cs="Tahoma"/>
                <w:b/>
                <w:szCs w:val="22"/>
              </w:rPr>
            </w:pPr>
            <w:r w:rsidRPr="00296458">
              <w:rPr>
                <w:rFonts w:eastAsia="Dotum" w:cs="Tahoma"/>
                <w:b/>
                <w:szCs w:val="22"/>
              </w:rPr>
              <w:t>49-50</w:t>
            </w:r>
          </w:p>
        </w:tc>
        <w:tc>
          <w:tcPr>
            <w:tcW w:w="6011" w:type="dxa"/>
            <w:vAlign w:val="center"/>
          </w:tcPr>
          <w:p w14:paraId="26BDEECB"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Pie charts</w:t>
            </w:r>
          </w:p>
        </w:tc>
        <w:tc>
          <w:tcPr>
            <w:tcW w:w="1785" w:type="dxa"/>
            <w:vAlign w:val="center"/>
          </w:tcPr>
          <w:p w14:paraId="5F7EB4EA" w14:textId="423EE7C5" w:rsidR="00296458" w:rsidRPr="008A67D7" w:rsidRDefault="00296458" w:rsidP="002C4CC8">
            <w:pPr>
              <w:spacing w:before="100" w:after="100" w:line="240" w:lineRule="auto"/>
              <w:jc w:val="center"/>
              <w:rPr>
                <w:rFonts w:eastAsia="Dotum" w:cs="Tahoma"/>
                <w:szCs w:val="22"/>
              </w:rPr>
            </w:pPr>
          </w:p>
        </w:tc>
      </w:tr>
      <w:tr w:rsidR="00296458" w:rsidRPr="008A67D7" w14:paraId="41DB6412" w14:textId="77777777" w:rsidTr="002C4CC8">
        <w:tc>
          <w:tcPr>
            <w:tcW w:w="1843" w:type="dxa"/>
            <w:shd w:val="clear" w:color="auto" w:fill="89F3BB" w:themeFill="accent3" w:themeFillTint="66"/>
            <w:vAlign w:val="center"/>
          </w:tcPr>
          <w:p w14:paraId="6D42C360" w14:textId="11A240D9" w:rsidR="00296458" w:rsidRPr="00296458" w:rsidRDefault="00296458" w:rsidP="00296458">
            <w:pPr>
              <w:spacing w:before="100" w:after="100" w:line="240" w:lineRule="auto"/>
              <w:rPr>
                <w:rFonts w:eastAsia="Dotum" w:cs="Tahoma"/>
                <w:b/>
                <w:szCs w:val="22"/>
              </w:rPr>
            </w:pPr>
            <w:r w:rsidRPr="00296458">
              <w:rPr>
                <w:rFonts w:eastAsia="Dotum" w:cs="Tahoma"/>
                <w:b/>
                <w:szCs w:val="22"/>
              </w:rPr>
              <w:t>51-52</w:t>
            </w:r>
          </w:p>
        </w:tc>
        <w:tc>
          <w:tcPr>
            <w:tcW w:w="6011" w:type="dxa"/>
            <w:vAlign w:val="center"/>
          </w:tcPr>
          <w:p w14:paraId="354E337C"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Scatter graphs</w:t>
            </w:r>
          </w:p>
        </w:tc>
        <w:tc>
          <w:tcPr>
            <w:tcW w:w="1785" w:type="dxa"/>
            <w:vAlign w:val="center"/>
          </w:tcPr>
          <w:p w14:paraId="1419EE65" w14:textId="024E575F" w:rsidR="00296458" w:rsidRPr="008A67D7" w:rsidRDefault="00296458" w:rsidP="002C4CC8">
            <w:pPr>
              <w:spacing w:before="100" w:after="100" w:line="240" w:lineRule="auto"/>
              <w:jc w:val="center"/>
              <w:rPr>
                <w:rFonts w:eastAsia="Dotum" w:cs="Tahoma"/>
                <w:szCs w:val="22"/>
              </w:rPr>
            </w:pPr>
          </w:p>
        </w:tc>
      </w:tr>
      <w:tr w:rsidR="00296458" w:rsidRPr="008A67D7" w14:paraId="054F2984" w14:textId="77777777" w:rsidTr="002C4CC8">
        <w:tc>
          <w:tcPr>
            <w:tcW w:w="1843" w:type="dxa"/>
            <w:shd w:val="clear" w:color="auto" w:fill="89F3BB" w:themeFill="accent3" w:themeFillTint="66"/>
            <w:vAlign w:val="center"/>
          </w:tcPr>
          <w:p w14:paraId="189AD60A" w14:textId="189E7EC1" w:rsidR="00296458" w:rsidRPr="00296458" w:rsidRDefault="00296458" w:rsidP="00296458">
            <w:pPr>
              <w:spacing w:before="100" w:after="100" w:line="240" w:lineRule="auto"/>
              <w:rPr>
                <w:rFonts w:eastAsia="Dotum" w:cs="Tahoma"/>
                <w:b/>
                <w:szCs w:val="22"/>
              </w:rPr>
            </w:pPr>
            <w:r w:rsidRPr="00296458">
              <w:rPr>
                <w:rFonts w:eastAsia="Dotum" w:cs="Tahoma"/>
                <w:b/>
                <w:szCs w:val="22"/>
              </w:rPr>
              <w:t>53-54</w:t>
            </w:r>
          </w:p>
        </w:tc>
        <w:tc>
          <w:tcPr>
            <w:tcW w:w="6011" w:type="dxa"/>
            <w:vAlign w:val="center"/>
          </w:tcPr>
          <w:p w14:paraId="07120CC3" w14:textId="77777777" w:rsidR="00296458" w:rsidRPr="008A67D7" w:rsidRDefault="00296458" w:rsidP="002C4CC8">
            <w:pPr>
              <w:spacing w:before="100" w:after="100" w:line="240" w:lineRule="auto"/>
              <w:rPr>
                <w:rFonts w:eastAsia="Dotum" w:cs="Tahoma"/>
                <w:szCs w:val="22"/>
              </w:rPr>
            </w:pPr>
            <w:r w:rsidRPr="008A67D7">
              <w:rPr>
                <w:rFonts w:eastAsia="Dotum" w:cs="Tahoma"/>
                <w:szCs w:val="22"/>
              </w:rPr>
              <w:t>Dispersion graphs</w:t>
            </w:r>
          </w:p>
        </w:tc>
        <w:tc>
          <w:tcPr>
            <w:tcW w:w="1785" w:type="dxa"/>
            <w:vAlign w:val="center"/>
          </w:tcPr>
          <w:p w14:paraId="5A80411F" w14:textId="127A9315" w:rsidR="00296458" w:rsidRPr="008A67D7" w:rsidRDefault="00296458" w:rsidP="002C4CC8">
            <w:pPr>
              <w:spacing w:before="100" w:after="100" w:line="240" w:lineRule="auto"/>
              <w:jc w:val="center"/>
              <w:rPr>
                <w:rFonts w:eastAsia="Dotum" w:cs="Tahoma"/>
                <w:szCs w:val="22"/>
              </w:rPr>
            </w:pPr>
          </w:p>
        </w:tc>
      </w:tr>
      <w:tr w:rsidR="00296458" w:rsidRPr="008A67D7" w14:paraId="6CEF4D0C" w14:textId="77777777" w:rsidTr="002C4CC8">
        <w:tc>
          <w:tcPr>
            <w:tcW w:w="1843" w:type="dxa"/>
            <w:shd w:val="clear" w:color="auto" w:fill="89F3BB" w:themeFill="accent3" w:themeFillTint="66"/>
            <w:vAlign w:val="center"/>
          </w:tcPr>
          <w:p w14:paraId="48F86BF8" w14:textId="13717541" w:rsidR="00296458" w:rsidRPr="00296458" w:rsidRDefault="00296458" w:rsidP="00296458">
            <w:pPr>
              <w:spacing w:before="100" w:after="100" w:line="240" w:lineRule="auto"/>
              <w:rPr>
                <w:rFonts w:eastAsia="Dotum" w:cs="Tahoma"/>
                <w:b/>
                <w:szCs w:val="22"/>
              </w:rPr>
            </w:pPr>
            <w:r w:rsidRPr="00296458">
              <w:rPr>
                <w:rFonts w:eastAsia="Dotum" w:cs="Tahoma"/>
                <w:b/>
                <w:szCs w:val="22"/>
              </w:rPr>
              <w:t>55</w:t>
            </w:r>
          </w:p>
        </w:tc>
        <w:tc>
          <w:tcPr>
            <w:tcW w:w="6011" w:type="dxa"/>
            <w:vAlign w:val="center"/>
          </w:tcPr>
          <w:p w14:paraId="7D52D9B7" w14:textId="4CA6A15F" w:rsidR="00296458" w:rsidRPr="008A67D7" w:rsidRDefault="00296458" w:rsidP="002C4CC8">
            <w:pPr>
              <w:spacing w:before="100" w:after="100" w:line="240" w:lineRule="auto"/>
              <w:rPr>
                <w:rFonts w:eastAsia="Dotum" w:cs="Tahoma"/>
                <w:szCs w:val="22"/>
              </w:rPr>
            </w:pPr>
            <w:r w:rsidRPr="008A67D7">
              <w:rPr>
                <w:rFonts w:eastAsia="Dotum" w:cs="Tahoma"/>
                <w:szCs w:val="22"/>
              </w:rPr>
              <w:t>Pictograms</w:t>
            </w:r>
          </w:p>
        </w:tc>
        <w:tc>
          <w:tcPr>
            <w:tcW w:w="1785" w:type="dxa"/>
            <w:vAlign w:val="center"/>
          </w:tcPr>
          <w:p w14:paraId="6E772C67" w14:textId="03694F9F" w:rsidR="00296458" w:rsidRPr="008A67D7" w:rsidRDefault="00296458" w:rsidP="002C4CC8">
            <w:pPr>
              <w:spacing w:before="100" w:after="100" w:line="240" w:lineRule="auto"/>
              <w:jc w:val="center"/>
              <w:rPr>
                <w:rFonts w:eastAsia="Dotum" w:cs="Tahoma"/>
                <w:szCs w:val="22"/>
              </w:rPr>
            </w:pPr>
          </w:p>
        </w:tc>
      </w:tr>
    </w:tbl>
    <w:p w14:paraId="336BB946" w14:textId="77777777" w:rsidR="001419D3" w:rsidRDefault="001419D3">
      <w:pPr>
        <w:rPr>
          <w:sz w:val="2"/>
          <w:szCs w:val="2"/>
        </w:rPr>
        <w:sectPr w:rsidR="001419D3" w:rsidSect="00F06D55">
          <w:pgSz w:w="11906" w:h="16838"/>
          <w:pgMar w:top="709" w:right="1134" w:bottom="709" w:left="1134" w:header="708" w:footer="708" w:gutter="0"/>
          <w:cols w:space="708"/>
          <w:docGrid w:linePitch="381"/>
        </w:sectPr>
      </w:pPr>
    </w:p>
    <w:p w14:paraId="46AF8C45" w14:textId="77777777" w:rsidR="001419D3" w:rsidRPr="001419D3" w:rsidRDefault="001419D3">
      <w:pPr>
        <w:rPr>
          <w:sz w:val="2"/>
          <w:szCs w:val="2"/>
        </w:rPr>
      </w:pPr>
    </w:p>
    <w:p w14:paraId="57A504BD" w14:textId="77777777" w:rsidR="001419D3" w:rsidRPr="00542274" w:rsidRDefault="001419D3">
      <w:pPr>
        <w:rPr>
          <w:sz w:val="4"/>
          <w:szCs w:val="4"/>
        </w:rPr>
      </w:pPr>
    </w:p>
    <w:tbl>
      <w:tblPr>
        <w:tblStyle w:val="TableGrid"/>
        <w:tblW w:w="0" w:type="auto"/>
        <w:tblInd w:w="108" w:type="dxa"/>
        <w:tblBorders>
          <w:top w:val="single" w:sz="4" w:space="0" w:color="0C7F42" w:themeColor="accent3" w:themeShade="BF"/>
          <w:left w:val="single" w:sz="18" w:space="0" w:color="11AB5A" w:themeColor="accent3"/>
          <w:bottom w:val="single" w:sz="18" w:space="0" w:color="11AB5A" w:themeColor="accent3"/>
          <w:right w:val="single" w:sz="18" w:space="0" w:color="11AB5A" w:themeColor="accent3"/>
          <w:insideH w:val="single" w:sz="8" w:space="0" w:color="11AB5A" w:themeColor="accent3"/>
          <w:insideV w:val="single" w:sz="8" w:space="0" w:color="11AB5A" w:themeColor="accent3"/>
        </w:tblBorders>
        <w:tblLayout w:type="fixed"/>
        <w:tblLook w:val="04A0" w:firstRow="1" w:lastRow="0" w:firstColumn="1" w:lastColumn="0" w:noHBand="0" w:noVBand="1"/>
      </w:tblPr>
      <w:tblGrid>
        <w:gridCol w:w="1843"/>
        <w:gridCol w:w="6011"/>
        <w:gridCol w:w="1785"/>
      </w:tblGrid>
      <w:tr w:rsidR="002E0D83" w:rsidRPr="008A67D7" w14:paraId="14C97CE3" w14:textId="77777777" w:rsidTr="002C4CC8">
        <w:tc>
          <w:tcPr>
            <w:tcW w:w="1843" w:type="dxa"/>
            <w:shd w:val="clear" w:color="auto" w:fill="89F3BB" w:themeFill="accent3" w:themeFillTint="66"/>
            <w:vAlign w:val="center"/>
          </w:tcPr>
          <w:p w14:paraId="70B3A00C" w14:textId="2BF8CE6B" w:rsidR="002E0D83" w:rsidRPr="002E0D83" w:rsidRDefault="00296458" w:rsidP="00296458">
            <w:pPr>
              <w:spacing w:before="100" w:after="100" w:line="240" w:lineRule="auto"/>
              <w:rPr>
                <w:rFonts w:eastAsia="Dotum" w:cs="Tahoma"/>
                <w:b/>
                <w:szCs w:val="22"/>
              </w:rPr>
            </w:pPr>
            <w:r>
              <w:rPr>
                <w:rFonts w:eastAsia="Dotum" w:cs="Tahoma"/>
                <w:b/>
                <w:szCs w:val="22"/>
              </w:rPr>
              <w:t>56-57</w:t>
            </w:r>
          </w:p>
        </w:tc>
        <w:tc>
          <w:tcPr>
            <w:tcW w:w="6011" w:type="dxa"/>
          </w:tcPr>
          <w:p w14:paraId="360FE0F3"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 xml:space="preserve">Proportional circles </w:t>
            </w:r>
          </w:p>
        </w:tc>
        <w:tc>
          <w:tcPr>
            <w:tcW w:w="1785" w:type="dxa"/>
          </w:tcPr>
          <w:p w14:paraId="1A359608" w14:textId="77777777" w:rsidR="002E0D83" w:rsidRPr="008A67D7" w:rsidRDefault="002E0D83" w:rsidP="00944A51">
            <w:pPr>
              <w:spacing w:before="100" w:after="100" w:line="240" w:lineRule="auto"/>
              <w:rPr>
                <w:rFonts w:eastAsia="Dotum" w:cs="Tahoma"/>
                <w:szCs w:val="22"/>
              </w:rPr>
            </w:pPr>
          </w:p>
        </w:tc>
      </w:tr>
      <w:tr w:rsidR="002E0D83" w:rsidRPr="008A67D7" w14:paraId="04D5CA60" w14:textId="77777777" w:rsidTr="002C4CC8">
        <w:tc>
          <w:tcPr>
            <w:tcW w:w="1843" w:type="dxa"/>
            <w:shd w:val="clear" w:color="auto" w:fill="89F3BB" w:themeFill="accent3" w:themeFillTint="66"/>
            <w:vAlign w:val="center"/>
          </w:tcPr>
          <w:p w14:paraId="10C8CAFD" w14:textId="0313A23C" w:rsidR="002E0D83" w:rsidRPr="002E0D83" w:rsidRDefault="00296458" w:rsidP="00296458">
            <w:pPr>
              <w:spacing w:before="100" w:after="100" w:line="240" w:lineRule="auto"/>
              <w:rPr>
                <w:rFonts w:eastAsia="Dotum" w:cs="Tahoma"/>
                <w:b/>
                <w:szCs w:val="22"/>
              </w:rPr>
            </w:pPr>
            <w:r>
              <w:rPr>
                <w:rFonts w:eastAsia="Dotum" w:cs="Tahoma"/>
                <w:b/>
                <w:szCs w:val="22"/>
              </w:rPr>
              <w:t>58</w:t>
            </w:r>
          </w:p>
        </w:tc>
        <w:tc>
          <w:tcPr>
            <w:tcW w:w="6011" w:type="dxa"/>
          </w:tcPr>
          <w:p w14:paraId="021FFA12"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Triangular graphs</w:t>
            </w:r>
          </w:p>
        </w:tc>
        <w:tc>
          <w:tcPr>
            <w:tcW w:w="1785" w:type="dxa"/>
          </w:tcPr>
          <w:p w14:paraId="1FC933D2" w14:textId="77777777" w:rsidR="002E0D83" w:rsidRPr="008A67D7" w:rsidRDefault="002E0D83" w:rsidP="00944A51">
            <w:pPr>
              <w:spacing w:before="100" w:after="100" w:line="240" w:lineRule="auto"/>
              <w:rPr>
                <w:rFonts w:eastAsia="Dotum" w:cs="Tahoma"/>
                <w:szCs w:val="22"/>
              </w:rPr>
            </w:pPr>
          </w:p>
        </w:tc>
      </w:tr>
      <w:tr w:rsidR="002E0D83" w:rsidRPr="008A67D7" w14:paraId="44A54C32" w14:textId="77777777" w:rsidTr="002C4CC8">
        <w:tc>
          <w:tcPr>
            <w:tcW w:w="1843" w:type="dxa"/>
            <w:shd w:val="clear" w:color="auto" w:fill="89F3BB" w:themeFill="accent3" w:themeFillTint="66"/>
            <w:vAlign w:val="center"/>
          </w:tcPr>
          <w:p w14:paraId="18C16925" w14:textId="23439697" w:rsidR="002E0D83" w:rsidRPr="002E0D83" w:rsidRDefault="00296458" w:rsidP="00296458">
            <w:pPr>
              <w:spacing w:before="100" w:after="100" w:line="240" w:lineRule="auto"/>
              <w:rPr>
                <w:rFonts w:eastAsia="Dotum" w:cs="Tahoma"/>
                <w:b/>
                <w:szCs w:val="22"/>
              </w:rPr>
            </w:pPr>
            <w:r>
              <w:rPr>
                <w:rFonts w:eastAsia="Dotum" w:cs="Tahoma"/>
                <w:b/>
                <w:szCs w:val="22"/>
              </w:rPr>
              <w:t>59-60</w:t>
            </w:r>
          </w:p>
        </w:tc>
        <w:tc>
          <w:tcPr>
            <w:tcW w:w="6011" w:type="dxa"/>
          </w:tcPr>
          <w:p w14:paraId="4EEB609F"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 xml:space="preserve">Star and radial diagrams </w:t>
            </w:r>
          </w:p>
        </w:tc>
        <w:tc>
          <w:tcPr>
            <w:tcW w:w="1785" w:type="dxa"/>
          </w:tcPr>
          <w:p w14:paraId="36E685BC" w14:textId="77777777" w:rsidR="002E0D83" w:rsidRPr="008A67D7" w:rsidRDefault="002E0D83" w:rsidP="00944A51">
            <w:pPr>
              <w:spacing w:before="100" w:after="100" w:line="240" w:lineRule="auto"/>
              <w:rPr>
                <w:rFonts w:eastAsia="Dotum" w:cs="Tahoma"/>
                <w:szCs w:val="22"/>
              </w:rPr>
            </w:pPr>
          </w:p>
        </w:tc>
      </w:tr>
      <w:tr w:rsidR="002E0D83" w:rsidRPr="008A67D7" w14:paraId="2784B367" w14:textId="77777777" w:rsidTr="002C4CC8">
        <w:tc>
          <w:tcPr>
            <w:tcW w:w="1843" w:type="dxa"/>
            <w:shd w:val="clear" w:color="auto" w:fill="89F3BB" w:themeFill="accent3" w:themeFillTint="66"/>
            <w:vAlign w:val="center"/>
          </w:tcPr>
          <w:p w14:paraId="1468FE45" w14:textId="72F4DA93" w:rsidR="002E0D83" w:rsidRPr="002E0D83" w:rsidRDefault="00296458" w:rsidP="00296458">
            <w:pPr>
              <w:spacing w:before="100" w:after="100" w:line="240" w:lineRule="auto"/>
              <w:rPr>
                <w:rFonts w:eastAsia="Dotum" w:cs="Tahoma"/>
                <w:b/>
                <w:szCs w:val="22"/>
              </w:rPr>
            </w:pPr>
            <w:r>
              <w:rPr>
                <w:rFonts w:eastAsia="Dotum" w:cs="Tahoma"/>
                <w:b/>
                <w:szCs w:val="22"/>
              </w:rPr>
              <w:t>61-62</w:t>
            </w:r>
          </w:p>
        </w:tc>
        <w:tc>
          <w:tcPr>
            <w:tcW w:w="6011" w:type="dxa"/>
          </w:tcPr>
          <w:p w14:paraId="1AEF6A52"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 xml:space="preserve">Kite diagrams </w:t>
            </w:r>
          </w:p>
        </w:tc>
        <w:tc>
          <w:tcPr>
            <w:tcW w:w="1785" w:type="dxa"/>
          </w:tcPr>
          <w:p w14:paraId="6DCE89AD" w14:textId="77777777" w:rsidR="002E0D83" w:rsidRPr="008A67D7" w:rsidRDefault="002E0D83" w:rsidP="00944A51">
            <w:pPr>
              <w:spacing w:before="100" w:after="100" w:line="240" w:lineRule="auto"/>
              <w:rPr>
                <w:rFonts w:eastAsia="Dotum" w:cs="Tahoma"/>
                <w:szCs w:val="22"/>
              </w:rPr>
            </w:pPr>
          </w:p>
        </w:tc>
      </w:tr>
      <w:tr w:rsidR="002E0D83" w:rsidRPr="008A67D7" w14:paraId="42085B28" w14:textId="77777777" w:rsidTr="002C4CC8">
        <w:tc>
          <w:tcPr>
            <w:tcW w:w="1843" w:type="dxa"/>
            <w:shd w:val="clear" w:color="auto" w:fill="89F3BB" w:themeFill="accent3" w:themeFillTint="66"/>
            <w:vAlign w:val="center"/>
          </w:tcPr>
          <w:p w14:paraId="28E32C25" w14:textId="36722154" w:rsidR="002E0D83" w:rsidRPr="002E0D83" w:rsidRDefault="00296458" w:rsidP="00296458">
            <w:pPr>
              <w:spacing w:before="100" w:after="100" w:line="240" w:lineRule="auto"/>
              <w:rPr>
                <w:rFonts w:eastAsia="Dotum" w:cs="Tahoma"/>
                <w:b/>
                <w:szCs w:val="22"/>
              </w:rPr>
            </w:pPr>
            <w:r>
              <w:rPr>
                <w:rFonts w:eastAsia="Dotum" w:cs="Tahoma"/>
                <w:b/>
                <w:szCs w:val="22"/>
              </w:rPr>
              <w:t>63</w:t>
            </w:r>
          </w:p>
        </w:tc>
        <w:tc>
          <w:tcPr>
            <w:tcW w:w="6011" w:type="dxa"/>
          </w:tcPr>
          <w:p w14:paraId="2E2143FC" w14:textId="65B6CA70" w:rsidR="002E0D83" w:rsidRPr="008A67D7" w:rsidRDefault="002E0D83" w:rsidP="00944A51">
            <w:pPr>
              <w:spacing w:before="100" w:after="100" w:line="240" w:lineRule="auto"/>
              <w:rPr>
                <w:rFonts w:eastAsia="Dotum" w:cs="Tahoma"/>
                <w:szCs w:val="22"/>
              </w:rPr>
            </w:pPr>
            <w:r w:rsidRPr="008A67D7">
              <w:rPr>
                <w:rFonts w:eastAsia="Dotum" w:cs="Tahoma"/>
                <w:szCs w:val="22"/>
              </w:rPr>
              <w:t xml:space="preserve">Desire </w:t>
            </w:r>
            <w:r>
              <w:rPr>
                <w:rFonts w:eastAsia="Dotum" w:cs="Tahoma"/>
                <w:szCs w:val="22"/>
              </w:rPr>
              <w:t>l</w:t>
            </w:r>
            <w:r w:rsidRPr="008A67D7">
              <w:rPr>
                <w:rFonts w:eastAsia="Dotum" w:cs="Tahoma"/>
                <w:szCs w:val="22"/>
              </w:rPr>
              <w:t>ines</w:t>
            </w:r>
          </w:p>
        </w:tc>
        <w:tc>
          <w:tcPr>
            <w:tcW w:w="1785" w:type="dxa"/>
          </w:tcPr>
          <w:p w14:paraId="4D39EB65" w14:textId="77777777" w:rsidR="002E0D83" w:rsidRPr="008A67D7" w:rsidRDefault="002E0D83" w:rsidP="00944A51">
            <w:pPr>
              <w:spacing w:before="100" w:after="100" w:line="240" w:lineRule="auto"/>
              <w:rPr>
                <w:rFonts w:eastAsia="Dotum" w:cs="Tahoma"/>
                <w:szCs w:val="22"/>
              </w:rPr>
            </w:pPr>
          </w:p>
        </w:tc>
      </w:tr>
      <w:tr w:rsidR="00296458" w:rsidRPr="008A67D7" w14:paraId="46CA78EF" w14:textId="77777777" w:rsidTr="002C4CC8">
        <w:tc>
          <w:tcPr>
            <w:tcW w:w="1843" w:type="dxa"/>
            <w:shd w:val="clear" w:color="auto" w:fill="89F3BB" w:themeFill="accent3" w:themeFillTint="66"/>
            <w:vAlign w:val="center"/>
          </w:tcPr>
          <w:p w14:paraId="1FA6F295" w14:textId="4D60DCC4" w:rsidR="00296458" w:rsidRPr="002E0D83" w:rsidRDefault="00296458" w:rsidP="00296458">
            <w:pPr>
              <w:spacing w:before="100" w:after="100" w:line="240" w:lineRule="auto"/>
              <w:rPr>
                <w:rFonts w:eastAsia="Dotum" w:cs="Tahoma"/>
                <w:b/>
                <w:szCs w:val="22"/>
              </w:rPr>
            </w:pPr>
            <w:r>
              <w:rPr>
                <w:rFonts w:eastAsia="Dotum" w:cs="Tahoma"/>
                <w:b/>
                <w:szCs w:val="22"/>
              </w:rPr>
              <w:t>64</w:t>
            </w:r>
          </w:p>
        </w:tc>
        <w:tc>
          <w:tcPr>
            <w:tcW w:w="6011" w:type="dxa"/>
          </w:tcPr>
          <w:p w14:paraId="62B5139F" w14:textId="608E47AF" w:rsidR="00296458" w:rsidRPr="008A67D7" w:rsidRDefault="00296458" w:rsidP="00944A51">
            <w:pPr>
              <w:spacing w:before="100" w:after="100" w:line="240" w:lineRule="auto"/>
              <w:rPr>
                <w:rFonts w:eastAsia="Dotum" w:cs="Tahoma"/>
                <w:szCs w:val="22"/>
              </w:rPr>
            </w:pPr>
            <w:r>
              <w:rPr>
                <w:rFonts w:eastAsia="Dotum" w:cs="Tahoma"/>
                <w:szCs w:val="22"/>
              </w:rPr>
              <w:t>Flow lines</w:t>
            </w:r>
          </w:p>
        </w:tc>
        <w:tc>
          <w:tcPr>
            <w:tcW w:w="1785" w:type="dxa"/>
          </w:tcPr>
          <w:p w14:paraId="57BE9E44" w14:textId="77777777" w:rsidR="00296458" w:rsidRPr="008A67D7" w:rsidRDefault="00296458" w:rsidP="00944A51">
            <w:pPr>
              <w:spacing w:before="100" w:after="100" w:line="240" w:lineRule="auto"/>
              <w:rPr>
                <w:rFonts w:eastAsia="Dotum" w:cs="Tahoma"/>
                <w:szCs w:val="22"/>
              </w:rPr>
            </w:pPr>
          </w:p>
        </w:tc>
      </w:tr>
      <w:tr w:rsidR="002E0D83" w:rsidRPr="008A67D7" w14:paraId="39D68BE3" w14:textId="77777777" w:rsidTr="002C4CC8">
        <w:tc>
          <w:tcPr>
            <w:tcW w:w="1843" w:type="dxa"/>
            <w:shd w:val="clear" w:color="auto" w:fill="89F3BB" w:themeFill="accent3" w:themeFillTint="66"/>
            <w:vAlign w:val="center"/>
          </w:tcPr>
          <w:p w14:paraId="559DE2B9" w14:textId="18021D07" w:rsidR="002E0D83" w:rsidRPr="002E0D83" w:rsidRDefault="00296458" w:rsidP="00296458">
            <w:pPr>
              <w:spacing w:before="100" w:after="100" w:line="240" w:lineRule="auto"/>
              <w:rPr>
                <w:rFonts w:eastAsia="Dotum" w:cs="Tahoma"/>
                <w:b/>
                <w:szCs w:val="22"/>
              </w:rPr>
            </w:pPr>
            <w:r>
              <w:rPr>
                <w:rFonts w:eastAsia="Dotum" w:cs="Tahoma"/>
                <w:b/>
                <w:szCs w:val="22"/>
              </w:rPr>
              <w:t>65-66</w:t>
            </w:r>
          </w:p>
        </w:tc>
        <w:tc>
          <w:tcPr>
            <w:tcW w:w="6011" w:type="dxa"/>
          </w:tcPr>
          <w:p w14:paraId="250FC134"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Choropleth maps</w:t>
            </w:r>
          </w:p>
        </w:tc>
        <w:tc>
          <w:tcPr>
            <w:tcW w:w="1785" w:type="dxa"/>
          </w:tcPr>
          <w:p w14:paraId="6873B43E" w14:textId="77777777" w:rsidR="002E0D83" w:rsidRPr="008A67D7" w:rsidRDefault="002E0D83" w:rsidP="00944A51">
            <w:pPr>
              <w:spacing w:before="100" w:after="100" w:line="240" w:lineRule="auto"/>
              <w:rPr>
                <w:rFonts w:eastAsia="Dotum" w:cs="Tahoma"/>
                <w:szCs w:val="22"/>
              </w:rPr>
            </w:pPr>
          </w:p>
        </w:tc>
      </w:tr>
      <w:tr w:rsidR="002E0D83" w:rsidRPr="008A67D7" w14:paraId="52FE980A" w14:textId="77777777" w:rsidTr="002C4CC8">
        <w:tc>
          <w:tcPr>
            <w:tcW w:w="1843" w:type="dxa"/>
            <w:shd w:val="clear" w:color="auto" w:fill="89F3BB" w:themeFill="accent3" w:themeFillTint="66"/>
            <w:vAlign w:val="center"/>
          </w:tcPr>
          <w:p w14:paraId="76C14360" w14:textId="24205682" w:rsidR="002E0D83" w:rsidRPr="002E0D83" w:rsidRDefault="00296458" w:rsidP="00296458">
            <w:pPr>
              <w:spacing w:before="100" w:after="100" w:line="240" w:lineRule="auto"/>
              <w:rPr>
                <w:rFonts w:eastAsia="Dotum" w:cs="Tahoma"/>
                <w:b/>
                <w:szCs w:val="22"/>
              </w:rPr>
            </w:pPr>
            <w:r>
              <w:rPr>
                <w:rFonts w:eastAsia="Dotum" w:cs="Tahoma"/>
                <w:b/>
                <w:szCs w:val="22"/>
              </w:rPr>
              <w:t>67-70</w:t>
            </w:r>
          </w:p>
        </w:tc>
        <w:tc>
          <w:tcPr>
            <w:tcW w:w="6011" w:type="dxa"/>
          </w:tcPr>
          <w:p w14:paraId="6F42B7C1"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Population pyramids</w:t>
            </w:r>
          </w:p>
        </w:tc>
        <w:tc>
          <w:tcPr>
            <w:tcW w:w="1785" w:type="dxa"/>
          </w:tcPr>
          <w:p w14:paraId="6D9046F2" w14:textId="77777777" w:rsidR="002E0D83" w:rsidRPr="008A67D7" w:rsidRDefault="002E0D83" w:rsidP="00944A51">
            <w:pPr>
              <w:spacing w:before="100" w:after="100" w:line="240" w:lineRule="auto"/>
              <w:rPr>
                <w:rFonts w:eastAsia="Dotum" w:cs="Tahoma"/>
                <w:szCs w:val="22"/>
              </w:rPr>
            </w:pPr>
          </w:p>
        </w:tc>
      </w:tr>
      <w:tr w:rsidR="002E0D83" w:rsidRPr="008A67D7" w14:paraId="7F5556FB" w14:textId="77777777" w:rsidTr="002C4CC8">
        <w:tc>
          <w:tcPr>
            <w:tcW w:w="1843" w:type="dxa"/>
            <w:shd w:val="clear" w:color="auto" w:fill="89F3BB" w:themeFill="accent3" w:themeFillTint="66"/>
            <w:vAlign w:val="center"/>
          </w:tcPr>
          <w:p w14:paraId="0C1BA7A7" w14:textId="07A37F37" w:rsidR="002E0D83" w:rsidRPr="002E0D83" w:rsidRDefault="00296458" w:rsidP="00296458">
            <w:pPr>
              <w:spacing w:before="100" w:after="100" w:line="240" w:lineRule="auto"/>
              <w:rPr>
                <w:rFonts w:eastAsia="Dotum" w:cs="Tahoma"/>
                <w:b/>
                <w:szCs w:val="22"/>
              </w:rPr>
            </w:pPr>
            <w:r>
              <w:rPr>
                <w:rFonts w:eastAsia="Dotum" w:cs="Tahoma"/>
                <w:b/>
                <w:szCs w:val="22"/>
              </w:rPr>
              <w:t>71-73</w:t>
            </w:r>
          </w:p>
        </w:tc>
        <w:tc>
          <w:tcPr>
            <w:tcW w:w="6011" w:type="dxa"/>
          </w:tcPr>
          <w:p w14:paraId="1BFB7A5A"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Interpreting graphs</w:t>
            </w:r>
          </w:p>
        </w:tc>
        <w:tc>
          <w:tcPr>
            <w:tcW w:w="1785" w:type="dxa"/>
          </w:tcPr>
          <w:p w14:paraId="19918984" w14:textId="77777777" w:rsidR="002E0D83" w:rsidRPr="008A67D7" w:rsidRDefault="002E0D83" w:rsidP="00944A51">
            <w:pPr>
              <w:spacing w:before="100" w:after="100" w:line="240" w:lineRule="auto"/>
              <w:rPr>
                <w:rFonts w:eastAsia="Dotum" w:cs="Tahoma"/>
                <w:szCs w:val="22"/>
              </w:rPr>
            </w:pPr>
          </w:p>
        </w:tc>
      </w:tr>
      <w:tr w:rsidR="002E0D83" w:rsidRPr="008A67D7" w14:paraId="2FFDCE76" w14:textId="77777777" w:rsidTr="002C4CC8">
        <w:tc>
          <w:tcPr>
            <w:tcW w:w="1843" w:type="dxa"/>
            <w:shd w:val="clear" w:color="auto" w:fill="89F3BB" w:themeFill="accent3" w:themeFillTint="66"/>
            <w:vAlign w:val="center"/>
          </w:tcPr>
          <w:p w14:paraId="07F6C6B6" w14:textId="2654071F" w:rsidR="002E0D83" w:rsidRPr="002E0D83" w:rsidRDefault="00296458" w:rsidP="00296458">
            <w:pPr>
              <w:spacing w:before="100" w:after="100" w:line="240" w:lineRule="auto"/>
              <w:rPr>
                <w:rFonts w:eastAsia="Dotum" w:cs="Tahoma"/>
                <w:b/>
                <w:szCs w:val="22"/>
              </w:rPr>
            </w:pPr>
            <w:r>
              <w:rPr>
                <w:rFonts w:eastAsia="Dotum" w:cs="Tahoma"/>
                <w:b/>
                <w:szCs w:val="22"/>
              </w:rPr>
              <w:t>74-75</w:t>
            </w:r>
          </w:p>
        </w:tc>
        <w:tc>
          <w:tcPr>
            <w:tcW w:w="6011" w:type="dxa"/>
          </w:tcPr>
          <w:p w14:paraId="2131DA68"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Fieldwork enquiry questions</w:t>
            </w:r>
          </w:p>
        </w:tc>
        <w:tc>
          <w:tcPr>
            <w:tcW w:w="1785" w:type="dxa"/>
          </w:tcPr>
          <w:p w14:paraId="10949AA8" w14:textId="77777777" w:rsidR="002E0D83" w:rsidRPr="008A67D7" w:rsidRDefault="002E0D83" w:rsidP="00944A51">
            <w:pPr>
              <w:spacing w:before="100" w:after="100" w:line="240" w:lineRule="auto"/>
              <w:rPr>
                <w:rFonts w:eastAsia="Dotum" w:cs="Tahoma"/>
                <w:szCs w:val="22"/>
              </w:rPr>
            </w:pPr>
          </w:p>
        </w:tc>
      </w:tr>
      <w:tr w:rsidR="002E0D83" w:rsidRPr="008A67D7" w14:paraId="49920AE8" w14:textId="77777777" w:rsidTr="002C4CC8">
        <w:tc>
          <w:tcPr>
            <w:tcW w:w="1843" w:type="dxa"/>
            <w:shd w:val="clear" w:color="auto" w:fill="89F3BB" w:themeFill="accent3" w:themeFillTint="66"/>
            <w:vAlign w:val="center"/>
          </w:tcPr>
          <w:p w14:paraId="36E65DE2" w14:textId="00A1F533" w:rsidR="002E0D83" w:rsidRPr="002E0D83" w:rsidRDefault="00296458" w:rsidP="00296458">
            <w:pPr>
              <w:spacing w:before="100" w:after="100" w:line="240" w:lineRule="auto"/>
              <w:rPr>
                <w:rFonts w:eastAsia="Dotum" w:cs="Tahoma"/>
                <w:b/>
                <w:szCs w:val="22"/>
              </w:rPr>
            </w:pPr>
            <w:r>
              <w:rPr>
                <w:rFonts w:eastAsia="Dotum" w:cs="Tahoma"/>
                <w:b/>
                <w:szCs w:val="22"/>
              </w:rPr>
              <w:t>76-78</w:t>
            </w:r>
          </w:p>
        </w:tc>
        <w:tc>
          <w:tcPr>
            <w:tcW w:w="6011" w:type="dxa"/>
          </w:tcPr>
          <w:p w14:paraId="3EAC78D9"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Fieldwork data collection</w:t>
            </w:r>
          </w:p>
        </w:tc>
        <w:tc>
          <w:tcPr>
            <w:tcW w:w="1785" w:type="dxa"/>
          </w:tcPr>
          <w:p w14:paraId="79A4FD30" w14:textId="77777777" w:rsidR="002E0D83" w:rsidRPr="008A67D7" w:rsidRDefault="002E0D83" w:rsidP="00944A51">
            <w:pPr>
              <w:spacing w:before="100" w:after="100" w:line="240" w:lineRule="auto"/>
              <w:rPr>
                <w:rFonts w:eastAsia="Dotum" w:cs="Tahoma"/>
                <w:szCs w:val="22"/>
              </w:rPr>
            </w:pPr>
          </w:p>
        </w:tc>
      </w:tr>
      <w:tr w:rsidR="002E0D83" w:rsidRPr="008A67D7" w14:paraId="132FC64F" w14:textId="77777777" w:rsidTr="002C4CC8">
        <w:tc>
          <w:tcPr>
            <w:tcW w:w="1843" w:type="dxa"/>
            <w:shd w:val="clear" w:color="auto" w:fill="89F3BB" w:themeFill="accent3" w:themeFillTint="66"/>
            <w:vAlign w:val="center"/>
          </w:tcPr>
          <w:p w14:paraId="02B9327D" w14:textId="60485D33" w:rsidR="002E0D83" w:rsidRPr="002E0D83" w:rsidRDefault="00296458" w:rsidP="00296458">
            <w:pPr>
              <w:spacing w:before="100" w:after="100" w:line="240" w:lineRule="auto"/>
              <w:rPr>
                <w:rFonts w:eastAsia="Dotum" w:cs="Tahoma"/>
                <w:b/>
                <w:szCs w:val="22"/>
              </w:rPr>
            </w:pPr>
            <w:r>
              <w:rPr>
                <w:rFonts w:eastAsia="Dotum" w:cs="Tahoma"/>
                <w:b/>
                <w:szCs w:val="22"/>
              </w:rPr>
              <w:t>79-81</w:t>
            </w:r>
          </w:p>
        </w:tc>
        <w:tc>
          <w:tcPr>
            <w:tcW w:w="6011" w:type="dxa"/>
          </w:tcPr>
          <w:p w14:paraId="15D28E79"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Sampling</w:t>
            </w:r>
          </w:p>
        </w:tc>
        <w:tc>
          <w:tcPr>
            <w:tcW w:w="1785" w:type="dxa"/>
          </w:tcPr>
          <w:p w14:paraId="49B0801D" w14:textId="77777777" w:rsidR="002E0D83" w:rsidRPr="008A67D7" w:rsidRDefault="002E0D83" w:rsidP="00944A51">
            <w:pPr>
              <w:spacing w:before="100" w:after="100" w:line="240" w:lineRule="auto"/>
              <w:rPr>
                <w:rFonts w:eastAsia="Dotum" w:cs="Tahoma"/>
                <w:szCs w:val="22"/>
              </w:rPr>
            </w:pPr>
          </w:p>
        </w:tc>
      </w:tr>
      <w:tr w:rsidR="002E0D83" w:rsidRPr="008A67D7" w14:paraId="5A295739" w14:textId="77777777" w:rsidTr="002C4CC8">
        <w:tc>
          <w:tcPr>
            <w:tcW w:w="1843" w:type="dxa"/>
            <w:shd w:val="clear" w:color="auto" w:fill="89F3BB" w:themeFill="accent3" w:themeFillTint="66"/>
            <w:vAlign w:val="center"/>
          </w:tcPr>
          <w:p w14:paraId="2AD77C26" w14:textId="532C45CB" w:rsidR="002E0D83" w:rsidRPr="002E0D83" w:rsidRDefault="00296458" w:rsidP="00296458">
            <w:pPr>
              <w:spacing w:before="100" w:after="100" w:line="240" w:lineRule="auto"/>
              <w:rPr>
                <w:rFonts w:eastAsia="Dotum" w:cs="Tahoma"/>
                <w:b/>
                <w:szCs w:val="22"/>
              </w:rPr>
            </w:pPr>
            <w:r>
              <w:rPr>
                <w:rFonts w:eastAsia="Dotum" w:cs="Tahoma"/>
                <w:b/>
                <w:szCs w:val="22"/>
              </w:rPr>
              <w:t>82-85</w:t>
            </w:r>
          </w:p>
        </w:tc>
        <w:tc>
          <w:tcPr>
            <w:tcW w:w="6011" w:type="dxa"/>
          </w:tcPr>
          <w:p w14:paraId="27C2812B"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Methodology</w:t>
            </w:r>
          </w:p>
        </w:tc>
        <w:tc>
          <w:tcPr>
            <w:tcW w:w="1785" w:type="dxa"/>
          </w:tcPr>
          <w:p w14:paraId="6BE20D69" w14:textId="77777777" w:rsidR="002E0D83" w:rsidRPr="008A67D7" w:rsidRDefault="002E0D83" w:rsidP="00944A51">
            <w:pPr>
              <w:spacing w:before="100" w:after="100" w:line="240" w:lineRule="auto"/>
              <w:rPr>
                <w:rFonts w:eastAsia="Dotum" w:cs="Tahoma"/>
                <w:szCs w:val="22"/>
              </w:rPr>
            </w:pPr>
          </w:p>
        </w:tc>
      </w:tr>
      <w:tr w:rsidR="002E0D83" w:rsidRPr="008A67D7" w14:paraId="34BE093A" w14:textId="77777777" w:rsidTr="002C4CC8">
        <w:tc>
          <w:tcPr>
            <w:tcW w:w="1843" w:type="dxa"/>
            <w:shd w:val="clear" w:color="auto" w:fill="89F3BB" w:themeFill="accent3" w:themeFillTint="66"/>
            <w:vAlign w:val="center"/>
          </w:tcPr>
          <w:p w14:paraId="7F041D10" w14:textId="647E6100" w:rsidR="002E0D83" w:rsidRPr="002E0D83" w:rsidRDefault="00296458" w:rsidP="00296458">
            <w:pPr>
              <w:spacing w:before="100" w:after="100" w:line="240" w:lineRule="auto"/>
              <w:rPr>
                <w:rFonts w:eastAsia="Dotum" w:cs="Tahoma"/>
                <w:b/>
                <w:szCs w:val="22"/>
              </w:rPr>
            </w:pPr>
            <w:r>
              <w:rPr>
                <w:rFonts w:eastAsia="Dotum" w:cs="Tahoma"/>
                <w:b/>
                <w:szCs w:val="22"/>
              </w:rPr>
              <w:t>85-86</w:t>
            </w:r>
          </w:p>
        </w:tc>
        <w:tc>
          <w:tcPr>
            <w:tcW w:w="6011" w:type="dxa"/>
          </w:tcPr>
          <w:p w14:paraId="5BDBFC93" w14:textId="77777777" w:rsidR="002E0D83" w:rsidRPr="008A67D7" w:rsidRDefault="002E0D83" w:rsidP="00944A51">
            <w:pPr>
              <w:spacing w:before="100" w:after="100" w:line="240" w:lineRule="auto"/>
              <w:rPr>
                <w:rFonts w:eastAsia="Dotum" w:cs="Tahoma"/>
                <w:szCs w:val="22"/>
              </w:rPr>
            </w:pPr>
            <w:r w:rsidRPr="008A67D7">
              <w:rPr>
                <w:rFonts w:eastAsia="Dotum" w:cs="Tahoma"/>
                <w:szCs w:val="22"/>
              </w:rPr>
              <w:t>Evaluating methods</w:t>
            </w:r>
          </w:p>
        </w:tc>
        <w:tc>
          <w:tcPr>
            <w:tcW w:w="1785" w:type="dxa"/>
          </w:tcPr>
          <w:p w14:paraId="217586B8" w14:textId="77777777" w:rsidR="002E0D83" w:rsidRPr="008A67D7" w:rsidRDefault="002E0D83" w:rsidP="00944A51">
            <w:pPr>
              <w:spacing w:before="100" w:after="100" w:line="240" w:lineRule="auto"/>
              <w:rPr>
                <w:rFonts w:eastAsia="Dotum" w:cs="Tahoma"/>
                <w:szCs w:val="22"/>
              </w:rPr>
            </w:pPr>
          </w:p>
        </w:tc>
      </w:tr>
      <w:tr w:rsidR="002E0D83" w:rsidRPr="008A67D7" w14:paraId="39407B98" w14:textId="77777777" w:rsidTr="002C4CC8">
        <w:tc>
          <w:tcPr>
            <w:tcW w:w="1843" w:type="dxa"/>
            <w:shd w:val="clear" w:color="auto" w:fill="89F3BB" w:themeFill="accent3" w:themeFillTint="66"/>
            <w:vAlign w:val="center"/>
          </w:tcPr>
          <w:p w14:paraId="7974BB60" w14:textId="5F5C1830" w:rsidR="002E0D83" w:rsidRPr="002E0D83" w:rsidRDefault="00296458" w:rsidP="00296458">
            <w:pPr>
              <w:spacing w:before="100" w:after="100" w:line="240" w:lineRule="auto"/>
              <w:rPr>
                <w:rFonts w:eastAsia="Dotum" w:cs="Tahoma"/>
                <w:b/>
                <w:szCs w:val="22"/>
              </w:rPr>
            </w:pPr>
            <w:r>
              <w:rPr>
                <w:rFonts w:eastAsia="Dotum" w:cs="Tahoma"/>
                <w:b/>
                <w:szCs w:val="22"/>
              </w:rPr>
              <w:t>87-90</w:t>
            </w:r>
          </w:p>
        </w:tc>
        <w:tc>
          <w:tcPr>
            <w:tcW w:w="6011" w:type="dxa"/>
          </w:tcPr>
          <w:p w14:paraId="0E4552C1" w14:textId="61C55322" w:rsidR="002E0D83" w:rsidRPr="008A67D7" w:rsidRDefault="002E0D83" w:rsidP="00791C2B">
            <w:pPr>
              <w:spacing w:before="100" w:after="100" w:line="240" w:lineRule="auto"/>
              <w:rPr>
                <w:rFonts w:eastAsia="Dotum" w:cs="Tahoma"/>
                <w:szCs w:val="22"/>
              </w:rPr>
            </w:pPr>
            <w:r w:rsidRPr="008A67D7">
              <w:rPr>
                <w:rFonts w:eastAsia="Dotum" w:cs="Tahoma"/>
                <w:szCs w:val="22"/>
              </w:rPr>
              <w:t>Dictionary/</w:t>
            </w:r>
            <w:r>
              <w:rPr>
                <w:rFonts w:eastAsia="Dotum" w:cs="Tahoma"/>
                <w:szCs w:val="22"/>
              </w:rPr>
              <w:t>g</w:t>
            </w:r>
            <w:r w:rsidRPr="008A67D7">
              <w:rPr>
                <w:rFonts w:eastAsia="Dotum" w:cs="Tahoma"/>
                <w:szCs w:val="22"/>
              </w:rPr>
              <w:t>lossary</w:t>
            </w:r>
          </w:p>
        </w:tc>
        <w:tc>
          <w:tcPr>
            <w:tcW w:w="1785" w:type="dxa"/>
          </w:tcPr>
          <w:p w14:paraId="148479C7" w14:textId="77777777" w:rsidR="002E0D83" w:rsidRPr="008A67D7" w:rsidRDefault="002E0D83" w:rsidP="00944A51">
            <w:pPr>
              <w:spacing w:before="100" w:after="100" w:line="240" w:lineRule="auto"/>
              <w:rPr>
                <w:rFonts w:eastAsia="Dotum" w:cs="Tahoma"/>
                <w:szCs w:val="22"/>
              </w:rPr>
            </w:pPr>
          </w:p>
        </w:tc>
      </w:tr>
    </w:tbl>
    <w:p w14:paraId="79D247D0" w14:textId="77777777" w:rsidR="00220F57" w:rsidRPr="008A67D7" w:rsidRDefault="00220F57" w:rsidP="00571204">
      <w:pPr>
        <w:spacing w:before="120" w:after="120" w:line="240" w:lineRule="auto"/>
        <w:jc w:val="center"/>
        <w:rPr>
          <w:rFonts w:asciiTheme="minorHAnsi" w:eastAsia="Dotum" w:hAnsiTheme="minorHAnsi" w:cs="Tahoma"/>
          <w:szCs w:val="22"/>
          <w:u w:val="single"/>
        </w:rPr>
      </w:pPr>
    </w:p>
    <w:p w14:paraId="1319EF5A" w14:textId="77777777" w:rsidR="00791510" w:rsidRPr="008A67D7" w:rsidRDefault="00791510" w:rsidP="00571204">
      <w:pPr>
        <w:spacing w:before="120" w:after="120" w:line="240" w:lineRule="auto"/>
        <w:rPr>
          <w:rFonts w:asciiTheme="minorHAnsi" w:eastAsia="Dotum" w:hAnsiTheme="minorHAnsi" w:cs="Tahoma"/>
          <w:szCs w:val="22"/>
          <w:u w:val="single"/>
        </w:rPr>
      </w:pPr>
    </w:p>
    <w:p w14:paraId="64FFFBAD" w14:textId="77777777" w:rsidR="00220F57" w:rsidRPr="008A67D7" w:rsidRDefault="00220F57" w:rsidP="00571204">
      <w:pPr>
        <w:spacing w:before="120" w:after="120" w:line="240" w:lineRule="auto"/>
        <w:rPr>
          <w:rFonts w:asciiTheme="minorHAnsi" w:eastAsia="Dotum" w:hAnsiTheme="minorHAnsi" w:cs="Tahoma"/>
          <w:szCs w:val="22"/>
          <w:u w:val="single"/>
        </w:rPr>
      </w:pPr>
    </w:p>
    <w:p w14:paraId="4B670D97" w14:textId="77777777" w:rsidR="000017A0" w:rsidRPr="008A67D7" w:rsidRDefault="000017A0" w:rsidP="00571204">
      <w:pPr>
        <w:shd w:val="clear" w:color="auto" w:fill="F7AA83" w:themeFill="accent1" w:themeFillTint="99"/>
        <w:spacing w:before="120" w:after="120" w:line="240" w:lineRule="auto"/>
        <w:rPr>
          <w:rFonts w:asciiTheme="minorHAnsi" w:eastAsia="Dotum" w:hAnsiTheme="minorHAnsi" w:cs="Tahoma"/>
          <w:szCs w:val="22"/>
        </w:rPr>
        <w:sectPr w:rsidR="000017A0" w:rsidRPr="008A67D7" w:rsidSect="00F06D55">
          <w:pgSz w:w="11906" w:h="16838"/>
          <w:pgMar w:top="709" w:right="1134" w:bottom="709" w:left="1134" w:header="708" w:footer="708" w:gutter="0"/>
          <w:cols w:space="708"/>
          <w:docGrid w:linePitch="381"/>
        </w:sectPr>
      </w:pPr>
    </w:p>
    <w:p w14:paraId="4B81295B" w14:textId="77777777" w:rsidR="00220F57" w:rsidRPr="008A67D7" w:rsidRDefault="00220F57" w:rsidP="00571204">
      <w:pPr>
        <w:pStyle w:val="Style1"/>
        <w:rPr>
          <w:rFonts w:asciiTheme="minorHAnsi" w:hAnsiTheme="minorHAnsi"/>
          <w:sz w:val="56"/>
        </w:rPr>
      </w:pPr>
      <w:r w:rsidRPr="008A67D7">
        <w:rPr>
          <w:rFonts w:asciiTheme="minorHAnsi" w:hAnsiTheme="minorHAnsi"/>
          <w:sz w:val="56"/>
        </w:rPr>
        <w:lastRenderedPageBreak/>
        <w:t>Mean, mode, median and range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2976"/>
      </w:tblGrid>
      <w:tr w:rsidR="00FB5F9C" w:rsidRPr="008A67D7" w14:paraId="3D508B83" w14:textId="77777777" w:rsidTr="00FB5F9C">
        <w:trPr>
          <w:trHeight w:val="2280"/>
        </w:trPr>
        <w:tc>
          <w:tcPr>
            <w:tcW w:w="6663" w:type="dxa"/>
            <w:shd w:val="clear" w:color="auto" w:fill="C4F9DD" w:themeFill="accent3" w:themeFillTint="33"/>
          </w:tcPr>
          <w:p w14:paraId="351C572F" w14:textId="77777777" w:rsidR="00FB5F9C" w:rsidRPr="008A67D7" w:rsidRDefault="00FB5F9C" w:rsidP="0062571C">
            <w:pPr>
              <w:spacing w:before="120" w:after="120" w:line="240" w:lineRule="auto"/>
              <w:rPr>
                <w:rFonts w:eastAsia="Dotum" w:cs="Tahoma"/>
                <w:b/>
                <w:sz w:val="36"/>
                <w:szCs w:val="22"/>
              </w:rPr>
            </w:pPr>
            <w:r w:rsidRPr="008A67D7">
              <w:rPr>
                <w:rFonts w:eastAsia="Dotum" w:cs="Tahoma"/>
                <w:b/>
                <w:sz w:val="36"/>
                <w:szCs w:val="22"/>
              </w:rPr>
              <w:t>Remember:</w:t>
            </w:r>
          </w:p>
          <w:p w14:paraId="1B4978B9" w14:textId="77777777" w:rsidR="00FB5F9C" w:rsidRPr="008A67D7" w:rsidRDefault="00FB5F9C" w:rsidP="0062571C">
            <w:pPr>
              <w:spacing w:before="120" w:after="120" w:line="240" w:lineRule="auto"/>
              <w:rPr>
                <w:rFonts w:eastAsia="Dotum" w:cs="Tahoma"/>
                <w:szCs w:val="22"/>
              </w:rPr>
            </w:pPr>
            <w:r w:rsidRPr="008A67D7">
              <w:rPr>
                <w:rFonts w:eastAsia="Dotum" w:cs="Tahoma"/>
                <w:b/>
                <w:szCs w:val="22"/>
              </w:rPr>
              <w:t>Mean:</w:t>
            </w:r>
            <w:r w:rsidRPr="008A67D7">
              <w:rPr>
                <w:rFonts w:eastAsia="Dotum" w:cs="Tahoma"/>
                <w:szCs w:val="22"/>
              </w:rPr>
              <w:t xml:space="preserve"> the average</w:t>
            </w:r>
          </w:p>
          <w:p w14:paraId="6CA91218" w14:textId="77777777" w:rsidR="00FB5F9C" w:rsidRPr="008A67D7" w:rsidRDefault="00FB5F9C" w:rsidP="0062571C">
            <w:pPr>
              <w:spacing w:before="120" w:after="120" w:line="240" w:lineRule="auto"/>
              <w:rPr>
                <w:rFonts w:eastAsia="Dotum" w:cs="Tahoma"/>
                <w:szCs w:val="22"/>
              </w:rPr>
            </w:pPr>
            <w:r w:rsidRPr="008A67D7">
              <w:rPr>
                <w:rFonts w:eastAsia="Dotum" w:cs="Tahoma"/>
                <w:b/>
                <w:szCs w:val="22"/>
              </w:rPr>
              <w:t>Mode:</w:t>
            </w:r>
            <w:r w:rsidRPr="008A67D7">
              <w:rPr>
                <w:rFonts w:eastAsia="Dotum" w:cs="Tahoma"/>
                <w:szCs w:val="22"/>
              </w:rPr>
              <w:t xml:space="preserve"> the most common</w:t>
            </w:r>
          </w:p>
          <w:p w14:paraId="2D280819" w14:textId="77777777" w:rsidR="00FB5F9C" w:rsidRPr="008A67D7" w:rsidRDefault="00FB5F9C" w:rsidP="0062571C">
            <w:pPr>
              <w:spacing w:before="120" w:after="120" w:line="240" w:lineRule="auto"/>
              <w:rPr>
                <w:rFonts w:eastAsia="Dotum" w:cs="Tahoma"/>
                <w:szCs w:val="22"/>
              </w:rPr>
            </w:pPr>
            <w:r w:rsidRPr="008A67D7">
              <w:rPr>
                <w:rFonts w:eastAsia="Dotum" w:cs="Tahoma"/>
                <w:b/>
                <w:szCs w:val="22"/>
              </w:rPr>
              <w:t>Median:</w:t>
            </w:r>
            <w:r w:rsidRPr="008A67D7">
              <w:rPr>
                <w:rFonts w:eastAsia="Dotum" w:cs="Tahoma"/>
                <w:szCs w:val="22"/>
              </w:rPr>
              <w:t xml:space="preserve"> the middle number</w:t>
            </w:r>
          </w:p>
          <w:p w14:paraId="73CB77C7" w14:textId="77777777" w:rsidR="00FB5F9C" w:rsidRPr="008A67D7" w:rsidRDefault="00FB5F9C" w:rsidP="00AE7800">
            <w:pPr>
              <w:spacing w:after="120"/>
              <w:rPr>
                <w:rFonts w:cs="Tahoma"/>
              </w:rPr>
            </w:pPr>
            <w:r w:rsidRPr="008A67D7">
              <w:rPr>
                <w:rFonts w:eastAsia="Dotum" w:cs="Tahoma"/>
                <w:b/>
                <w:szCs w:val="22"/>
              </w:rPr>
              <w:t>Range:</w:t>
            </w:r>
            <w:r w:rsidRPr="008A67D7">
              <w:rPr>
                <w:rFonts w:eastAsia="Dotum" w:cs="Tahoma"/>
                <w:szCs w:val="22"/>
              </w:rPr>
              <w:t xml:space="preserve"> the difference between the lowest and highest values</w:t>
            </w:r>
          </w:p>
        </w:tc>
        <w:tc>
          <w:tcPr>
            <w:tcW w:w="2976" w:type="dxa"/>
            <w:vAlign w:val="bottom"/>
          </w:tcPr>
          <w:p w14:paraId="5FBEFF2F" w14:textId="77777777" w:rsidR="00FB5F9C" w:rsidRPr="008A67D7" w:rsidRDefault="00FB5F9C" w:rsidP="00AE7800">
            <w:pPr>
              <w:spacing w:before="60"/>
              <w:jc w:val="right"/>
              <w:rPr>
                <w:rFonts w:cs="Tahoma"/>
                <w:b/>
                <w:sz w:val="32"/>
              </w:rPr>
            </w:pPr>
            <w:r w:rsidRPr="008A67D7">
              <w:rPr>
                <w:noProof/>
                <w:sz w:val="56"/>
                <w:lang w:eastAsia="en-GB"/>
              </w:rPr>
              <mc:AlternateContent>
                <mc:Choice Requires="wpg">
                  <w:drawing>
                    <wp:inline distT="0" distB="0" distL="0" distR="0" wp14:anchorId="4007DBDF" wp14:editId="088AD8A6">
                      <wp:extent cx="1555750" cy="1370965"/>
                      <wp:effectExtent l="19050" t="19050" r="25400" b="19685"/>
                      <wp:docPr id="40" name="Group 40"/>
                      <wp:cNvGraphicFramePr/>
                      <a:graphic xmlns:a="http://schemas.openxmlformats.org/drawingml/2006/main">
                        <a:graphicData uri="http://schemas.microsoft.com/office/word/2010/wordprocessingGroup">
                          <wpg:wgp>
                            <wpg:cNvGrpSpPr/>
                            <wpg:grpSpPr>
                              <a:xfrm>
                                <a:off x="0" y="0"/>
                                <a:ext cx="1555750" cy="1370965"/>
                                <a:chOff x="0" y="0"/>
                                <a:chExt cx="1555750" cy="1370965"/>
                              </a:xfrm>
                            </wpg:grpSpPr>
                            <wps:wsp>
                              <wps:cNvPr id="26" name="Rounded Rectangle 26"/>
                              <wps:cNvSpPr/>
                              <wps:spPr>
                                <a:xfrm>
                                  <a:off x="0" y="0"/>
                                  <a:ext cx="1555750" cy="137096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2DD9306"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095E1065" w14:textId="77777777" w:rsidR="003C7D3D" w:rsidRPr="00CA39EB" w:rsidRDefault="003C7D3D" w:rsidP="00FB5F9C">
                                    <w:pPr>
                                      <w:rPr>
                                        <w:rFonts w:asciiTheme="minorHAnsi" w:hAnsiTheme="minorHAnsi"/>
                                        <w:szCs w:val="24"/>
                                      </w:rPr>
                                    </w:pPr>
                                    <w:r w:rsidRPr="00CA39EB">
                                      <w:rPr>
                                        <w:rFonts w:asciiTheme="minorHAnsi" w:hAnsiTheme="minorHAnsi"/>
                                        <w:szCs w:val="24"/>
                                      </w:rPr>
                                      <w:t>Put the numbers in order from smallest to largest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4007DBDF" id="Group 40" o:spid="_x0000_s1026" style="width:122.5pt;height:107.95pt;mso-position-horizontal-relative:char;mso-position-vertical-relative:line" coordsize="15557,13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">
                      <v:roundrect id="Rounded Rectangle 26" o:spid="_x0000_s1027" style="position:absolute;width:15557;height:13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" filled="f" strokecolor="#11ab5a [3206]" strokeweight="2.25pt">
                        <v:textbox>
                          <w:txbxContent>
                            <w:p w14:paraId="02DD9306"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095E1065" w14:textId="77777777" w:rsidR="003C7D3D" w:rsidRPr="00CA39EB" w:rsidRDefault="003C7D3D" w:rsidP="00FB5F9C">
                              <w:pPr>
                                <w:rPr>
                                  <w:rFonts w:asciiTheme="minorHAnsi" w:hAnsiTheme="minorHAnsi"/>
                                  <w:szCs w:val="24"/>
                                </w:rPr>
                              </w:pPr>
                              <w:r w:rsidRPr="00CA39EB">
                                <w:rPr>
                                  <w:rFonts w:asciiTheme="minorHAnsi" w:hAnsiTheme="minorHAnsi"/>
                                  <w:szCs w:val="24"/>
                                </w:rPr>
                                <w:t>Put the numbers in order from smallest to largest first!</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">
                        <v:imagedata r:id="rId15" o:title=""/>
                      </v:shape>
                      <w10:anchorlock/>
                    </v:group>
                  </w:pict>
                </mc:Fallback>
              </mc:AlternateContent>
            </w:r>
          </w:p>
        </w:tc>
      </w:tr>
    </w:tbl>
    <w:p w14:paraId="5604E779" w14:textId="77777777" w:rsidR="00220F57" w:rsidRPr="008A67D7" w:rsidRDefault="00220F57" w:rsidP="00DB0152">
      <w:pPr>
        <w:pStyle w:val="SmallerHeading"/>
        <w:rPr>
          <w:rFonts w:asciiTheme="minorHAnsi" w:hAnsiTheme="minorHAnsi"/>
        </w:rPr>
      </w:pPr>
      <w:r w:rsidRPr="008A67D7">
        <w:rPr>
          <w:rFonts w:asciiTheme="minorHAnsi" w:hAnsiTheme="minorHAnsi"/>
        </w:rPr>
        <w:t>Practice</w:t>
      </w:r>
    </w:p>
    <w:p w14:paraId="1530E05B" w14:textId="77777777" w:rsidR="00220F57" w:rsidRPr="008A67D7" w:rsidRDefault="00CD04B2" w:rsidP="00571204">
      <w:pPr>
        <w:spacing w:before="120" w:after="120" w:line="240" w:lineRule="auto"/>
        <w:rPr>
          <w:rFonts w:asciiTheme="minorHAnsi" w:eastAsia="Dotum" w:hAnsiTheme="minorHAnsi" w:cs="Tahoma"/>
          <w:szCs w:val="22"/>
        </w:rPr>
      </w:pPr>
      <w:r>
        <w:rPr>
          <w:rFonts w:asciiTheme="minorHAnsi" w:eastAsia="Dotum" w:hAnsiTheme="minorHAnsi" w:cs="Tahoma"/>
          <w:szCs w:val="22"/>
        </w:rPr>
        <w:t xml:space="preserve">1. </w:t>
      </w:r>
      <w:r w:rsidR="00791C2B">
        <w:rPr>
          <w:rFonts w:asciiTheme="minorHAnsi" w:eastAsia="Dotum" w:hAnsiTheme="minorHAnsi" w:cs="Tahoma"/>
          <w:szCs w:val="22"/>
        </w:rPr>
        <w:t>From these</w:t>
      </w:r>
      <w:r w:rsidR="00220F57" w:rsidRPr="008A67D7">
        <w:rPr>
          <w:rFonts w:asciiTheme="minorHAnsi" w:eastAsia="Dotum" w:hAnsiTheme="minorHAnsi" w:cs="Tahoma"/>
          <w:szCs w:val="22"/>
        </w:rPr>
        <w:t xml:space="preserve"> list</w:t>
      </w:r>
      <w:r w:rsidR="00791C2B">
        <w:rPr>
          <w:rFonts w:asciiTheme="minorHAnsi" w:eastAsia="Dotum" w:hAnsiTheme="minorHAnsi" w:cs="Tahoma"/>
          <w:szCs w:val="22"/>
        </w:rPr>
        <w:t>s</w:t>
      </w:r>
      <w:r w:rsidR="00220F57" w:rsidRPr="008A67D7">
        <w:rPr>
          <w:rFonts w:asciiTheme="minorHAnsi" w:eastAsia="Dotum" w:hAnsiTheme="minorHAnsi" w:cs="Tahoma"/>
          <w:szCs w:val="22"/>
        </w:rPr>
        <w:t xml:space="preserve"> of number</w:t>
      </w:r>
      <w:r w:rsidR="00791C2B">
        <w:rPr>
          <w:rFonts w:asciiTheme="minorHAnsi" w:eastAsia="Dotum" w:hAnsiTheme="minorHAnsi" w:cs="Tahoma"/>
          <w:szCs w:val="22"/>
        </w:rPr>
        <w:t>s</w:t>
      </w:r>
      <w:r w:rsidR="00220F57" w:rsidRPr="008A67D7">
        <w:rPr>
          <w:rFonts w:asciiTheme="minorHAnsi" w:eastAsia="Dotum" w:hAnsiTheme="minorHAnsi" w:cs="Tahoma"/>
          <w:szCs w:val="22"/>
        </w:rPr>
        <w:t xml:space="preserve"> find the mean, mode, median and range.</w:t>
      </w:r>
    </w:p>
    <w:p w14:paraId="0F1BBCE8" w14:textId="77777777" w:rsidR="00220F57" w:rsidRPr="008A67D7" w:rsidRDefault="00220F57" w:rsidP="00571204">
      <w:pPr>
        <w:spacing w:before="120" w:after="120" w:line="240" w:lineRule="auto"/>
        <w:rPr>
          <w:rFonts w:asciiTheme="minorHAnsi" w:eastAsia="Dotum" w:hAnsiTheme="minorHAnsi" w:cs="Tahoma"/>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268"/>
      </w:tblGrid>
      <w:tr w:rsidR="00AE7800" w:rsidRPr="008A67D7" w14:paraId="08E7F8C2" w14:textId="77777777" w:rsidTr="00626F2E">
        <w:tc>
          <w:tcPr>
            <w:tcW w:w="7371" w:type="dxa"/>
          </w:tcPr>
          <w:p w14:paraId="362ACC73" w14:textId="77777777" w:rsidR="00AE7800" w:rsidRPr="008A67D7" w:rsidRDefault="00AE7800" w:rsidP="00EA0E69">
            <w:pPr>
              <w:pStyle w:val="ListParagraph"/>
              <w:numPr>
                <w:ilvl w:val="0"/>
                <w:numId w:val="8"/>
              </w:numPr>
              <w:spacing w:before="120" w:after="120" w:line="480" w:lineRule="auto"/>
              <w:rPr>
                <w:rFonts w:eastAsia="Dotum" w:cs="Tahoma"/>
                <w:color w:val="0C7F42" w:themeColor="accent3" w:themeShade="BF"/>
                <w:szCs w:val="22"/>
              </w:rPr>
            </w:pPr>
            <w:r w:rsidRPr="008A67D7">
              <w:rPr>
                <w:rFonts w:eastAsia="Dotum" w:cs="Tahoma"/>
                <w:color w:val="0C7F42" w:themeColor="accent3" w:themeShade="BF"/>
                <w:szCs w:val="22"/>
              </w:rPr>
              <w:t xml:space="preserve">3, 5, 7, 11, 11, 2, 4, 17, 13, 1, 9 </w:t>
            </w:r>
          </w:p>
          <w:p w14:paraId="22F22C26" w14:textId="77777777" w:rsidR="00AE7800" w:rsidRPr="008A67D7" w:rsidRDefault="00AE7800" w:rsidP="00EA0E69">
            <w:pPr>
              <w:tabs>
                <w:tab w:val="left" w:leader="dot" w:pos="3436"/>
                <w:tab w:val="left" w:leader="dot" w:pos="7122"/>
              </w:tabs>
              <w:spacing w:before="240" w:after="120" w:line="480" w:lineRule="auto"/>
              <w:rPr>
                <w:rFonts w:eastAsia="Dotum" w:cs="Tahoma"/>
                <w:szCs w:val="22"/>
              </w:rPr>
            </w:pPr>
            <w:r w:rsidRPr="008A67D7">
              <w:rPr>
                <w:rFonts w:eastAsia="Dotum" w:cs="Tahoma"/>
                <w:b/>
                <w:szCs w:val="22"/>
              </w:rPr>
              <w:t>Mean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Mode</w:t>
            </w:r>
            <w:r w:rsidRPr="008A67D7">
              <w:rPr>
                <w:rFonts w:eastAsia="Dotum" w:cs="Tahoma"/>
                <w:szCs w:val="22"/>
              </w:rPr>
              <w:t>:</w:t>
            </w:r>
            <w:r w:rsidRPr="008A67D7">
              <w:rPr>
                <w:rFonts w:eastAsia="Dotum" w:cs="Tahoma"/>
                <w:szCs w:val="22"/>
              </w:rPr>
              <w:tab/>
            </w:r>
          </w:p>
          <w:p w14:paraId="3F947583" w14:textId="77777777" w:rsidR="00AE7800" w:rsidRPr="008A67D7" w:rsidRDefault="00AE7800" w:rsidP="00EA0E69">
            <w:pPr>
              <w:tabs>
                <w:tab w:val="left" w:leader="dot" w:pos="3436"/>
                <w:tab w:val="left" w:leader="dot" w:pos="7122"/>
              </w:tabs>
              <w:spacing w:before="240" w:after="120" w:line="480" w:lineRule="auto"/>
              <w:rPr>
                <w:rFonts w:eastAsia="Dotum" w:cs="Tahoma"/>
                <w:szCs w:val="22"/>
              </w:rPr>
            </w:pPr>
            <w:r w:rsidRPr="008A67D7">
              <w:rPr>
                <w:rFonts w:eastAsia="Dotum" w:cs="Tahoma"/>
                <w:b/>
                <w:szCs w:val="22"/>
              </w:rPr>
              <w:t>Median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Range</w:t>
            </w:r>
            <w:r w:rsidRPr="008A67D7">
              <w:rPr>
                <w:rFonts w:eastAsia="Dotum" w:cs="Tahoma"/>
                <w:szCs w:val="22"/>
              </w:rPr>
              <w:t xml:space="preserve">: </w:t>
            </w:r>
            <w:r w:rsidRPr="008A67D7">
              <w:rPr>
                <w:rFonts w:eastAsia="Dotum" w:cs="Tahoma"/>
                <w:szCs w:val="22"/>
              </w:rPr>
              <w:tab/>
            </w:r>
          </w:p>
        </w:tc>
        <w:tc>
          <w:tcPr>
            <w:tcW w:w="2268" w:type="dxa"/>
            <w:vMerge w:val="restart"/>
            <w:shd w:val="clear" w:color="auto" w:fill="C4F9DD" w:themeFill="accent3" w:themeFillTint="33"/>
            <w:vAlign w:val="center"/>
          </w:tcPr>
          <w:p w14:paraId="3D6CF5E9" w14:textId="77777777" w:rsidR="00AE7800" w:rsidRPr="008A67D7" w:rsidRDefault="00AE7800" w:rsidP="00EA0E69">
            <w:pPr>
              <w:spacing w:line="480" w:lineRule="auto"/>
              <w:rPr>
                <w:rFonts w:cs="Tahoma"/>
                <w:b/>
                <w:sz w:val="36"/>
              </w:rPr>
            </w:pPr>
            <w:r w:rsidRPr="008A67D7">
              <w:rPr>
                <w:rFonts w:cs="Tahoma"/>
                <w:b/>
                <w:sz w:val="36"/>
              </w:rPr>
              <w:t xml:space="preserve">Remember: </w:t>
            </w:r>
          </w:p>
          <w:p w14:paraId="1822C4E3" w14:textId="77777777" w:rsidR="00AE7800" w:rsidRPr="008A67D7" w:rsidRDefault="00791C2B" w:rsidP="00EA0E69">
            <w:pPr>
              <w:spacing w:before="120" w:line="480" w:lineRule="auto"/>
              <w:rPr>
                <w:rFonts w:cs="Tahoma"/>
              </w:rPr>
            </w:pPr>
            <w:r>
              <w:rPr>
                <w:rFonts w:cs="Tahoma"/>
              </w:rPr>
              <w:t>When there is</w:t>
            </w:r>
            <w:r w:rsidR="00AE7800" w:rsidRPr="008A67D7">
              <w:rPr>
                <w:rFonts w:cs="Tahoma"/>
              </w:rPr>
              <w:t xml:space="preserve"> an even set of values you will need to find the mean of the middle two values to find the median. </w:t>
            </w:r>
          </w:p>
        </w:tc>
      </w:tr>
      <w:tr w:rsidR="00AE7800" w:rsidRPr="008A67D7" w14:paraId="5875EFFD" w14:textId="77777777" w:rsidTr="00626F2E">
        <w:tc>
          <w:tcPr>
            <w:tcW w:w="7371" w:type="dxa"/>
          </w:tcPr>
          <w:p w14:paraId="463ED81C" w14:textId="77777777" w:rsidR="00AE7800" w:rsidRPr="008A67D7" w:rsidRDefault="00AE7800" w:rsidP="00EA0E69">
            <w:pPr>
              <w:pStyle w:val="ListParagraph"/>
              <w:numPr>
                <w:ilvl w:val="0"/>
                <w:numId w:val="8"/>
              </w:numPr>
              <w:spacing w:before="120" w:after="120" w:line="480" w:lineRule="auto"/>
              <w:rPr>
                <w:rFonts w:eastAsia="Dotum" w:cs="Tahoma"/>
                <w:color w:val="0C7F42" w:themeColor="accent3" w:themeShade="BF"/>
                <w:szCs w:val="22"/>
              </w:rPr>
            </w:pPr>
            <w:r w:rsidRPr="008A67D7">
              <w:rPr>
                <w:rFonts w:eastAsia="Dotum" w:cs="Tahoma"/>
                <w:color w:val="0C7F42" w:themeColor="accent3" w:themeShade="BF"/>
                <w:szCs w:val="22"/>
              </w:rPr>
              <w:t>27, 24, 22, 19, 34, 7, 16, 23, 39, 4, 5, 5, 22, 17, 5</w:t>
            </w:r>
          </w:p>
          <w:p w14:paraId="73F57566" w14:textId="77777777" w:rsidR="00AE7800" w:rsidRPr="008A67D7" w:rsidRDefault="00AE7800" w:rsidP="00EA0E69">
            <w:pPr>
              <w:tabs>
                <w:tab w:val="left" w:leader="dot" w:pos="3402"/>
                <w:tab w:val="left" w:leader="dot" w:pos="7122"/>
              </w:tabs>
              <w:spacing w:before="240" w:after="120" w:line="480" w:lineRule="auto"/>
              <w:rPr>
                <w:rFonts w:eastAsia="Dotum" w:cs="Tahoma"/>
                <w:szCs w:val="22"/>
              </w:rPr>
            </w:pPr>
            <w:r w:rsidRPr="008A67D7">
              <w:rPr>
                <w:rFonts w:eastAsia="Dotum" w:cs="Tahoma"/>
                <w:b/>
                <w:szCs w:val="22"/>
              </w:rPr>
              <w:t>Mean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Mode</w:t>
            </w:r>
            <w:r w:rsidRPr="008A67D7">
              <w:rPr>
                <w:rFonts w:eastAsia="Dotum" w:cs="Tahoma"/>
                <w:szCs w:val="22"/>
              </w:rPr>
              <w:t>:</w:t>
            </w:r>
            <w:r w:rsidRPr="008A67D7">
              <w:rPr>
                <w:rFonts w:eastAsia="Dotum" w:cs="Tahoma"/>
                <w:szCs w:val="22"/>
              </w:rPr>
              <w:tab/>
            </w:r>
          </w:p>
          <w:p w14:paraId="2AA5B1FB" w14:textId="77777777" w:rsidR="00AE7800" w:rsidRPr="008A67D7" w:rsidRDefault="00AE7800" w:rsidP="00EA0E69">
            <w:pPr>
              <w:tabs>
                <w:tab w:val="left" w:leader="dot" w:pos="3380"/>
                <w:tab w:val="left" w:leader="dot" w:pos="7122"/>
              </w:tabs>
              <w:spacing w:before="120" w:after="120" w:line="480" w:lineRule="auto"/>
              <w:rPr>
                <w:rFonts w:eastAsia="Dotum" w:cs="Tahoma"/>
                <w:szCs w:val="22"/>
              </w:rPr>
            </w:pPr>
            <w:r w:rsidRPr="008A67D7">
              <w:rPr>
                <w:rFonts w:eastAsia="Dotum" w:cs="Tahoma"/>
                <w:b/>
                <w:szCs w:val="22"/>
              </w:rPr>
              <w:t>Median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Range:</w:t>
            </w:r>
            <w:r w:rsidRPr="008A67D7">
              <w:rPr>
                <w:rFonts w:eastAsia="Dotum" w:cs="Tahoma"/>
                <w:szCs w:val="22"/>
              </w:rPr>
              <w:tab/>
            </w:r>
          </w:p>
        </w:tc>
        <w:tc>
          <w:tcPr>
            <w:tcW w:w="2268" w:type="dxa"/>
            <w:vMerge/>
            <w:tcBorders>
              <w:top w:val="single" w:sz="18" w:space="0" w:color="11AB5A" w:themeColor="accent3"/>
            </w:tcBorders>
            <w:shd w:val="clear" w:color="auto" w:fill="C4F9DD" w:themeFill="accent3" w:themeFillTint="33"/>
          </w:tcPr>
          <w:p w14:paraId="31A9C1A0" w14:textId="77777777" w:rsidR="00AE7800" w:rsidRPr="008A67D7" w:rsidRDefault="00AE7800" w:rsidP="00EA0E69">
            <w:pPr>
              <w:spacing w:before="120" w:after="120" w:line="480" w:lineRule="auto"/>
              <w:rPr>
                <w:rFonts w:eastAsia="Dotum" w:cs="Tahoma"/>
                <w:szCs w:val="22"/>
              </w:rPr>
            </w:pPr>
          </w:p>
        </w:tc>
      </w:tr>
      <w:tr w:rsidR="00AE7800" w:rsidRPr="008A67D7" w14:paraId="313207E4" w14:textId="77777777" w:rsidTr="00626F2E">
        <w:tc>
          <w:tcPr>
            <w:tcW w:w="7371" w:type="dxa"/>
          </w:tcPr>
          <w:p w14:paraId="3F84A715" w14:textId="77777777" w:rsidR="00AE7800" w:rsidRPr="008A67D7" w:rsidRDefault="00AE7800" w:rsidP="00EA0E69">
            <w:pPr>
              <w:pStyle w:val="ListParagraph"/>
              <w:numPr>
                <w:ilvl w:val="0"/>
                <w:numId w:val="8"/>
              </w:numPr>
              <w:spacing w:before="120" w:after="120" w:line="480" w:lineRule="auto"/>
              <w:rPr>
                <w:rFonts w:eastAsia="Dotum" w:cs="Tahoma"/>
                <w:color w:val="0C7F42" w:themeColor="accent3" w:themeShade="BF"/>
                <w:szCs w:val="22"/>
              </w:rPr>
            </w:pPr>
            <w:r w:rsidRPr="008A67D7">
              <w:rPr>
                <w:rFonts w:eastAsia="Dotum" w:cs="Tahoma"/>
                <w:color w:val="0C7F42" w:themeColor="accent3" w:themeShade="BF"/>
                <w:szCs w:val="22"/>
              </w:rPr>
              <w:t>9, 7, 13, 36, 43, 7, 15, 1, 15, 7, 54, 63, 6, 5</w:t>
            </w:r>
          </w:p>
          <w:p w14:paraId="5F0AB93A" w14:textId="77777777" w:rsidR="00AE7800" w:rsidRPr="008A67D7" w:rsidRDefault="00AE7800" w:rsidP="00EA0E69">
            <w:pPr>
              <w:tabs>
                <w:tab w:val="left" w:leader="dot" w:pos="3436"/>
                <w:tab w:val="left" w:leader="dot" w:pos="7088"/>
              </w:tabs>
              <w:spacing w:before="240" w:after="120" w:line="480" w:lineRule="auto"/>
              <w:rPr>
                <w:rFonts w:eastAsia="Dotum" w:cs="Tahoma"/>
                <w:szCs w:val="22"/>
              </w:rPr>
            </w:pPr>
            <w:r w:rsidRPr="008A67D7">
              <w:rPr>
                <w:rFonts w:eastAsia="Dotum" w:cs="Tahoma"/>
                <w:b/>
                <w:szCs w:val="22"/>
              </w:rPr>
              <w:t>Mean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Mode</w:t>
            </w:r>
            <w:r w:rsidRPr="008A67D7">
              <w:rPr>
                <w:rFonts w:eastAsia="Dotum" w:cs="Tahoma"/>
                <w:szCs w:val="22"/>
              </w:rPr>
              <w:t>:</w:t>
            </w:r>
            <w:r w:rsidRPr="008A67D7">
              <w:rPr>
                <w:rFonts w:eastAsia="Dotum" w:cs="Tahoma"/>
                <w:szCs w:val="22"/>
              </w:rPr>
              <w:tab/>
            </w:r>
          </w:p>
          <w:p w14:paraId="3970D5CA" w14:textId="77777777" w:rsidR="00AE7800" w:rsidRPr="008A67D7" w:rsidRDefault="00AE7800" w:rsidP="00EA0E69">
            <w:pPr>
              <w:tabs>
                <w:tab w:val="left" w:leader="dot" w:pos="3436"/>
                <w:tab w:val="left" w:leader="dot" w:pos="7083"/>
              </w:tabs>
              <w:spacing w:before="120" w:after="120" w:line="480" w:lineRule="auto"/>
              <w:rPr>
                <w:rFonts w:eastAsia="Dotum" w:cs="Tahoma"/>
                <w:szCs w:val="22"/>
              </w:rPr>
            </w:pPr>
            <w:r w:rsidRPr="008A67D7">
              <w:rPr>
                <w:rFonts w:eastAsia="Dotum" w:cs="Tahoma"/>
                <w:b/>
                <w:szCs w:val="22"/>
              </w:rPr>
              <w:t>Median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Range</w:t>
            </w:r>
            <w:r w:rsidRPr="008A67D7">
              <w:rPr>
                <w:rFonts w:eastAsia="Dotum" w:cs="Tahoma"/>
                <w:szCs w:val="22"/>
              </w:rPr>
              <w:t xml:space="preserve">: </w:t>
            </w:r>
            <w:r w:rsidRPr="008A67D7">
              <w:rPr>
                <w:rFonts w:eastAsia="Dotum" w:cs="Tahoma"/>
                <w:szCs w:val="22"/>
              </w:rPr>
              <w:tab/>
            </w:r>
          </w:p>
        </w:tc>
        <w:tc>
          <w:tcPr>
            <w:tcW w:w="2268" w:type="dxa"/>
            <w:vMerge/>
            <w:tcBorders>
              <w:top w:val="single" w:sz="18" w:space="0" w:color="11AB5A" w:themeColor="accent3"/>
            </w:tcBorders>
            <w:shd w:val="clear" w:color="auto" w:fill="C4F9DD" w:themeFill="accent3" w:themeFillTint="33"/>
          </w:tcPr>
          <w:p w14:paraId="38C6798E" w14:textId="77777777" w:rsidR="00AE7800" w:rsidRPr="008A67D7" w:rsidRDefault="00AE7800" w:rsidP="00EA0E69">
            <w:pPr>
              <w:spacing w:before="120" w:after="120" w:line="480" w:lineRule="auto"/>
              <w:rPr>
                <w:rFonts w:eastAsia="Dotum" w:cs="Tahoma"/>
                <w:szCs w:val="22"/>
              </w:rPr>
            </w:pPr>
          </w:p>
        </w:tc>
      </w:tr>
      <w:tr w:rsidR="00AE7800" w:rsidRPr="008A67D7" w14:paraId="3ECA1011" w14:textId="77777777" w:rsidTr="00626F2E">
        <w:tc>
          <w:tcPr>
            <w:tcW w:w="7371" w:type="dxa"/>
          </w:tcPr>
          <w:p w14:paraId="67657E5B" w14:textId="77777777" w:rsidR="00AE7800" w:rsidRPr="008A67D7" w:rsidRDefault="00AE7800" w:rsidP="00EA0E69">
            <w:pPr>
              <w:pStyle w:val="ListParagraph"/>
              <w:numPr>
                <w:ilvl w:val="0"/>
                <w:numId w:val="8"/>
              </w:numPr>
              <w:spacing w:before="120" w:after="120" w:line="480" w:lineRule="auto"/>
              <w:rPr>
                <w:rFonts w:eastAsia="Dotum" w:cs="Tahoma"/>
                <w:color w:val="0C7F42" w:themeColor="accent3" w:themeShade="BF"/>
                <w:szCs w:val="22"/>
              </w:rPr>
            </w:pPr>
            <w:r w:rsidRPr="008A67D7">
              <w:rPr>
                <w:rFonts w:eastAsia="Dotum" w:cs="Tahoma"/>
                <w:color w:val="0C7F42" w:themeColor="accent3" w:themeShade="BF"/>
                <w:szCs w:val="22"/>
              </w:rPr>
              <w:t>11.5, 7.5, 8.5, 36.5, 17.5, 11.5, 12.5, 24.5, 11.5</w:t>
            </w:r>
          </w:p>
          <w:p w14:paraId="3BAD62AB" w14:textId="77777777" w:rsidR="00AE7800" w:rsidRPr="008A67D7" w:rsidRDefault="00AE7800" w:rsidP="00EA0E69">
            <w:pPr>
              <w:tabs>
                <w:tab w:val="left" w:leader="dot" w:pos="3436"/>
                <w:tab w:val="left" w:leader="dot" w:pos="7088"/>
              </w:tabs>
              <w:spacing w:before="240" w:after="120" w:line="480" w:lineRule="auto"/>
              <w:rPr>
                <w:rFonts w:eastAsia="Dotum" w:cs="Tahoma"/>
                <w:szCs w:val="22"/>
              </w:rPr>
            </w:pPr>
            <w:r w:rsidRPr="008A67D7">
              <w:rPr>
                <w:rFonts w:eastAsia="Dotum" w:cs="Tahoma"/>
                <w:b/>
                <w:szCs w:val="22"/>
              </w:rPr>
              <w:t>Mean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Mode</w:t>
            </w:r>
            <w:r w:rsidRPr="008A67D7">
              <w:rPr>
                <w:rFonts w:eastAsia="Dotum" w:cs="Tahoma"/>
                <w:szCs w:val="22"/>
              </w:rPr>
              <w:t>:</w:t>
            </w:r>
            <w:r w:rsidRPr="008A67D7">
              <w:rPr>
                <w:rFonts w:eastAsia="Dotum" w:cs="Tahoma"/>
                <w:szCs w:val="22"/>
              </w:rPr>
              <w:tab/>
            </w:r>
          </w:p>
          <w:p w14:paraId="05AF0C65" w14:textId="77777777" w:rsidR="00AE7800" w:rsidRPr="008A67D7" w:rsidRDefault="00AE7800" w:rsidP="00EA0E69">
            <w:pPr>
              <w:tabs>
                <w:tab w:val="left" w:leader="dot" w:pos="3436"/>
                <w:tab w:val="left" w:leader="dot" w:pos="7122"/>
              </w:tabs>
              <w:spacing w:before="120" w:after="120" w:line="480" w:lineRule="auto"/>
              <w:rPr>
                <w:rFonts w:eastAsia="Dotum" w:cs="Tahoma"/>
                <w:szCs w:val="22"/>
              </w:rPr>
            </w:pPr>
            <w:r w:rsidRPr="008A67D7">
              <w:rPr>
                <w:rFonts w:eastAsia="Dotum" w:cs="Tahoma"/>
                <w:b/>
                <w:szCs w:val="22"/>
              </w:rPr>
              <w:t>Median</w:t>
            </w:r>
            <w:r w:rsidRPr="008A67D7">
              <w:rPr>
                <w:rFonts w:eastAsia="Dotum" w:cs="Tahoma"/>
                <w:szCs w:val="22"/>
              </w:rPr>
              <w:t>:</w:t>
            </w:r>
            <w:r w:rsidRPr="008A67D7">
              <w:rPr>
                <w:rFonts w:eastAsia="Dotum" w:cs="Tahoma"/>
                <w:szCs w:val="22"/>
              </w:rPr>
              <w:tab/>
              <w:t xml:space="preserve"> </w:t>
            </w:r>
            <w:r w:rsidRPr="008A67D7">
              <w:rPr>
                <w:rFonts w:eastAsia="Dotum" w:cs="Tahoma"/>
                <w:b/>
                <w:szCs w:val="22"/>
              </w:rPr>
              <w:t>Range</w:t>
            </w:r>
            <w:r w:rsidRPr="008A67D7">
              <w:rPr>
                <w:rFonts w:eastAsia="Dotum" w:cs="Tahoma"/>
                <w:szCs w:val="22"/>
              </w:rPr>
              <w:t xml:space="preserve">: </w:t>
            </w:r>
            <w:r w:rsidRPr="008A67D7">
              <w:rPr>
                <w:rFonts w:eastAsia="Dotum" w:cs="Tahoma"/>
                <w:szCs w:val="22"/>
              </w:rPr>
              <w:tab/>
            </w:r>
          </w:p>
        </w:tc>
        <w:tc>
          <w:tcPr>
            <w:tcW w:w="2268" w:type="dxa"/>
            <w:vMerge/>
            <w:tcBorders>
              <w:top w:val="single" w:sz="18" w:space="0" w:color="11AB5A" w:themeColor="accent3"/>
            </w:tcBorders>
            <w:shd w:val="clear" w:color="auto" w:fill="C4F9DD" w:themeFill="accent3" w:themeFillTint="33"/>
          </w:tcPr>
          <w:p w14:paraId="277B431A" w14:textId="77777777" w:rsidR="00AE7800" w:rsidRPr="008A67D7" w:rsidRDefault="00AE7800" w:rsidP="00EA0E69">
            <w:pPr>
              <w:spacing w:before="120" w:after="120" w:line="480" w:lineRule="auto"/>
              <w:rPr>
                <w:rFonts w:eastAsia="Dotum" w:cs="Tahoma"/>
                <w:szCs w:val="22"/>
              </w:rPr>
            </w:pPr>
          </w:p>
        </w:tc>
      </w:tr>
    </w:tbl>
    <w:p w14:paraId="68D72AEC" w14:textId="77777777" w:rsidR="00AE7800" w:rsidRPr="008A67D7" w:rsidRDefault="00AE7800" w:rsidP="00DB0152">
      <w:pPr>
        <w:pStyle w:val="SmallerHeading"/>
        <w:rPr>
          <w:rFonts w:asciiTheme="minorHAnsi" w:hAnsiTheme="minorHAnsi"/>
        </w:rPr>
        <w:sectPr w:rsidR="00AE7800" w:rsidRPr="008A67D7" w:rsidSect="00F06D55">
          <w:pgSz w:w="11906" w:h="16838"/>
          <w:pgMar w:top="709" w:right="1134" w:bottom="709" w:left="1134" w:header="708" w:footer="708" w:gutter="0"/>
          <w:cols w:space="708"/>
          <w:docGrid w:linePitch="381"/>
        </w:sectPr>
      </w:pPr>
    </w:p>
    <w:p w14:paraId="21969C44" w14:textId="77777777" w:rsidR="00220F57" w:rsidRPr="008A67D7" w:rsidRDefault="00220F57" w:rsidP="00DB0152">
      <w:pPr>
        <w:pStyle w:val="SmallerHeading"/>
        <w:rPr>
          <w:rFonts w:asciiTheme="minorHAnsi" w:hAnsiTheme="minorHAnsi"/>
        </w:rPr>
      </w:pPr>
      <w:r w:rsidRPr="008A67D7">
        <w:rPr>
          <w:rFonts w:asciiTheme="minorHAnsi" w:hAnsiTheme="minorHAnsi"/>
        </w:rPr>
        <w:lastRenderedPageBreak/>
        <w:t>Using this skill in a geographical context</w:t>
      </w:r>
    </w:p>
    <w:p w14:paraId="29F5B233" w14:textId="77777777" w:rsidR="00220F57" w:rsidRPr="008A67D7" w:rsidRDefault="00220F57" w:rsidP="00CD04B2">
      <w:pPr>
        <w:pStyle w:val="ListParagraph"/>
        <w:numPr>
          <w:ilvl w:val="0"/>
          <w:numId w:val="9"/>
        </w:numPr>
        <w:spacing w:before="120" w:after="120" w:line="240" w:lineRule="auto"/>
        <w:contextualSpacing w:val="0"/>
        <w:rPr>
          <w:rFonts w:asciiTheme="minorHAnsi" w:eastAsia="Dotum" w:hAnsiTheme="minorHAnsi" w:cs="Tahoma"/>
          <w:color w:val="000000" w:themeColor="text1"/>
          <w:szCs w:val="22"/>
        </w:rPr>
      </w:pPr>
      <w:r w:rsidRPr="008A67D7">
        <w:rPr>
          <w:rFonts w:asciiTheme="minorHAnsi" w:eastAsia="Dotum" w:hAnsiTheme="minorHAnsi" w:cs="Tahoma"/>
          <w:color w:val="000000" w:themeColor="text1"/>
          <w:szCs w:val="22"/>
        </w:rPr>
        <w:t xml:space="preserve">This table shows rainfall in mm for each month of the year. </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803"/>
        <w:gridCol w:w="803"/>
        <w:gridCol w:w="803"/>
        <w:gridCol w:w="804"/>
        <w:gridCol w:w="803"/>
        <w:gridCol w:w="803"/>
        <w:gridCol w:w="803"/>
        <w:gridCol w:w="804"/>
        <w:gridCol w:w="803"/>
        <w:gridCol w:w="803"/>
        <w:gridCol w:w="803"/>
        <w:gridCol w:w="804"/>
      </w:tblGrid>
      <w:tr w:rsidR="00220F57" w:rsidRPr="008A67D7" w14:paraId="2910C471" w14:textId="77777777" w:rsidTr="00626F2E">
        <w:tc>
          <w:tcPr>
            <w:tcW w:w="803" w:type="dxa"/>
            <w:shd w:val="clear" w:color="auto" w:fill="89F3BB" w:themeFill="accent3" w:themeFillTint="66"/>
          </w:tcPr>
          <w:p w14:paraId="51C20BAB"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JAN</w:t>
            </w:r>
          </w:p>
        </w:tc>
        <w:tc>
          <w:tcPr>
            <w:tcW w:w="803" w:type="dxa"/>
            <w:shd w:val="clear" w:color="auto" w:fill="89F3BB" w:themeFill="accent3" w:themeFillTint="66"/>
          </w:tcPr>
          <w:p w14:paraId="1C46815B"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FEB</w:t>
            </w:r>
          </w:p>
        </w:tc>
        <w:tc>
          <w:tcPr>
            <w:tcW w:w="803" w:type="dxa"/>
            <w:shd w:val="clear" w:color="auto" w:fill="89F3BB" w:themeFill="accent3" w:themeFillTint="66"/>
          </w:tcPr>
          <w:p w14:paraId="57DD388E"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MAR</w:t>
            </w:r>
          </w:p>
        </w:tc>
        <w:tc>
          <w:tcPr>
            <w:tcW w:w="804" w:type="dxa"/>
            <w:shd w:val="clear" w:color="auto" w:fill="89F3BB" w:themeFill="accent3" w:themeFillTint="66"/>
          </w:tcPr>
          <w:p w14:paraId="5CCF77C6"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APR</w:t>
            </w:r>
          </w:p>
        </w:tc>
        <w:tc>
          <w:tcPr>
            <w:tcW w:w="803" w:type="dxa"/>
            <w:shd w:val="clear" w:color="auto" w:fill="89F3BB" w:themeFill="accent3" w:themeFillTint="66"/>
          </w:tcPr>
          <w:p w14:paraId="1E32DF1E"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MAY</w:t>
            </w:r>
          </w:p>
        </w:tc>
        <w:tc>
          <w:tcPr>
            <w:tcW w:w="803" w:type="dxa"/>
            <w:shd w:val="clear" w:color="auto" w:fill="89F3BB" w:themeFill="accent3" w:themeFillTint="66"/>
          </w:tcPr>
          <w:p w14:paraId="20A642DD"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JUN</w:t>
            </w:r>
          </w:p>
        </w:tc>
        <w:tc>
          <w:tcPr>
            <w:tcW w:w="803" w:type="dxa"/>
            <w:shd w:val="clear" w:color="auto" w:fill="89F3BB" w:themeFill="accent3" w:themeFillTint="66"/>
          </w:tcPr>
          <w:p w14:paraId="255FDE45"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JUL</w:t>
            </w:r>
          </w:p>
        </w:tc>
        <w:tc>
          <w:tcPr>
            <w:tcW w:w="804" w:type="dxa"/>
            <w:shd w:val="clear" w:color="auto" w:fill="89F3BB" w:themeFill="accent3" w:themeFillTint="66"/>
          </w:tcPr>
          <w:p w14:paraId="69DEC991"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AUG</w:t>
            </w:r>
          </w:p>
        </w:tc>
        <w:tc>
          <w:tcPr>
            <w:tcW w:w="803" w:type="dxa"/>
            <w:shd w:val="clear" w:color="auto" w:fill="89F3BB" w:themeFill="accent3" w:themeFillTint="66"/>
          </w:tcPr>
          <w:p w14:paraId="22E7AAFA"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SEP</w:t>
            </w:r>
          </w:p>
        </w:tc>
        <w:tc>
          <w:tcPr>
            <w:tcW w:w="803" w:type="dxa"/>
            <w:shd w:val="clear" w:color="auto" w:fill="89F3BB" w:themeFill="accent3" w:themeFillTint="66"/>
          </w:tcPr>
          <w:p w14:paraId="2C96F07E"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OCT</w:t>
            </w:r>
          </w:p>
        </w:tc>
        <w:tc>
          <w:tcPr>
            <w:tcW w:w="803" w:type="dxa"/>
            <w:shd w:val="clear" w:color="auto" w:fill="89F3BB" w:themeFill="accent3" w:themeFillTint="66"/>
          </w:tcPr>
          <w:p w14:paraId="3594EA0A"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NOV</w:t>
            </w:r>
          </w:p>
        </w:tc>
        <w:tc>
          <w:tcPr>
            <w:tcW w:w="804" w:type="dxa"/>
            <w:shd w:val="clear" w:color="auto" w:fill="89F3BB" w:themeFill="accent3" w:themeFillTint="66"/>
          </w:tcPr>
          <w:p w14:paraId="2CE35A6D" w14:textId="77777777" w:rsidR="00220F57" w:rsidRPr="008A67D7" w:rsidRDefault="00220F57" w:rsidP="00571204">
            <w:pPr>
              <w:spacing w:before="120" w:after="120" w:line="240" w:lineRule="auto"/>
              <w:jc w:val="center"/>
              <w:rPr>
                <w:rFonts w:eastAsia="Dotum" w:cs="Tahoma"/>
                <w:b/>
                <w:color w:val="000000" w:themeColor="text1"/>
                <w:szCs w:val="22"/>
              </w:rPr>
            </w:pPr>
            <w:r w:rsidRPr="008A67D7">
              <w:rPr>
                <w:rFonts w:eastAsia="Dotum" w:cs="Tahoma"/>
                <w:b/>
                <w:color w:val="000000" w:themeColor="text1"/>
                <w:szCs w:val="22"/>
              </w:rPr>
              <w:t>DEC</w:t>
            </w:r>
          </w:p>
        </w:tc>
      </w:tr>
      <w:tr w:rsidR="00220F57" w:rsidRPr="008A67D7" w14:paraId="00DD4A87" w14:textId="77777777" w:rsidTr="00626F2E">
        <w:tc>
          <w:tcPr>
            <w:tcW w:w="803" w:type="dxa"/>
          </w:tcPr>
          <w:p w14:paraId="034CE96A"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56</w:t>
            </w:r>
          </w:p>
        </w:tc>
        <w:tc>
          <w:tcPr>
            <w:tcW w:w="803" w:type="dxa"/>
          </w:tcPr>
          <w:p w14:paraId="38A32A20"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39</w:t>
            </w:r>
          </w:p>
        </w:tc>
        <w:tc>
          <w:tcPr>
            <w:tcW w:w="803" w:type="dxa"/>
          </w:tcPr>
          <w:p w14:paraId="6693E451"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46</w:t>
            </w:r>
          </w:p>
        </w:tc>
        <w:tc>
          <w:tcPr>
            <w:tcW w:w="804" w:type="dxa"/>
          </w:tcPr>
          <w:p w14:paraId="52AAEE56"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45</w:t>
            </w:r>
          </w:p>
        </w:tc>
        <w:tc>
          <w:tcPr>
            <w:tcW w:w="803" w:type="dxa"/>
          </w:tcPr>
          <w:p w14:paraId="02863D33"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49</w:t>
            </w:r>
          </w:p>
        </w:tc>
        <w:tc>
          <w:tcPr>
            <w:tcW w:w="803" w:type="dxa"/>
          </w:tcPr>
          <w:p w14:paraId="72E68CD7"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50</w:t>
            </w:r>
          </w:p>
        </w:tc>
        <w:tc>
          <w:tcPr>
            <w:tcW w:w="803" w:type="dxa"/>
          </w:tcPr>
          <w:p w14:paraId="11B6009B"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48</w:t>
            </w:r>
          </w:p>
        </w:tc>
        <w:tc>
          <w:tcPr>
            <w:tcW w:w="804" w:type="dxa"/>
          </w:tcPr>
          <w:p w14:paraId="0E420577"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53</w:t>
            </w:r>
          </w:p>
        </w:tc>
        <w:tc>
          <w:tcPr>
            <w:tcW w:w="803" w:type="dxa"/>
          </w:tcPr>
          <w:p w14:paraId="15D860D4"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56</w:t>
            </w:r>
          </w:p>
        </w:tc>
        <w:tc>
          <w:tcPr>
            <w:tcW w:w="803" w:type="dxa"/>
          </w:tcPr>
          <w:p w14:paraId="29075A24"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60</w:t>
            </w:r>
          </w:p>
        </w:tc>
        <w:tc>
          <w:tcPr>
            <w:tcW w:w="803" w:type="dxa"/>
          </w:tcPr>
          <w:p w14:paraId="1A19E89A"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61</w:t>
            </w:r>
          </w:p>
        </w:tc>
        <w:tc>
          <w:tcPr>
            <w:tcW w:w="804" w:type="dxa"/>
          </w:tcPr>
          <w:p w14:paraId="6EFD2765" w14:textId="77777777" w:rsidR="00220F57" w:rsidRPr="008A67D7" w:rsidRDefault="00220F57" w:rsidP="00571204">
            <w:pPr>
              <w:spacing w:before="120" w:after="120" w:line="240" w:lineRule="auto"/>
              <w:jc w:val="center"/>
              <w:rPr>
                <w:rFonts w:eastAsia="Dotum" w:cs="Tahoma"/>
                <w:color w:val="000000" w:themeColor="text1"/>
                <w:szCs w:val="22"/>
              </w:rPr>
            </w:pPr>
            <w:r w:rsidRPr="008A67D7">
              <w:rPr>
                <w:rFonts w:eastAsia="Dotum" w:cs="Tahoma"/>
                <w:color w:val="000000" w:themeColor="text1"/>
                <w:szCs w:val="22"/>
              </w:rPr>
              <w:t>58</w:t>
            </w:r>
          </w:p>
        </w:tc>
      </w:tr>
    </w:tbl>
    <w:p w14:paraId="4480C1D5" w14:textId="77777777" w:rsidR="00220F57" w:rsidRPr="008A67D7" w:rsidRDefault="00220F57" w:rsidP="00F46F28">
      <w:pPr>
        <w:tabs>
          <w:tab w:val="left" w:leader="dot" w:pos="9638"/>
        </w:tabs>
        <w:spacing w:before="240" w:after="120" w:line="240" w:lineRule="auto"/>
        <w:ind w:left="363"/>
        <w:rPr>
          <w:rFonts w:asciiTheme="minorHAnsi" w:eastAsia="Dotum" w:hAnsiTheme="minorHAnsi" w:cs="Tahoma"/>
          <w:szCs w:val="22"/>
        </w:rPr>
      </w:pPr>
      <w:r w:rsidRPr="008A67D7">
        <w:rPr>
          <w:rFonts w:asciiTheme="minorHAnsi" w:eastAsia="Dotum" w:hAnsiTheme="minorHAnsi" w:cs="Tahoma"/>
          <w:szCs w:val="22"/>
        </w:rPr>
        <w:t>What is the mean amount of rainfall?</w:t>
      </w:r>
      <w:r w:rsidR="003A5F9D" w:rsidRPr="008A67D7">
        <w:rPr>
          <w:rFonts w:asciiTheme="minorHAnsi" w:eastAsia="Dotum" w:hAnsiTheme="minorHAnsi" w:cs="Tahoma"/>
          <w:szCs w:val="22"/>
        </w:rPr>
        <w:tab/>
      </w:r>
    </w:p>
    <w:p w14:paraId="1A98E957" w14:textId="77777777" w:rsidR="00220F57" w:rsidRPr="008A67D7" w:rsidRDefault="00220F57" w:rsidP="00F46F28">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What is the median amount of rainfall?</w:t>
      </w:r>
      <w:r w:rsidR="003A5F9D" w:rsidRPr="008A67D7">
        <w:rPr>
          <w:rFonts w:asciiTheme="minorHAnsi" w:eastAsia="Dotum" w:hAnsiTheme="minorHAnsi" w:cs="Tahoma"/>
          <w:szCs w:val="22"/>
        </w:rPr>
        <w:tab/>
      </w:r>
    </w:p>
    <w:p w14:paraId="773C6F31" w14:textId="77777777" w:rsidR="003A5F9D" w:rsidRPr="008A67D7" w:rsidRDefault="00220F57" w:rsidP="00F46F28">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What is the modal amount of rainfall?</w:t>
      </w:r>
      <w:r w:rsidR="003A5F9D" w:rsidRPr="008A67D7">
        <w:rPr>
          <w:rFonts w:asciiTheme="minorHAnsi" w:eastAsia="Dotum" w:hAnsiTheme="minorHAnsi" w:cs="Tahoma"/>
          <w:szCs w:val="22"/>
        </w:rPr>
        <w:tab/>
      </w:r>
    </w:p>
    <w:p w14:paraId="64829AAB" w14:textId="77777777" w:rsidR="00220F57" w:rsidRPr="008A67D7" w:rsidRDefault="00220F57" w:rsidP="00F46F28">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What is the range for the data set?</w:t>
      </w:r>
      <w:r w:rsidR="003A5F9D" w:rsidRPr="008A67D7">
        <w:rPr>
          <w:rFonts w:asciiTheme="minorHAnsi" w:eastAsia="Dotum" w:hAnsiTheme="minorHAnsi" w:cs="Tahoma"/>
          <w:szCs w:val="22"/>
        </w:rPr>
        <w:tab/>
      </w:r>
    </w:p>
    <w:p w14:paraId="0174734F" w14:textId="77777777" w:rsidR="00220F57" w:rsidRPr="008A67D7" w:rsidRDefault="00220F57" w:rsidP="00571204">
      <w:pPr>
        <w:spacing w:before="120" w:after="120" w:line="240" w:lineRule="auto"/>
        <w:rPr>
          <w:rFonts w:asciiTheme="minorHAnsi" w:eastAsia="Dotum" w:hAnsiTheme="minorHAnsi" w:cs="Tahoma"/>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1285"/>
        <w:gridCol w:w="1044"/>
        <w:gridCol w:w="1045"/>
        <w:gridCol w:w="1044"/>
        <w:gridCol w:w="1045"/>
        <w:gridCol w:w="1044"/>
        <w:gridCol w:w="1045"/>
        <w:gridCol w:w="1044"/>
        <w:gridCol w:w="1045"/>
      </w:tblGrid>
      <w:tr w:rsidR="00F46F28" w:rsidRPr="008A67D7" w14:paraId="5B289A92" w14:textId="77777777" w:rsidTr="00626F2E">
        <w:tc>
          <w:tcPr>
            <w:tcW w:w="1283" w:type="dxa"/>
            <w:shd w:val="clear" w:color="auto" w:fill="C4F9DD" w:themeFill="accent3" w:themeFillTint="33"/>
          </w:tcPr>
          <w:p w14:paraId="6B78415D" w14:textId="77777777" w:rsidR="00F46F28" w:rsidRPr="008A67D7" w:rsidRDefault="00F46F28" w:rsidP="00F46F28">
            <w:pPr>
              <w:spacing w:before="120" w:after="120" w:line="240" w:lineRule="auto"/>
              <w:rPr>
                <w:rFonts w:eastAsia="Dotum" w:cs="Tahoma"/>
                <w:b/>
                <w:szCs w:val="22"/>
              </w:rPr>
            </w:pPr>
            <w:r w:rsidRPr="008A67D7">
              <w:rPr>
                <w:rFonts w:cs="Tahoma"/>
                <w:b/>
              </w:rPr>
              <w:t>Location</w:t>
            </w:r>
          </w:p>
        </w:tc>
        <w:tc>
          <w:tcPr>
            <w:tcW w:w="1044" w:type="dxa"/>
            <w:vAlign w:val="center"/>
          </w:tcPr>
          <w:p w14:paraId="7F70784E"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A</w:t>
            </w:r>
          </w:p>
        </w:tc>
        <w:tc>
          <w:tcPr>
            <w:tcW w:w="1045" w:type="dxa"/>
            <w:vAlign w:val="center"/>
          </w:tcPr>
          <w:p w14:paraId="18C446E4"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B</w:t>
            </w:r>
          </w:p>
        </w:tc>
        <w:tc>
          <w:tcPr>
            <w:tcW w:w="1044" w:type="dxa"/>
            <w:vAlign w:val="center"/>
          </w:tcPr>
          <w:p w14:paraId="3CE06ABA"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C</w:t>
            </w:r>
          </w:p>
        </w:tc>
        <w:tc>
          <w:tcPr>
            <w:tcW w:w="1045" w:type="dxa"/>
            <w:vAlign w:val="center"/>
          </w:tcPr>
          <w:p w14:paraId="086B2981"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D</w:t>
            </w:r>
          </w:p>
        </w:tc>
        <w:tc>
          <w:tcPr>
            <w:tcW w:w="1044" w:type="dxa"/>
            <w:vAlign w:val="center"/>
          </w:tcPr>
          <w:p w14:paraId="1223FBBA"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E</w:t>
            </w:r>
          </w:p>
        </w:tc>
        <w:tc>
          <w:tcPr>
            <w:tcW w:w="1045" w:type="dxa"/>
            <w:vAlign w:val="center"/>
          </w:tcPr>
          <w:p w14:paraId="097CDB73"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F</w:t>
            </w:r>
          </w:p>
        </w:tc>
        <w:tc>
          <w:tcPr>
            <w:tcW w:w="1044" w:type="dxa"/>
            <w:vAlign w:val="center"/>
          </w:tcPr>
          <w:p w14:paraId="15FB8C31"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G</w:t>
            </w:r>
          </w:p>
        </w:tc>
        <w:tc>
          <w:tcPr>
            <w:tcW w:w="1045" w:type="dxa"/>
            <w:vAlign w:val="center"/>
          </w:tcPr>
          <w:p w14:paraId="6E3DFD3A" w14:textId="77777777" w:rsidR="00F46F28" w:rsidRPr="008A67D7" w:rsidRDefault="00F46F28" w:rsidP="00F46F28">
            <w:pPr>
              <w:spacing w:before="120" w:after="120" w:line="240" w:lineRule="auto"/>
              <w:jc w:val="center"/>
              <w:rPr>
                <w:rFonts w:eastAsia="Dotum" w:cs="Tahoma"/>
                <w:b/>
                <w:szCs w:val="22"/>
              </w:rPr>
            </w:pPr>
            <w:r w:rsidRPr="008A67D7">
              <w:rPr>
                <w:rFonts w:eastAsia="Dotum" w:cs="Tahoma"/>
                <w:b/>
                <w:szCs w:val="22"/>
              </w:rPr>
              <w:t>H</w:t>
            </w:r>
          </w:p>
        </w:tc>
      </w:tr>
      <w:tr w:rsidR="00F46F28" w:rsidRPr="008A67D7" w14:paraId="35950B6B" w14:textId="77777777" w:rsidTr="00626F2E">
        <w:tc>
          <w:tcPr>
            <w:tcW w:w="1283" w:type="dxa"/>
            <w:shd w:val="clear" w:color="auto" w:fill="C4F9DD" w:themeFill="accent3" w:themeFillTint="33"/>
          </w:tcPr>
          <w:p w14:paraId="3FBEC0A9" w14:textId="77777777" w:rsidR="00F46F28" w:rsidRPr="008A67D7" w:rsidRDefault="00791C2B" w:rsidP="00F46F28">
            <w:pPr>
              <w:spacing w:before="120" w:after="120" w:line="240" w:lineRule="auto"/>
              <w:rPr>
                <w:rFonts w:eastAsia="Dotum" w:cs="Tahoma"/>
                <w:b/>
                <w:szCs w:val="22"/>
              </w:rPr>
            </w:pPr>
            <w:r>
              <w:rPr>
                <w:rFonts w:cs="Tahoma"/>
                <w:b/>
              </w:rPr>
              <w:t>Number of p</w:t>
            </w:r>
            <w:r w:rsidR="00F46F28" w:rsidRPr="008A67D7">
              <w:rPr>
                <w:rFonts w:cs="Tahoma"/>
                <w:b/>
              </w:rPr>
              <w:t>edestrians</w:t>
            </w:r>
          </w:p>
        </w:tc>
        <w:tc>
          <w:tcPr>
            <w:tcW w:w="1044" w:type="dxa"/>
            <w:vAlign w:val="center"/>
          </w:tcPr>
          <w:p w14:paraId="13F1E345"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42</w:t>
            </w:r>
          </w:p>
        </w:tc>
        <w:tc>
          <w:tcPr>
            <w:tcW w:w="1045" w:type="dxa"/>
            <w:vAlign w:val="center"/>
          </w:tcPr>
          <w:p w14:paraId="41A899AB"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17</w:t>
            </w:r>
          </w:p>
        </w:tc>
        <w:tc>
          <w:tcPr>
            <w:tcW w:w="1044" w:type="dxa"/>
            <w:vAlign w:val="center"/>
          </w:tcPr>
          <w:p w14:paraId="7C1C1986"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93</w:t>
            </w:r>
          </w:p>
        </w:tc>
        <w:tc>
          <w:tcPr>
            <w:tcW w:w="1045" w:type="dxa"/>
            <w:vAlign w:val="center"/>
          </w:tcPr>
          <w:p w14:paraId="5D0C12CD"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42</w:t>
            </w:r>
          </w:p>
        </w:tc>
        <w:tc>
          <w:tcPr>
            <w:tcW w:w="1044" w:type="dxa"/>
            <w:vAlign w:val="center"/>
          </w:tcPr>
          <w:p w14:paraId="333A3CAF"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12</w:t>
            </w:r>
          </w:p>
        </w:tc>
        <w:tc>
          <w:tcPr>
            <w:tcW w:w="1045" w:type="dxa"/>
            <w:vAlign w:val="center"/>
          </w:tcPr>
          <w:p w14:paraId="5C36C2DD"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51</w:t>
            </w:r>
          </w:p>
        </w:tc>
        <w:tc>
          <w:tcPr>
            <w:tcW w:w="1044" w:type="dxa"/>
            <w:vAlign w:val="center"/>
          </w:tcPr>
          <w:p w14:paraId="3BDE8874"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66</w:t>
            </w:r>
          </w:p>
        </w:tc>
        <w:tc>
          <w:tcPr>
            <w:tcW w:w="1045" w:type="dxa"/>
            <w:vAlign w:val="center"/>
          </w:tcPr>
          <w:p w14:paraId="6325A0C2" w14:textId="77777777" w:rsidR="00F46F28" w:rsidRPr="008A67D7" w:rsidRDefault="00F46F28" w:rsidP="00F46F28">
            <w:pPr>
              <w:spacing w:before="120" w:after="120" w:line="240" w:lineRule="auto"/>
              <w:jc w:val="center"/>
              <w:rPr>
                <w:rFonts w:eastAsia="Dotum" w:cs="Tahoma"/>
                <w:szCs w:val="22"/>
              </w:rPr>
            </w:pPr>
            <w:r w:rsidRPr="008A67D7">
              <w:rPr>
                <w:rFonts w:eastAsia="Dotum" w:cs="Tahoma"/>
                <w:szCs w:val="22"/>
              </w:rPr>
              <w:t>20</w:t>
            </w:r>
          </w:p>
        </w:tc>
      </w:tr>
    </w:tbl>
    <w:p w14:paraId="31E3D2A7" w14:textId="77777777" w:rsidR="00F46F28" w:rsidRPr="008A67D7" w:rsidRDefault="00F46F28" w:rsidP="00614417">
      <w:pPr>
        <w:pStyle w:val="ListParagraph"/>
        <w:numPr>
          <w:ilvl w:val="0"/>
          <w:numId w:val="9"/>
        </w:num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Calculate the mean, median, mode and range of this pedestrian count data.</w:t>
      </w:r>
    </w:p>
    <w:p w14:paraId="0C150EC9" w14:textId="77777777" w:rsidR="00F46F28" w:rsidRPr="008A67D7" w:rsidRDefault="00F46F28" w:rsidP="00F46F28">
      <w:pPr>
        <w:tabs>
          <w:tab w:val="left" w:leader="dot" w:pos="9639"/>
        </w:tabs>
        <w:spacing w:before="240" w:after="120" w:line="240" w:lineRule="auto"/>
        <w:ind w:left="363"/>
        <w:rPr>
          <w:rFonts w:asciiTheme="minorHAnsi" w:eastAsia="Dotum" w:hAnsiTheme="minorHAnsi" w:cs="Tahoma"/>
          <w:szCs w:val="22"/>
        </w:rPr>
      </w:pPr>
      <w:r w:rsidRPr="008A67D7">
        <w:rPr>
          <w:rFonts w:asciiTheme="minorHAnsi" w:eastAsia="Dotum" w:hAnsiTheme="minorHAnsi" w:cs="Tahoma"/>
          <w:szCs w:val="22"/>
        </w:rPr>
        <w:t>Mean:</w:t>
      </w:r>
      <w:r w:rsidRPr="008A67D7">
        <w:rPr>
          <w:rFonts w:asciiTheme="minorHAnsi" w:eastAsia="Dotum" w:hAnsiTheme="minorHAnsi" w:cs="Tahoma"/>
          <w:szCs w:val="22"/>
        </w:rPr>
        <w:tab/>
      </w:r>
    </w:p>
    <w:p w14:paraId="1EE4FEC0" w14:textId="77777777" w:rsidR="00F46F28" w:rsidRPr="008A67D7" w:rsidRDefault="00F46F28" w:rsidP="00F46F28">
      <w:pPr>
        <w:tabs>
          <w:tab w:val="left" w:leader="dot" w:pos="9639"/>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Median:</w:t>
      </w:r>
      <w:r w:rsidRPr="008A67D7">
        <w:rPr>
          <w:rFonts w:asciiTheme="minorHAnsi" w:eastAsia="Dotum" w:hAnsiTheme="minorHAnsi" w:cs="Tahoma"/>
          <w:szCs w:val="22"/>
        </w:rPr>
        <w:tab/>
      </w:r>
    </w:p>
    <w:p w14:paraId="520DDB66" w14:textId="77777777" w:rsidR="00F46F28" w:rsidRPr="008A67D7" w:rsidRDefault="00F46F28" w:rsidP="00F46F28">
      <w:pPr>
        <w:tabs>
          <w:tab w:val="left" w:leader="dot" w:pos="9639"/>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Mode:</w:t>
      </w:r>
      <w:r w:rsidRPr="008A67D7">
        <w:rPr>
          <w:rFonts w:asciiTheme="minorHAnsi" w:eastAsia="Dotum" w:hAnsiTheme="minorHAnsi" w:cs="Tahoma"/>
          <w:szCs w:val="22"/>
        </w:rPr>
        <w:tab/>
      </w:r>
    </w:p>
    <w:p w14:paraId="78A6B51D" w14:textId="77777777" w:rsidR="00F46F28" w:rsidRPr="008A67D7" w:rsidRDefault="00F46F28" w:rsidP="00F46F28">
      <w:pPr>
        <w:tabs>
          <w:tab w:val="left" w:leader="dot" w:pos="9639"/>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Range:</w:t>
      </w:r>
      <w:r w:rsidRPr="008A67D7">
        <w:rPr>
          <w:rFonts w:asciiTheme="minorHAnsi" w:eastAsia="Dotum" w:hAnsiTheme="minorHAnsi" w:cs="Tahoma"/>
          <w:szCs w:val="22"/>
        </w:rPr>
        <w:tab/>
      </w:r>
    </w:p>
    <w:p w14:paraId="2E7F0A4E" w14:textId="77777777" w:rsidR="003A5F9D" w:rsidRPr="008A67D7" w:rsidRDefault="003A5F9D" w:rsidP="00571204">
      <w:pPr>
        <w:spacing w:before="120" w:after="120" w:line="240" w:lineRule="auto"/>
        <w:rPr>
          <w:rFonts w:asciiTheme="minorHAnsi" w:eastAsia="Dotum" w:hAnsiTheme="minorHAnsi"/>
          <w:szCs w:val="22"/>
        </w:rPr>
      </w:pPr>
    </w:p>
    <w:p w14:paraId="5ABB140C" w14:textId="50D92268" w:rsidR="008E220A" w:rsidRPr="008A67D7" w:rsidRDefault="008E220A" w:rsidP="00614417">
      <w:pPr>
        <w:pStyle w:val="ListParagraph"/>
        <w:numPr>
          <w:ilvl w:val="0"/>
          <w:numId w:val="9"/>
        </w:num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Students collected data about bedload size in the river.</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4A0" w:firstRow="1" w:lastRow="0" w:firstColumn="1" w:lastColumn="0" w:noHBand="0" w:noVBand="1"/>
      </w:tblPr>
      <w:tblGrid>
        <w:gridCol w:w="993"/>
        <w:gridCol w:w="786"/>
        <w:gridCol w:w="786"/>
        <w:gridCol w:w="786"/>
        <w:gridCol w:w="786"/>
        <w:gridCol w:w="786"/>
        <w:gridCol w:w="786"/>
        <w:gridCol w:w="786"/>
        <w:gridCol w:w="786"/>
        <w:gridCol w:w="786"/>
        <w:gridCol w:w="786"/>
        <w:gridCol w:w="786"/>
      </w:tblGrid>
      <w:tr w:rsidR="003A5F9D" w:rsidRPr="008A67D7" w14:paraId="35725F30" w14:textId="77777777" w:rsidTr="00885D29">
        <w:tc>
          <w:tcPr>
            <w:tcW w:w="993" w:type="dxa"/>
            <w:shd w:val="clear" w:color="auto" w:fill="89F3BB" w:themeFill="accent3" w:themeFillTint="66"/>
          </w:tcPr>
          <w:p w14:paraId="55FCF5A9" w14:textId="77777777" w:rsidR="008E220A" w:rsidRPr="008A67D7" w:rsidRDefault="008E220A" w:rsidP="00571204">
            <w:pPr>
              <w:spacing w:before="120" w:after="120" w:line="240" w:lineRule="auto"/>
              <w:rPr>
                <w:rFonts w:eastAsia="Dotum" w:cs="Tahoma"/>
                <w:szCs w:val="22"/>
              </w:rPr>
            </w:pPr>
          </w:p>
        </w:tc>
        <w:tc>
          <w:tcPr>
            <w:tcW w:w="8646" w:type="dxa"/>
            <w:gridSpan w:val="11"/>
            <w:shd w:val="clear" w:color="auto" w:fill="89F3BB" w:themeFill="accent3" w:themeFillTint="66"/>
          </w:tcPr>
          <w:p w14:paraId="64694469" w14:textId="77777777" w:rsidR="008E220A" w:rsidRPr="008A67D7" w:rsidRDefault="008E220A" w:rsidP="00571204">
            <w:pPr>
              <w:spacing w:before="120" w:after="120" w:line="240" w:lineRule="auto"/>
              <w:jc w:val="center"/>
              <w:rPr>
                <w:rFonts w:eastAsia="Dotum" w:cs="Tahoma"/>
                <w:b/>
                <w:szCs w:val="22"/>
              </w:rPr>
            </w:pPr>
            <w:r w:rsidRPr="008A67D7">
              <w:rPr>
                <w:rFonts w:eastAsia="Dotum" w:cs="Tahoma"/>
                <w:b/>
                <w:szCs w:val="22"/>
              </w:rPr>
              <w:t>Pebble size (mm)</w:t>
            </w:r>
          </w:p>
        </w:tc>
      </w:tr>
      <w:tr w:rsidR="003A5F9D" w:rsidRPr="008A67D7" w14:paraId="68FB6496" w14:textId="77777777" w:rsidTr="00885D29">
        <w:tc>
          <w:tcPr>
            <w:tcW w:w="993" w:type="dxa"/>
            <w:shd w:val="clear" w:color="auto" w:fill="C4F9DD" w:themeFill="accent3" w:themeFillTint="33"/>
          </w:tcPr>
          <w:p w14:paraId="7FBA959E" w14:textId="77777777" w:rsidR="008E220A" w:rsidRPr="008A67D7" w:rsidRDefault="008E220A" w:rsidP="00571204">
            <w:pPr>
              <w:spacing w:before="120" w:after="120" w:line="240" w:lineRule="auto"/>
              <w:rPr>
                <w:rFonts w:eastAsia="Dotum" w:cs="Tahoma"/>
                <w:b/>
                <w:szCs w:val="22"/>
              </w:rPr>
            </w:pPr>
            <w:r w:rsidRPr="008A67D7">
              <w:rPr>
                <w:rFonts w:eastAsia="Dotum" w:cs="Tahoma"/>
                <w:b/>
                <w:szCs w:val="22"/>
              </w:rPr>
              <w:t>Site A</w:t>
            </w:r>
          </w:p>
        </w:tc>
        <w:tc>
          <w:tcPr>
            <w:tcW w:w="786" w:type="dxa"/>
          </w:tcPr>
          <w:p w14:paraId="340ABECB"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40</w:t>
            </w:r>
          </w:p>
        </w:tc>
        <w:tc>
          <w:tcPr>
            <w:tcW w:w="786" w:type="dxa"/>
          </w:tcPr>
          <w:p w14:paraId="1B4636E8"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32</w:t>
            </w:r>
          </w:p>
        </w:tc>
        <w:tc>
          <w:tcPr>
            <w:tcW w:w="786" w:type="dxa"/>
          </w:tcPr>
          <w:p w14:paraId="6FB52EDB"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45</w:t>
            </w:r>
          </w:p>
        </w:tc>
        <w:tc>
          <w:tcPr>
            <w:tcW w:w="786" w:type="dxa"/>
          </w:tcPr>
          <w:p w14:paraId="14D379D4"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18</w:t>
            </w:r>
          </w:p>
        </w:tc>
        <w:tc>
          <w:tcPr>
            <w:tcW w:w="786" w:type="dxa"/>
          </w:tcPr>
          <w:p w14:paraId="0FF56DA5"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55</w:t>
            </w:r>
          </w:p>
        </w:tc>
        <w:tc>
          <w:tcPr>
            <w:tcW w:w="786" w:type="dxa"/>
          </w:tcPr>
          <w:p w14:paraId="557C0C30"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12EC5E97"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28</w:t>
            </w:r>
          </w:p>
        </w:tc>
        <w:tc>
          <w:tcPr>
            <w:tcW w:w="786" w:type="dxa"/>
          </w:tcPr>
          <w:p w14:paraId="10F56F78"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43</w:t>
            </w:r>
          </w:p>
        </w:tc>
        <w:tc>
          <w:tcPr>
            <w:tcW w:w="786" w:type="dxa"/>
          </w:tcPr>
          <w:p w14:paraId="32C2134E"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16</w:t>
            </w:r>
          </w:p>
        </w:tc>
        <w:tc>
          <w:tcPr>
            <w:tcW w:w="786" w:type="dxa"/>
          </w:tcPr>
          <w:p w14:paraId="5A6B6077"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42</w:t>
            </w:r>
          </w:p>
        </w:tc>
        <w:tc>
          <w:tcPr>
            <w:tcW w:w="786" w:type="dxa"/>
          </w:tcPr>
          <w:p w14:paraId="646099DB"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38</w:t>
            </w:r>
          </w:p>
        </w:tc>
      </w:tr>
      <w:tr w:rsidR="003A5F9D" w:rsidRPr="008A67D7" w14:paraId="710A69D0" w14:textId="77777777" w:rsidTr="00885D29">
        <w:tc>
          <w:tcPr>
            <w:tcW w:w="993" w:type="dxa"/>
            <w:shd w:val="clear" w:color="auto" w:fill="C4F9DD" w:themeFill="accent3" w:themeFillTint="33"/>
          </w:tcPr>
          <w:p w14:paraId="0F4EBC44" w14:textId="77777777" w:rsidR="008E220A" w:rsidRPr="008A67D7" w:rsidRDefault="008E220A" w:rsidP="00571204">
            <w:pPr>
              <w:spacing w:before="120" w:after="120" w:line="240" w:lineRule="auto"/>
              <w:rPr>
                <w:rFonts w:eastAsia="Dotum" w:cs="Tahoma"/>
                <w:b/>
                <w:szCs w:val="22"/>
              </w:rPr>
            </w:pPr>
            <w:r w:rsidRPr="008A67D7">
              <w:rPr>
                <w:rFonts w:eastAsia="Dotum" w:cs="Tahoma"/>
                <w:b/>
                <w:szCs w:val="22"/>
              </w:rPr>
              <w:t>Site B</w:t>
            </w:r>
          </w:p>
        </w:tc>
        <w:tc>
          <w:tcPr>
            <w:tcW w:w="786" w:type="dxa"/>
          </w:tcPr>
          <w:p w14:paraId="5A993426"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13</w:t>
            </w:r>
          </w:p>
        </w:tc>
        <w:tc>
          <w:tcPr>
            <w:tcW w:w="786" w:type="dxa"/>
          </w:tcPr>
          <w:p w14:paraId="42727F87"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12</w:t>
            </w:r>
          </w:p>
        </w:tc>
        <w:tc>
          <w:tcPr>
            <w:tcW w:w="786" w:type="dxa"/>
          </w:tcPr>
          <w:p w14:paraId="3D934332"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5585B73F"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13</w:t>
            </w:r>
          </w:p>
        </w:tc>
        <w:tc>
          <w:tcPr>
            <w:tcW w:w="786" w:type="dxa"/>
          </w:tcPr>
          <w:p w14:paraId="05D3BCD0"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26FF31A2"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12</w:t>
            </w:r>
          </w:p>
        </w:tc>
        <w:tc>
          <w:tcPr>
            <w:tcW w:w="786" w:type="dxa"/>
          </w:tcPr>
          <w:p w14:paraId="271FE4ED"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14</w:t>
            </w:r>
          </w:p>
        </w:tc>
        <w:tc>
          <w:tcPr>
            <w:tcW w:w="786" w:type="dxa"/>
          </w:tcPr>
          <w:p w14:paraId="0D9E201B"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13</w:t>
            </w:r>
          </w:p>
        </w:tc>
        <w:tc>
          <w:tcPr>
            <w:tcW w:w="786" w:type="dxa"/>
          </w:tcPr>
          <w:p w14:paraId="064274A5"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16</w:t>
            </w:r>
          </w:p>
        </w:tc>
        <w:tc>
          <w:tcPr>
            <w:tcW w:w="786" w:type="dxa"/>
          </w:tcPr>
          <w:p w14:paraId="3E818055"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14</w:t>
            </w:r>
          </w:p>
        </w:tc>
        <w:tc>
          <w:tcPr>
            <w:tcW w:w="786" w:type="dxa"/>
          </w:tcPr>
          <w:p w14:paraId="09252508"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10</w:t>
            </w:r>
          </w:p>
        </w:tc>
      </w:tr>
    </w:tbl>
    <w:p w14:paraId="378A3C76" w14:textId="77777777" w:rsidR="008E220A" w:rsidRPr="008A67D7" w:rsidRDefault="008E220A" w:rsidP="00F46F28">
      <w:pPr>
        <w:spacing w:before="240" w:after="120" w:line="240" w:lineRule="auto"/>
        <w:ind w:left="363"/>
        <w:rPr>
          <w:rFonts w:asciiTheme="minorHAnsi" w:eastAsia="Dotum" w:hAnsiTheme="minorHAnsi" w:cs="Tahoma"/>
          <w:szCs w:val="22"/>
        </w:rPr>
      </w:pPr>
      <w:r w:rsidRPr="008A67D7">
        <w:rPr>
          <w:rFonts w:asciiTheme="minorHAnsi" w:eastAsia="Dotum" w:hAnsiTheme="minorHAnsi" w:cs="Tahoma"/>
          <w:szCs w:val="22"/>
        </w:rPr>
        <w:t xml:space="preserve">Calculate the median sediment size for each site. Show your working. </w:t>
      </w:r>
    </w:p>
    <w:p w14:paraId="4D3E43EC" w14:textId="77777777" w:rsidR="008E220A" w:rsidRPr="008A67D7" w:rsidRDefault="003A5F9D" w:rsidP="00F46F28">
      <w:pPr>
        <w:tabs>
          <w:tab w:val="left" w:leader="dot" w:pos="9638"/>
        </w:tabs>
        <w:spacing w:before="240" w:after="120" w:line="240" w:lineRule="auto"/>
        <w:ind w:left="363"/>
        <w:rPr>
          <w:rFonts w:asciiTheme="minorHAnsi" w:eastAsia="Dotum" w:hAnsiTheme="minorHAnsi" w:cs="Tahoma"/>
          <w:szCs w:val="22"/>
        </w:rPr>
      </w:pPr>
      <w:r w:rsidRPr="008A67D7">
        <w:rPr>
          <w:rFonts w:asciiTheme="minorHAnsi" w:eastAsia="Dotum" w:hAnsiTheme="minorHAnsi" w:cs="Tahoma"/>
          <w:szCs w:val="22"/>
        </w:rPr>
        <w:tab/>
      </w:r>
    </w:p>
    <w:p w14:paraId="68C09264" w14:textId="77777777" w:rsidR="00CD04B2" w:rsidRDefault="003A5F9D" w:rsidP="00CD04B2">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ab/>
      </w:r>
    </w:p>
    <w:p w14:paraId="3EBD087B" w14:textId="11018299" w:rsidR="008E220A" w:rsidRPr="008A67D7" w:rsidRDefault="00CD04B2" w:rsidP="00CB5072">
      <w:pPr>
        <w:pStyle w:val="ListParagraph"/>
        <w:numPr>
          <w:ilvl w:val="0"/>
          <w:numId w:val="9"/>
        </w:numPr>
        <w:spacing w:before="120" w:after="120" w:line="240" w:lineRule="auto"/>
        <w:rPr>
          <w:rFonts w:asciiTheme="minorHAnsi" w:eastAsia="Dotum" w:hAnsiTheme="minorHAnsi" w:cs="Tahoma"/>
          <w:szCs w:val="22"/>
        </w:rPr>
      </w:pPr>
      <w:r>
        <w:rPr>
          <w:rFonts w:asciiTheme="minorHAnsi" w:eastAsia="Dotum" w:hAnsiTheme="minorHAnsi" w:cs="Tahoma"/>
          <w:szCs w:val="22"/>
        </w:rPr>
        <w:t>C</w:t>
      </w:r>
      <w:r w:rsidR="008E220A" w:rsidRPr="008A67D7">
        <w:rPr>
          <w:rFonts w:asciiTheme="minorHAnsi" w:eastAsia="Dotum" w:hAnsiTheme="minorHAnsi" w:cs="Tahoma"/>
          <w:szCs w:val="22"/>
        </w:rPr>
        <w:t>alculate the modal sediment size for site B. Show your working.</w:t>
      </w:r>
    </w:p>
    <w:p w14:paraId="74FB1DB6" w14:textId="77777777" w:rsidR="003A5F9D" w:rsidRPr="008A67D7" w:rsidRDefault="003A5F9D" w:rsidP="00F46F28">
      <w:pPr>
        <w:tabs>
          <w:tab w:val="left" w:leader="dot" w:pos="9638"/>
        </w:tabs>
        <w:spacing w:before="240" w:after="120" w:line="240" w:lineRule="auto"/>
        <w:ind w:left="363"/>
        <w:rPr>
          <w:rFonts w:asciiTheme="minorHAnsi" w:eastAsia="Dotum" w:hAnsiTheme="minorHAnsi" w:cs="Tahoma"/>
          <w:szCs w:val="22"/>
        </w:rPr>
      </w:pPr>
      <w:r w:rsidRPr="008A67D7">
        <w:rPr>
          <w:rFonts w:asciiTheme="minorHAnsi" w:eastAsia="Dotum" w:hAnsiTheme="minorHAnsi" w:cs="Tahoma"/>
          <w:szCs w:val="22"/>
        </w:rPr>
        <w:tab/>
      </w:r>
    </w:p>
    <w:p w14:paraId="60AFD6D0" w14:textId="77777777" w:rsidR="008E220A" w:rsidRPr="008A67D7" w:rsidRDefault="003A5F9D" w:rsidP="00F46F28">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ab/>
      </w:r>
    </w:p>
    <w:p w14:paraId="54D0C19A" w14:textId="77777777" w:rsidR="000017A0" w:rsidRPr="008A67D7" w:rsidRDefault="000017A0" w:rsidP="00571204">
      <w:pPr>
        <w:shd w:val="clear" w:color="auto" w:fill="F7AA83" w:themeFill="accent1" w:themeFillTint="99"/>
        <w:spacing w:before="120" w:after="120" w:line="240" w:lineRule="auto"/>
        <w:rPr>
          <w:rFonts w:asciiTheme="minorHAnsi" w:eastAsia="Dotum" w:hAnsiTheme="minorHAnsi" w:cs="Tahoma"/>
          <w:szCs w:val="22"/>
          <w:shd w:val="clear" w:color="auto" w:fill="F7AA83" w:themeFill="accent1" w:themeFillTint="99"/>
        </w:rPr>
        <w:sectPr w:rsidR="000017A0" w:rsidRPr="008A67D7" w:rsidSect="00F06D55">
          <w:pgSz w:w="11906" w:h="16838"/>
          <w:pgMar w:top="709" w:right="1134" w:bottom="709" w:left="1134" w:header="708" w:footer="708" w:gutter="0"/>
          <w:cols w:space="708"/>
          <w:docGrid w:linePitch="381"/>
        </w:sectPr>
      </w:pPr>
    </w:p>
    <w:p w14:paraId="67A01B31" w14:textId="77777777" w:rsidR="008E220A" w:rsidRPr="008A67D7" w:rsidRDefault="008E220A" w:rsidP="00DB0152">
      <w:pPr>
        <w:pStyle w:val="SmallerHeading"/>
        <w:rPr>
          <w:rFonts w:asciiTheme="minorHAnsi" w:hAnsiTheme="minorHAnsi"/>
        </w:rPr>
      </w:pPr>
      <w:r w:rsidRPr="008A67D7">
        <w:rPr>
          <w:rFonts w:asciiTheme="minorHAnsi" w:hAnsiTheme="minorHAnsi"/>
        </w:rPr>
        <w:lastRenderedPageBreak/>
        <w:t>Interquartile range</w:t>
      </w:r>
    </w:p>
    <w:p w14:paraId="0440165F" w14:textId="3509C61A" w:rsidR="008E220A" w:rsidRPr="008A67D7" w:rsidRDefault="008E220A"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In your exam you could be asked to find the interquartile range</w:t>
      </w:r>
      <w:r w:rsidR="00791C2B">
        <w:rPr>
          <w:rFonts w:asciiTheme="minorHAnsi" w:eastAsia="Dotum" w:hAnsiTheme="minorHAnsi" w:cs="Tahoma"/>
          <w:szCs w:val="22"/>
        </w:rPr>
        <w:t xml:space="preserve"> (</w:t>
      </w:r>
      <w:r w:rsidR="003C455C">
        <w:rPr>
          <w:rFonts w:asciiTheme="minorHAnsi" w:eastAsia="Dotum" w:hAnsiTheme="minorHAnsi" w:cs="Tahoma"/>
          <w:szCs w:val="22"/>
        </w:rPr>
        <w:t>IQR</w:t>
      </w:r>
      <w:r w:rsidR="00791C2B">
        <w:rPr>
          <w:rFonts w:asciiTheme="minorHAnsi" w:eastAsia="Dotum" w:hAnsiTheme="minorHAnsi" w:cs="Tahoma"/>
          <w:szCs w:val="22"/>
        </w:rPr>
        <w:t>)</w:t>
      </w:r>
      <w:r w:rsidRPr="008A67D7">
        <w:rPr>
          <w:rFonts w:asciiTheme="minorHAnsi" w:eastAsia="Dotum" w:hAnsiTheme="minorHAnsi" w:cs="Tahoma"/>
          <w:szCs w:val="22"/>
        </w:rPr>
        <w:t xml:space="preserve"> of a set of data. For each set of data find the IQR.</w:t>
      </w:r>
    </w:p>
    <w:p w14:paraId="29A6FFBF" w14:textId="77777777" w:rsidR="00DB0152" w:rsidRPr="008A67D7" w:rsidRDefault="00DB0152" w:rsidP="00571204">
      <w:pPr>
        <w:spacing w:before="120" w:after="120" w:line="240" w:lineRule="auto"/>
        <w:rPr>
          <w:rFonts w:asciiTheme="minorHAnsi" w:eastAsia="Dotum" w:hAnsiTheme="minorHAnsi" w:cs="Tahoma"/>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268"/>
      </w:tblGrid>
      <w:tr w:rsidR="007701B6" w:rsidRPr="008A67D7" w14:paraId="66C9A69F" w14:textId="77777777" w:rsidTr="00626F2E">
        <w:tc>
          <w:tcPr>
            <w:tcW w:w="7371" w:type="dxa"/>
          </w:tcPr>
          <w:p w14:paraId="06AE15F0" w14:textId="77777777" w:rsidR="007701B6" w:rsidRPr="008A67D7" w:rsidRDefault="007701B6" w:rsidP="00614417">
            <w:pPr>
              <w:pStyle w:val="ListParagraph"/>
              <w:numPr>
                <w:ilvl w:val="0"/>
                <w:numId w:val="10"/>
              </w:numPr>
              <w:spacing w:before="120" w:after="120" w:line="240" w:lineRule="auto"/>
              <w:rPr>
                <w:rFonts w:eastAsia="Dotum" w:cs="Tahoma"/>
                <w:color w:val="0C7F42" w:themeColor="accent3" w:themeShade="BF"/>
                <w:szCs w:val="22"/>
              </w:rPr>
            </w:pPr>
            <w:r w:rsidRPr="008A67D7">
              <w:rPr>
                <w:rFonts w:eastAsia="Dotum" w:cs="Tahoma"/>
                <w:color w:val="0C7F42" w:themeColor="accent3" w:themeShade="BF"/>
                <w:szCs w:val="22"/>
              </w:rPr>
              <w:t>17, 13, 14, 17, 23, 25, 17, 11, 9, 19, 23</w:t>
            </w:r>
          </w:p>
          <w:p w14:paraId="5F8C399B"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Lower quartile:</w:t>
            </w:r>
            <w:r w:rsidRPr="008A67D7">
              <w:rPr>
                <w:rFonts w:eastAsia="Dotum" w:cs="Tahoma"/>
                <w:szCs w:val="22"/>
              </w:rPr>
              <w:tab/>
            </w:r>
          </w:p>
          <w:p w14:paraId="218AC999"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 xml:space="preserve">Upper quartile: </w:t>
            </w:r>
            <w:r w:rsidRPr="008A67D7">
              <w:rPr>
                <w:rFonts w:eastAsia="Dotum" w:cs="Tahoma"/>
                <w:szCs w:val="22"/>
              </w:rPr>
              <w:tab/>
            </w:r>
          </w:p>
          <w:p w14:paraId="6464C7B3"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 xml:space="preserve">IQR: </w:t>
            </w:r>
            <w:r w:rsidRPr="008A67D7">
              <w:rPr>
                <w:rFonts w:eastAsia="Dotum" w:cs="Tahoma"/>
                <w:szCs w:val="22"/>
              </w:rPr>
              <w:tab/>
            </w:r>
          </w:p>
        </w:tc>
        <w:tc>
          <w:tcPr>
            <w:tcW w:w="2268" w:type="dxa"/>
            <w:vMerge w:val="restart"/>
            <w:shd w:val="clear" w:color="auto" w:fill="C4F9DD" w:themeFill="accent3" w:themeFillTint="33"/>
            <w:vAlign w:val="center"/>
          </w:tcPr>
          <w:p w14:paraId="094E050F" w14:textId="77777777" w:rsidR="007701B6" w:rsidRPr="008A67D7" w:rsidRDefault="007701B6" w:rsidP="007701B6">
            <w:pPr>
              <w:rPr>
                <w:rFonts w:cs="Tahoma"/>
                <w:b/>
                <w:sz w:val="36"/>
              </w:rPr>
            </w:pPr>
            <w:r w:rsidRPr="008A67D7">
              <w:rPr>
                <w:rFonts w:cs="Tahoma"/>
                <w:b/>
                <w:sz w:val="36"/>
              </w:rPr>
              <w:t xml:space="preserve">Remember: </w:t>
            </w:r>
          </w:p>
          <w:p w14:paraId="1124BA90" w14:textId="77777777" w:rsidR="007701B6" w:rsidRPr="008A67D7" w:rsidRDefault="007701B6" w:rsidP="007701B6">
            <w:pPr>
              <w:rPr>
                <w:rFonts w:cs="Tahoma"/>
              </w:rPr>
            </w:pPr>
            <w:r w:rsidRPr="008A67D7">
              <w:rPr>
                <w:rFonts w:cs="Tahoma"/>
              </w:rPr>
              <w:t>The IQR</w:t>
            </w:r>
            <w:r w:rsidR="00791C2B">
              <w:rPr>
                <w:rFonts w:cs="Tahoma"/>
              </w:rPr>
              <w:t xml:space="preserve"> is the difference between the </w:t>
            </w:r>
            <w:r w:rsidRPr="008A67D7">
              <w:rPr>
                <w:rFonts w:cs="Tahoma"/>
              </w:rPr>
              <w:t>25</w:t>
            </w:r>
            <w:r w:rsidRPr="008A67D7">
              <w:rPr>
                <w:rFonts w:cs="Tahoma"/>
                <w:vertAlign w:val="superscript"/>
              </w:rPr>
              <w:t>th</w:t>
            </w:r>
            <w:r w:rsidRPr="008A67D7">
              <w:rPr>
                <w:rFonts w:cs="Tahoma"/>
              </w:rPr>
              <w:t xml:space="preserve"> (lower) and 75</w:t>
            </w:r>
            <w:r w:rsidRPr="008A67D7">
              <w:rPr>
                <w:rFonts w:cs="Tahoma"/>
                <w:vertAlign w:val="superscript"/>
              </w:rPr>
              <w:t xml:space="preserve">th </w:t>
            </w:r>
            <w:r w:rsidRPr="008A67D7">
              <w:rPr>
                <w:rFonts w:cs="Tahoma"/>
              </w:rPr>
              <w:t xml:space="preserve">(upper) quartiles. </w:t>
            </w:r>
          </w:p>
          <w:p w14:paraId="4915DCEF" w14:textId="77777777" w:rsidR="007701B6" w:rsidRPr="008A67D7" w:rsidRDefault="007701B6" w:rsidP="007701B6">
            <w:pPr>
              <w:rPr>
                <w:rFonts w:cs="Tahoma"/>
              </w:rPr>
            </w:pPr>
            <w:r w:rsidRPr="008A67D7">
              <w:rPr>
                <w:rFonts w:cs="Tahoma"/>
              </w:rPr>
              <w:t xml:space="preserve">You will need to put the data in numerical order first. </w:t>
            </w:r>
          </w:p>
        </w:tc>
      </w:tr>
      <w:tr w:rsidR="007701B6" w:rsidRPr="008A67D7" w14:paraId="2682BFC0" w14:textId="77777777" w:rsidTr="00626F2E">
        <w:tc>
          <w:tcPr>
            <w:tcW w:w="7371" w:type="dxa"/>
          </w:tcPr>
          <w:p w14:paraId="610A0DE2" w14:textId="77777777" w:rsidR="007701B6" w:rsidRPr="008A67D7" w:rsidRDefault="007701B6" w:rsidP="00614417">
            <w:pPr>
              <w:pStyle w:val="ListParagraph"/>
              <w:numPr>
                <w:ilvl w:val="0"/>
                <w:numId w:val="10"/>
              </w:numPr>
              <w:spacing w:before="120" w:after="120" w:line="240" w:lineRule="auto"/>
              <w:rPr>
                <w:rFonts w:eastAsia="Dotum" w:cs="Tahoma"/>
                <w:color w:val="0C7F42" w:themeColor="accent3" w:themeShade="BF"/>
                <w:szCs w:val="22"/>
              </w:rPr>
            </w:pPr>
            <w:r w:rsidRPr="008A67D7">
              <w:rPr>
                <w:rFonts w:eastAsia="Dotum" w:cs="Tahoma"/>
                <w:color w:val="0C7F42" w:themeColor="accent3" w:themeShade="BF"/>
                <w:szCs w:val="22"/>
              </w:rPr>
              <w:t>4, 8, 16, 25, 23, 4, 4, 29, 31, 33, 4</w:t>
            </w:r>
          </w:p>
          <w:p w14:paraId="59C3750F"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Lower quartile:</w:t>
            </w:r>
            <w:r w:rsidRPr="008A67D7">
              <w:rPr>
                <w:rFonts w:eastAsia="Dotum" w:cs="Tahoma"/>
                <w:szCs w:val="22"/>
              </w:rPr>
              <w:tab/>
            </w:r>
          </w:p>
          <w:p w14:paraId="3A6EB81C"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Upper quartile:</w:t>
            </w:r>
            <w:r w:rsidRPr="008A67D7">
              <w:rPr>
                <w:rFonts w:eastAsia="Dotum" w:cs="Tahoma"/>
                <w:szCs w:val="22"/>
              </w:rPr>
              <w:tab/>
            </w:r>
          </w:p>
          <w:p w14:paraId="4499E715"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IQR:</w:t>
            </w:r>
            <w:r w:rsidRPr="008A67D7">
              <w:rPr>
                <w:rFonts w:eastAsia="Dotum" w:cs="Tahoma"/>
                <w:szCs w:val="22"/>
              </w:rPr>
              <w:tab/>
            </w:r>
          </w:p>
        </w:tc>
        <w:tc>
          <w:tcPr>
            <w:tcW w:w="2268" w:type="dxa"/>
            <w:vMerge/>
            <w:tcBorders>
              <w:top w:val="single" w:sz="18" w:space="0" w:color="11AB5A" w:themeColor="accent3"/>
            </w:tcBorders>
            <w:shd w:val="clear" w:color="auto" w:fill="C4F9DD" w:themeFill="accent3" w:themeFillTint="33"/>
          </w:tcPr>
          <w:p w14:paraId="5F42F375" w14:textId="77777777" w:rsidR="007701B6" w:rsidRPr="008A67D7" w:rsidRDefault="007701B6" w:rsidP="007701B6">
            <w:pPr>
              <w:spacing w:before="120" w:after="120" w:line="240" w:lineRule="auto"/>
              <w:rPr>
                <w:rFonts w:eastAsia="Dotum" w:cs="Tahoma"/>
                <w:szCs w:val="22"/>
              </w:rPr>
            </w:pPr>
          </w:p>
        </w:tc>
      </w:tr>
      <w:tr w:rsidR="007701B6" w:rsidRPr="008A67D7" w14:paraId="5C36C971" w14:textId="77777777" w:rsidTr="00626F2E">
        <w:tc>
          <w:tcPr>
            <w:tcW w:w="7371" w:type="dxa"/>
          </w:tcPr>
          <w:p w14:paraId="0102DFFA" w14:textId="77777777" w:rsidR="007701B6" w:rsidRPr="008A67D7" w:rsidRDefault="007701B6" w:rsidP="00614417">
            <w:pPr>
              <w:pStyle w:val="ListParagraph"/>
              <w:numPr>
                <w:ilvl w:val="0"/>
                <w:numId w:val="10"/>
              </w:numPr>
              <w:spacing w:before="120" w:after="120" w:line="240" w:lineRule="auto"/>
              <w:rPr>
                <w:rFonts w:eastAsia="Dotum" w:cs="Tahoma"/>
                <w:color w:val="0C7F42" w:themeColor="accent3" w:themeShade="BF"/>
                <w:szCs w:val="22"/>
              </w:rPr>
            </w:pPr>
            <w:r w:rsidRPr="008A67D7">
              <w:rPr>
                <w:rFonts w:eastAsia="Dotum" w:cs="Tahoma"/>
                <w:color w:val="0C7F42" w:themeColor="accent3" w:themeShade="BF"/>
                <w:szCs w:val="22"/>
              </w:rPr>
              <w:t>267, 345, 132, 78, 98, 74, 345, 34, 111, 98, 33</w:t>
            </w:r>
          </w:p>
          <w:p w14:paraId="66572846"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Lower quartile:</w:t>
            </w:r>
            <w:r w:rsidRPr="008A67D7">
              <w:rPr>
                <w:rFonts w:eastAsia="Dotum" w:cs="Tahoma"/>
                <w:szCs w:val="22"/>
              </w:rPr>
              <w:tab/>
            </w:r>
          </w:p>
          <w:p w14:paraId="38B0F6F3"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Upper quartile:</w:t>
            </w:r>
            <w:r w:rsidRPr="008A67D7">
              <w:rPr>
                <w:rFonts w:eastAsia="Dotum" w:cs="Tahoma"/>
                <w:szCs w:val="22"/>
              </w:rPr>
              <w:tab/>
            </w:r>
          </w:p>
          <w:p w14:paraId="77FE8E55" w14:textId="77777777" w:rsidR="007701B6" w:rsidRPr="008A67D7" w:rsidRDefault="007701B6" w:rsidP="007701B6">
            <w:pPr>
              <w:tabs>
                <w:tab w:val="left" w:leader="dot" w:pos="7122"/>
              </w:tabs>
              <w:spacing w:before="120" w:after="120" w:line="240" w:lineRule="auto"/>
              <w:rPr>
                <w:rFonts w:eastAsia="Dotum" w:cs="Tahoma"/>
                <w:szCs w:val="22"/>
              </w:rPr>
            </w:pPr>
            <w:r w:rsidRPr="008A67D7">
              <w:rPr>
                <w:rFonts w:eastAsia="Dotum" w:cs="Tahoma"/>
                <w:szCs w:val="22"/>
              </w:rPr>
              <w:t>IQR:</w:t>
            </w:r>
            <w:r w:rsidRPr="008A67D7">
              <w:rPr>
                <w:rFonts w:eastAsia="Dotum" w:cs="Tahoma"/>
                <w:szCs w:val="22"/>
              </w:rPr>
              <w:tab/>
            </w:r>
          </w:p>
        </w:tc>
        <w:tc>
          <w:tcPr>
            <w:tcW w:w="2268" w:type="dxa"/>
            <w:vMerge/>
            <w:tcBorders>
              <w:top w:val="single" w:sz="18" w:space="0" w:color="11AB5A" w:themeColor="accent3"/>
            </w:tcBorders>
            <w:shd w:val="clear" w:color="auto" w:fill="C4F9DD" w:themeFill="accent3" w:themeFillTint="33"/>
          </w:tcPr>
          <w:p w14:paraId="7BA74CB6" w14:textId="77777777" w:rsidR="007701B6" w:rsidRPr="008A67D7" w:rsidRDefault="007701B6" w:rsidP="007701B6">
            <w:pPr>
              <w:spacing w:before="120" w:after="120" w:line="240" w:lineRule="auto"/>
              <w:rPr>
                <w:rFonts w:eastAsia="Dotum" w:cs="Tahoma"/>
                <w:szCs w:val="22"/>
              </w:rPr>
            </w:pPr>
          </w:p>
        </w:tc>
      </w:tr>
    </w:tbl>
    <w:p w14:paraId="3CDAE079" w14:textId="77777777" w:rsidR="008E220A" w:rsidRPr="008A67D7" w:rsidRDefault="008E220A" w:rsidP="00571204">
      <w:pPr>
        <w:spacing w:before="120" w:after="120" w:line="240" w:lineRule="auto"/>
        <w:rPr>
          <w:rFonts w:asciiTheme="minorHAnsi" w:eastAsia="Dotum" w:hAnsiTheme="minorHAnsi" w:cs="Tahoma"/>
          <w:szCs w:val="22"/>
        </w:rPr>
      </w:pPr>
    </w:p>
    <w:p w14:paraId="33E2556E" w14:textId="77777777" w:rsidR="008E220A" w:rsidRPr="008A67D7" w:rsidRDefault="008E220A" w:rsidP="00DB0152">
      <w:pPr>
        <w:pStyle w:val="SmallerHeading"/>
        <w:rPr>
          <w:rFonts w:asciiTheme="minorHAnsi" w:hAnsiTheme="minorHAnsi"/>
        </w:rPr>
      </w:pPr>
      <w:r w:rsidRPr="008A67D7">
        <w:rPr>
          <w:rFonts w:asciiTheme="minorHAnsi" w:hAnsiTheme="minorHAnsi"/>
        </w:rPr>
        <w:t>Using this skill in a geographical context</w:t>
      </w:r>
    </w:p>
    <w:p w14:paraId="0CF41DC7" w14:textId="53019083" w:rsidR="008E220A" w:rsidRPr="008A67D7" w:rsidRDefault="008E220A"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Students collected data about bedload size in the river.</w:t>
      </w:r>
    </w:p>
    <w:p w14:paraId="0C271358" w14:textId="77777777" w:rsidR="008E220A" w:rsidRPr="008A67D7" w:rsidRDefault="008E220A" w:rsidP="00571204">
      <w:pPr>
        <w:spacing w:before="120" w:after="120" w:line="240" w:lineRule="auto"/>
        <w:rPr>
          <w:rFonts w:asciiTheme="minorHAnsi" w:eastAsia="Dotum" w:hAnsiTheme="minorHAnsi" w:cs="Tahoma"/>
          <w:szCs w:val="22"/>
        </w:rPr>
      </w:pPr>
    </w:p>
    <w:tbl>
      <w:tblPr>
        <w:tblStyle w:val="TableGrid"/>
        <w:tblW w:w="0" w:type="auto"/>
        <w:tblInd w:w="108" w:type="dxa"/>
        <w:tblBorders>
          <w:top w:val="single" w:sz="18" w:space="0" w:color="89F3BB" w:themeColor="accent3" w:themeTint="66"/>
          <w:left w:val="single" w:sz="18" w:space="0" w:color="89F3BB" w:themeColor="accent3" w:themeTint="66"/>
          <w:bottom w:val="single" w:sz="18" w:space="0" w:color="89F3BB" w:themeColor="accent3" w:themeTint="66"/>
          <w:right w:val="single" w:sz="18" w:space="0" w:color="89F3BB" w:themeColor="accent3" w:themeTint="66"/>
          <w:insideH w:val="single" w:sz="4" w:space="0" w:color="89F3BB" w:themeColor="accent3" w:themeTint="66"/>
          <w:insideV w:val="single" w:sz="4" w:space="0" w:color="89F3BB" w:themeColor="accent3" w:themeTint="66"/>
        </w:tblBorders>
        <w:tblLayout w:type="fixed"/>
        <w:tblLook w:val="04A0" w:firstRow="1" w:lastRow="0" w:firstColumn="1" w:lastColumn="0" w:noHBand="0" w:noVBand="1"/>
      </w:tblPr>
      <w:tblGrid>
        <w:gridCol w:w="993"/>
        <w:gridCol w:w="786"/>
        <w:gridCol w:w="786"/>
        <w:gridCol w:w="786"/>
        <w:gridCol w:w="786"/>
        <w:gridCol w:w="786"/>
        <w:gridCol w:w="786"/>
        <w:gridCol w:w="786"/>
        <w:gridCol w:w="786"/>
        <w:gridCol w:w="786"/>
        <w:gridCol w:w="786"/>
        <w:gridCol w:w="786"/>
      </w:tblGrid>
      <w:tr w:rsidR="008E220A" w:rsidRPr="008A67D7" w14:paraId="480889D1" w14:textId="77777777" w:rsidTr="00DB0152">
        <w:tc>
          <w:tcPr>
            <w:tcW w:w="993" w:type="dxa"/>
            <w:shd w:val="clear" w:color="auto" w:fill="89F3BB" w:themeFill="accent3" w:themeFillTint="66"/>
          </w:tcPr>
          <w:p w14:paraId="521DC559" w14:textId="77777777" w:rsidR="008E220A" w:rsidRPr="008A67D7" w:rsidRDefault="008E220A" w:rsidP="00571204">
            <w:pPr>
              <w:spacing w:before="120" w:after="120" w:line="240" w:lineRule="auto"/>
              <w:rPr>
                <w:rFonts w:eastAsia="Dotum" w:cs="Tahoma"/>
                <w:szCs w:val="22"/>
              </w:rPr>
            </w:pPr>
          </w:p>
        </w:tc>
        <w:tc>
          <w:tcPr>
            <w:tcW w:w="8646" w:type="dxa"/>
            <w:gridSpan w:val="11"/>
            <w:shd w:val="clear" w:color="auto" w:fill="89F3BB" w:themeFill="accent3" w:themeFillTint="66"/>
          </w:tcPr>
          <w:p w14:paraId="5B28D1E1" w14:textId="77777777" w:rsidR="008E220A" w:rsidRPr="008A67D7" w:rsidRDefault="008E220A" w:rsidP="00571204">
            <w:pPr>
              <w:spacing w:before="120" w:after="120" w:line="240" w:lineRule="auto"/>
              <w:jc w:val="center"/>
              <w:rPr>
                <w:rFonts w:eastAsia="Dotum" w:cs="Tahoma"/>
                <w:b/>
                <w:szCs w:val="22"/>
              </w:rPr>
            </w:pPr>
            <w:r w:rsidRPr="008A67D7">
              <w:rPr>
                <w:rFonts w:eastAsia="Dotum" w:cs="Tahoma"/>
                <w:b/>
                <w:szCs w:val="22"/>
              </w:rPr>
              <w:t>Pebble size (mm)</w:t>
            </w:r>
          </w:p>
        </w:tc>
      </w:tr>
      <w:tr w:rsidR="008E220A" w:rsidRPr="008A67D7" w14:paraId="5B1E306C" w14:textId="77777777" w:rsidTr="00DB0152">
        <w:tc>
          <w:tcPr>
            <w:tcW w:w="993" w:type="dxa"/>
            <w:shd w:val="clear" w:color="auto" w:fill="C4F9DD" w:themeFill="accent3" w:themeFillTint="33"/>
          </w:tcPr>
          <w:p w14:paraId="0A9BF20B" w14:textId="77777777" w:rsidR="008E220A" w:rsidRPr="008A67D7" w:rsidRDefault="008E220A" w:rsidP="00571204">
            <w:pPr>
              <w:spacing w:before="120" w:after="120" w:line="240" w:lineRule="auto"/>
              <w:rPr>
                <w:rFonts w:eastAsia="Dotum" w:cs="Tahoma"/>
                <w:b/>
                <w:szCs w:val="22"/>
              </w:rPr>
            </w:pPr>
            <w:r w:rsidRPr="008A67D7">
              <w:rPr>
                <w:rFonts w:eastAsia="Dotum" w:cs="Tahoma"/>
                <w:b/>
                <w:szCs w:val="22"/>
              </w:rPr>
              <w:t>Site A</w:t>
            </w:r>
          </w:p>
        </w:tc>
        <w:tc>
          <w:tcPr>
            <w:tcW w:w="786" w:type="dxa"/>
          </w:tcPr>
          <w:p w14:paraId="1BA13EAE"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40</w:t>
            </w:r>
          </w:p>
        </w:tc>
        <w:tc>
          <w:tcPr>
            <w:tcW w:w="786" w:type="dxa"/>
          </w:tcPr>
          <w:p w14:paraId="13EE52E9"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32</w:t>
            </w:r>
          </w:p>
        </w:tc>
        <w:tc>
          <w:tcPr>
            <w:tcW w:w="786" w:type="dxa"/>
          </w:tcPr>
          <w:p w14:paraId="38EF62E0"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45</w:t>
            </w:r>
          </w:p>
        </w:tc>
        <w:tc>
          <w:tcPr>
            <w:tcW w:w="786" w:type="dxa"/>
          </w:tcPr>
          <w:p w14:paraId="52B107FC"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18</w:t>
            </w:r>
          </w:p>
        </w:tc>
        <w:tc>
          <w:tcPr>
            <w:tcW w:w="786" w:type="dxa"/>
          </w:tcPr>
          <w:p w14:paraId="6C8C3BDD"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55</w:t>
            </w:r>
          </w:p>
        </w:tc>
        <w:tc>
          <w:tcPr>
            <w:tcW w:w="786" w:type="dxa"/>
          </w:tcPr>
          <w:p w14:paraId="5AE18E03"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1A11E554"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28</w:t>
            </w:r>
          </w:p>
        </w:tc>
        <w:tc>
          <w:tcPr>
            <w:tcW w:w="786" w:type="dxa"/>
          </w:tcPr>
          <w:p w14:paraId="3B9791FF"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43</w:t>
            </w:r>
          </w:p>
        </w:tc>
        <w:tc>
          <w:tcPr>
            <w:tcW w:w="786" w:type="dxa"/>
          </w:tcPr>
          <w:p w14:paraId="40C8AC3E"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16</w:t>
            </w:r>
          </w:p>
        </w:tc>
        <w:tc>
          <w:tcPr>
            <w:tcW w:w="786" w:type="dxa"/>
          </w:tcPr>
          <w:p w14:paraId="6D84A0BC"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42</w:t>
            </w:r>
          </w:p>
        </w:tc>
        <w:tc>
          <w:tcPr>
            <w:tcW w:w="786" w:type="dxa"/>
          </w:tcPr>
          <w:p w14:paraId="141740D0"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38</w:t>
            </w:r>
          </w:p>
        </w:tc>
      </w:tr>
      <w:tr w:rsidR="008E220A" w:rsidRPr="008A67D7" w14:paraId="7976B6CE" w14:textId="77777777" w:rsidTr="00DB0152">
        <w:tc>
          <w:tcPr>
            <w:tcW w:w="993" w:type="dxa"/>
            <w:shd w:val="clear" w:color="auto" w:fill="C4F9DD" w:themeFill="accent3" w:themeFillTint="33"/>
          </w:tcPr>
          <w:p w14:paraId="3034764D" w14:textId="77777777" w:rsidR="008E220A" w:rsidRPr="008A67D7" w:rsidRDefault="008E220A" w:rsidP="00571204">
            <w:pPr>
              <w:spacing w:before="120" w:after="120" w:line="240" w:lineRule="auto"/>
              <w:rPr>
                <w:rFonts w:eastAsia="Dotum" w:cs="Tahoma"/>
                <w:b/>
                <w:szCs w:val="22"/>
              </w:rPr>
            </w:pPr>
            <w:r w:rsidRPr="008A67D7">
              <w:rPr>
                <w:rFonts w:eastAsia="Dotum" w:cs="Tahoma"/>
                <w:b/>
                <w:szCs w:val="22"/>
              </w:rPr>
              <w:t>Site B</w:t>
            </w:r>
          </w:p>
        </w:tc>
        <w:tc>
          <w:tcPr>
            <w:tcW w:w="786" w:type="dxa"/>
          </w:tcPr>
          <w:p w14:paraId="67AB445B"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13</w:t>
            </w:r>
          </w:p>
        </w:tc>
        <w:tc>
          <w:tcPr>
            <w:tcW w:w="786" w:type="dxa"/>
          </w:tcPr>
          <w:p w14:paraId="306A55D7"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12</w:t>
            </w:r>
          </w:p>
        </w:tc>
        <w:tc>
          <w:tcPr>
            <w:tcW w:w="786" w:type="dxa"/>
          </w:tcPr>
          <w:p w14:paraId="7A6BD977"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1682AB8F"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13</w:t>
            </w:r>
          </w:p>
        </w:tc>
        <w:tc>
          <w:tcPr>
            <w:tcW w:w="786" w:type="dxa"/>
          </w:tcPr>
          <w:p w14:paraId="2DFC5435"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44374521"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12</w:t>
            </w:r>
          </w:p>
        </w:tc>
        <w:tc>
          <w:tcPr>
            <w:tcW w:w="786" w:type="dxa"/>
          </w:tcPr>
          <w:p w14:paraId="1763CE98"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14</w:t>
            </w:r>
          </w:p>
        </w:tc>
        <w:tc>
          <w:tcPr>
            <w:tcW w:w="786" w:type="dxa"/>
          </w:tcPr>
          <w:p w14:paraId="6AF95B42"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13</w:t>
            </w:r>
          </w:p>
        </w:tc>
        <w:tc>
          <w:tcPr>
            <w:tcW w:w="786" w:type="dxa"/>
          </w:tcPr>
          <w:p w14:paraId="7B2EDC19"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15</w:t>
            </w:r>
          </w:p>
        </w:tc>
        <w:tc>
          <w:tcPr>
            <w:tcW w:w="786" w:type="dxa"/>
          </w:tcPr>
          <w:p w14:paraId="4FBEA54A"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14</w:t>
            </w:r>
          </w:p>
        </w:tc>
        <w:tc>
          <w:tcPr>
            <w:tcW w:w="786" w:type="dxa"/>
          </w:tcPr>
          <w:p w14:paraId="5FD7EB9C" w14:textId="77777777" w:rsidR="008E220A" w:rsidRPr="008A67D7" w:rsidRDefault="008E220A" w:rsidP="00571204">
            <w:pPr>
              <w:spacing w:before="120" w:after="120" w:line="240" w:lineRule="auto"/>
              <w:jc w:val="center"/>
              <w:rPr>
                <w:rFonts w:eastAsia="Dotum" w:cs="Tahoma"/>
                <w:szCs w:val="22"/>
              </w:rPr>
            </w:pPr>
            <w:r w:rsidRPr="008A67D7">
              <w:rPr>
                <w:rFonts w:eastAsia="Dotum" w:cs="Tahoma"/>
                <w:szCs w:val="22"/>
              </w:rPr>
              <w:t>10</w:t>
            </w:r>
          </w:p>
        </w:tc>
      </w:tr>
    </w:tbl>
    <w:p w14:paraId="5A4FF5B2" w14:textId="77777777" w:rsidR="008E220A" w:rsidRPr="008A67D7" w:rsidRDefault="008E220A" w:rsidP="00571204">
      <w:pPr>
        <w:spacing w:before="120" w:after="120" w:line="240" w:lineRule="auto"/>
        <w:rPr>
          <w:rFonts w:asciiTheme="minorHAnsi" w:eastAsia="Dotum" w:hAnsiTheme="minorHAnsi" w:cs="Tahoma"/>
          <w:szCs w:val="22"/>
        </w:rPr>
      </w:pPr>
    </w:p>
    <w:p w14:paraId="4891870E" w14:textId="4329C44B" w:rsidR="008E220A" w:rsidRPr="00836E12" w:rsidRDefault="008E220A" w:rsidP="00836E12">
      <w:pPr>
        <w:pStyle w:val="ListParagraph"/>
        <w:numPr>
          <w:ilvl w:val="0"/>
          <w:numId w:val="10"/>
        </w:numPr>
        <w:spacing w:before="120" w:after="120" w:line="240" w:lineRule="auto"/>
        <w:rPr>
          <w:rFonts w:asciiTheme="minorHAnsi" w:eastAsia="Dotum" w:hAnsiTheme="minorHAnsi" w:cs="Tahoma"/>
          <w:szCs w:val="22"/>
        </w:rPr>
      </w:pPr>
      <w:r w:rsidRPr="00836E12">
        <w:rPr>
          <w:rFonts w:asciiTheme="minorHAnsi" w:eastAsia="Dotum" w:hAnsiTheme="minorHAnsi" w:cs="Tahoma"/>
          <w:szCs w:val="22"/>
        </w:rPr>
        <w:t>Calculate the IQR for each site</w:t>
      </w:r>
    </w:p>
    <w:p w14:paraId="11F6F250" w14:textId="77777777" w:rsidR="008E220A" w:rsidRPr="008A67D7" w:rsidRDefault="008E220A" w:rsidP="00571204">
      <w:pPr>
        <w:spacing w:before="120" w:after="120" w:line="240" w:lineRule="auto"/>
        <w:rPr>
          <w:rFonts w:asciiTheme="minorHAnsi" w:eastAsia="Dotum" w:hAnsiTheme="minorHAnsi" w:cs="Tahoma"/>
          <w:szCs w:val="22"/>
        </w:rPr>
      </w:pPr>
    </w:p>
    <w:p w14:paraId="49BAB2D1" w14:textId="77777777" w:rsidR="008E220A" w:rsidRPr="008A67D7" w:rsidRDefault="008E220A" w:rsidP="00DB0152">
      <w:pPr>
        <w:tabs>
          <w:tab w:val="left" w:leader="dot" w:pos="9638"/>
        </w:tabs>
        <w:spacing w:before="120" w:after="120" w:line="240" w:lineRule="auto"/>
        <w:rPr>
          <w:rFonts w:asciiTheme="minorHAnsi" w:eastAsia="Dotum" w:hAnsiTheme="minorHAnsi" w:cs="Tahoma"/>
          <w:b/>
          <w:szCs w:val="22"/>
        </w:rPr>
      </w:pPr>
      <w:r w:rsidRPr="008A67D7">
        <w:rPr>
          <w:rFonts w:asciiTheme="minorHAnsi" w:eastAsia="Dotum" w:hAnsiTheme="minorHAnsi" w:cs="Tahoma"/>
          <w:b/>
          <w:szCs w:val="22"/>
        </w:rPr>
        <w:t xml:space="preserve">Site </w:t>
      </w:r>
      <w:proofErr w:type="gramStart"/>
      <w:r w:rsidRPr="008A67D7">
        <w:rPr>
          <w:rFonts w:asciiTheme="minorHAnsi" w:eastAsia="Dotum" w:hAnsiTheme="minorHAnsi" w:cs="Tahoma"/>
          <w:b/>
          <w:szCs w:val="22"/>
        </w:rPr>
        <w:t>A</w:t>
      </w:r>
      <w:proofErr w:type="gramEnd"/>
      <w:r w:rsidRPr="008A67D7">
        <w:rPr>
          <w:rFonts w:asciiTheme="minorHAnsi" w:eastAsia="Dotum" w:hAnsiTheme="minorHAnsi" w:cs="Tahoma"/>
          <w:b/>
          <w:szCs w:val="22"/>
        </w:rPr>
        <w:t xml:space="preserve"> IQR: </w:t>
      </w:r>
      <w:r w:rsidR="00DB0152" w:rsidRPr="008A67D7">
        <w:rPr>
          <w:rFonts w:asciiTheme="minorHAnsi" w:eastAsia="Dotum" w:hAnsiTheme="minorHAnsi" w:cs="Tahoma"/>
          <w:szCs w:val="22"/>
        </w:rPr>
        <w:tab/>
      </w:r>
    </w:p>
    <w:p w14:paraId="1A6AC7E8" w14:textId="77777777" w:rsidR="008E220A" w:rsidRPr="008A67D7" w:rsidRDefault="008E220A" w:rsidP="00DB0152">
      <w:pPr>
        <w:tabs>
          <w:tab w:val="left" w:leader="dot" w:pos="9638"/>
        </w:tabs>
        <w:spacing w:before="120" w:after="120" w:line="240" w:lineRule="auto"/>
        <w:rPr>
          <w:rFonts w:asciiTheme="minorHAnsi" w:eastAsia="Dotum" w:hAnsiTheme="minorHAnsi" w:cs="Tahoma"/>
          <w:b/>
          <w:szCs w:val="22"/>
        </w:rPr>
      </w:pPr>
      <w:r w:rsidRPr="008A67D7">
        <w:rPr>
          <w:rFonts w:asciiTheme="minorHAnsi" w:eastAsia="Dotum" w:hAnsiTheme="minorHAnsi" w:cs="Tahoma"/>
          <w:b/>
          <w:szCs w:val="22"/>
        </w:rPr>
        <w:t xml:space="preserve">Site B IQR: </w:t>
      </w:r>
      <w:r w:rsidR="00DB0152" w:rsidRPr="008A67D7">
        <w:rPr>
          <w:rFonts w:asciiTheme="minorHAnsi" w:eastAsia="Dotum" w:hAnsiTheme="minorHAnsi" w:cs="Tahoma"/>
          <w:szCs w:val="22"/>
        </w:rPr>
        <w:tab/>
      </w:r>
    </w:p>
    <w:p w14:paraId="0D83C9CE" w14:textId="77777777" w:rsidR="008E220A" w:rsidRPr="008A67D7" w:rsidRDefault="008E220A" w:rsidP="00571204">
      <w:pPr>
        <w:spacing w:before="120" w:after="120" w:line="240" w:lineRule="auto"/>
        <w:rPr>
          <w:rFonts w:asciiTheme="minorHAnsi" w:eastAsia="Dotum" w:hAnsiTheme="minorHAnsi" w:cs="Tahoma"/>
          <w:szCs w:val="22"/>
        </w:rPr>
      </w:pPr>
    </w:p>
    <w:p w14:paraId="13E191FF" w14:textId="77777777" w:rsidR="008E220A" w:rsidRPr="008A67D7" w:rsidRDefault="008E220A" w:rsidP="00571204">
      <w:pPr>
        <w:spacing w:before="120" w:after="120" w:line="240" w:lineRule="auto"/>
        <w:rPr>
          <w:rFonts w:asciiTheme="minorHAnsi" w:eastAsia="Dotum" w:hAnsiTheme="minorHAnsi" w:cs="Tahoma"/>
          <w:szCs w:val="22"/>
        </w:rPr>
      </w:pPr>
    </w:p>
    <w:p w14:paraId="4FAA92EA" w14:textId="77777777" w:rsidR="000017A0" w:rsidRPr="008A67D7" w:rsidRDefault="000017A0" w:rsidP="00571204">
      <w:pPr>
        <w:shd w:val="clear" w:color="auto" w:fill="F7AA83" w:themeFill="accent1" w:themeFillTint="99"/>
        <w:spacing w:before="120" w:after="120" w:line="240" w:lineRule="auto"/>
        <w:rPr>
          <w:rFonts w:asciiTheme="minorHAnsi" w:eastAsia="Dotum" w:hAnsiTheme="minorHAnsi" w:cs="Tahoma"/>
          <w:szCs w:val="22"/>
        </w:rPr>
        <w:sectPr w:rsidR="000017A0" w:rsidRPr="008A67D7" w:rsidSect="00885D29">
          <w:pgSz w:w="11906" w:h="16838"/>
          <w:pgMar w:top="709" w:right="1134" w:bottom="709" w:left="1134" w:header="708" w:footer="708" w:gutter="0"/>
          <w:cols w:space="708"/>
          <w:docGrid w:linePitch="381"/>
        </w:sectPr>
      </w:pPr>
    </w:p>
    <w:p w14:paraId="5DD30C73" w14:textId="77777777" w:rsidR="00B84FFF" w:rsidRPr="008A67D7" w:rsidRDefault="00B84FFF" w:rsidP="00DB0152">
      <w:pPr>
        <w:pStyle w:val="SmallerHeading"/>
        <w:rPr>
          <w:rFonts w:asciiTheme="minorHAnsi" w:hAnsiTheme="minorHAnsi"/>
        </w:rPr>
      </w:pPr>
      <w:r w:rsidRPr="008A67D7">
        <w:rPr>
          <w:rFonts w:asciiTheme="minorHAnsi" w:hAnsiTheme="minorHAnsi"/>
        </w:rPr>
        <w:lastRenderedPageBreak/>
        <w:t>Calculating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828"/>
      </w:tblGrid>
      <w:tr w:rsidR="00DB0152" w:rsidRPr="008A67D7" w14:paraId="3FCA516E" w14:textId="77777777" w:rsidTr="00885D29">
        <w:tc>
          <w:tcPr>
            <w:tcW w:w="5778" w:type="dxa"/>
          </w:tcPr>
          <w:p w14:paraId="049171C5" w14:textId="16AB0B68" w:rsidR="00DB0152" w:rsidRPr="008A67D7" w:rsidRDefault="00DB0152" w:rsidP="00DB0152">
            <w:pPr>
              <w:spacing w:before="120" w:after="120" w:line="240" w:lineRule="auto"/>
              <w:rPr>
                <w:rFonts w:eastAsia="Dotum" w:cs="Tahoma"/>
                <w:szCs w:val="22"/>
              </w:rPr>
            </w:pPr>
            <w:r w:rsidRPr="008A67D7">
              <w:rPr>
                <w:rFonts w:eastAsia="Dotum" w:cs="Tahoma"/>
                <w:szCs w:val="22"/>
              </w:rPr>
              <w:t xml:space="preserve">In your exam you could be asked to calculate the area of a part of the map, for example a forest or a lake. </w:t>
            </w:r>
          </w:p>
          <w:p w14:paraId="5AC64BCF" w14:textId="77777777" w:rsidR="00DB0152" w:rsidRPr="008A67D7" w:rsidRDefault="00DB0152" w:rsidP="00571204">
            <w:pPr>
              <w:spacing w:before="120" w:after="120" w:line="240" w:lineRule="auto"/>
              <w:rPr>
                <w:rFonts w:eastAsia="Dotum" w:cs="Tahoma"/>
                <w:szCs w:val="22"/>
              </w:rPr>
            </w:pPr>
            <w:r w:rsidRPr="008A67D7">
              <w:rPr>
                <w:rFonts w:eastAsia="Dotum" w:cs="Tahoma"/>
                <w:szCs w:val="22"/>
              </w:rPr>
              <w:t>It can be difficult to measure the area of location on a map</w:t>
            </w:r>
            <w:r w:rsidR="007F1DE4">
              <w:rPr>
                <w:rFonts w:eastAsia="Dotum" w:cs="Tahoma"/>
                <w:szCs w:val="22"/>
              </w:rPr>
              <w:t>,</w:t>
            </w:r>
            <w:r w:rsidRPr="008A67D7">
              <w:rPr>
                <w:rFonts w:eastAsia="Dotum" w:cs="Tahoma"/>
                <w:szCs w:val="22"/>
              </w:rPr>
              <w:t xml:space="preserve"> as they are often an irregular shape. One method is to divide the area into a series of squares that can be measured.</w:t>
            </w:r>
          </w:p>
        </w:tc>
        <w:tc>
          <w:tcPr>
            <w:tcW w:w="3828" w:type="dxa"/>
            <w:shd w:val="clear" w:color="auto" w:fill="C4F9DD" w:themeFill="accent3" w:themeFillTint="33"/>
          </w:tcPr>
          <w:p w14:paraId="04573BB7" w14:textId="77777777" w:rsidR="00DB0152" w:rsidRPr="008A67D7" w:rsidRDefault="00DB0152" w:rsidP="00DB0152">
            <w:pPr>
              <w:spacing w:before="120" w:after="120"/>
              <w:rPr>
                <w:rFonts w:cs="Tahoma"/>
                <w:b/>
                <w:sz w:val="36"/>
              </w:rPr>
            </w:pPr>
            <w:r w:rsidRPr="008A67D7">
              <w:rPr>
                <w:rFonts w:cs="Tahoma"/>
                <w:b/>
                <w:sz w:val="36"/>
              </w:rPr>
              <w:t xml:space="preserve">Remember: </w:t>
            </w:r>
          </w:p>
          <w:p w14:paraId="219A8418" w14:textId="74A7E3FC" w:rsidR="00DB0152" w:rsidRPr="008A67D7" w:rsidRDefault="00DB0152" w:rsidP="00DB0152">
            <w:pPr>
              <w:spacing w:before="120" w:after="120"/>
              <w:rPr>
                <w:rFonts w:cs="Tahoma"/>
              </w:rPr>
            </w:pPr>
            <w:r w:rsidRPr="008A67D7">
              <w:rPr>
                <w:rFonts w:cs="Tahoma"/>
              </w:rPr>
              <w:t>A grid square on an OS map is 1km by 1km. If a feature covers one grid square it will be at least</w:t>
            </w:r>
            <w:r w:rsidR="007F1DE4">
              <w:rPr>
                <w:rFonts w:cs="Tahoma"/>
              </w:rPr>
              <w:t xml:space="preserve"> </w:t>
            </w:r>
            <w:r w:rsidRPr="008A67D7">
              <w:rPr>
                <w:rFonts w:cs="Tahoma"/>
              </w:rPr>
              <w:t>1km²</w:t>
            </w:r>
            <w:r w:rsidR="003C455C">
              <w:rPr>
                <w:rFonts w:cs="Tahoma"/>
              </w:rPr>
              <w:t>.</w:t>
            </w:r>
          </w:p>
        </w:tc>
      </w:tr>
    </w:tbl>
    <w:p w14:paraId="4FA2B217" w14:textId="29EB1659" w:rsidR="00DB0152" w:rsidRDefault="006F36EC" w:rsidP="00626F2E">
      <w:pPr>
        <w:spacing w:before="120" w:after="120" w:line="240" w:lineRule="auto"/>
        <w:jc w:val="center"/>
        <w:rPr>
          <w:rFonts w:asciiTheme="minorHAnsi" w:eastAsia="Dotum" w:hAnsiTheme="minorHAnsi" w:cs="Tahoma"/>
          <w:szCs w:val="22"/>
        </w:rPr>
      </w:pPr>
      <w:r>
        <w:rPr>
          <w:rFonts w:asciiTheme="minorHAnsi" w:eastAsia="Dotum" w:hAnsiTheme="minorHAnsi" w:cs="Tahoma"/>
          <w:noProof/>
          <w:szCs w:val="22"/>
          <w:lang w:eastAsia="en-GB"/>
        </w:rPr>
        <w:drawing>
          <wp:inline distT="0" distB="0" distL="0" distR="0" wp14:anchorId="33E32A68" wp14:editId="73629B58">
            <wp:extent cx="6018662" cy="3794917"/>
            <wp:effectExtent l="38100" t="38100" r="39370" b="3429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ampton.png"/>
                    <pic:cNvPicPr/>
                  </pic:nvPicPr>
                  <pic:blipFill>
                    <a:blip r:embed="rId16" cstate="email">
                      <a:extLst>
                        <a:ext uri="{28A0092B-C50C-407E-A947-70E740481C1C}">
                          <a14:useLocalDpi xmlns:a14="http://schemas.microsoft.com/office/drawing/2010/main"/>
                        </a:ext>
                      </a:extLst>
                    </a:blip>
                    <a:stretch>
                      <a:fillRect/>
                    </a:stretch>
                  </pic:blipFill>
                  <pic:spPr>
                    <a:xfrm>
                      <a:off x="0" y="0"/>
                      <a:ext cx="6013329" cy="3791555"/>
                    </a:xfrm>
                    <a:prstGeom prst="rect">
                      <a:avLst/>
                    </a:prstGeom>
                    <a:ln w="28575">
                      <a:solidFill>
                        <a:schemeClr val="accent3"/>
                      </a:solidFill>
                    </a:ln>
                  </pic:spPr>
                </pic:pic>
              </a:graphicData>
            </a:graphic>
          </wp:inline>
        </w:drawing>
      </w:r>
    </w:p>
    <w:p w14:paraId="4B9B9DED" w14:textId="064C7A39" w:rsidR="000F4CB8" w:rsidRPr="006742FF" w:rsidRDefault="000F4CB8" w:rsidP="000F4CB8">
      <w:pPr>
        <w:spacing w:before="120" w:after="120" w:line="240" w:lineRule="auto"/>
        <w:jc w:val="right"/>
        <w:rPr>
          <w:rFonts w:asciiTheme="minorHAnsi" w:eastAsia="Dotum" w:hAnsiTheme="minorHAnsi" w:cs="Tahoma"/>
          <w:color w:val="808080" w:themeColor="background1" w:themeShade="80"/>
          <w:sz w:val="16"/>
          <w:szCs w:val="16"/>
        </w:rPr>
      </w:pPr>
      <w:r w:rsidRPr="006742FF">
        <w:rPr>
          <w:rFonts w:asciiTheme="minorHAnsi" w:eastAsia="Dotum" w:hAnsiTheme="minorHAnsi" w:cs="Tahoma"/>
          <w:color w:val="808080" w:themeColor="background1" w:themeShade="80"/>
          <w:sz w:val="16"/>
          <w:szCs w:val="16"/>
        </w:rPr>
        <w:t>© OpenStreetMap contributors</w:t>
      </w:r>
    </w:p>
    <w:p w14:paraId="2F9700FC" w14:textId="77777777" w:rsidR="00073CB0" w:rsidRPr="008A67D7" w:rsidRDefault="00B84FFF"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Use the scale on the map to help you to measure the area, and always remember to c</w:t>
      </w:r>
      <w:r w:rsidR="00DB0152" w:rsidRPr="008A67D7">
        <w:rPr>
          <w:rFonts w:asciiTheme="minorHAnsi" w:eastAsia="Dotum" w:hAnsiTheme="minorHAnsi" w:cs="Tahoma"/>
          <w:szCs w:val="22"/>
        </w:rPr>
        <w:t xml:space="preserve">onvert it to km instead of cm. </w:t>
      </w:r>
    </w:p>
    <w:p w14:paraId="4F0D9B36" w14:textId="0DC1BDBC" w:rsidR="00B84FFF" w:rsidRPr="008A67D7" w:rsidRDefault="00B84FFF" w:rsidP="00571204">
      <w:pPr>
        <w:spacing w:before="120" w:after="120" w:line="240" w:lineRule="auto"/>
        <w:rPr>
          <w:rFonts w:asciiTheme="minorHAnsi" w:eastAsia="Dotum" w:hAnsiTheme="minorHAnsi" w:cs="Tahoma"/>
          <w:b/>
          <w:szCs w:val="22"/>
        </w:rPr>
      </w:pPr>
      <w:r w:rsidRPr="008A67D7">
        <w:rPr>
          <w:rFonts w:asciiTheme="minorHAnsi" w:eastAsia="Dotum" w:hAnsiTheme="minorHAnsi" w:cs="Tahoma"/>
          <w:b/>
          <w:szCs w:val="22"/>
        </w:rPr>
        <w:t>Using the scale in the bottom left corner of the map, estimate the area of:</w:t>
      </w:r>
    </w:p>
    <w:p w14:paraId="58085463" w14:textId="77777777" w:rsidR="00B84FFF" w:rsidRPr="008A67D7" w:rsidRDefault="007F1DE4" w:rsidP="00614417">
      <w:pPr>
        <w:pStyle w:val="ListParagraph"/>
        <w:numPr>
          <w:ilvl w:val="0"/>
          <w:numId w:val="11"/>
        </w:numPr>
        <w:spacing w:before="120" w:after="120" w:line="240" w:lineRule="auto"/>
        <w:ind w:left="357"/>
        <w:contextualSpacing w:val="0"/>
        <w:rPr>
          <w:rFonts w:asciiTheme="minorHAnsi" w:eastAsia="Dotum" w:hAnsiTheme="minorHAnsi" w:cs="Tahoma"/>
          <w:szCs w:val="22"/>
        </w:rPr>
      </w:pPr>
      <w:r>
        <w:rPr>
          <w:rFonts w:asciiTheme="minorHAnsi" w:eastAsia="Dotum" w:hAnsiTheme="minorHAnsi" w:cs="Tahoma"/>
          <w:szCs w:val="22"/>
        </w:rPr>
        <w:t>The r</w:t>
      </w:r>
      <w:r w:rsidR="00B84FFF" w:rsidRPr="008A67D7">
        <w:rPr>
          <w:rFonts w:asciiTheme="minorHAnsi" w:eastAsia="Dotum" w:hAnsiTheme="minorHAnsi" w:cs="Tahoma"/>
          <w:szCs w:val="22"/>
        </w:rPr>
        <w:t>acecourse:</w:t>
      </w:r>
    </w:p>
    <w:p w14:paraId="529A37C6" w14:textId="77777777" w:rsidR="00DB0152" w:rsidRPr="008A67D7" w:rsidRDefault="00DB0152" w:rsidP="00DB0152">
      <w:pPr>
        <w:pStyle w:val="ListParagraph"/>
        <w:tabs>
          <w:tab w:val="left" w:leader="dot" w:pos="9638"/>
        </w:tabs>
        <w:spacing w:before="120" w:after="120" w:line="240" w:lineRule="auto"/>
        <w:ind w:left="357"/>
        <w:contextualSpacing w:val="0"/>
        <w:rPr>
          <w:rFonts w:asciiTheme="minorHAnsi" w:eastAsia="Dotum" w:hAnsiTheme="minorHAnsi" w:cs="Tahoma"/>
          <w:szCs w:val="22"/>
        </w:rPr>
      </w:pPr>
      <w:r w:rsidRPr="008A67D7">
        <w:rPr>
          <w:rFonts w:asciiTheme="minorHAnsi" w:eastAsia="Dotum" w:hAnsiTheme="minorHAnsi" w:cs="Tahoma"/>
          <w:szCs w:val="22"/>
        </w:rPr>
        <w:tab/>
      </w:r>
    </w:p>
    <w:p w14:paraId="015A90A8" w14:textId="77777777" w:rsidR="00DB0152" w:rsidRPr="008A67D7" w:rsidRDefault="00DB0152" w:rsidP="00DB0152">
      <w:pPr>
        <w:pStyle w:val="ListParagraph"/>
        <w:spacing w:before="120" w:after="120" w:line="240" w:lineRule="auto"/>
        <w:ind w:left="357"/>
        <w:contextualSpacing w:val="0"/>
        <w:rPr>
          <w:rFonts w:asciiTheme="minorHAnsi" w:eastAsia="Dotum" w:hAnsiTheme="minorHAnsi" w:cs="Tahoma"/>
          <w:szCs w:val="22"/>
        </w:rPr>
      </w:pPr>
    </w:p>
    <w:p w14:paraId="0A6C3BD3" w14:textId="77777777" w:rsidR="00B84FFF" w:rsidRPr="008A67D7" w:rsidRDefault="007F1DE4" w:rsidP="00614417">
      <w:pPr>
        <w:pStyle w:val="ListParagraph"/>
        <w:numPr>
          <w:ilvl w:val="0"/>
          <w:numId w:val="11"/>
        </w:numPr>
        <w:spacing w:before="120" w:after="120" w:line="240" w:lineRule="auto"/>
        <w:ind w:left="357"/>
        <w:contextualSpacing w:val="0"/>
        <w:rPr>
          <w:rFonts w:asciiTheme="minorHAnsi" w:eastAsia="Dotum" w:hAnsiTheme="minorHAnsi" w:cs="Tahoma"/>
          <w:szCs w:val="22"/>
        </w:rPr>
      </w:pPr>
      <w:r>
        <w:rPr>
          <w:rFonts w:asciiTheme="minorHAnsi" w:eastAsia="Dotum" w:hAnsiTheme="minorHAnsi" w:cs="Tahoma"/>
          <w:szCs w:val="22"/>
        </w:rPr>
        <w:t>The p</w:t>
      </w:r>
      <w:r w:rsidR="00B84FFF" w:rsidRPr="008A67D7">
        <w:rPr>
          <w:rFonts w:asciiTheme="minorHAnsi" w:eastAsia="Dotum" w:hAnsiTheme="minorHAnsi" w:cs="Tahoma"/>
          <w:szCs w:val="22"/>
        </w:rPr>
        <w:t xml:space="preserve">ark in </w:t>
      </w:r>
      <w:proofErr w:type="spellStart"/>
      <w:r w:rsidR="00B84FFF" w:rsidRPr="008A67D7">
        <w:rPr>
          <w:rFonts w:asciiTheme="minorHAnsi" w:eastAsia="Dotum" w:hAnsiTheme="minorHAnsi" w:cs="Tahoma"/>
          <w:szCs w:val="22"/>
        </w:rPr>
        <w:t>Dallington</w:t>
      </w:r>
      <w:proofErr w:type="spellEnd"/>
      <w:r w:rsidR="00B84FFF" w:rsidRPr="008A67D7">
        <w:rPr>
          <w:rFonts w:asciiTheme="minorHAnsi" w:eastAsia="Dotum" w:hAnsiTheme="minorHAnsi" w:cs="Tahoma"/>
          <w:szCs w:val="22"/>
        </w:rPr>
        <w:t xml:space="preserve"> (under the word </w:t>
      </w:r>
      <w:proofErr w:type="spellStart"/>
      <w:r w:rsidR="00B84FFF" w:rsidRPr="008A67D7">
        <w:rPr>
          <w:rFonts w:asciiTheme="minorHAnsi" w:eastAsia="Dotum" w:hAnsiTheme="minorHAnsi" w:cs="Tahoma"/>
          <w:szCs w:val="22"/>
        </w:rPr>
        <w:t>Dallington</w:t>
      </w:r>
      <w:proofErr w:type="spellEnd"/>
      <w:r w:rsidR="00B84FFF" w:rsidRPr="008A67D7">
        <w:rPr>
          <w:rFonts w:asciiTheme="minorHAnsi" w:eastAsia="Dotum" w:hAnsiTheme="minorHAnsi" w:cs="Tahoma"/>
          <w:szCs w:val="22"/>
        </w:rPr>
        <w:t>):</w:t>
      </w:r>
    </w:p>
    <w:p w14:paraId="753FC95E" w14:textId="77777777" w:rsidR="00DB0152" w:rsidRPr="008A67D7" w:rsidRDefault="00DB0152" w:rsidP="00DB0152">
      <w:pPr>
        <w:pStyle w:val="ListParagraph"/>
        <w:tabs>
          <w:tab w:val="left" w:leader="dot" w:pos="9639"/>
        </w:tabs>
        <w:spacing w:before="120" w:after="120" w:line="240" w:lineRule="auto"/>
        <w:ind w:left="357" w:right="-1"/>
        <w:contextualSpacing w:val="0"/>
        <w:rPr>
          <w:rFonts w:asciiTheme="minorHAnsi" w:eastAsia="Dotum" w:hAnsiTheme="minorHAnsi" w:cs="Tahoma"/>
          <w:szCs w:val="22"/>
        </w:rPr>
      </w:pPr>
      <w:r w:rsidRPr="008A67D7">
        <w:rPr>
          <w:rFonts w:asciiTheme="minorHAnsi" w:eastAsia="Dotum" w:hAnsiTheme="minorHAnsi" w:cs="Tahoma"/>
          <w:szCs w:val="22"/>
        </w:rPr>
        <w:tab/>
      </w:r>
    </w:p>
    <w:p w14:paraId="2B1D1DF0" w14:textId="77777777" w:rsidR="00DB0152" w:rsidRPr="008A67D7" w:rsidRDefault="00DB0152" w:rsidP="00DB0152">
      <w:pPr>
        <w:pStyle w:val="ListParagraph"/>
        <w:spacing w:before="120" w:after="120" w:line="240" w:lineRule="auto"/>
        <w:ind w:left="357"/>
        <w:contextualSpacing w:val="0"/>
        <w:rPr>
          <w:rFonts w:asciiTheme="minorHAnsi" w:eastAsia="Dotum" w:hAnsiTheme="minorHAnsi" w:cs="Tahoma"/>
          <w:szCs w:val="22"/>
        </w:rPr>
      </w:pPr>
    </w:p>
    <w:p w14:paraId="171248F2" w14:textId="39E1E73B" w:rsidR="00B84FFF" w:rsidRPr="008A67D7" w:rsidRDefault="00E65BDF" w:rsidP="00614417">
      <w:pPr>
        <w:pStyle w:val="ListParagraph"/>
        <w:numPr>
          <w:ilvl w:val="0"/>
          <w:numId w:val="11"/>
        </w:numPr>
        <w:spacing w:before="120" w:after="120" w:line="240" w:lineRule="auto"/>
        <w:ind w:left="357"/>
        <w:contextualSpacing w:val="0"/>
        <w:rPr>
          <w:rFonts w:asciiTheme="minorHAnsi" w:eastAsia="Dotum" w:hAnsiTheme="minorHAnsi" w:cs="Tahoma"/>
          <w:szCs w:val="22"/>
        </w:rPr>
      </w:pPr>
      <w:r>
        <w:rPr>
          <w:rFonts w:asciiTheme="minorHAnsi" w:eastAsia="Dotum" w:hAnsiTheme="minorHAnsi" w:cs="Tahoma"/>
          <w:szCs w:val="22"/>
        </w:rPr>
        <w:t xml:space="preserve">The </w:t>
      </w:r>
      <w:r w:rsidR="00073CB0" w:rsidRPr="008A67D7">
        <w:rPr>
          <w:rFonts w:asciiTheme="minorHAnsi" w:eastAsia="Dotum" w:hAnsiTheme="minorHAnsi" w:cs="Tahoma"/>
          <w:szCs w:val="22"/>
        </w:rPr>
        <w:t>Billing Road</w:t>
      </w:r>
      <w:r>
        <w:rPr>
          <w:rFonts w:asciiTheme="minorHAnsi" w:eastAsia="Dotum" w:hAnsiTheme="minorHAnsi" w:cs="Tahoma"/>
          <w:szCs w:val="22"/>
        </w:rPr>
        <w:t xml:space="preserve"> Cemetery:</w:t>
      </w:r>
      <w:r w:rsidR="00073CB0" w:rsidRPr="008A67D7">
        <w:rPr>
          <w:rFonts w:asciiTheme="minorHAnsi" w:eastAsia="Dotum" w:hAnsiTheme="minorHAnsi" w:cs="Tahoma"/>
          <w:szCs w:val="22"/>
        </w:rPr>
        <w:t>:</w:t>
      </w:r>
    </w:p>
    <w:p w14:paraId="33852DB4" w14:textId="77777777" w:rsidR="00DB0152" w:rsidRPr="008A67D7" w:rsidRDefault="00DB0152" w:rsidP="00DB0152">
      <w:pPr>
        <w:pStyle w:val="ListParagraph"/>
        <w:tabs>
          <w:tab w:val="left" w:leader="dot" w:pos="9638"/>
        </w:tabs>
        <w:spacing w:before="120" w:after="120" w:line="240" w:lineRule="auto"/>
        <w:ind w:left="357"/>
        <w:contextualSpacing w:val="0"/>
        <w:rPr>
          <w:rFonts w:asciiTheme="minorHAnsi" w:eastAsia="Dotum" w:hAnsiTheme="minorHAnsi" w:cs="Tahoma"/>
          <w:szCs w:val="22"/>
        </w:rPr>
        <w:sectPr w:rsidR="00DB0152" w:rsidRPr="008A67D7" w:rsidSect="00885D29">
          <w:pgSz w:w="11906" w:h="16838"/>
          <w:pgMar w:top="709" w:right="1134" w:bottom="709" w:left="1134" w:header="708" w:footer="708" w:gutter="0"/>
          <w:cols w:space="708"/>
          <w:docGrid w:linePitch="381"/>
        </w:sectPr>
      </w:pPr>
      <w:r w:rsidRPr="008A67D7">
        <w:rPr>
          <w:rFonts w:asciiTheme="minorHAnsi" w:eastAsia="Dotum" w:hAnsiTheme="minorHAnsi" w:cs="Tahoma"/>
          <w:szCs w:val="22"/>
        </w:rPr>
        <w:tab/>
      </w:r>
    </w:p>
    <w:p w14:paraId="1737184D" w14:textId="77777777" w:rsidR="00B84FFF" w:rsidRPr="008A67D7" w:rsidRDefault="00073CB0" w:rsidP="00571204">
      <w:pPr>
        <w:spacing w:before="120" w:after="120" w:line="240" w:lineRule="auto"/>
        <w:rPr>
          <w:rFonts w:asciiTheme="minorHAnsi" w:eastAsia="Dotum" w:hAnsiTheme="minorHAnsi" w:cs="Tahoma"/>
          <w:szCs w:val="22"/>
        </w:rPr>
      </w:pPr>
      <w:r w:rsidRPr="008A67D7">
        <w:rPr>
          <w:rFonts w:asciiTheme="minorHAnsi" w:eastAsia="Dotum" w:hAnsiTheme="minorHAnsi"/>
          <w:noProof/>
          <w:szCs w:val="22"/>
          <w:lang w:eastAsia="en-GB"/>
        </w:rPr>
        <w:lastRenderedPageBreak/>
        <w:drawing>
          <wp:inline distT="0" distB="0" distL="0" distR="0" wp14:anchorId="1E27BBD6" wp14:editId="43987A60">
            <wp:extent cx="6011186" cy="5083093"/>
            <wp:effectExtent l="38100" t="38100" r="46990" b="419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015807" cy="5087000"/>
                    </a:xfrm>
                    <a:prstGeom prst="rect">
                      <a:avLst/>
                    </a:prstGeom>
                    <a:ln w="28575">
                      <a:solidFill>
                        <a:schemeClr val="accent3"/>
                      </a:solidFill>
                    </a:ln>
                  </pic:spPr>
                </pic:pic>
              </a:graphicData>
            </a:graphic>
          </wp:inline>
        </w:drawing>
      </w:r>
    </w:p>
    <w:p w14:paraId="37AC0782" w14:textId="77777777" w:rsidR="00073CB0" w:rsidRPr="008A67D7" w:rsidRDefault="00073CB0" w:rsidP="00571204">
      <w:pPr>
        <w:spacing w:before="120" w:after="120" w:line="240" w:lineRule="auto"/>
        <w:rPr>
          <w:rFonts w:asciiTheme="minorHAnsi" w:eastAsia="Dotum" w:hAnsiTheme="minorHAnsi" w:cs="Tahoma"/>
          <w:szCs w:val="22"/>
        </w:rPr>
      </w:pPr>
    </w:p>
    <w:p w14:paraId="5DA8CF48" w14:textId="591B28B3" w:rsidR="00B84FFF" w:rsidRPr="008A67D7" w:rsidRDefault="00B84FFF" w:rsidP="00571204">
      <w:pPr>
        <w:spacing w:before="120" w:after="120" w:line="240" w:lineRule="auto"/>
        <w:rPr>
          <w:rFonts w:asciiTheme="minorHAnsi" w:eastAsia="Dotum" w:hAnsiTheme="minorHAnsi" w:cs="Tahoma"/>
          <w:b/>
          <w:szCs w:val="22"/>
        </w:rPr>
      </w:pPr>
      <w:r w:rsidRPr="008A67D7">
        <w:rPr>
          <w:rFonts w:asciiTheme="minorHAnsi" w:eastAsia="Dotum" w:hAnsiTheme="minorHAnsi" w:cs="Tahoma"/>
          <w:b/>
          <w:szCs w:val="22"/>
        </w:rPr>
        <w:t>Using the scale in the bottom left corner of the map, estimate the area of:</w:t>
      </w:r>
    </w:p>
    <w:p w14:paraId="3024DAD1" w14:textId="77777777" w:rsidR="00B84FFF" w:rsidRPr="008A67D7" w:rsidRDefault="00B84FFF" w:rsidP="00571204">
      <w:pPr>
        <w:spacing w:before="120" w:after="120" w:line="240" w:lineRule="auto"/>
        <w:rPr>
          <w:rFonts w:asciiTheme="minorHAnsi" w:eastAsia="Dotum" w:hAnsiTheme="minorHAnsi" w:cs="Tahoma"/>
          <w:szCs w:val="22"/>
        </w:rPr>
      </w:pPr>
    </w:p>
    <w:p w14:paraId="10EB5FB7" w14:textId="77777777" w:rsidR="00B84FFF" w:rsidRPr="008A67D7" w:rsidRDefault="007F1DE4" w:rsidP="00614417">
      <w:pPr>
        <w:pStyle w:val="ListParagraph"/>
        <w:numPr>
          <w:ilvl w:val="0"/>
          <w:numId w:val="12"/>
        </w:numPr>
        <w:spacing w:before="120" w:after="120" w:line="240" w:lineRule="auto"/>
        <w:contextualSpacing w:val="0"/>
        <w:rPr>
          <w:rFonts w:asciiTheme="minorHAnsi" w:eastAsia="Dotum" w:hAnsiTheme="minorHAnsi" w:cs="Tahoma"/>
          <w:szCs w:val="22"/>
        </w:rPr>
      </w:pPr>
      <w:r>
        <w:rPr>
          <w:rFonts w:asciiTheme="minorHAnsi" w:eastAsia="Dotum" w:hAnsiTheme="minorHAnsi" w:cs="Tahoma"/>
          <w:szCs w:val="22"/>
        </w:rPr>
        <w:t>Braintree cricket c</w:t>
      </w:r>
      <w:r w:rsidR="00B84FFF" w:rsidRPr="008A67D7">
        <w:rPr>
          <w:rFonts w:asciiTheme="minorHAnsi" w:eastAsia="Dotum" w:hAnsiTheme="minorHAnsi" w:cs="Tahoma"/>
          <w:szCs w:val="22"/>
        </w:rPr>
        <w:t>lub:</w:t>
      </w:r>
    </w:p>
    <w:p w14:paraId="30C3B684" w14:textId="77777777" w:rsidR="00DB0152" w:rsidRPr="008A67D7" w:rsidRDefault="00DB0152" w:rsidP="00DB0152">
      <w:pPr>
        <w:pStyle w:val="ListParagraph"/>
        <w:tabs>
          <w:tab w:val="left" w:leader="dot" w:pos="9638"/>
        </w:tabs>
        <w:spacing w:before="120" w:after="120" w:line="240" w:lineRule="auto"/>
        <w:ind w:left="360"/>
        <w:contextualSpacing w:val="0"/>
        <w:rPr>
          <w:rFonts w:asciiTheme="minorHAnsi" w:eastAsia="Dotum" w:hAnsiTheme="minorHAnsi" w:cs="Tahoma"/>
          <w:szCs w:val="22"/>
        </w:rPr>
      </w:pPr>
      <w:r w:rsidRPr="008A67D7">
        <w:rPr>
          <w:rFonts w:asciiTheme="minorHAnsi" w:eastAsia="Dotum" w:hAnsiTheme="minorHAnsi" w:cs="Tahoma"/>
          <w:szCs w:val="22"/>
        </w:rPr>
        <w:tab/>
      </w:r>
    </w:p>
    <w:p w14:paraId="5F3DA0EC" w14:textId="77777777" w:rsidR="00DB0152" w:rsidRPr="008A67D7" w:rsidRDefault="00DB0152" w:rsidP="00DB0152">
      <w:pPr>
        <w:pStyle w:val="ListParagraph"/>
        <w:spacing w:before="120" w:after="120" w:line="240" w:lineRule="auto"/>
        <w:ind w:left="360"/>
        <w:contextualSpacing w:val="0"/>
        <w:rPr>
          <w:rFonts w:asciiTheme="minorHAnsi" w:eastAsia="Dotum" w:hAnsiTheme="minorHAnsi" w:cs="Tahoma"/>
          <w:szCs w:val="22"/>
        </w:rPr>
      </w:pPr>
    </w:p>
    <w:p w14:paraId="5A5355B3" w14:textId="77777777" w:rsidR="00B84FFF" w:rsidRPr="008A67D7" w:rsidRDefault="007F1DE4" w:rsidP="00614417">
      <w:pPr>
        <w:pStyle w:val="ListParagraph"/>
        <w:numPr>
          <w:ilvl w:val="0"/>
          <w:numId w:val="12"/>
        </w:numPr>
        <w:spacing w:before="120" w:after="120" w:line="240" w:lineRule="auto"/>
        <w:ind w:left="357"/>
        <w:contextualSpacing w:val="0"/>
        <w:rPr>
          <w:rFonts w:asciiTheme="minorHAnsi" w:eastAsia="Dotum" w:hAnsiTheme="minorHAnsi" w:cs="Tahoma"/>
          <w:szCs w:val="22"/>
        </w:rPr>
      </w:pPr>
      <w:r>
        <w:rPr>
          <w:rFonts w:asciiTheme="minorHAnsi" w:eastAsia="Dotum" w:hAnsiTheme="minorHAnsi" w:cs="Tahoma"/>
          <w:szCs w:val="22"/>
        </w:rPr>
        <w:t>St Michaels church and c</w:t>
      </w:r>
      <w:r w:rsidR="00B84FFF" w:rsidRPr="008A67D7">
        <w:rPr>
          <w:rFonts w:asciiTheme="minorHAnsi" w:eastAsia="Dotum" w:hAnsiTheme="minorHAnsi" w:cs="Tahoma"/>
          <w:szCs w:val="22"/>
        </w:rPr>
        <w:t>hurchyard:</w:t>
      </w:r>
    </w:p>
    <w:p w14:paraId="4A0B974F" w14:textId="77777777" w:rsidR="00DB0152" w:rsidRPr="008A67D7" w:rsidRDefault="00DB0152" w:rsidP="00DB0152">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ab/>
      </w:r>
    </w:p>
    <w:p w14:paraId="39B87F07" w14:textId="77777777" w:rsidR="00DB0152" w:rsidRPr="008A67D7" w:rsidRDefault="00DB0152" w:rsidP="00DB0152">
      <w:pPr>
        <w:spacing w:before="120" w:after="120" w:line="240" w:lineRule="auto"/>
        <w:rPr>
          <w:rFonts w:asciiTheme="minorHAnsi" w:eastAsia="Dotum" w:hAnsiTheme="minorHAnsi" w:cs="Tahoma"/>
          <w:szCs w:val="22"/>
        </w:rPr>
      </w:pPr>
    </w:p>
    <w:p w14:paraId="75EDF466" w14:textId="77777777" w:rsidR="00B84FFF" w:rsidRPr="008A67D7" w:rsidRDefault="007F1DE4" w:rsidP="00614417">
      <w:pPr>
        <w:pStyle w:val="ListParagraph"/>
        <w:numPr>
          <w:ilvl w:val="0"/>
          <w:numId w:val="12"/>
        </w:numPr>
        <w:spacing w:before="120" w:after="120" w:line="240" w:lineRule="auto"/>
        <w:ind w:left="357"/>
        <w:contextualSpacing w:val="0"/>
        <w:rPr>
          <w:rFonts w:asciiTheme="minorHAnsi" w:eastAsia="Dotum" w:hAnsiTheme="minorHAnsi" w:cs="Tahoma"/>
          <w:szCs w:val="22"/>
        </w:rPr>
      </w:pPr>
      <w:r>
        <w:rPr>
          <w:rFonts w:asciiTheme="minorHAnsi" w:eastAsia="Dotum" w:hAnsiTheme="minorHAnsi" w:cs="Tahoma"/>
          <w:szCs w:val="22"/>
        </w:rPr>
        <w:t>The p</w:t>
      </w:r>
      <w:r w:rsidR="00073CB0" w:rsidRPr="008A67D7">
        <w:rPr>
          <w:rFonts w:asciiTheme="minorHAnsi" w:eastAsia="Dotum" w:hAnsiTheme="minorHAnsi" w:cs="Tahoma"/>
          <w:szCs w:val="22"/>
        </w:rPr>
        <w:t xml:space="preserve">arking area south of </w:t>
      </w:r>
      <w:r w:rsidR="00B84FFF" w:rsidRPr="008A67D7">
        <w:rPr>
          <w:rFonts w:asciiTheme="minorHAnsi" w:eastAsia="Dotum" w:hAnsiTheme="minorHAnsi" w:cs="Tahoma"/>
          <w:szCs w:val="22"/>
        </w:rPr>
        <w:t>Tesco:</w:t>
      </w:r>
    </w:p>
    <w:p w14:paraId="44C5EA7C" w14:textId="77777777" w:rsidR="00073CB0" w:rsidRPr="008A67D7" w:rsidRDefault="00DB0152" w:rsidP="00DB0152">
      <w:pPr>
        <w:tabs>
          <w:tab w:val="left" w:leader="dot" w:pos="9638"/>
        </w:tabs>
        <w:spacing w:before="120" w:after="120" w:line="240" w:lineRule="auto"/>
        <w:ind w:left="363"/>
        <w:rPr>
          <w:rFonts w:asciiTheme="minorHAnsi" w:eastAsia="Dotum" w:hAnsiTheme="minorHAnsi" w:cs="Tahoma"/>
          <w:szCs w:val="22"/>
        </w:rPr>
      </w:pPr>
      <w:r w:rsidRPr="008A67D7">
        <w:rPr>
          <w:rFonts w:asciiTheme="minorHAnsi" w:eastAsia="Dotum" w:hAnsiTheme="minorHAnsi" w:cs="Tahoma"/>
          <w:szCs w:val="22"/>
        </w:rPr>
        <w:tab/>
      </w:r>
    </w:p>
    <w:p w14:paraId="77C17395" w14:textId="77777777" w:rsidR="00DB0152" w:rsidRPr="008A67D7" w:rsidRDefault="00DB0152" w:rsidP="00571204">
      <w:pPr>
        <w:spacing w:before="120" w:after="120" w:line="240" w:lineRule="auto"/>
        <w:rPr>
          <w:rFonts w:asciiTheme="minorHAnsi" w:eastAsia="Dotum" w:hAnsiTheme="minorHAnsi" w:cs="Tahoma"/>
          <w:szCs w:val="22"/>
        </w:rPr>
      </w:pPr>
    </w:p>
    <w:p w14:paraId="537C017B" w14:textId="77777777" w:rsidR="00B84FFF" w:rsidRPr="008A67D7" w:rsidRDefault="007F1DE4" w:rsidP="00614417">
      <w:pPr>
        <w:pStyle w:val="ListParagraph"/>
        <w:numPr>
          <w:ilvl w:val="0"/>
          <w:numId w:val="12"/>
        </w:numPr>
        <w:spacing w:before="120" w:after="120" w:line="240" w:lineRule="auto"/>
        <w:ind w:left="357"/>
        <w:contextualSpacing w:val="0"/>
        <w:rPr>
          <w:rFonts w:asciiTheme="minorHAnsi" w:eastAsia="Dotum" w:hAnsiTheme="minorHAnsi" w:cs="Tahoma"/>
          <w:szCs w:val="22"/>
        </w:rPr>
      </w:pPr>
      <w:r>
        <w:rPr>
          <w:rFonts w:asciiTheme="minorHAnsi" w:eastAsia="Dotum" w:hAnsiTheme="minorHAnsi" w:cs="Tahoma"/>
          <w:szCs w:val="22"/>
        </w:rPr>
        <w:t>The public g</w:t>
      </w:r>
      <w:r w:rsidR="00B84FFF" w:rsidRPr="008A67D7">
        <w:rPr>
          <w:rFonts w:asciiTheme="minorHAnsi" w:eastAsia="Dotum" w:hAnsiTheme="minorHAnsi" w:cs="Tahoma"/>
          <w:szCs w:val="22"/>
        </w:rPr>
        <w:t>ardens:</w:t>
      </w:r>
    </w:p>
    <w:p w14:paraId="5751AA51" w14:textId="77777777" w:rsidR="008E220A" w:rsidRPr="008A67D7" w:rsidRDefault="00DB0152" w:rsidP="00DB0152">
      <w:pPr>
        <w:tabs>
          <w:tab w:val="left" w:leader="dot" w:pos="9638"/>
        </w:tabs>
        <w:spacing w:before="120" w:after="120" w:line="240" w:lineRule="auto"/>
        <w:ind w:left="363"/>
        <w:rPr>
          <w:rFonts w:asciiTheme="minorHAnsi" w:eastAsia="Dotum" w:hAnsiTheme="minorHAnsi"/>
          <w:szCs w:val="22"/>
        </w:rPr>
      </w:pPr>
      <w:r w:rsidRPr="008A67D7">
        <w:rPr>
          <w:rFonts w:asciiTheme="minorHAnsi" w:eastAsia="Dotum" w:hAnsiTheme="minorHAnsi"/>
          <w:szCs w:val="22"/>
        </w:rPr>
        <w:tab/>
      </w:r>
    </w:p>
    <w:p w14:paraId="72FFCF12" w14:textId="77777777" w:rsidR="00DB0152" w:rsidRPr="008A67D7" w:rsidRDefault="00DB0152" w:rsidP="00571204">
      <w:pPr>
        <w:spacing w:before="120" w:after="120" w:line="240" w:lineRule="auto"/>
        <w:rPr>
          <w:rFonts w:asciiTheme="minorHAnsi" w:eastAsia="Dotum" w:hAnsiTheme="minorHAnsi"/>
          <w:szCs w:val="22"/>
        </w:rPr>
      </w:pPr>
    </w:p>
    <w:p w14:paraId="5AB7EA16" w14:textId="77777777" w:rsidR="000017A0" w:rsidRPr="008A67D7" w:rsidRDefault="000017A0" w:rsidP="00571204">
      <w:pPr>
        <w:shd w:val="clear" w:color="auto" w:fill="F7AA83" w:themeFill="accent1" w:themeFillTint="99"/>
        <w:spacing w:before="120" w:after="120" w:line="240" w:lineRule="auto"/>
        <w:rPr>
          <w:rFonts w:asciiTheme="minorHAnsi" w:eastAsia="Dotum" w:hAnsiTheme="minorHAnsi"/>
          <w:szCs w:val="22"/>
        </w:rPr>
        <w:sectPr w:rsidR="000017A0" w:rsidRPr="008A67D7" w:rsidSect="00885D29">
          <w:pgSz w:w="11906" w:h="16838"/>
          <w:pgMar w:top="709" w:right="1134" w:bottom="709" w:left="1134" w:header="708" w:footer="708" w:gutter="0"/>
          <w:cols w:space="708"/>
          <w:docGrid w:linePitch="381"/>
        </w:sectPr>
      </w:pPr>
    </w:p>
    <w:p w14:paraId="5C9C3445" w14:textId="77777777" w:rsidR="00073CB0" w:rsidRPr="008A67D7" w:rsidRDefault="00073CB0" w:rsidP="00DB0152">
      <w:pPr>
        <w:pStyle w:val="SmallerHeading"/>
        <w:rPr>
          <w:rFonts w:asciiTheme="minorHAnsi" w:hAnsiTheme="minorHAnsi"/>
        </w:rPr>
      </w:pPr>
      <w:r w:rsidRPr="008A67D7">
        <w:rPr>
          <w:rFonts w:asciiTheme="minorHAnsi" w:hAnsiTheme="minorHAnsi"/>
        </w:rPr>
        <w:lastRenderedPageBreak/>
        <w:t>Atlas skills – describing patterns</w:t>
      </w:r>
    </w:p>
    <w:p w14:paraId="6F8E1294" w14:textId="77777777" w:rsidR="00DB0152" w:rsidRPr="008A67D7" w:rsidRDefault="00EA0E69" w:rsidP="00DB0152">
      <w:pPr>
        <w:tabs>
          <w:tab w:val="left" w:pos="2484"/>
        </w:tabs>
        <w:spacing w:before="120" w:after="120" w:line="240" w:lineRule="auto"/>
        <w:rPr>
          <w:rFonts w:asciiTheme="minorHAnsi" w:eastAsia="Dotum" w:hAnsiTheme="minorHAnsi"/>
          <w:szCs w:val="22"/>
        </w:rPr>
      </w:pPr>
      <w:r>
        <w:rPr>
          <w:rFonts w:asciiTheme="minorHAnsi" w:eastAsia="Dotum" w:hAnsiTheme="minorHAnsi"/>
          <w:szCs w:val="22"/>
        </w:rPr>
        <w:t>In your exam you could be asked</w:t>
      </w:r>
      <w:r w:rsidR="00DB0152" w:rsidRPr="008A67D7">
        <w:rPr>
          <w:rFonts w:asciiTheme="minorHAnsi" w:eastAsia="Dotum" w:hAnsiTheme="minorHAnsi"/>
          <w:szCs w:val="22"/>
        </w:rPr>
        <w:t xml:space="preserve"> to describe patterns of distribution on a map. This is a choropleth map, and shows the population density in India.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375"/>
        <w:gridCol w:w="3140"/>
        <w:gridCol w:w="2495"/>
      </w:tblGrid>
      <w:tr w:rsidR="00DB0152" w:rsidRPr="008A67D7" w14:paraId="2799C486" w14:textId="77777777" w:rsidTr="00FB5F9C">
        <w:tc>
          <w:tcPr>
            <w:tcW w:w="3844" w:type="dxa"/>
            <w:vAlign w:val="center"/>
          </w:tcPr>
          <w:p w14:paraId="386BBDF7" w14:textId="77777777" w:rsidR="00DB0152" w:rsidRPr="008A67D7" w:rsidRDefault="00DB0152" w:rsidP="00CB68F6">
            <w:pPr>
              <w:pStyle w:val="SmallerHeading"/>
              <w:spacing w:before="120" w:after="120"/>
              <w:jc w:val="center"/>
              <w:rPr>
                <w:rFonts w:asciiTheme="minorHAnsi" w:hAnsiTheme="minorHAnsi"/>
              </w:rPr>
            </w:pPr>
            <w:r w:rsidRPr="008A67D7">
              <w:rPr>
                <w:rFonts w:asciiTheme="minorHAnsi" w:hAnsiTheme="minorHAnsi"/>
                <w:noProof/>
                <w:lang w:eastAsia="en-GB"/>
              </w:rPr>
              <w:drawing>
                <wp:inline distT="0" distB="0" distL="0" distR="0" wp14:anchorId="2B32E7D7" wp14:editId="5AF4E292">
                  <wp:extent cx="2234428" cy="2576223"/>
                  <wp:effectExtent l="38100" t="38100" r="33020" b="33655"/>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ia_population_density_map_en.svg"/>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2243443" cy="2586617"/>
                          </a:xfrm>
                          <a:prstGeom prst="rect">
                            <a:avLst/>
                          </a:prstGeom>
                          <a:ln w="28575">
                            <a:solidFill>
                              <a:schemeClr val="accent3"/>
                            </a:solidFill>
                          </a:ln>
                        </pic:spPr>
                      </pic:pic>
                    </a:graphicData>
                  </a:graphic>
                </wp:inline>
              </w:drawing>
            </w:r>
          </w:p>
        </w:tc>
        <w:tc>
          <w:tcPr>
            <w:tcW w:w="6010" w:type="dxa"/>
            <w:gridSpan w:val="3"/>
          </w:tcPr>
          <w:p w14:paraId="18636C7F" w14:textId="77777777" w:rsidR="00DB0152" w:rsidRPr="008A67D7" w:rsidRDefault="00DB0152" w:rsidP="00CB68F6">
            <w:pPr>
              <w:tabs>
                <w:tab w:val="left" w:pos="2484"/>
              </w:tabs>
              <w:spacing w:before="120" w:after="120"/>
              <w:rPr>
                <w:szCs w:val="24"/>
              </w:rPr>
            </w:pPr>
            <w:r w:rsidRPr="008A67D7">
              <w:rPr>
                <w:szCs w:val="24"/>
              </w:rPr>
              <w:t>Describe the pattern of population</w:t>
            </w:r>
            <w:r w:rsidR="00CB68F6" w:rsidRPr="008A67D7">
              <w:rPr>
                <w:szCs w:val="24"/>
              </w:rPr>
              <w:t xml:space="preserve"> distribution in India:</w:t>
            </w:r>
          </w:p>
          <w:p w14:paraId="39460DB8" w14:textId="77777777" w:rsidR="00626F2E" w:rsidRPr="008A67D7" w:rsidRDefault="00626F2E" w:rsidP="00626F2E">
            <w:pPr>
              <w:tabs>
                <w:tab w:val="left" w:leader="dot" w:pos="5429"/>
              </w:tabs>
              <w:spacing w:before="120" w:after="120"/>
              <w:rPr>
                <w:szCs w:val="24"/>
              </w:rPr>
            </w:pPr>
            <w:r w:rsidRPr="008A67D7">
              <w:rPr>
                <w:szCs w:val="24"/>
              </w:rPr>
              <w:tab/>
            </w:r>
          </w:p>
          <w:p w14:paraId="4F890D8E" w14:textId="77777777" w:rsidR="00626F2E" w:rsidRPr="008A67D7" w:rsidRDefault="00626F2E" w:rsidP="00626F2E">
            <w:pPr>
              <w:tabs>
                <w:tab w:val="left" w:leader="dot" w:pos="5429"/>
              </w:tabs>
              <w:spacing w:before="120" w:after="120"/>
              <w:rPr>
                <w:szCs w:val="24"/>
              </w:rPr>
            </w:pPr>
            <w:r w:rsidRPr="008A67D7">
              <w:rPr>
                <w:szCs w:val="24"/>
              </w:rPr>
              <w:tab/>
            </w:r>
          </w:p>
          <w:p w14:paraId="57D9E5E3" w14:textId="77777777" w:rsidR="00626F2E" w:rsidRPr="008A67D7" w:rsidRDefault="00626F2E" w:rsidP="00626F2E">
            <w:pPr>
              <w:tabs>
                <w:tab w:val="left" w:leader="dot" w:pos="5429"/>
              </w:tabs>
              <w:spacing w:before="120" w:after="120"/>
              <w:rPr>
                <w:szCs w:val="24"/>
              </w:rPr>
            </w:pPr>
            <w:r w:rsidRPr="008A67D7">
              <w:rPr>
                <w:szCs w:val="24"/>
              </w:rPr>
              <w:tab/>
            </w:r>
          </w:p>
          <w:p w14:paraId="5D55257B" w14:textId="77777777" w:rsidR="00626F2E" w:rsidRPr="008A67D7" w:rsidRDefault="00626F2E" w:rsidP="00626F2E">
            <w:pPr>
              <w:tabs>
                <w:tab w:val="left" w:leader="dot" w:pos="5429"/>
              </w:tabs>
              <w:spacing w:before="120" w:after="120"/>
              <w:rPr>
                <w:szCs w:val="24"/>
              </w:rPr>
            </w:pPr>
            <w:r w:rsidRPr="008A67D7">
              <w:rPr>
                <w:szCs w:val="24"/>
              </w:rPr>
              <w:tab/>
            </w:r>
          </w:p>
          <w:p w14:paraId="268BCEBB" w14:textId="77777777" w:rsidR="00626F2E" w:rsidRPr="008A67D7" w:rsidRDefault="00626F2E" w:rsidP="00626F2E">
            <w:pPr>
              <w:tabs>
                <w:tab w:val="left" w:leader="dot" w:pos="5429"/>
              </w:tabs>
              <w:spacing w:before="120" w:after="120"/>
              <w:rPr>
                <w:szCs w:val="24"/>
              </w:rPr>
            </w:pPr>
            <w:r w:rsidRPr="008A67D7">
              <w:rPr>
                <w:szCs w:val="24"/>
              </w:rPr>
              <w:tab/>
            </w:r>
          </w:p>
          <w:p w14:paraId="5C8696C0" w14:textId="77777777" w:rsidR="00626F2E" w:rsidRPr="008A67D7" w:rsidRDefault="00626F2E" w:rsidP="00626F2E">
            <w:pPr>
              <w:tabs>
                <w:tab w:val="left" w:leader="dot" w:pos="5429"/>
              </w:tabs>
              <w:spacing w:before="120" w:after="120"/>
              <w:rPr>
                <w:szCs w:val="24"/>
              </w:rPr>
            </w:pPr>
            <w:r w:rsidRPr="008A67D7">
              <w:rPr>
                <w:szCs w:val="24"/>
              </w:rPr>
              <w:tab/>
            </w:r>
          </w:p>
          <w:p w14:paraId="32523425" w14:textId="77777777" w:rsidR="00626F2E" w:rsidRPr="008A67D7" w:rsidRDefault="00626F2E" w:rsidP="00626F2E">
            <w:pPr>
              <w:tabs>
                <w:tab w:val="left" w:leader="dot" w:pos="5429"/>
              </w:tabs>
              <w:spacing w:before="120" w:after="120"/>
              <w:rPr>
                <w:szCs w:val="24"/>
              </w:rPr>
            </w:pPr>
            <w:r w:rsidRPr="008A67D7">
              <w:rPr>
                <w:szCs w:val="24"/>
              </w:rPr>
              <w:tab/>
            </w:r>
          </w:p>
          <w:p w14:paraId="16A7349A" w14:textId="77777777" w:rsidR="00626F2E" w:rsidRPr="008A67D7" w:rsidRDefault="00626F2E" w:rsidP="00626F2E">
            <w:pPr>
              <w:tabs>
                <w:tab w:val="left" w:leader="dot" w:pos="5429"/>
              </w:tabs>
              <w:spacing w:before="120" w:after="120"/>
              <w:rPr>
                <w:szCs w:val="24"/>
              </w:rPr>
            </w:pPr>
            <w:r w:rsidRPr="008A67D7">
              <w:rPr>
                <w:szCs w:val="24"/>
              </w:rPr>
              <w:tab/>
            </w:r>
          </w:p>
        </w:tc>
      </w:tr>
      <w:tr w:rsidR="00FB5F9C" w:rsidRPr="008A67D7" w14:paraId="38BB8A7C" w14:textId="77777777" w:rsidTr="00FB5F9C">
        <w:trPr>
          <w:trHeight w:val="2438"/>
        </w:trPr>
        <w:tc>
          <w:tcPr>
            <w:tcW w:w="4219" w:type="dxa"/>
            <w:gridSpan w:val="2"/>
            <w:shd w:val="clear" w:color="auto" w:fill="C4F9DD" w:themeFill="accent3" w:themeFillTint="33"/>
            <w:vAlign w:val="center"/>
          </w:tcPr>
          <w:p w14:paraId="51151495" w14:textId="77777777" w:rsidR="00FB5F9C" w:rsidRPr="008A67D7" w:rsidRDefault="00FB5F9C" w:rsidP="00CB68F6">
            <w:pPr>
              <w:spacing w:before="120" w:after="120"/>
              <w:rPr>
                <w:b/>
                <w:sz w:val="36"/>
                <w:szCs w:val="36"/>
              </w:rPr>
            </w:pPr>
            <w:r w:rsidRPr="008A67D7">
              <w:rPr>
                <w:b/>
                <w:sz w:val="36"/>
                <w:szCs w:val="36"/>
              </w:rPr>
              <w:t xml:space="preserve">Remember: </w:t>
            </w:r>
          </w:p>
          <w:p w14:paraId="30C3720B" w14:textId="75950F63" w:rsidR="00FB5F9C" w:rsidRPr="008A67D7" w:rsidRDefault="00FB5F9C" w:rsidP="00CB68F6">
            <w:pPr>
              <w:spacing w:before="120" w:after="120"/>
            </w:pPr>
            <w:r w:rsidRPr="008A67D7">
              <w:t>When you are describing</w:t>
            </w:r>
            <w:r w:rsidR="00222EE1">
              <w:t>,</w:t>
            </w:r>
            <w:r w:rsidRPr="008A67D7">
              <w:t xml:space="preserve"> yo</w:t>
            </w:r>
            <w:r w:rsidR="007F1DE4">
              <w:t>u are saying what you can see</w:t>
            </w:r>
            <w:r w:rsidR="00222EE1">
              <w:t xml:space="preserve">; </w:t>
            </w:r>
            <w:r w:rsidR="007F1DE4">
              <w:t>you do not need to</w:t>
            </w:r>
            <w:r w:rsidRPr="008A67D7">
              <w:t xml:space="preserve"> give re</w:t>
            </w:r>
            <w:r w:rsidR="007F1DE4">
              <w:t>asons for the pattern as</w:t>
            </w:r>
            <w:r w:rsidR="003C455C">
              <w:t xml:space="preserve"> </w:t>
            </w:r>
            <w:r w:rsidR="007F1DE4">
              <w:t>well.</w:t>
            </w:r>
            <w:r w:rsidRPr="008A67D7">
              <w:t xml:space="preserve"> </w:t>
            </w:r>
          </w:p>
        </w:tc>
        <w:tc>
          <w:tcPr>
            <w:tcW w:w="5635" w:type="dxa"/>
            <w:gridSpan w:val="2"/>
            <w:vAlign w:val="center"/>
          </w:tcPr>
          <w:p w14:paraId="54FAE8A3" w14:textId="77777777" w:rsidR="00FB5F9C" w:rsidRPr="008A67D7" w:rsidRDefault="00FB5F9C" w:rsidP="00FB5F9C">
            <w:pPr>
              <w:spacing w:before="120" w:after="120"/>
              <w:jc w:val="right"/>
            </w:pPr>
            <w:r w:rsidRPr="008A67D7">
              <w:rPr>
                <w:noProof/>
                <w:sz w:val="56"/>
                <w:lang w:eastAsia="en-GB"/>
              </w:rPr>
              <mc:AlternateContent>
                <mc:Choice Requires="wpg">
                  <w:drawing>
                    <wp:inline distT="0" distB="0" distL="0" distR="0" wp14:anchorId="7FA4CF1B" wp14:editId="70AA375E">
                      <wp:extent cx="3298825" cy="1333500"/>
                      <wp:effectExtent l="19050" t="19050" r="15875" b="19050"/>
                      <wp:docPr id="107" name="Group 107"/>
                      <wp:cNvGraphicFramePr/>
                      <a:graphic xmlns:a="http://schemas.openxmlformats.org/drawingml/2006/main">
                        <a:graphicData uri="http://schemas.microsoft.com/office/word/2010/wordprocessingGroup">
                          <wpg:wgp>
                            <wpg:cNvGrpSpPr/>
                            <wpg:grpSpPr>
                              <a:xfrm>
                                <a:off x="0" y="0"/>
                                <a:ext cx="3298825" cy="1333500"/>
                                <a:chOff x="-1743074" y="1"/>
                                <a:chExt cx="3298825" cy="1333500"/>
                              </a:xfrm>
                            </wpg:grpSpPr>
                            <wps:wsp>
                              <wps:cNvPr id="108" name="Rounded Rectangle 108"/>
                              <wps:cNvSpPr/>
                              <wps:spPr>
                                <a:xfrm>
                                  <a:off x="-1743074" y="1"/>
                                  <a:ext cx="3298825" cy="133350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523A0CD0"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180A65E6" w14:textId="55CD9CE3" w:rsidR="003C7D3D" w:rsidRPr="00CA39EB" w:rsidRDefault="003C7D3D" w:rsidP="00FB5F9C">
                                    <w:pPr>
                                      <w:rPr>
                                        <w:rFonts w:asciiTheme="minorHAnsi" w:hAnsiTheme="minorHAnsi"/>
                                        <w:szCs w:val="24"/>
                                      </w:rPr>
                                    </w:pPr>
                                    <w:r w:rsidRPr="00CA39EB">
                                      <w:rPr>
                                        <w:rFonts w:asciiTheme="minorHAnsi" w:hAnsiTheme="minorHAnsi"/>
                                        <w:szCs w:val="24"/>
                                      </w:rPr>
                                      <w:t xml:space="preserve">You can give general statements to begin with but then you must go into more detail, for example naming specific areas where there </w:t>
                                    </w:r>
                                    <w:r>
                                      <w:rPr>
                                        <w:rFonts w:asciiTheme="minorHAnsi" w:hAnsiTheme="minorHAnsi"/>
                                        <w:szCs w:val="24"/>
                                      </w:rPr>
                                      <w:t>is</w:t>
                                    </w:r>
                                    <w:r w:rsidRPr="00CA39EB">
                                      <w:rPr>
                                        <w:rFonts w:asciiTheme="minorHAnsi" w:hAnsiTheme="minorHAnsi"/>
                                        <w:szCs w:val="24"/>
                                      </w:rPr>
                                      <w:t xml:space="preserve"> high/low density.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9" name="Picture 109"/>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7FA4CF1B" id="Group 107" o:spid="_x0000_s1029" style="width:259.75pt;height:105pt;mso-position-horizontal-relative:char;mso-position-vertical-relative:line" coordorigin="-17430" coordsize="32988,1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">
                      <v:roundrect id="Rounded Rectangle 108" o:spid="_x0000_s1030" style="position:absolute;left:-17430;width:32987;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" filled="f" strokecolor="#11ab5a [3206]" strokeweight="2.25pt">
                        <v:textbox>
                          <w:txbxContent>
                            <w:p w14:paraId="523A0CD0"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180A65E6" w14:textId="55CD9CE3" w:rsidR="003C7D3D" w:rsidRPr="00CA39EB" w:rsidRDefault="003C7D3D" w:rsidP="00FB5F9C">
                              <w:pPr>
                                <w:rPr>
                                  <w:rFonts w:asciiTheme="minorHAnsi" w:hAnsiTheme="minorHAnsi"/>
                                  <w:szCs w:val="24"/>
                                </w:rPr>
                              </w:pPr>
                              <w:r w:rsidRPr="00CA39EB">
                                <w:rPr>
                                  <w:rFonts w:asciiTheme="minorHAnsi" w:hAnsiTheme="minorHAnsi"/>
                                  <w:szCs w:val="24"/>
                                </w:rPr>
                                <w:t xml:space="preserve">You can give general statements to begin with but then you must go into more detail, for example naming specific areas where there </w:t>
                              </w:r>
                              <w:r>
                                <w:rPr>
                                  <w:rFonts w:asciiTheme="minorHAnsi" w:hAnsiTheme="minorHAnsi"/>
                                  <w:szCs w:val="24"/>
                                </w:rPr>
                                <w:t>is</w:t>
                              </w:r>
                              <w:r w:rsidRPr="00CA39EB">
                                <w:rPr>
                                  <w:rFonts w:asciiTheme="minorHAnsi" w:hAnsiTheme="minorHAnsi"/>
                                  <w:szCs w:val="24"/>
                                </w:rPr>
                                <w:t xml:space="preserve"> high/low density.</w:t>
                              </w:r>
                            </w:p>
                          </w:txbxContent>
                        </v:textbox>
                      </v:roundrect>
                      <v:shape id="Picture 109" o:spid="_x0000_s1031"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">
                        <v:imagedata r:id="rId15" o:title=""/>
                      </v:shape>
                      <w10:anchorlock/>
                    </v:group>
                  </w:pict>
                </mc:Fallback>
              </mc:AlternateContent>
            </w:r>
          </w:p>
        </w:tc>
      </w:tr>
      <w:tr w:rsidR="00FB5F9C" w:rsidRPr="008A67D7" w14:paraId="54C11EAE" w14:textId="77777777" w:rsidTr="00FB5F9C">
        <w:trPr>
          <w:trHeight w:val="2587"/>
        </w:trPr>
        <w:tc>
          <w:tcPr>
            <w:tcW w:w="3844" w:type="dxa"/>
            <w:vMerge w:val="restart"/>
            <w:vAlign w:val="center"/>
          </w:tcPr>
          <w:p w14:paraId="0DBC85A6" w14:textId="77777777" w:rsidR="00FB5F9C" w:rsidRPr="008A67D7" w:rsidRDefault="00FB5F9C" w:rsidP="00CB68F6">
            <w:pPr>
              <w:spacing w:before="120" w:after="120"/>
              <w:jc w:val="center"/>
              <w:rPr>
                <w:b/>
              </w:rPr>
            </w:pPr>
            <w:r w:rsidRPr="008A67D7">
              <w:rPr>
                <w:rFonts w:eastAsia="Dotum"/>
                <w:noProof/>
                <w:szCs w:val="22"/>
                <w:lang w:eastAsia="en-GB"/>
              </w:rPr>
              <w:drawing>
                <wp:inline distT="0" distB="0" distL="0" distR="0" wp14:anchorId="4D1AF507" wp14:editId="1E36EC54">
                  <wp:extent cx="2087172" cy="3533241"/>
                  <wp:effectExtent l="38100" t="38100" r="46990" b="292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ited_Kingdom_relief_location_map.jpg"/>
                          <pic:cNvPicPr/>
                        </pic:nvPicPr>
                        <pic:blipFill>
                          <a:blip r:embed="rId20" cstate="email">
                            <a:extLst>
                              <a:ext uri="{28A0092B-C50C-407E-A947-70E740481C1C}">
                                <a14:useLocalDpi xmlns:a14="http://schemas.microsoft.com/office/drawing/2010/main"/>
                              </a:ext>
                            </a:extLst>
                          </a:blip>
                          <a:stretch>
                            <a:fillRect/>
                          </a:stretch>
                        </pic:blipFill>
                        <pic:spPr>
                          <a:xfrm>
                            <a:off x="0" y="0"/>
                            <a:ext cx="2088770" cy="3535946"/>
                          </a:xfrm>
                          <a:prstGeom prst="rect">
                            <a:avLst/>
                          </a:prstGeom>
                          <a:ln w="28575">
                            <a:solidFill>
                              <a:schemeClr val="accent3"/>
                            </a:solidFill>
                          </a:ln>
                        </pic:spPr>
                      </pic:pic>
                    </a:graphicData>
                  </a:graphic>
                </wp:inline>
              </w:drawing>
            </w:r>
          </w:p>
        </w:tc>
        <w:tc>
          <w:tcPr>
            <w:tcW w:w="3516" w:type="dxa"/>
            <w:gridSpan w:val="2"/>
            <w:vMerge w:val="restart"/>
            <w:tcBorders>
              <w:left w:val="nil"/>
            </w:tcBorders>
          </w:tcPr>
          <w:p w14:paraId="145FF98A" w14:textId="77777777" w:rsidR="00FB5F9C" w:rsidRPr="008A67D7" w:rsidRDefault="00FB5F9C" w:rsidP="00626F2E">
            <w:pPr>
              <w:tabs>
                <w:tab w:val="left" w:pos="4518"/>
                <w:tab w:val="left" w:pos="4809"/>
              </w:tabs>
              <w:spacing w:before="120" w:after="120"/>
            </w:pPr>
            <w:r w:rsidRPr="008A67D7">
              <w:t>Describe the pattern of upland areas in the UK:</w:t>
            </w:r>
          </w:p>
          <w:p w14:paraId="40F4DA81" w14:textId="77777777" w:rsidR="00FB5F9C" w:rsidRPr="008A67D7" w:rsidRDefault="00FB5F9C" w:rsidP="00626F2E">
            <w:pPr>
              <w:tabs>
                <w:tab w:val="left" w:leader="dot" w:pos="3303"/>
              </w:tabs>
              <w:spacing w:before="120" w:after="120"/>
              <w:rPr>
                <w:szCs w:val="24"/>
              </w:rPr>
            </w:pPr>
            <w:r w:rsidRPr="008A67D7">
              <w:rPr>
                <w:szCs w:val="24"/>
              </w:rPr>
              <w:tab/>
            </w:r>
          </w:p>
          <w:p w14:paraId="0C6F699F" w14:textId="77777777" w:rsidR="00FB5F9C" w:rsidRPr="008A67D7" w:rsidRDefault="00FB5F9C" w:rsidP="00626F2E">
            <w:pPr>
              <w:tabs>
                <w:tab w:val="left" w:leader="dot" w:pos="3303"/>
              </w:tabs>
              <w:spacing w:before="120" w:after="120"/>
              <w:rPr>
                <w:szCs w:val="24"/>
              </w:rPr>
            </w:pPr>
            <w:r w:rsidRPr="008A67D7">
              <w:rPr>
                <w:szCs w:val="24"/>
              </w:rPr>
              <w:tab/>
            </w:r>
          </w:p>
          <w:p w14:paraId="2933BBAD" w14:textId="77777777" w:rsidR="00FB5F9C" w:rsidRPr="008A67D7" w:rsidRDefault="00FB5F9C" w:rsidP="00626F2E">
            <w:pPr>
              <w:tabs>
                <w:tab w:val="left" w:leader="dot" w:pos="3303"/>
              </w:tabs>
              <w:spacing w:before="120" w:after="120"/>
              <w:rPr>
                <w:szCs w:val="24"/>
              </w:rPr>
            </w:pPr>
            <w:r w:rsidRPr="008A67D7">
              <w:rPr>
                <w:szCs w:val="24"/>
              </w:rPr>
              <w:tab/>
            </w:r>
          </w:p>
          <w:p w14:paraId="40B39731" w14:textId="77777777" w:rsidR="00FB5F9C" w:rsidRPr="008A67D7" w:rsidRDefault="00FB5F9C" w:rsidP="00626F2E">
            <w:pPr>
              <w:tabs>
                <w:tab w:val="left" w:leader="dot" w:pos="3303"/>
              </w:tabs>
              <w:spacing w:before="120" w:after="120"/>
              <w:rPr>
                <w:szCs w:val="24"/>
              </w:rPr>
            </w:pPr>
            <w:r w:rsidRPr="008A67D7">
              <w:rPr>
                <w:szCs w:val="24"/>
              </w:rPr>
              <w:tab/>
            </w:r>
          </w:p>
          <w:p w14:paraId="44BC073F" w14:textId="77777777" w:rsidR="00FB5F9C" w:rsidRPr="008A67D7" w:rsidRDefault="00FB5F9C" w:rsidP="00626F2E">
            <w:pPr>
              <w:tabs>
                <w:tab w:val="left" w:leader="dot" w:pos="3303"/>
              </w:tabs>
              <w:spacing w:before="120" w:after="120"/>
              <w:rPr>
                <w:szCs w:val="24"/>
              </w:rPr>
            </w:pPr>
            <w:r w:rsidRPr="008A67D7">
              <w:rPr>
                <w:szCs w:val="24"/>
              </w:rPr>
              <w:tab/>
            </w:r>
          </w:p>
          <w:p w14:paraId="7C6ECA8F" w14:textId="77777777" w:rsidR="00FB5F9C" w:rsidRPr="008A67D7" w:rsidRDefault="00FB5F9C" w:rsidP="00626F2E">
            <w:pPr>
              <w:tabs>
                <w:tab w:val="left" w:leader="dot" w:pos="3303"/>
              </w:tabs>
              <w:spacing w:before="120" w:after="120"/>
              <w:rPr>
                <w:szCs w:val="24"/>
              </w:rPr>
            </w:pPr>
            <w:r w:rsidRPr="008A67D7">
              <w:rPr>
                <w:szCs w:val="24"/>
              </w:rPr>
              <w:tab/>
            </w:r>
          </w:p>
          <w:p w14:paraId="415DC583" w14:textId="77777777" w:rsidR="00FB5F9C" w:rsidRPr="008A67D7" w:rsidRDefault="00FB5F9C" w:rsidP="00626F2E">
            <w:pPr>
              <w:tabs>
                <w:tab w:val="left" w:leader="dot" w:pos="3303"/>
              </w:tabs>
              <w:spacing w:before="120" w:after="120"/>
              <w:rPr>
                <w:szCs w:val="24"/>
              </w:rPr>
            </w:pPr>
            <w:r w:rsidRPr="008A67D7">
              <w:rPr>
                <w:szCs w:val="24"/>
              </w:rPr>
              <w:tab/>
            </w:r>
          </w:p>
          <w:p w14:paraId="456F0C47" w14:textId="77777777" w:rsidR="00FB5F9C" w:rsidRPr="008A67D7" w:rsidRDefault="00FB5F9C" w:rsidP="00626F2E">
            <w:pPr>
              <w:tabs>
                <w:tab w:val="left" w:leader="dot" w:pos="3303"/>
              </w:tabs>
              <w:spacing w:before="120" w:after="120"/>
              <w:rPr>
                <w:szCs w:val="24"/>
              </w:rPr>
            </w:pPr>
            <w:r w:rsidRPr="008A67D7">
              <w:rPr>
                <w:szCs w:val="24"/>
              </w:rPr>
              <w:tab/>
            </w:r>
          </w:p>
          <w:p w14:paraId="5036E9E4" w14:textId="77777777" w:rsidR="00FB5F9C" w:rsidRPr="008A67D7" w:rsidRDefault="00FB5F9C" w:rsidP="00626F2E">
            <w:pPr>
              <w:tabs>
                <w:tab w:val="left" w:leader="dot" w:pos="3303"/>
              </w:tabs>
              <w:spacing w:before="120" w:after="120"/>
              <w:rPr>
                <w:szCs w:val="24"/>
              </w:rPr>
            </w:pPr>
            <w:r w:rsidRPr="008A67D7">
              <w:rPr>
                <w:szCs w:val="24"/>
              </w:rPr>
              <w:tab/>
            </w:r>
          </w:p>
          <w:p w14:paraId="65B7B175" w14:textId="77777777" w:rsidR="00FB5F9C" w:rsidRPr="008A67D7" w:rsidRDefault="00FB5F9C" w:rsidP="00626F2E">
            <w:pPr>
              <w:tabs>
                <w:tab w:val="left" w:leader="dot" w:pos="3303"/>
              </w:tabs>
              <w:spacing w:before="120" w:after="120"/>
              <w:rPr>
                <w:szCs w:val="24"/>
              </w:rPr>
            </w:pPr>
            <w:r w:rsidRPr="008A67D7">
              <w:rPr>
                <w:szCs w:val="24"/>
              </w:rPr>
              <w:tab/>
            </w:r>
          </w:p>
          <w:p w14:paraId="531FC958" w14:textId="77777777" w:rsidR="00FB5F9C" w:rsidRPr="008A67D7" w:rsidRDefault="00FB5F9C" w:rsidP="00626F2E">
            <w:pPr>
              <w:tabs>
                <w:tab w:val="left" w:leader="dot" w:pos="3303"/>
              </w:tabs>
              <w:spacing w:before="120" w:after="120"/>
              <w:rPr>
                <w:szCs w:val="24"/>
              </w:rPr>
            </w:pPr>
            <w:r w:rsidRPr="008A67D7">
              <w:rPr>
                <w:szCs w:val="24"/>
              </w:rPr>
              <w:tab/>
            </w:r>
          </w:p>
          <w:p w14:paraId="057C07C5" w14:textId="77777777" w:rsidR="00FB5F9C" w:rsidRPr="008A67D7" w:rsidRDefault="00FB5F9C" w:rsidP="00626F2E">
            <w:pPr>
              <w:tabs>
                <w:tab w:val="left" w:leader="dot" w:pos="3303"/>
              </w:tabs>
              <w:spacing w:before="120" w:after="120"/>
              <w:rPr>
                <w:szCs w:val="24"/>
              </w:rPr>
            </w:pPr>
            <w:r w:rsidRPr="008A67D7">
              <w:rPr>
                <w:szCs w:val="24"/>
              </w:rPr>
              <w:tab/>
            </w:r>
          </w:p>
        </w:tc>
        <w:tc>
          <w:tcPr>
            <w:tcW w:w="2494" w:type="dxa"/>
            <w:vAlign w:val="center"/>
          </w:tcPr>
          <w:p w14:paraId="0242B908" w14:textId="77777777" w:rsidR="00FB5F9C" w:rsidRPr="008A67D7" w:rsidRDefault="00FB5F9C" w:rsidP="00CB68F6">
            <w:pPr>
              <w:spacing w:before="120" w:after="120"/>
            </w:pPr>
            <w:r w:rsidRPr="008A67D7">
              <w:rPr>
                <w:noProof/>
                <w:sz w:val="56"/>
                <w:lang w:eastAsia="en-GB"/>
              </w:rPr>
              <mc:AlternateContent>
                <mc:Choice Requires="wpg">
                  <w:drawing>
                    <wp:inline distT="0" distB="0" distL="0" distR="0" wp14:anchorId="3C1523BD" wp14:editId="1208DF9B">
                      <wp:extent cx="1414609" cy="1419225"/>
                      <wp:effectExtent l="19050" t="19050" r="14605" b="28575"/>
                      <wp:docPr id="115" name="Group 115"/>
                      <wp:cNvGraphicFramePr/>
                      <a:graphic xmlns:a="http://schemas.openxmlformats.org/drawingml/2006/main">
                        <a:graphicData uri="http://schemas.microsoft.com/office/word/2010/wordprocessingGroup">
                          <wpg:wgp>
                            <wpg:cNvGrpSpPr/>
                            <wpg:grpSpPr>
                              <a:xfrm>
                                <a:off x="0" y="0"/>
                                <a:ext cx="1414609" cy="1419225"/>
                                <a:chOff x="140317" y="1"/>
                                <a:chExt cx="1414609" cy="1419225"/>
                              </a:xfrm>
                            </wpg:grpSpPr>
                            <wps:wsp>
                              <wps:cNvPr id="118" name="Rounded Rectangle 118"/>
                              <wps:cNvSpPr/>
                              <wps:spPr>
                                <a:xfrm>
                                  <a:off x="140317" y="1"/>
                                  <a:ext cx="1414609" cy="141922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673DE32F"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4C4166C7" w14:textId="77777777" w:rsidR="003C7D3D" w:rsidRPr="00CA39EB" w:rsidRDefault="003C7D3D" w:rsidP="00FB5F9C">
                                    <w:pPr>
                                      <w:rPr>
                                        <w:rFonts w:asciiTheme="minorHAnsi" w:hAnsiTheme="minorHAnsi"/>
                                        <w:szCs w:val="24"/>
                                      </w:rPr>
                                    </w:pPr>
                                    <w:r w:rsidRPr="00CA39EB">
                                      <w:rPr>
                                        <w:rFonts w:asciiTheme="minorHAnsi" w:hAnsiTheme="minorHAnsi"/>
                                      </w:rPr>
                                      <w:t>You may need to look at the key to help you pick out particular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 name="Picture 119"/>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3C1523BD" id="Group 115" o:spid="_x0000_s1032" style="width:111.4pt;height:111.75pt;mso-position-horizontal-relative:char;mso-position-vertical-relative:line" coordorigin="1403" coordsize="14146,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">
                      <v:roundrect id="Rounded Rectangle 118" o:spid="_x0000_s1033" style="position:absolute;left:1403;width:14146;height:14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" filled="f" strokecolor="#11ab5a [3206]" strokeweight="2.25pt">
                        <v:textbox>
                          <w:txbxContent>
                            <w:p w14:paraId="673DE32F"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4C4166C7" w14:textId="77777777" w:rsidR="003C7D3D" w:rsidRPr="00CA39EB" w:rsidRDefault="003C7D3D" w:rsidP="00FB5F9C">
                              <w:pPr>
                                <w:rPr>
                                  <w:rFonts w:asciiTheme="minorHAnsi" w:hAnsiTheme="minorHAnsi"/>
                                  <w:szCs w:val="24"/>
                                </w:rPr>
                              </w:pPr>
                              <w:r w:rsidRPr="00CA39EB">
                                <w:rPr>
                                  <w:rFonts w:asciiTheme="minorHAnsi" w:hAnsiTheme="minorHAnsi"/>
                                </w:rPr>
                                <w:t>You may need to look at the key to help you pick out particular areas.</w:t>
                              </w:r>
                            </w:p>
                          </w:txbxContent>
                        </v:textbox>
                      </v:roundrect>
                      <v:shape id="Picture 119" o:spid="_x0000_s1034"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">
                        <v:imagedata r:id="rId22" o:title=""/>
                      </v:shape>
                      <w10:anchorlock/>
                    </v:group>
                  </w:pict>
                </mc:Fallback>
              </mc:AlternateContent>
            </w:r>
          </w:p>
        </w:tc>
      </w:tr>
      <w:tr w:rsidR="00FB5F9C" w:rsidRPr="008A67D7" w14:paraId="33561860" w14:textId="77777777" w:rsidTr="00FB5F9C">
        <w:trPr>
          <w:trHeight w:val="2662"/>
        </w:trPr>
        <w:tc>
          <w:tcPr>
            <w:tcW w:w="3844" w:type="dxa"/>
            <w:vMerge/>
            <w:vAlign w:val="center"/>
          </w:tcPr>
          <w:p w14:paraId="0FC2CA97" w14:textId="77777777" w:rsidR="00FB5F9C" w:rsidRPr="008A67D7" w:rsidRDefault="00FB5F9C" w:rsidP="00CB68F6">
            <w:pPr>
              <w:spacing w:before="120" w:after="120"/>
              <w:jc w:val="center"/>
              <w:rPr>
                <w:rFonts w:eastAsia="Dotum"/>
                <w:noProof/>
                <w:szCs w:val="22"/>
                <w:lang w:eastAsia="en-GB"/>
              </w:rPr>
            </w:pPr>
          </w:p>
        </w:tc>
        <w:tc>
          <w:tcPr>
            <w:tcW w:w="3516" w:type="dxa"/>
            <w:gridSpan w:val="2"/>
            <w:vMerge/>
            <w:tcBorders>
              <w:left w:val="nil"/>
            </w:tcBorders>
          </w:tcPr>
          <w:p w14:paraId="3EE2B103" w14:textId="77777777" w:rsidR="00FB5F9C" w:rsidRPr="008A67D7" w:rsidRDefault="00FB5F9C" w:rsidP="00CB68F6">
            <w:pPr>
              <w:spacing w:before="120" w:after="120"/>
            </w:pPr>
          </w:p>
        </w:tc>
        <w:tc>
          <w:tcPr>
            <w:tcW w:w="2494" w:type="dxa"/>
            <w:vAlign w:val="center"/>
          </w:tcPr>
          <w:p w14:paraId="19AD95BC" w14:textId="77777777" w:rsidR="00FB5F9C" w:rsidRPr="008A67D7" w:rsidRDefault="00FB5F9C" w:rsidP="00626F2E">
            <w:pPr>
              <w:rPr>
                <w:b/>
                <w:sz w:val="36"/>
                <w:szCs w:val="36"/>
              </w:rPr>
            </w:pPr>
            <w:r w:rsidRPr="008A67D7">
              <w:rPr>
                <w:noProof/>
                <w:sz w:val="56"/>
                <w:lang w:eastAsia="en-GB"/>
              </w:rPr>
              <mc:AlternateContent>
                <mc:Choice Requires="wpg">
                  <w:drawing>
                    <wp:inline distT="0" distB="0" distL="0" distR="0" wp14:anchorId="7976FDE5" wp14:editId="64F72A0F">
                      <wp:extent cx="1414609" cy="2108579"/>
                      <wp:effectExtent l="19050" t="19050" r="14605" b="25400"/>
                      <wp:docPr id="121" name="Group 121"/>
                      <wp:cNvGraphicFramePr/>
                      <a:graphic xmlns:a="http://schemas.openxmlformats.org/drawingml/2006/main">
                        <a:graphicData uri="http://schemas.microsoft.com/office/word/2010/wordprocessingGroup">
                          <wpg:wgp>
                            <wpg:cNvGrpSpPr/>
                            <wpg:grpSpPr>
                              <a:xfrm>
                                <a:off x="0" y="0"/>
                                <a:ext cx="1414609" cy="2108579"/>
                                <a:chOff x="140317" y="0"/>
                                <a:chExt cx="1414609" cy="2108579"/>
                              </a:xfrm>
                            </wpg:grpSpPr>
                            <wps:wsp>
                              <wps:cNvPr id="122" name="Rounded Rectangle 122"/>
                              <wps:cNvSpPr/>
                              <wps:spPr>
                                <a:xfrm>
                                  <a:off x="140317" y="0"/>
                                  <a:ext cx="1414609" cy="2108579"/>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117973C0"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7B5A4491" w14:textId="4C0899E3" w:rsidR="003C7D3D" w:rsidRPr="00CA39EB" w:rsidRDefault="003C7D3D" w:rsidP="00FB5F9C">
                                    <w:pPr>
                                      <w:rPr>
                                        <w:rFonts w:asciiTheme="minorHAnsi" w:hAnsiTheme="minorHAnsi"/>
                                        <w:szCs w:val="24"/>
                                      </w:rPr>
                                    </w:pPr>
                                    <w:r w:rsidRPr="00CA39EB">
                                      <w:rPr>
                                        <w:rFonts w:asciiTheme="minorHAnsi" w:hAnsiTheme="minorHAnsi"/>
                                      </w:rPr>
                                      <w:t xml:space="preserve">Look at the number of marks available. If there are </w:t>
                                    </w:r>
                                    <w:r>
                                      <w:rPr>
                                        <w:rFonts w:asciiTheme="minorHAnsi" w:hAnsiTheme="minorHAnsi"/>
                                      </w:rPr>
                                      <w:t>four</w:t>
                                    </w:r>
                                    <w:r w:rsidRPr="00CA39EB">
                                      <w:rPr>
                                        <w:rFonts w:asciiTheme="minorHAnsi" w:hAnsiTheme="minorHAnsi"/>
                                      </w:rPr>
                                      <w:t xml:space="preserve"> marks available try to pick out four pieces of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 name="Picture 123"/>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7976FDE5" id="Group 121" o:spid="_x0000_s1035" style="width:111.4pt;height:166.05pt;mso-position-horizontal-relative:char;mso-position-vertical-relative:line" coordorigin="1403" coordsize="14146,2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">
                      <v:roundrect id="Rounded Rectangle 122" o:spid="_x0000_s1036" style="position:absolute;left:1403;width:14146;height:21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" filled="f" strokecolor="#11ab5a [3206]" strokeweight="2.25pt">
                        <v:textbox>
                          <w:txbxContent>
                            <w:p w14:paraId="117973C0" w14:textId="77777777" w:rsidR="003C7D3D" w:rsidRPr="00CA39EB" w:rsidRDefault="003C7D3D" w:rsidP="00FB5F9C">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7B5A4491" w14:textId="4C0899E3" w:rsidR="003C7D3D" w:rsidRPr="00CA39EB" w:rsidRDefault="003C7D3D" w:rsidP="00FB5F9C">
                              <w:pPr>
                                <w:rPr>
                                  <w:rFonts w:asciiTheme="minorHAnsi" w:hAnsiTheme="minorHAnsi"/>
                                  <w:szCs w:val="24"/>
                                </w:rPr>
                              </w:pPr>
                              <w:r w:rsidRPr="00CA39EB">
                                <w:rPr>
                                  <w:rFonts w:asciiTheme="minorHAnsi" w:hAnsiTheme="minorHAnsi"/>
                                </w:rPr>
                                <w:t xml:space="preserve">Look at the number of marks available. If there are </w:t>
                              </w:r>
                              <w:r>
                                <w:rPr>
                                  <w:rFonts w:asciiTheme="minorHAnsi" w:hAnsiTheme="minorHAnsi"/>
                                </w:rPr>
                                <w:t>four</w:t>
                              </w:r>
                              <w:r w:rsidRPr="00CA39EB">
                                <w:rPr>
                                  <w:rFonts w:asciiTheme="minorHAnsi" w:hAnsiTheme="minorHAnsi"/>
                                </w:rPr>
                                <w:t xml:space="preserve"> marks available try to pick out four pieces of information.</w:t>
                              </w:r>
                            </w:p>
                          </w:txbxContent>
                        </v:textbox>
                      </v:roundrect>
                      <v:shape id="Picture 123" o:spid="_x0000_s1037"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">
                        <v:imagedata r:id="rId22" o:title=""/>
                      </v:shape>
                      <w10:anchorlock/>
                    </v:group>
                  </w:pict>
                </mc:Fallback>
              </mc:AlternateContent>
            </w:r>
          </w:p>
        </w:tc>
      </w:tr>
    </w:tbl>
    <w:p w14:paraId="08F1F4DE" w14:textId="77777777" w:rsidR="00FB5F9C" w:rsidRPr="008A67D7" w:rsidRDefault="00FB5F9C" w:rsidP="00FB5F9C">
      <w:pPr>
        <w:spacing w:line="240" w:lineRule="auto"/>
        <w:rPr>
          <w:rFonts w:asciiTheme="minorHAnsi" w:eastAsia="Dotum" w:hAnsiTheme="minorHAnsi"/>
          <w:sz w:val="2"/>
          <w:szCs w:val="2"/>
        </w:rPr>
      </w:pPr>
    </w:p>
    <w:p w14:paraId="454BA1E5" w14:textId="77777777" w:rsidR="00FB5F9C" w:rsidRPr="008A67D7" w:rsidRDefault="00FB5F9C" w:rsidP="00CB68F6">
      <w:pPr>
        <w:shd w:val="clear" w:color="auto" w:fill="F7AA83" w:themeFill="accent1" w:themeFillTint="99"/>
        <w:spacing w:line="240" w:lineRule="auto"/>
        <w:rPr>
          <w:rFonts w:asciiTheme="minorHAnsi" w:eastAsia="Dotum" w:hAnsiTheme="minorHAnsi"/>
          <w:sz w:val="2"/>
          <w:szCs w:val="2"/>
        </w:rPr>
        <w:sectPr w:rsidR="00FB5F9C" w:rsidRPr="008A67D7" w:rsidSect="00885D29">
          <w:pgSz w:w="11906" w:h="16838"/>
          <w:pgMar w:top="709" w:right="1134" w:bottom="709" w:left="1134" w:header="708" w:footer="708" w:gutter="0"/>
          <w:cols w:space="708"/>
          <w:docGrid w:linePitch="381"/>
        </w:sectPr>
      </w:pPr>
    </w:p>
    <w:p w14:paraId="018E9F58" w14:textId="77777777" w:rsidR="00580396" w:rsidRPr="008A67D7" w:rsidRDefault="00580396" w:rsidP="00CB68F6">
      <w:pPr>
        <w:pStyle w:val="SmallerHeading"/>
        <w:rPr>
          <w:rFonts w:asciiTheme="minorHAnsi" w:hAnsiTheme="minorHAnsi"/>
        </w:rPr>
      </w:pPr>
      <w:r w:rsidRPr="008A67D7">
        <w:rPr>
          <w:rFonts w:asciiTheme="minorHAnsi" w:hAnsiTheme="minorHAnsi"/>
        </w:rPr>
        <w:lastRenderedPageBreak/>
        <w:t xml:space="preserve">OS map symbols </w:t>
      </w:r>
    </w:p>
    <w:p w14:paraId="57839B94" w14:textId="727C4AE3" w:rsidR="00580396" w:rsidRPr="008A67D7" w:rsidRDefault="00580396" w:rsidP="00CB68F6">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Test your knowledge of map symbols. Look at each symbol below and write down what it </w:t>
      </w:r>
      <w:r w:rsidR="00222EE1">
        <w:rPr>
          <w:rFonts w:asciiTheme="minorHAnsi" w:eastAsia="Dotum" w:hAnsiTheme="minorHAnsi"/>
          <w:szCs w:val="22"/>
        </w:rPr>
        <w:t>means</w:t>
      </w:r>
      <w:r w:rsidR="00222EE1" w:rsidRPr="008A67D7">
        <w:rPr>
          <w:rFonts w:asciiTheme="minorHAnsi" w:eastAsia="Dotum" w:hAnsiTheme="minorHAnsi"/>
          <w:szCs w:val="22"/>
        </w:rPr>
        <w:t xml:space="preserve"> </w:t>
      </w:r>
      <w:r w:rsidRPr="008A67D7">
        <w:rPr>
          <w:rFonts w:asciiTheme="minorHAnsi" w:eastAsia="Dotum" w:hAnsiTheme="minorHAnsi"/>
          <w:szCs w:val="22"/>
        </w:rPr>
        <w:t>in the box below it. Look carefully at each symbol as</w:t>
      </w:r>
      <w:r w:rsidR="00CB68F6" w:rsidRPr="008A67D7">
        <w:rPr>
          <w:rFonts w:asciiTheme="minorHAnsi" w:eastAsia="Dotum" w:hAnsiTheme="minorHAnsi"/>
          <w:szCs w:val="22"/>
        </w:rPr>
        <w:t xml:space="preserve"> some symbols are very similar!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2400"/>
        <w:gridCol w:w="2409"/>
        <w:gridCol w:w="2393"/>
      </w:tblGrid>
      <w:tr w:rsidR="00580396" w:rsidRPr="008A67D7" w14:paraId="08EB3807" w14:textId="77777777" w:rsidTr="00626F2E">
        <w:trPr>
          <w:trHeight w:val="2457"/>
        </w:trPr>
        <w:tc>
          <w:tcPr>
            <w:tcW w:w="2409" w:type="dxa"/>
            <w:tcBorders>
              <w:bottom w:val="single" w:sz="18" w:space="0" w:color="11AB5A" w:themeColor="accent3"/>
            </w:tcBorders>
            <w:vAlign w:val="center"/>
          </w:tcPr>
          <w:p w14:paraId="6EF467D6" w14:textId="2BF6E612" w:rsidR="00580396" w:rsidRPr="008A67D7" w:rsidRDefault="006E55FD" w:rsidP="00626F2E">
            <w:pPr>
              <w:spacing w:before="120" w:after="120" w:line="240" w:lineRule="auto"/>
              <w:jc w:val="center"/>
              <w:rPr>
                <w:rFonts w:eastAsia="Dotum"/>
                <w:szCs w:val="22"/>
              </w:rPr>
            </w:pPr>
            <w:r>
              <w:rPr>
                <w:noProof/>
                <w:lang w:eastAsia="en-GB"/>
              </w:rPr>
              <mc:AlternateContent>
                <mc:Choice Requires="wps">
                  <w:drawing>
                    <wp:inline distT="0" distB="0" distL="0" distR="0" wp14:anchorId="02D2E5B6" wp14:editId="6FC33AB3">
                      <wp:extent cx="1131447" cy="974785"/>
                      <wp:effectExtent l="19050" t="19050" r="12065" b="15875"/>
                      <wp:docPr id="53" name="Isosceles Triangle 53"/>
                      <wp:cNvGraphicFramePr/>
                      <a:graphic xmlns:a="http://schemas.openxmlformats.org/drawingml/2006/main">
                        <a:graphicData uri="http://schemas.microsoft.com/office/word/2010/wordprocessingShape">
                          <wps:wsp>
                            <wps:cNvSpPr/>
                            <wps:spPr>
                              <a:xfrm>
                                <a:off x="0" y="0"/>
                                <a:ext cx="1131447" cy="974785"/>
                              </a:xfrm>
                              <a:prstGeom prst="triangle">
                                <a:avLst/>
                              </a:prstGeom>
                              <a:solidFill>
                                <a:srgbClr val="E92399"/>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CAB350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3" o:spid="_x0000_s1026" type="#_x0000_t5" style="width:89.1pt;height:7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" fillcolor="#e92399" strokecolor="black [3213]" strokeweight="3pt">
                      <w10:anchorlock/>
                    </v:shape>
                  </w:pict>
                </mc:Fallback>
              </mc:AlternateContent>
            </w:r>
          </w:p>
        </w:tc>
        <w:tc>
          <w:tcPr>
            <w:tcW w:w="2410" w:type="dxa"/>
            <w:tcBorders>
              <w:bottom w:val="single" w:sz="18" w:space="0" w:color="11AB5A" w:themeColor="accent3"/>
            </w:tcBorders>
            <w:vAlign w:val="center"/>
          </w:tcPr>
          <w:p w14:paraId="314077B3" w14:textId="3D07BCFE"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6CEA2480" wp14:editId="61E75D55">
                  <wp:extent cx="1136332" cy="988115"/>
                  <wp:effectExtent l="0" t="0" r="6985"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2.png"/>
                          <pic:cNvPicPr/>
                        </pic:nvPicPr>
                        <pic:blipFill>
                          <a:blip r:embed="rId23" cstate="email">
                            <a:extLst>
                              <a:ext uri="{28A0092B-C50C-407E-A947-70E740481C1C}">
                                <a14:useLocalDpi xmlns:a14="http://schemas.microsoft.com/office/drawing/2010/main"/>
                              </a:ext>
                            </a:extLst>
                          </a:blip>
                          <a:stretch>
                            <a:fillRect/>
                          </a:stretch>
                        </pic:blipFill>
                        <pic:spPr>
                          <a:xfrm>
                            <a:off x="0" y="0"/>
                            <a:ext cx="1135036" cy="986988"/>
                          </a:xfrm>
                          <a:prstGeom prst="rect">
                            <a:avLst/>
                          </a:prstGeom>
                        </pic:spPr>
                      </pic:pic>
                    </a:graphicData>
                  </a:graphic>
                </wp:inline>
              </w:drawing>
            </w:r>
          </w:p>
        </w:tc>
        <w:tc>
          <w:tcPr>
            <w:tcW w:w="2410" w:type="dxa"/>
            <w:tcBorders>
              <w:bottom w:val="single" w:sz="18" w:space="0" w:color="11AB5A" w:themeColor="accent3"/>
            </w:tcBorders>
            <w:vAlign w:val="center"/>
          </w:tcPr>
          <w:p w14:paraId="113CEAB8" w14:textId="2A13BD7F"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525988CD" wp14:editId="2E493E56">
                  <wp:extent cx="646177" cy="1170434"/>
                  <wp:effectExtent l="0" t="0" r="190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3.png"/>
                          <pic:cNvPicPr/>
                        </pic:nvPicPr>
                        <pic:blipFill>
                          <a:blip r:embed="rId24" cstate="email">
                            <a:extLst>
                              <a:ext uri="{28A0092B-C50C-407E-A947-70E740481C1C}">
                                <a14:useLocalDpi xmlns:a14="http://schemas.microsoft.com/office/drawing/2010/main"/>
                              </a:ext>
                            </a:extLst>
                          </a:blip>
                          <a:stretch>
                            <a:fillRect/>
                          </a:stretch>
                        </pic:blipFill>
                        <pic:spPr>
                          <a:xfrm>
                            <a:off x="0" y="0"/>
                            <a:ext cx="646177" cy="1170434"/>
                          </a:xfrm>
                          <a:prstGeom prst="rect">
                            <a:avLst/>
                          </a:prstGeom>
                        </pic:spPr>
                      </pic:pic>
                    </a:graphicData>
                  </a:graphic>
                </wp:inline>
              </w:drawing>
            </w:r>
          </w:p>
        </w:tc>
        <w:tc>
          <w:tcPr>
            <w:tcW w:w="2410" w:type="dxa"/>
            <w:tcBorders>
              <w:bottom w:val="single" w:sz="18" w:space="0" w:color="11AB5A" w:themeColor="accent3"/>
            </w:tcBorders>
            <w:vAlign w:val="center"/>
          </w:tcPr>
          <w:p w14:paraId="69053C67" w14:textId="6E60F519"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18A7A22A" wp14:editId="43680304">
                  <wp:extent cx="984506" cy="685801"/>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4.png"/>
                          <pic:cNvPicPr/>
                        </pic:nvPicPr>
                        <pic:blipFill>
                          <a:blip r:embed="rId25" cstate="email">
                            <a:extLst>
                              <a:ext uri="{28A0092B-C50C-407E-A947-70E740481C1C}">
                                <a14:useLocalDpi xmlns:a14="http://schemas.microsoft.com/office/drawing/2010/main"/>
                              </a:ext>
                            </a:extLst>
                          </a:blip>
                          <a:stretch>
                            <a:fillRect/>
                          </a:stretch>
                        </pic:blipFill>
                        <pic:spPr>
                          <a:xfrm>
                            <a:off x="0" y="0"/>
                            <a:ext cx="984506" cy="685801"/>
                          </a:xfrm>
                          <a:prstGeom prst="rect">
                            <a:avLst/>
                          </a:prstGeom>
                        </pic:spPr>
                      </pic:pic>
                    </a:graphicData>
                  </a:graphic>
                </wp:inline>
              </w:drawing>
            </w:r>
          </w:p>
        </w:tc>
      </w:tr>
      <w:tr w:rsidR="00580396" w:rsidRPr="008A67D7" w14:paraId="30D05FB2" w14:textId="77777777" w:rsidTr="00626F2E">
        <w:trPr>
          <w:trHeight w:val="549"/>
        </w:trPr>
        <w:tc>
          <w:tcPr>
            <w:tcW w:w="240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42D11AA4"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6AF7E4F6"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431793F9"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A9492CB" w14:textId="77777777" w:rsidR="00580396" w:rsidRPr="008A67D7" w:rsidRDefault="00580396" w:rsidP="00626F2E">
            <w:pPr>
              <w:spacing w:before="120" w:after="120" w:line="240" w:lineRule="auto"/>
              <w:jc w:val="center"/>
              <w:rPr>
                <w:rFonts w:eastAsia="Dotum"/>
                <w:szCs w:val="22"/>
              </w:rPr>
            </w:pPr>
          </w:p>
        </w:tc>
      </w:tr>
      <w:tr w:rsidR="00580396" w:rsidRPr="008A67D7" w14:paraId="11BFAA7F" w14:textId="77777777" w:rsidTr="00626F2E">
        <w:trPr>
          <w:trHeight w:val="2244"/>
        </w:trPr>
        <w:tc>
          <w:tcPr>
            <w:tcW w:w="2409" w:type="dxa"/>
            <w:tcBorders>
              <w:top w:val="single" w:sz="18" w:space="0" w:color="11AB5A" w:themeColor="accent3"/>
              <w:bottom w:val="single" w:sz="18" w:space="0" w:color="11AB5A" w:themeColor="accent3"/>
            </w:tcBorders>
            <w:vAlign w:val="center"/>
          </w:tcPr>
          <w:p w14:paraId="44F40382" w14:textId="5FFFC729"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72885B90" wp14:editId="742DA430">
                  <wp:extent cx="1478283" cy="10058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5.png"/>
                          <pic:cNvPicPr/>
                        </pic:nvPicPr>
                        <pic:blipFill>
                          <a:blip r:embed="rId26" cstate="email">
                            <a:extLst>
                              <a:ext uri="{28A0092B-C50C-407E-A947-70E740481C1C}">
                                <a14:useLocalDpi xmlns:a14="http://schemas.microsoft.com/office/drawing/2010/main"/>
                              </a:ext>
                            </a:extLst>
                          </a:blip>
                          <a:stretch>
                            <a:fillRect/>
                          </a:stretch>
                        </pic:blipFill>
                        <pic:spPr>
                          <a:xfrm>
                            <a:off x="0" y="0"/>
                            <a:ext cx="1478283" cy="100584"/>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603775E1" w14:textId="33581C9B"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564E3EDF" wp14:editId="264DF092">
                  <wp:extent cx="1219202" cy="740666"/>
                  <wp:effectExtent l="0" t="0" r="0" b="254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6.png"/>
                          <pic:cNvPicPr/>
                        </pic:nvPicPr>
                        <pic:blipFill>
                          <a:blip r:embed="rId27" cstate="email">
                            <a:extLst>
                              <a:ext uri="{28A0092B-C50C-407E-A947-70E740481C1C}">
                                <a14:useLocalDpi xmlns:a14="http://schemas.microsoft.com/office/drawing/2010/main"/>
                              </a:ext>
                            </a:extLst>
                          </a:blip>
                          <a:stretch>
                            <a:fillRect/>
                          </a:stretch>
                        </pic:blipFill>
                        <pic:spPr>
                          <a:xfrm>
                            <a:off x="0" y="0"/>
                            <a:ext cx="1219202" cy="740666"/>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4AB228E8" w14:textId="4917AA73"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2BF2CEC7" wp14:editId="5A0FE282">
                  <wp:extent cx="1015536" cy="1195051"/>
                  <wp:effectExtent l="0" t="0" r="0" b="571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7.png"/>
                          <pic:cNvPicPr/>
                        </pic:nvPicPr>
                        <pic:blipFill>
                          <a:blip r:embed="rId28" cstate="email">
                            <a:extLst>
                              <a:ext uri="{28A0092B-C50C-407E-A947-70E740481C1C}">
                                <a14:useLocalDpi xmlns:a14="http://schemas.microsoft.com/office/drawing/2010/main"/>
                              </a:ext>
                            </a:extLst>
                          </a:blip>
                          <a:stretch>
                            <a:fillRect/>
                          </a:stretch>
                        </pic:blipFill>
                        <pic:spPr>
                          <a:xfrm>
                            <a:off x="0" y="0"/>
                            <a:ext cx="1016356" cy="1196016"/>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2FD822E6" w14:textId="3AF3A326"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2FC6C352" wp14:editId="773FE472">
                  <wp:extent cx="786386" cy="68580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8.png"/>
                          <pic:cNvPicPr/>
                        </pic:nvPicPr>
                        <pic:blipFill>
                          <a:blip r:embed="rId29" cstate="email">
                            <a:extLst>
                              <a:ext uri="{28A0092B-C50C-407E-A947-70E740481C1C}">
                                <a14:useLocalDpi xmlns:a14="http://schemas.microsoft.com/office/drawing/2010/main"/>
                              </a:ext>
                            </a:extLst>
                          </a:blip>
                          <a:stretch>
                            <a:fillRect/>
                          </a:stretch>
                        </pic:blipFill>
                        <pic:spPr>
                          <a:xfrm>
                            <a:off x="0" y="0"/>
                            <a:ext cx="786386" cy="685801"/>
                          </a:xfrm>
                          <a:prstGeom prst="rect">
                            <a:avLst/>
                          </a:prstGeom>
                        </pic:spPr>
                      </pic:pic>
                    </a:graphicData>
                  </a:graphic>
                </wp:inline>
              </w:drawing>
            </w:r>
          </w:p>
        </w:tc>
      </w:tr>
      <w:tr w:rsidR="00580396" w:rsidRPr="008A67D7" w14:paraId="4E4156B7" w14:textId="77777777" w:rsidTr="00626F2E">
        <w:trPr>
          <w:trHeight w:val="717"/>
        </w:trPr>
        <w:tc>
          <w:tcPr>
            <w:tcW w:w="240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00FC94EB"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4E9B97C"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457DBA24"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035AD245" w14:textId="77777777" w:rsidR="00580396" w:rsidRPr="008A67D7" w:rsidRDefault="00580396" w:rsidP="00626F2E">
            <w:pPr>
              <w:spacing w:before="120" w:after="120" w:line="240" w:lineRule="auto"/>
              <w:jc w:val="center"/>
              <w:rPr>
                <w:rFonts w:eastAsia="Dotum"/>
                <w:szCs w:val="22"/>
              </w:rPr>
            </w:pPr>
          </w:p>
        </w:tc>
      </w:tr>
      <w:tr w:rsidR="00580396" w:rsidRPr="008A67D7" w14:paraId="3EFCE1FA" w14:textId="77777777" w:rsidTr="00626F2E">
        <w:trPr>
          <w:trHeight w:val="2258"/>
        </w:trPr>
        <w:tc>
          <w:tcPr>
            <w:tcW w:w="2409" w:type="dxa"/>
            <w:tcBorders>
              <w:top w:val="single" w:sz="18" w:space="0" w:color="11AB5A" w:themeColor="accent3"/>
              <w:bottom w:val="single" w:sz="18" w:space="0" w:color="11AB5A" w:themeColor="accent3"/>
            </w:tcBorders>
            <w:vAlign w:val="center"/>
          </w:tcPr>
          <w:p w14:paraId="3BA8866B" w14:textId="54CDC2A6"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74B12CB9" wp14:editId="4C0DADEB">
                  <wp:extent cx="941834" cy="1030226"/>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9.png"/>
                          <pic:cNvPicPr/>
                        </pic:nvPicPr>
                        <pic:blipFill>
                          <a:blip r:embed="rId30" cstate="email">
                            <a:extLst>
                              <a:ext uri="{28A0092B-C50C-407E-A947-70E740481C1C}">
                                <a14:useLocalDpi xmlns:a14="http://schemas.microsoft.com/office/drawing/2010/main"/>
                              </a:ext>
                            </a:extLst>
                          </a:blip>
                          <a:stretch>
                            <a:fillRect/>
                          </a:stretch>
                        </pic:blipFill>
                        <pic:spPr>
                          <a:xfrm>
                            <a:off x="0" y="0"/>
                            <a:ext cx="941834" cy="1030226"/>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4B398BD7" w14:textId="7E5F041E"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1E2DE444" wp14:editId="5DAB85C2">
                  <wp:extent cx="1162050" cy="65659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0.png"/>
                          <pic:cNvPicPr/>
                        </pic:nvPicPr>
                        <pic:blipFill>
                          <a:blip r:embed="rId31" cstate="email">
                            <a:extLst>
                              <a:ext uri="{28A0092B-C50C-407E-A947-70E740481C1C}">
                                <a14:useLocalDpi xmlns:a14="http://schemas.microsoft.com/office/drawing/2010/main"/>
                              </a:ext>
                            </a:extLst>
                          </a:blip>
                          <a:stretch>
                            <a:fillRect/>
                          </a:stretch>
                        </pic:blipFill>
                        <pic:spPr>
                          <a:xfrm>
                            <a:off x="0" y="0"/>
                            <a:ext cx="1159398" cy="655097"/>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79B69031" w14:textId="4AADACDA"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03CCFA12" wp14:editId="0EB08A1D">
                  <wp:extent cx="1365507" cy="252985"/>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1.png"/>
                          <pic:cNvPicPr/>
                        </pic:nvPicPr>
                        <pic:blipFill>
                          <a:blip r:embed="rId32" cstate="email">
                            <a:extLst>
                              <a:ext uri="{28A0092B-C50C-407E-A947-70E740481C1C}">
                                <a14:useLocalDpi xmlns:a14="http://schemas.microsoft.com/office/drawing/2010/main"/>
                              </a:ext>
                            </a:extLst>
                          </a:blip>
                          <a:stretch>
                            <a:fillRect/>
                          </a:stretch>
                        </pic:blipFill>
                        <pic:spPr>
                          <a:xfrm>
                            <a:off x="0" y="0"/>
                            <a:ext cx="1365507" cy="252985"/>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6BC6A6E0" w14:textId="4B4E88BA"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1EE0380A" wp14:editId="1AD2A3C3">
                  <wp:extent cx="1112522" cy="960122"/>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2.png"/>
                          <pic:cNvPicPr/>
                        </pic:nvPicPr>
                        <pic:blipFill>
                          <a:blip r:embed="rId33" cstate="email">
                            <a:extLst>
                              <a:ext uri="{28A0092B-C50C-407E-A947-70E740481C1C}">
                                <a14:useLocalDpi xmlns:a14="http://schemas.microsoft.com/office/drawing/2010/main"/>
                              </a:ext>
                            </a:extLst>
                          </a:blip>
                          <a:stretch>
                            <a:fillRect/>
                          </a:stretch>
                        </pic:blipFill>
                        <pic:spPr>
                          <a:xfrm>
                            <a:off x="0" y="0"/>
                            <a:ext cx="1112522" cy="960122"/>
                          </a:xfrm>
                          <a:prstGeom prst="rect">
                            <a:avLst/>
                          </a:prstGeom>
                        </pic:spPr>
                      </pic:pic>
                    </a:graphicData>
                  </a:graphic>
                </wp:inline>
              </w:drawing>
            </w:r>
          </w:p>
        </w:tc>
      </w:tr>
      <w:tr w:rsidR="00580396" w:rsidRPr="008A67D7" w14:paraId="7FABB543" w14:textId="77777777" w:rsidTr="00626F2E">
        <w:trPr>
          <w:trHeight w:val="689"/>
        </w:trPr>
        <w:tc>
          <w:tcPr>
            <w:tcW w:w="240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0675FE61"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7AC7872"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2E95A9DF" w14:textId="77777777" w:rsidR="00580396" w:rsidRPr="008A67D7" w:rsidRDefault="00580396" w:rsidP="00626F2E">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3EA29E9D" w14:textId="77777777" w:rsidR="00580396" w:rsidRPr="008A67D7" w:rsidRDefault="00580396" w:rsidP="00626F2E">
            <w:pPr>
              <w:spacing w:before="120" w:after="120" w:line="240" w:lineRule="auto"/>
              <w:jc w:val="center"/>
              <w:rPr>
                <w:rFonts w:eastAsia="Dotum"/>
                <w:szCs w:val="22"/>
              </w:rPr>
            </w:pPr>
          </w:p>
        </w:tc>
      </w:tr>
      <w:tr w:rsidR="00580396" w:rsidRPr="008A67D7" w14:paraId="3D65C168" w14:textId="77777777" w:rsidTr="00626F2E">
        <w:trPr>
          <w:trHeight w:val="2131"/>
        </w:trPr>
        <w:tc>
          <w:tcPr>
            <w:tcW w:w="2409" w:type="dxa"/>
            <w:tcBorders>
              <w:top w:val="single" w:sz="18" w:space="0" w:color="11AB5A" w:themeColor="accent3"/>
              <w:bottom w:val="single" w:sz="18" w:space="0" w:color="11AB5A" w:themeColor="accent3"/>
            </w:tcBorders>
            <w:vAlign w:val="center"/>
          </w:tcPr>
          <w:p w14:paraId="7955CF6F" w14:textId="643987E2"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0E1EE5DC" wp14:editId="70BDE5E1">
                  <wp:extent cx="538940" cy="1175153"/>
                  <wp:effectExtent l="0" t="0" r="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3.png"/>
                          <pic:cNvPicPr/>
                        </pic:nvPicPr>
                        <pic:blipFill>
                          <a:blip r:embed="rId34" cstate="email">
                            <a:extLst>
                              <a:ext uri="{28A0092B-C50C-407E-A947-70E740481C1C}">
                                <a14:useLocalDpi xmlns:a14="http://schemas.microsoft.com/office/drawing/2010/main"/>
                              </a:ext>
                            </a:extLst>
                          </a:blip>
                          <a:stretch>
                            <a:fillRect/>
                          </a:stretch>
                        </pic:blipFill>
                        <pic:spPr>
                          <a:xfrm>
                            <a:off x="0" y="0"/>
                            <a:ext cx="539092" cy="1175484"/>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6C03DE84" w14:textId="07487668"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01F33486" wp14:editId="04B1AE7C">
                  <wp:extent cx="1219200" cy="393524"/>
                  <wp:effectExtent l="0" t="0" r="0" b="69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4.png"/>
                          <pic:cNvPicPr/>
                        </pic:nvPicPr>
                        <pic:blipFill>
                          <a:blip r:embed="rId35" cstate="email">
                            <a:extLst>
                              <a:ext uri="{28A0092B-C50C-407E-A947-70E740481C1C}">
                                <a14:useLocalDpi xmlns:a14="http://schemas.microsoft.com/office/drawing/2010/main"/>
                              </a:ext>
                            </a:extLst>
                          </a:blip>
                          <a:stretch>
                            <a:fillRect/>
                          </a:stretch>
                        </pic:blipFill>
                        <pic:spPr>
                          <a:xfrm>
                            <a:off x="0" y="0"/>
                            <a:ext cx="1222954" cy="394736"/>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6B7C5E45" w14:textId="77C5ED9D" w:rsidR="00580396" w:rsidRPr="008A67D7" w:rsidRDefault="006E55FD" w:rsidP="00626F2E">
            <w:pPr>
              <w:spacing w:before="120" w:after="120" w:line="240" w:lineRule="auto"/>
              <w:jc w:val="center"/>
              <w:rPr>
                <w:rFonts w:eastAsia="Dotum"/>
                <w:szCs w:val="22"/>
              </w:rPr>
            </w:pPr>
            <w:r>
              <w:rPr>
                <w:rFonts w:eastAsia="Dotum"/>
                <w:noProof/>
                <w:szCs w:val="22"/>
                <w:lang w:eastAsia="en-GB"/>
              </w:rPr>
              <w:drawing>
                <wp:inline distT="0" distB="0" distL="0" distR="0" wp14:anchorId="7F3984E3" wp14:editId="497E6BC0">
                  <wp:extent cx="822962" cy="850394"/>
                  <wp:effectExtent l="0" t="0" r="0" b="698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5.png"/>
                          <pic:cNvPicPr/>
                        </pic:nvPicPr>
                        <pic:blipFill>
                          <a:blip r:embed="rId36" cstate="email">
                            <a:extLst>
                              <a:ext uri="{28A0092B-C50C-407E-A947-70E740481C1C}">
                                <a14:useLocalDpi xmlns:a14="http://schemas.microsoft.com/office/drawing/2010/main"/>
                              </a:ext>
                            </a:extLst>
                          </a:blip>
                          <a:stretch>
                            <a:fillRect/>
                          </a:stretch>
                        </pic:blipFill>
                        <pic:spPr>
                          <a:xfrm>
                            <a:off x="0" y="0"/>
                            <a:ext cx="822962" cy="850394"/>
                          </a:xfrm>
                          <a:prstGeom prst="rect">
                            <a:avLst/>
                          </a:prstGeom>
                        </pic:spPr>
                      </pic:pic>
                    </a:graphicData>
                  </a:graphic>
                </wp:inline>
              </w:drawing>
            </w:r>
          </w:p>
        </w:tc>
        <w:tc>
          <w:tcPr>
            <w:tcW w:w="2410" w:type="dxa"/>
            <w:tcBorders>
              <w:top w:val="single" w:sz="18" w:space="0" w:color="11AB5A" w:themeColor="accent3"/>
              <w:bottom w:val="single" w:sz="18" w:space="0" w:color="11AB5A" w:themeColor="accent3"/>
            </w:tcBorders>
            <w:vAlign w:val="center"/>
          </w:tcPr>
          <w:p w14:paraId="1D3961B3" w14:textId="06EC03B6" w:rsidR="00580396" w:rsidRPr="008A67D7" w:rsidRDefault="006E55FD" w:rsidP="00626F2E">
            <w:pPr>
              <w:spacing w:before="120" w:after="120" w:line="240" w:lineRule="auto"/>
              <w:jc w:val="center"/>
              <w:rPr>
                <w:rFonts w:eastAsia="Dotum"/>
                <w:color w:val="00B0F0"/>
                <w:szCs w:val="22"/>
              </w:rPr>
            </w:pPr>
            <w:r>
              <w:rPr>
                <w:rFonts w:eastAsia="Dotum"/>
                <w:noProof/>
                <w:color w:val="00B0F0"/>
                <w:szCs w:val="22"/>
                <w:lang w:eastAsia="en-GB"/>
              </w:rPr>
              <w:drawing>
                <wp:inline distT="0" distB="0" distL="0" distR="0" wp14:anchorId="275704D5" wp14:editId="38A9DB62">
                  <wp:extent cx="926594" cy="896114"/>
                  <wp:effectExtent l="0" t="0" r="698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_16.png"/>
                          <pic:cNvPicPr/>
                        </pic:nvPicPr>
                        <pic:blipFill>
                          <a:blip r:embed="rId37" cstate="email">
                            <a:extLst>
                              <a:ext uri="{28A0092B-C50C-407E-A947-70E740481C1C}">
                                <a14:useLocalDpi xmlns:a14="http://schemas.microsoft.com/office/drawing/2010/main"/>
                              </a:ext>
                            </a:extLst>
                          </a:blip>
                          <a:stretch>
                            <a:fillRect/>
                          </a:stretch>
                        </pic:blipFill>
                        <pic:spPr>
                          <a:xfrm>
                            <a:off x="0" y="0"/>
                            <a:ext cx="926594" cy="896114"/>
                          </a:xfrm>
                          <a:prstGeom prst="rect">
                            <a:avLst/>
                          </a:prstGeom>
                        </pic:spPr>
                      </pic:pic>
                    </a:graphicData>
                  </a:graphic>
                </wp:inline>
              </w:drawing>
            </w:r>
          </w:p>
        </w:tc>
      </w:tr>
      <w:tr w:rsidR="00580396" w:rsidRPr="008A67D7" w14:paraId="27A35E0D" w14:textId="77777777" w:rsidTr="00626F2E">
        <w:trPr>
          <w:trHeight w:val="680"/>
        </w:trPr>
        <w:tc>
          <w:tcPr>
            <w:tcW w:w="240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03B98129" w14:textId="77777777" w:rsidR="00580396" w:rsidRPr="008A67D7" w:rsidRDefault="00580396" w:rsidP="00571204">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7E9CB538" w14:textId="77777777" w:rsidR="00580396" w:rsidRPr="008A67D7" w:rsidRDefault="00580396" w:rsidP="00571204">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5CE10F71" w14:textId="77777777" w:rsidR="00580396" w:rsidRPr="008A67D7" w:rsidRDefault="00580396" w:rsidP="00571204">
            <w:pPr>
              <w:spacing w:before="120" w:after="120" w:line="240" w:lineRule="auto"/>
              <w:jc w:val="center"/>
              <w:rPr>
                <w:rFonts w:eastAsia="Dotum"/>
                <w:szCs w:val="22"/>
              </w:rPr>
            </w:pP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411A43AF" w14:textId="77777777" w:rsidR="00580396" w:rsidRPr="008A67D7" w:rsidRDefault="00580396" w:rsidP="00571204">
            <w:pPr>
              <w:spacing w:before="120" w:after="120" w:line="240" w:lineRule="auto"/>
              <w:jc w:val="center"/>
              <w:rPr>
                <w:rFonts w:eastAsia="Dotum"/>
                <w:szCs w:val="22"/>
              </w:rPr>
            </w:pPr>
          </w:p>
        </w:tc>
      </w:tr>
    </w:tbl>
    <w:p w14:paraId="415BEB85" w14:textId="77777777" w:rsidR="000017A0" w:rsidRPr="008A67D7" w:rsidRDefault="000017A0" w:rsidP="00571204">
      <w:pPr>
        <w:spacing w:before="120" w:after="120" w:line="240" w:lineRule="auto"/>
        <w:jc w:val="center"/>
        <w:rPr>
          <w:rFonts w:asciiTheme="minorHAnsi" w:eastAsia="Dotum" w:hAnsiTheme="minorHAnsi"/>
          <w:szCs w:val="22"/>
        </w:rPr>
        <w:sectPr w:rsidR="000017A0" w:rsidRPr="008A67D7" w:rsidSect="00885D29">
          <w:pgSz w:w="11906" w:h="16838"/>
          <w:pgMar w:top="709" w:right="1134" w:bottom="709" w:left="1134" w:header="708" w:footer="708" w:gutter="0"/>
          <w:cols w:space="708"/>
          <w:docGrid w:linePitch="381"/>
        </w:sectPr>
      </w:pPr>
    </w:p>
    <w:p w14:paraId="7E671C23" w14:textId="5298B945" w:rsidR="001F249D" w:rsidRPr="008A67D7" w:rsidRDefault="007F1DE4" w:rsidP="00CB68F6">
      <w:pPr>
        <w:pStyle w:val="SmallerHeading"/>
        <w:rPr>
          <w:rFonts w:asciiTheme="minorHAnsi" w:hAnsiTheme="minorHAnsi"/>
        </w:rPr>
      </w:pPr>
      <w:r>
        <w:rPr>
          <w:rFonts w:asciiTheme="minorHAnsi" w:hAnsiTheme="minorHAnsi"/>
        </w:rPr>
        <w:lastRenderedPageBreak/>
        <w:t>Four</w:t>
      </w:r>
      <w:r w:rsidR="00222EE1">
        <w:rPr>
          <w:rFonts w:asciiTheme="minorHAnsi" w:hAnsiTheme="minorHAnsi"/>
        </w:rPr>
        <w:t>-</w:t>
      </w:r>
      <w:r>
        <w:rPr>
          <w:rFonts w:asciiTheme="minorHAnsi" w:hAnsiTheme="minorHAnsi"/>
        </w:rPr>
        <w:t xml:space="preserve"> and six</w:t>
      </w:r>
      <w:r w:rsidR="00222EE1">
        <w:rPr>
          <w:rFonts w:asciiTheme="minorHAnsi" w:hAnsiTheme="minorHAnsi"/>
        </w:rPr>
        <w:t>-</w:t>
      </w:r>
      <w:r w:rsidR="001F249D" w:rsidRPr="008A67D7">
        <w:rPr>
          <w:rFonts w:asciiTheme="minorHAnsi" w:hAnsiTheme="minorHAnsi"/>
        </w:rPr>
        <w:t>figure grid references</w:t>
      </w:r>
    </w:p>
    <w:p w14:paraId="54AF6E37" w14:textId="31434C5A" w:rsidR="001F249D" w:rsidRPr="008A67D7" w:rsidRDefault="001F249D"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It is important to </w:t>
      </w:r>
      <w:r w:rsidR="007F1DE4">
        <w:rPr>
          <w:rFonts w:asciiTheme="minorHAnsi" w:eastAsia="Dotum" w:hAnsiTheme="minorHAnsi"/>
          <w:szCs w:val="22"/>
        </w:rPr>
        <w:t>be able to locate places using four</w:t>
      </w:r>
      <w:r w:rsidR="00222EE1">
        <w:rPr>
          <w:rFonts w:asciiTheme="minorHAnsi" w:eastAsia="Dotum" w:hAnsiTheme="minorHAnsi"/>
          <w:szCs w:val="22"/>
        </w:rPr>
        <w:t>-</w:t>
      </w:r>
      <w:r w:rsidR="007F1DE4">
        <w:rPr>
          <w:rFonts w:asciiTheme="minorHAnsi" w:eastAsia="Dotum" w:hAnsiTheme="minorHAnsi"/>
          <w:szCs w:val="22"/>
        </w:rPr>
        <w:t xml:space="preserve"> and six</w:t>
      </w:r>
      <w:r w:rsidR="00222EE1">
        <w:rPr>
          <w:rFonts w:asciiTheme="minorHAnsi" w:eastAsia="Dotum" w:hAnsiTheme="minorHAnsi"/>
          <w:szCs w:val="22"/>
        </w:rPr>
        <w:t>-</w:t>
      </w:r>
      <w:r w:rsidR="007F1DE4">
        <w:rPr>
          <w:rFonts w:asciiTheme="minorHAnsi" w:eastAsia="Dotum" w:hAnsiTheme="minorHAnsi"/>
          <w:szCs w:val="22"/>
        </w:rPr>
        <w:t>figure grid references. A four</w:t>
      </w:r>
      <w:r w:rsidR="00222EE1">
        <w:rPr>
          <w:rFonts w:asciiTheme="minorHAnsi" w:eastAsia="Dotum" w:hAnsiTheme="minorHAnsi"/>
          <w:szCs w:val="22"/>
        </w:rPr>
        <w:t>-</w:t>
      </w:r>
      <w:r w:rsidRPr="008A67D7">
        <w:rPr>
          <w:rFonts w:asciiTheme="minorHAnsi" w:eastAsia="Dotum" w:hAnsiTheme="minorHAnsi"/>
          <w:szCs w:val="22"/>
        </w:rPr>
        <w:t>figure grid reference will locate a pa</w:t>
      </w:r>
      <w:r w:rsidR="007F1DE4">
        <w:rPr>
          <w:rFonts w:asciiTheme="minorHAnsi" w:eastAsia="Dotum" w:hAnsiTheme="minorHAnsi"/>
          <w:szCs w:val="22"/>
        </w:rPr>
        <w:t>rticular square on the map. A six</w:t>
      </w:r>
      <w:r w:rsidR="00222EE1">
        <w:rPr>
          <w:rFonts w:asciiTheme="minorHAnsi" w:eastAsia="Dotum" w:hAnsiTheme="minorHAnsi"/>
          <w:szCs w:val="22"/>
        </w:rPr>
        <w:t>-</w:t>
      </w:r>
      <w:r w:rsidRPr="008A67D7">
        <w:rPr>
          <w:rFonts w:asciiTheme="minorHAnsi" w:eastAsia="Dotum" w:hAnsiTheme="minorHAnsi"/>
          <w:szCs w:val="22"/>
        </w:rPr>
        <w:t>figure grid reference will pinpoint a location such as a school, bridge or hospital.</w:t>
      </w:r>
    </w:p>
    <w:p w14:paraId="6924056D" w14:textId="77777777" w:rsidR="001F249D" w:rsidRPr="008A67D7" w:rsidRDefault="008B317D" w:rsidP="004765C9">
      <w:pPr>
        <w:spacing w:before="120" w:after="120" w:line="240" w:lineRule="auto"/>
        <w:jc w:val="center"/>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6DC299E5" wp14:editId="5D96DAEE">
                <wp:extent cx="4797188" cy="4377055"/>
                <wp:effectExtent l="0" t="0" r="0" b="4445"/>
                <wp:docPr id="39" name="Group 39"/>
                <wp:cNvGraphicFramePr/>
                <a:graphic xmlns:a="http://schemas.openxmlformats.org/drawingml/2006/main">
                  <a:graphicData uri="http://schemas.microsoft.com/office/word/2010/wordprocessingGroup">
                    <wpg:wgp>
                      <wpg:cNvGrpSpPr/>
                      <wpg:grpSpPr>
                        <a:xfrm>
                          <a:off x="0" y="0"/>
                          <a:ext cx="4797188" cy="4377055"/>
                          <a:chOff x="0" y="0"/>
                          <a:chExt cx="4797188" cy="4377055"/>
                        </a:xfrm>
                      </wpg:grpSpPr>
                      <wps:wsp>
                        <wps:cNvPr id="4104" name="Line 10"/>
                        <wps:cNvCnPr/>
                        <wps:spPr bwMode="auto">
                          <a:xfrm flipV="1">
                            <a:off x="457200" y="3514299"/>
                            <a:ext cx="3260193" cy="3999"/>
                          </a:xfrm>
                          <a:prstGeom prst="line">
                            <a:avLst/>
                          </a:prstGeom>
                          <a:noFill/>
                          <a:ln w="28575">
                            <a:solidFill>
                              <a:schemeClr val="accent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38" name="Group 38"/>
                        <wpg:cNvGrpSpPr/>
                        <wpg:grpSpPr>
                          <a:xfrm>
                            <a:off x="0" y="0"/>
                            <a:ext cx="4797188" cy="4377055"/>
                            <a:chOff x="0" y="0"/>
                            <a:chExt cx="5380478" cy="4909234"/>
                          </a:xfrm>
                        </wpg:grpSpPr>
                        <wpg:grpSp>
                          <wpg:cNvPr id="37" name="Group 37"/>
                          <wpg:cNvGrpSpPr/>
                          <wpg:grpSpPr>
                            <a:xfrm>
                              <a:off x="0" y="0"/>
                              <a:ext cx="5380478" cy="4909234"/>
                              <a:chOff x="0" y="0"/>
                              <a:chExt cx="5380478" cy="4909234"/>
                            </a:xfrm>
                          </wpg:grpSpPr>
                          <wps:wsp>
                            <wps:cNvPr id="4101" name="Line 7"/>
                            <wps:cNvCnPr/>
                            <wps:spPr bwMode="auto">
                              <a:xfrm flipV="1">
                                <a:off x="532263" y="1125940"/>
                                <a:ext cx="3657600" cy="0"/>
                              </a:xfrm>
                              <a:prstGeom prst="line">
                                <a:avLst/>
                              </a:prstGeom>
                              <a:noFill/>
                              <a:ln w="28575">
                                <a:solidFill>
                                  <a:schemeClr val="accent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cNvPr id="36" name="Group 36"/>
                            <wpg:cNvGrpSpPr/>
                            <wpg:grpSpPr>
                              <a:xfrm>
                                <a:off x="0" y="0"/>
                                <a:ext cx="5380478" cy="4909234"/>
                                <a:chOff x="0" y="0"/>
                                <a:chExt cx="5380478" cy="4909234"/>
                              </a:xfrm>
                            </wpg:grpSpPr>
                            <wps:wsp>
                              <wps:cNvPr id="4100" name="Line 6"/>
                              <wps:cNvCnPr/>
                              <wps:spPr bwMode="auto">
                                <a:xfrm flipV="1">
                                  <a:off x="518615" y="191069"/>
                                  <a:ext cx="3657600" cy="0"/>
                                </a:xfrm>
                                <a:prstGeom prst="line">
                                  <a:avLst/>
                                </a:prstGeom>
                                <a:noFill/>
                                <a:ln w="28575">
                                  <a:solidFill>
                                    <a:schemeClr val="accent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2" name="Line 8"/>
                              <wps:cNvCnPr/>
                              <wps:spPr bwMode="auto">
                                <a:xfrm flipV="1">
                                  <a:off x="532263" y="3002508"/>
                                  <a:ext cx="3657600" cy="0"/>
                                </a:xfrm>
                                <a:prstGeom prst="line">
                                  <a:avLst/>
                                </a:prstGeom>
                                <a:noFill/>
                                <a:ln w="28575">
                                  <a:solidFill>
                                    <a:schemeClr val="accent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3" name="Line 9"/>
                              <wps:cNvCnPr/>
                              <wps:spPr bwMode="auto">
                                <a:xfrm flipV="1">
                                  <a:off x="518615" y="2060812"/>
                                  <a:ext cx="3657600" cy="0"/>
                                </a:xfrm>
                                <a:prstGeom prst="line">
                                  <a:avLst/>
                                </a:prstGeom>
                                <a:noFill/>
                                <a:ln w="28575">
                                  <a:solidFill>
                                    <a:schemeClr val="accent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5" name="Line 11"/>
                              <wps:cNvCnPr/>
                              <wps:spPr bwMode="auto">
                                <a:xfrm flipV="1">
                                  <a:off x="4169391" y="184245"/>
                                  <a:ext cx="0" cy="3752850"/>
                                </a:xfrm>
                                <a:prstGeom prst="line">
                                  <a:avLst/>
                                </a:prstGeom>
                                <a:noFill/>
                                <a:ln w="28575">
                                  <a:solidFill>
                                    <a:schemeClr val="accent6">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6" name="Line 12"/>
                              <wps:cNvCnPr/>
                              <wps:spPr bwMode="auto">
                                <a:xfrm flipV="1">
                                  <a:off x="3254991" y="184245"/>
                                  <a:ext cx="0" cy="3752850"/>
                                </a:xfrm>
                                <a:prstGeom prst="line">
                                  <a:avLst/>
                                </a:prstGeom>
                                <a:noFill/>
                                <a:ln w="28575">
                                  <a:solidFill>
                                    <a:schemeClr val="accent6">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7" name="Line 13"/>
                              <wps:cNvCnPr/>
                              <wps:spPr bwMode="auto">
                                <a:xfrm flipV="1">
                                  <a:off x="1426191" y="184245"/>
                                  <a:ext cx="0" cy="3752850"/>
                                </a:xfrm>
                                <a:prstGeom prst="line">
                                  <a:avLst/>
                                </a:prstGeom>
                                <a:noFill/>
                                <a:ln w="28575">
                                  <a:solidFill>
                                    <a:schemeClr val="accent6">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8" name="Line 14"/>
                              <wps:cNvCnPr/>
                              <wps:spPr bwMode="auto">
                                <a:xfrm flipV="1">
                                  <a:off x="511791" y="184245"/>
                                  <a:ext cx="7620" cy="3752850"/>
                                </a:xfrm>
                                <a:prstGeom prst="line">
                                  <a:avLst/>
                                </a:prstGeom>
                                <a:noFill/>
                                <a:ln w="28575">
                                  <a:solidFill>
                                    <a:schemeClr val="accent6">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109" name="Line 15"/>
                              <wps:cNvCnPr/>
                              <wps:spPr bwMode="auto">
                                <a:xfrm flipV="1">
                                  <a:off x="2340591" y="184245"/>
                                  <a:ext cx="0" cy="3752850"/>
                                </a:xfrm>
                                <a:prstGeom prst="line">
                                  <a:avLst/>
                                </a:prstGeom>
                                <a:noFill/>
                                <a:ln w="28575">
                                  <a:solidFill>
                                    <a:schemeClr val="accent6">
                                      <a:lumMod val="7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88" name="Text Box 16"/>
                              <wps:cNvSpPr txBox="1">
                                <a:spLocks noChangeArrowheads="1"/>
                              </wps:cNvSpPr>
                              <wps:spPr bwMode="auto">
                                <a:xfrm>
                                  <a:off x="300227" y="3998526"/>
                                  <a:ext cx="534015" cy="379094"/>
                                </a:xfrm>
                                <a:prstGeom prst="rect">
                                  <a:avLst/>
                                </a:prstGeom>
                                <a:noFill/>
                                <a:ln w="9525">
                                  <a:noFill/>
                                  <a:miter lim="800000"/>
                                  <a:headEnd/>
                                  <a:tailEnd/>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A55CA12"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00</w:t>
                                    </w:r>
                                  </w:p>
                                </w:txbxContent>
                              </wps:txbx>
                              <wps:bodyPr wrap="square">
                                <a:noAutofit/>
                              </wps:bodyPr>
                            </wps:wsp>
                            <wps:wsp>
                              <wps:cNvPr id="3089" name="Text Box 17"/>
                              <wps:cNvSpPr txBox="1">
                                <a:spLocks noChangeArrowheads="1"/>
                              </wps:cNvSpPr>
                              <wps:spPr bwMode="auto">
                                <a:xfrm>
                                  <a:off x="1214559" y="3998526"/>
                                  <a:ext cx="491411" cy="379094"/>
                                </a:xfrm>
                                <a:prstGeom prst="rect">
                                  <a:avLst/>
                                </a:prstGeom>
                                <a:noFill/>
                                <a:ln w="9525">
                                  <a:noFill/>
                                  <a:miter lim="800000"/>
                                  <a:headEnd/>
                                  <a:tailEnd/>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98ADF74"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01</w:t>
                                    </w:r>
                                  </w:p>
                                </w:txbxContent>
                              </wps:txbx>
                              <wps:bodyPr wrap="square">
                                <a:noAutofit/>
                              </wps:bodyPr>
                            </wps:wsp>
                            <wps:wsp>
                              <wps:cNvPr id="3090" name="Text Box 18"/>
                              <wps:cNvSpPr txBox="1">
                                <a:spLocks noChangeArrowheads="1"/>
                              </wps:cNvSpPr>
                              <wps:spPr bwMode="auto">
                                <a:xfrm>
                                  <a:off x="2128886" y="3998526"/>
                                  <a:ext cx="542219" cy="379094"/>
                                </a:xfrm>
                                <a:prstGeom prst="rect">
                                  <a:avLst/>
                                </a:prstGeom>
                                <a:noFill/>
                                <a:ln w="9525">
                                  <a:noFill/>
                                  <a:miter lim="800000"/>
                                  <a:headEnd/>
                                  <a:tailEnd/>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4A7F6DF"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02</w:t>
                                    </w:r>
                                  </w:p>
                                </w:txbxContent>
                              </wps:txbx>
                              <wps:bodyPr wrap="square">
                                <a:noAutofit/>
                              </wps:bodyPr>
                            </wps:wsp>
                            <wps:wsp>
                              <wps:cNvPr id="3091" name="Text Box 19"/>
                              <wps:cNvSpPr txBox="1">
                                <a:spLocks noChangeArrowheads="1"/>
                              </wps:cNvSpPr>
                              <wps:spPr bwMode="auto">
                                <a:xfrm>
                                  <a:off x="3043214" y="3998526"/>
                                  <a:ext cx="485093" cy="379094"/>
                                </a:xfrm>
                                <a:prstGeom prst="rect">
                                  <a:avLst/>
                                </a:prstGeom>
                                <a:noFill/>
                                <a:ln w="9525">
                                  <a:noFill/>
                                  <a:miter lim="800000"/>
                                  <a:headEnd/>
                                  <a:tailEnd/>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734292E"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03</w:t>
                                    </w:r>
                                  </w:p>
                                </w:txbxContent>
                              </wps:txbx>
                              <wps:bodyPr wrap="square">
                                <a:noAutofit/>
                              </wps:bodyPr>
                            </wps:wsp>
                            <wps:wsp>
                              <wps:cNvPr id="3092" name="Text Box 20"/>
                              <wps:cNvSpPr txBox="1">
                                <a:spLocks noChangeArrowheads="1"/>
                              </wps:cNvSpPr>
                              <wps:spPr bwMode="auto">
                                <a:xfrm>
                                  <a:off x="3882488" y="3998526"/>
                                  <a:ext cx="573506" cy="379094"/>
                                </a:xfrm>
                                <a:prstGeom prst="rect">
                                  <a:avLst/>
                                </a:prstGeom>
                                <a:noFill/>
                                <a:ln w="9525">
                                  <a:noFill/>
                                  <a:miter lim="800000"/>
                                  <a:headEnd/>
                                  <a:tailEnd/>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B0DAFC"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04</w:t>
                                    </w:r>
                                  </w:p>
                                </w:txbxContent>
                              </wps:txbx>
                              <wps:bodyPr wrap="square">
                                <a:noAutofit/>
                              </wps:bodyPr>
                            </wps:wsp>
                            <wps:wsp>
                              <wps:cNvPr id="3093" name="Text Box 21"/>
                              <wps:cNvSpPr txBox="1">
                                <a:spLocks noChangeArrowheads="1"/>
                              </wps:cNvSpPr>
                              <wps:spPr bwMode="auto">
                                <a:xfrm>
                                  <a:off x="13648" y="3690995"/>
                                  <a:ext cx="518615" cy="369570"/>
                                </a:xfrm>
                                <a:prstGeom prst="rect">
                                  <a:avLst/>
                                </a:prstGeom>
                                <a:noFill/>
                                <a:ln>
                                  <a:noFill/>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D40617" w14:textId="77777777" w:rsidR="003C7D3D" w:rsidRPr="00EA0E69" w:rsidRDefault="003C7D3D" w:rsidP="001F249D">
                                    <w:pPr>
                                      <w:rPr>
                                        <w:rFonts w:asciiTheme="minorHAnsi" w:hAnsiTheme="minorHAnsi"/>
                                        <w:color w:val="FFC000"/>
                                        <w:sz w:val="32"/>
                                        <w:szCs w:val="32"/>
                                      </w:rPr>
                                    </w:pPr>
                                    <w:r w:rsidRPr="00EA0E69">
                                      <w:rPr>
                                        <w:rFonts w:asciiTheme="minorHAnsi" w:hAnsiTheme="minorHAnsi"/>
                                        <w:color w:val="DF2A12" w:themeColor="accent2" w:themeShade="BF"/>
                                        <w:kern w:val="24"/>
                                        <w:sz w:val="32"/>
                                        <w:szCs w:val="32"/>
                                      </w:rPr>
                                      <w:t>00</w:t>
                                    </w:r>
                                  </w:p>
                                </w:txbxContent>
                              </wps:txbx>
                              <wps:bodyPr wrap="square">
                                <a:noAutofit/>
                              </wps:bodyPr>
                            </wps:wsp>
                            <wps:wsp>
                              <wps:cNvPr id="3094" name="Text Box 22"/>
                              <wps:cNvSpPr txBox="1">
                                <a:spLocks noChangeArrowheads="1"/>
                              </wps:cNvSpPr>
                              <wps:spPr bwMode="auto">
                                <a:xfrm>
                                  <a:off x="0" y="2776775"/>
                                  <a:ext cx="532263" cy="369570"/>
                                </a:xfrm>
                                <a:prstGeom prst="rect">
                                  <a:avLst/>
                                </a:prstGeom>
                                <a:noFill/>
                                <a:ln>
                                  <a:noFill/>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91240B29-F687-4F45-9708-019B960494DF}">
                                    <a14:hiddenLine xmlns:a14="http://schemas.microsoft.com/office/drawing/2010/main" w="9525">
                                      <a:solidFill>
                                        <a:srgbClr val="07CA0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2A75C67" w14:textId="77777777" w:rsidR="003C7D3D" w:rsidRPr="00EA0E69" w:rsidRDefault="003C7D3D" w:rsidP="001F249D">
                                    <w:pPr>
                                      <w:rPr>
                                        <w:rFonts w:asciiTheme="minorHAnsi" w:hAnsiTheme="minorHAnsi"/>
                                        <w:color w:val="FFC000"/>
                                        <w:sz w:val="32"/>
                                        <w:szCs w:val="32"/>
                                      </w:rPr>
                                    </w:pPr>
                                    <w:r w:rsidRPr="00EA0E69">
                                      <w:rPr>
                                        <w:rFonts w:asciiTheme="minorHAnsi" w:hAnsiTheme="minorHAnsi"/>
                                        <w:color w:val="DF2A12" w:themeColor="accent2" w:themeShade="BF"/>
                                        <w:kern w:val="24"/>
                                        <w:sz w:val="32"/>
                                        <w:szCs w:val="32"/>
                                      </w:rPr>
                                      <w:t>01</w:t>
                                    </w:r>
                                  </w:p>
                                </w:txbxContent>
                              </wps:txbx>
                              <wps:bodyPr wrap="square">
                                <a:noAutofit/>
                              </wps:bodyPr>
                            </wps:wsp>
                            <wps:wsp>
                              <wps:cNvPr id="3095" name="Text Box 23"/>
                              <wps:cNvSpPr txBox="1">
                                <a:spLocks noChangeArrowheads="1"/>
                              </wps:cNvSpPr>
                              <wps:spPr bwMode="auto">
                                <a:xfrm>
                                  <a:off x="13648" y="1862554"/>
                                  <a:ext cx="498143" cy="369570"/>
                                </a:xfrm>
                                <a:prstGeom prst="rect">
                                  <a:avLst/>
                                </a:prstGeom>
                                <a:noFill/>
                                <a:ln>
                                  <a:noFill/>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91240B29-F687-4F45-9708-019B960494DF}">
                                    <a14:hiddenLine xmlns:a14="http://schemas.microsoft.com/office/drawing/2010/main" w="9525">
                                      <a:solidFill>
                                        <a:srgbClr val="07CA0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243D718"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02</w:t>
                                    </w:r>
                                  </w:p>
                                </w:txbxContent>
                              </wps:txbx>
                              <wps:bodyPr wrap="square">
                                <a:noAutofit/>
                              </wps:bodyPr>
                            </wps:wsp>
                            <wps:wsp>
                              <wps:cNvPr id="3096" name="Text Box 24"/>
                              <wps:cNvSpPr txBox="1">
                                <a:spLocks noChangeArrowheads="1"/>
                              </wps:cNvSpPr>
                              <wps:spPr bwMode="auto">
                                <a:xfrm>
                                  <a:off x="0" y="948334"/>
                                  <a:ext cx="512791" cy="369570"/>
                                </a:xfrm>
                                <a:prstGeom prst="rect">
                                  <a:avLst/>
                                </a:prstGeom>
                                <a:noFill/>
                                <a:ln>
                                  <a:noFill/>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91240B29-F687-4F45-9708-019B960494DF}">
                                    <a14:hiddenLine xmlns:a14="http://schemas.microsoft.com/office/drawing/2010/main" w="9525">
                                      <a:solidFill>
                                        <a:srgbClr val="07CA02"/>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5C4871B"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03</w:t>
                                    </w:r>
                                  </w:p>
                                </w:txbxContent>
                              </wps:txbx>
                              <wps:bodyPr wrap="square">
                                <a:noAutofit/>
                              </wps:bodyPr>
                            </wps:wsp>
                            <wps:wsp>
                              <wps:cNvPr id="3097" name="Text Box 25"/>
                              <wps:cNvSpPr txBox="1">
                                <a:spLocks noChangeArrowheads="1"/>
                              </wps:cNvSpPr>
                              <wps:spPr bwMode="auto">
                                <a:xfrm>
                                  <a:off x="0" y="34113"/>
                                  <a:ext cx="512791" cy="369570"/>
                                </a:xfrm>
                                <a:prstGeom prst="rect">
                                  <a:avLst/>
                                </a:prstGeom>
                                <a:noFill/>
                                <a:ln>
                                  <a:noFill/>
                                </a:ln>
                                <a:effectLst/>
                                <a:extLst>
                                  <a:ext uri="{909E8E84-426E-40DD-AFC4-6F175D3DCCD1}">
                                    <a14:hiddenFill xmlns:a14="http://schemas.microsoft.com/office/drawing/2010/main">
                                      <a:gradFill rotWithShape="0">
                                        <a:gsLst>
                                          <a:gs pos="0">
                                            <a:schemeClr val="bg1"/>
                                          </a:gs>
                                          <a:gs pos="50000">
                                            <a:schemeClr val="accent1"/>
                                          </a:gs>
                                          <a:gs pos="100000">
                                            <a:schemeClr val="bg1"/>
                                          </a:gs>
                                        </a:gsLst>
                                        <a:lin ang="2700000" scaled="1"/>
                                      </a:gra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5CA0AF"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04</w:t>
                                    </w:r>
                                  </w:p>
                                </w:txbxContent>
                              </wps:txbx>
                              <wps:bodyPr wrap="square">
                                <a:noAutofit/>
                              </wps:bodyPr>
                            </wps:wsp>
                            <wps:wsp>
                              <wps:cNvPr id="3098" name="Line 26"/>
                              <wps:cNvCnPr/>
                              <wps:spPr bwMode="auto">
                                <a:xfrm>
                                  <a:off x="593678" y="4449170"/>
                                  <a:ext cx="3657600" cy="0"/>
                                </a:xfrm>
                                <a:prstGeom prst="line">
                                  <a:avLst/>
                                </a:prstGeom>
                                <a:noFill/>
                                <a:ln w="57150">
                                  <a:solidFill>
                                    <a:schemeClr val="accent6">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099" name="Line 27"/>
                              <wps:cNvCnPr/>
                              <wps:spPr bwMode="auto">
                                <a:xfrm flipV="1">
                                  <a:off x="4455994" y="293427"/>
                                  <a:ext cx="0" cy="3581400"/>
                                </a:xfrm>
                                <a:prstGeom prst="line">
                                  <a:avLst/>
                                </a:prstGeom>
                                <a:noFill/>
                                <a:ln w="57150">
                                  <a:solidFill>
                                    <a:schemeClr val="accent2">
                                      <a:lumMod val="7500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100" name="Text Box 28"/>
                              <wps:cNvSpPr txBox="1">
                                <a:spLocks noChangeArrowheads="1"/>
                              </wps:cNvSpPr>
                              <wps:spPr bwMode="auto">
                                <a:xfrm>
                                  <a:off x="1596429" y="4530140"/>
                                  <a:ext cx="907936" cy="379094"/>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97BC0DF"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b/>
                                        <w:color w:val="67447C" w:themeColor="accent6" w:themeShade="BF"/>
                                        <w:kern w:val="24"/>
                                        <w:sz w:val="32"/>
                                        <w:szCs w:val="32"/>
                                      </w:rPr>
                                      <w:t>Easting</w:t>
                                    </w:r>
                                  </w:p>
                                </w:txbxContent>
                              </wps:txbx>
                              <wps:bodyPr wrap="square">
                                <a:noAutofit/>
                              </wps:bodyPr>
                            </wps:wsp>
                            <wps:wsp>
                              <wps:cNvPr id="3101" name="Text Box 29"/>
                              <wps:cNvSpPr txBox="1">
                                <a:spLocks noChangeArrowheads="1"/>
                              </wps:cNvSpPr>
                              <wps:spPr bwMode="auto">
                                <a:xfrm>
                                  <a:off x="4223385" y="0"/>
                                  <a:ext cx="1157093" cy="379094"/>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65A43C0"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Northing</w:t>
                                    </w:r>
                                  </w:p>
                                </w:txbxContent>
                              </wps:txbx>
                              <wps:bodyPr wrap="square">
                                <a:noAutofit/>
                              </wps:bodyPr>
                            </wps:wsp>
                          </wpg:grpSp>
                        </wpg:grpSp>
                        <wps:wsp>
                          <wps:cNvPr id="215" name="Rectangle 215"/>
                          <wps:cNvSpPr/>
                          <wps:spPr>
                            <a:xfrm>
                              <a:off x="1685499" y="484496"/>
                              <a:ext cx="489857" cy="43542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Oval 214"/>
                          <wps:cNvSpPr/>
                          <wps:spPr>
                            <a:xfrm>
                              <a:off x="702860" y="2245057"/>
                              <a:ext cx="555171" cy="4572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Cloud 213"/>
                          <wps:cNvSpPr/>
                          <wps:spPr>
                            <a:xfrm>
                              <a:off x="3459708" y="1385248"/>
                              <a:ext cx="609600" cy="500743"/>
                            </a:xfrm>
                            <a:prstGeom prst="cloud">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Moon 212"/>
                          <wps:cNvSpPr/>
                          <wps:spPr>
                            <a:xfrm>
                              <a:off x="1705970" y="3104866"/>
                              <a:ext cx="511629" cy="555172"/>
                            </a:xfrm>
                            <a:prstGeom prst="moon">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Plus Sign 211"/>
                          <wps:cNvSpPr/>
                          <wps:spPr>
                            <a:xfrm>
                              <a:off x="2579427" y="2238233"/>
                              <a:ext cx="533400" cy="555171"/>
                            </a:xfrm>
                            <a:prstGeom prst="mathPlus">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Heart 210"/>
                          <wps:cNvSpPr/>
                          <wps:spPr>
                            <a:xfrm>
                              <a:off x="716508" y="443552"/>
                              <a:ext cx="587829" cy="478518"/>
                            </a:xfrm>
                            <a:prstGeom prst="hear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DC299E5" id="Group 39" o:spid="_x0000_s1038" style="width:377.75pt;height:344.65pt;mso-position-horizontal-relative:char;mso-position-vertical-relative:line" coordsize="47971,4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">
                <v:line id="Line 10" o:spid="_x0000_s1039" style="position:absolute;flip:y;visibility:visible;mso-wrap-style:square" from="4572,35142" to="37173,3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" strokecolor="#f16451 [3205]" strokeweight="2.25pt">
                  <v:shadow color="#eeece1 [3214]"/>
                </v:line>
                <v:group id="Group 38" o:spid="_x0000_s1040" style="position:absolute;width:47971;height:43770" coordsize="53804,4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7" o:spid="_x0000_s1041" style="position:absolute;width:53804;height:49092" coordsize="53804,4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Line 7" o:spid="_x0000_s1042" style="position:absolute;flip:y;visibility:visible;mso-wrap-style:square" from="5322,11259" to="41898,11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" strokecolor="#f16451 [3205]" strokeweight="2.25pt">
                      <v:shadow color="#eeece1 [3214]"/>
                    </v:line>
                    <v:group id="Group 36" o:spid="_x0000_s1043" style="position:absolute;width:53804;height:49092" coordsize="53804,49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6" o:spid="_x0000_s1044" style="position:absolute;flip:y;visibility:visible;mso-wrap-style:square" from="5186,1910" to="41762,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" strokecolor="#f16451 [3205]" strokeweight="2.25pt">
                        <v:shadow color="#eeece1 [3214]"/>
                      </v:line>
                      <v:line id="Line 8" o:spid="_x0000_s1045" style="position:absolute;flip:y;visibility:visible;mso-wrap-style:square" from="5322,30025" to="41898,3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" strokecolor="#f16451 [3205]" strokeweight="2.25pt">
                        <v:shadow color="#eeece1 [3214]"/>
                      </v:line>
                      <v:line id="Line 9" o:spid="_x0000_s1046" style="position:absolute;flip:y;visibility:visible;mso-wrap-style:square" from="5186,20608" to="41762,2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" strokecolor="#f16451 [3205]" strokeweight="2.25pt">
                        <v:shadow color="#eeece1 [3214]"/>
                      </v:line>
                      <v:line id="Line 11" o:spid="_x0000_s1047" style="position:absolute;flip:y;visibility:visible;mso-wrap-style:square" from="41693,1842" to="41693,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" strokecolor="#67447c [2409]" strokeweight="2.25pt">
                        <v:shadow color="#eeece1 [3214]"/>
                      </v:line>
                      <v:line id="Line 12" o:spid="_x0000_s1048" style="position:absolute;flip:y;visibility:visible;mso-wrap-style:square" from="32549,1842" to="32549,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" strokecolor="#67447c [2409]" strokeweight="2.25pt">
                        <v:shadow color="#eeece1 [3214]"/>
                      </v:line>
                      <v:line id="Line 13" o:spid="_x0000_s1049" style="position:absolute;flip:y;visibility:visible;mso-wrap-style:square" from="14261,1842" to="14261,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" strokecolor="#67447c [2409]" strokeweight="2.25pt">
                        <v:shadow color="#eeece1 [3214]"/>
                      </v:line>
                      <v:line id="Line 14" o:spid="_x0000_s1050" style="position:absolute;flip:y;visibility:visible;mso-wrap-style:square" from="5117,1842" to="5194,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" strokecolor="#67447c [2409]" strokeweight="2.25pt">
                        <v:shadow color="#eeece1 [3214]"/>
                      </v:line>
                      <v:line id="Line 15" o:spid="_x0000_s1051" style="position:absolute;flip:y;visibility:visible;mso-wrap-style:square" from="23405,1842" to="23405,3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" strokecolor="#67447c [2409]" strokeweight="2.25pt">
                        <v:shadow color="#eeece1 [3214]"/>
                      </v:line>
                      <v:shapetype id="_x0000_t202" coordsize="21600,21600" o:spt="202" path="m,l,21600r21600,l21600,xe">
                        <v:stroke joinstyle="miter"/>
                        <v:path gradientshapeok="t" o:connecttype="rect"/>
                      </v:shapetype>
                      <v:shape id="Text Box 16" o:spid="_x0000_s1052" type="#_x0000_t202" style="position:absolute;left:3002;top:39985;width:534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" filled="f" fillcolor="white [3212]" stroked="f">
                        <v:fill color2="#f37332 [3204]" angle="45" focus="50%" type="gradient"/>
                        <v:shadow color="#eeece1 [3214]"/>
                        <v:textbox>
                          <w:txbxContent>
                            <w:p w14:paraId="5A55CA12"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00</w:t>
                              </w:r>
                            </w:p>
                          </w:txbxContent>
                        </v:textbox>
                      </v:shape>
                      <v:shape id="Text Box 17" o:spid="_x0000_s1053" type="#_x0000_t202" style="position:absolute;left:12145;top:39985;width:491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" filled="f" fillcolor="white [3212]" stroked="f">
                        <v:fill color2="#f37332 [3204]" angle="45" focus="50%" type="gradient"/>
                        <v:shadow color="#eeece1 [3214]"/>
                        <v:textbox>
                          <w:txbxContent>
                            <w:p w14:paraId="398ADF74"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01</w:t>
                              </w:r>
                            </w:p>
                          </w:txbxContent>
                        </v:textbox>
                      </v:shape>
                      <v:shape id="Text Box 18" o:spid="_x0000_s1054" type="#_x0000_t202" style="position:absolute;left:21288;top:39985;width:542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" filled="f" fillcolor="white [3212]" stroked="f">
                        <v:fill color2="#f37332 [3204]" angle="45" focus="50%" type="gradient"/>
                        <v:shadow color="#eeece1 [3214]"/>
                        <v:textbox>
                          <w:txbxContent>
                            <w:p w14:paraId="04A7F6DF"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02</w:t>
                              </w:r>
                            </w:p>
                          </w:txbxContent>
                        </v:textbox>
                      </v:shape>
                      <v:shape id="Text Box 19" o:spid="_x0000_s1055" type="#_x0000_t202" style="position:absolute;left:30432;top:39985;width:485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" filled="f" fillcolor="white [3212]" stroked="f">
                        <v:fill color2="#f37332 [3204]" angle="45" focus="50%" type="gradient"/>
                        <v:shadow color="#eeece1 [3214]"/>
                        <v:textbox>
                          <w:txbxContent>
                            <w:p w14:paraId="0734292E"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03</w:t>
                              </w:r>
                            </w:p>
                          </w:txbxContent>
                        </v:textbox>
                      </v:shape>
                      <v:shape id="Text Box 20" o:spid="_x0000_s1056" type="#_x0000_t202" style="position:absolute;left:38824;top:39985;width:573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" filled="f" fillcolor="white [3212]" stroked="f">
                        <v:fill color2="#f37332 [3204]" angle="45" focus="50%" type="gradient"/>
                        <v:shadow color="#eeece1 [3214]"/>
                        <v:textbox>
                          <w:txbxContent>
                            <w:p w14:paraId="19B0DAFC"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color w:val="67447C" w:themeColor="accent6" w:themeShade="BF"/>
                                  <w:kern w:val="24"/>
                                  <w:sz w:val="32"/>
                                  <w:szCs w:val="32"/>
                                </w:rPr>
                                <w:t>04</w:t>
                              </w:r>
                            </w:p>
                          </w:txbxContent>
                        </v:textbox>
                      </v:shape>
                      <v:shape id="Text Box 21" o:spid="_x0000_s1057" type="#_x0000_t202" style="position:absolute;left:136;top:36909;width:5186;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" filled="f" fillcolor="white [3212]" stroked="f" strokecolor="black [3213]">
                        <v:fill color2="#f37332 [3204]" angle="45" focus="50%" type="gradient"/>
                        <v:shadow color="#eeece1 [3214]"/>
                        <v:textbox>
                          <w:txbxContent>
                            <w:p w14:paraId="5ED40617" w14:textId="77777777" w:rsidR="003C7D3D" w:rsidRPr="00EA0E69" w:rsidRDefault="003C7D3D" w:rsidP="001F249D">
                              <w:pPr>
                                <w:rPr>
                                  <w:rFonts w:asciiTheme="minorHAnsi" w:hAnsiTheme="minorHAnsi"/>
                                  <w:color w:val="FFC000"/>
                                  <w:sz w:val="32"/>
                                  <w:szCs w:val="32"/>
                                </w:rPr>
                              </w:pPr>
                              <w:r w:rsidRPr="00EA0E69">
                                <w:rPr>
                                  <w:rFonts w:asciiTheme="minorHAnsi" w:hAnsiTheme="minorHAnsi"/>
                                  <w:color w:val="DF2A12" w:themeColor="accent2" w:themeShade="BF"/>
                                  <w:kern w:val="24"/>
                                  <w:sz w:val="32"/>
                                  <w:szCs w:val="32"/>
                                </w:rPr>
                                <w:t>00</w:t>
                              </w:r>
                            </w:p>
                          </w:txbxContent>
                        </v:textbox>
                      </v:shape>
                      <v:shape id="Text Box 22" o:spid="_x0000_s1058" type="#_x0000_t202" style="position:absolute;top:27767;width:5322;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" filled="f" fillcolor="white [3212]" stroked="f" strokecolor="#07ca02">
                        <v:fill color2="#f37332 [3204]" angle="45" focus="50%" type="gradient"/>
                        <v:shadow color="#eeece1 [3214]"/>
                        <v:textbox>
                          <w:txbxContent>
                            <w:p w14:paraId="52A75C67" w14:textId="77777777" w:rsidR="003C7D3D" w:rsidRPr="00EA0E69" w:rsidRDefault="003C7D3D" w:rsidP="001F249D">
                              <w:pPr>
                                <w:rPr>
                                  <w:rFonts w:asciiTheme="minorHAnsi" w:hAnsiTheme="minorHAnsi"/>
                                  <w:color w:val="FFC000"/>
                                  <w:sz w:val="32"/>
                                  <w:szCs w:val="32"/>
                                </w:rPr>
                              </w:pPr>
                              <w:r w:rsidRPr="00EA0E69">
                                <w:rPr>
                                  <w:rFonts w:asciiTheme="minorHAnsi" w:hAnsiTheme="minorHAnsi"/>
                                  <w:color w:val="DF2A12" w:themeColor="accent2" w:themeShade="BF"/>
                                  <w:kern w:val="24"/>
                                  <w:sz w:val="32"/>
                                  <w:szCs w:val="32"/>
                                </w:rPr>
                                <w:t>01</w:t>
                              </w:r>
                            </w:p>
                          </w:txbxContent>
                        </v:textbox>
                      </v:shape>
                      <v:shape id="Text Box 23" o:spid="_x0000_s1059" type="#_x0000_t202" style="position:absolute;left:136;top:18625;width:4981;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" filled="f" fillcolor="white [3212]" stroked="f" strokecolor="#07ca02">
                        <v:fill color2="#f37332 [3204]" angle="45" focus="50%" type="gradient"/>
                        <v:shadow color="#eeece1 [3214]"/>
                        <v:textbox>
                          <w:txbxContent>
                            <w:p w14:paraId="4243D718"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02</w:t>
                              </w:r>
                            </w:p>
                          </w:txbxContent>
                        </v:textbox>
                      </v:shape>
                      <v:shape id="Text Box 24" o:spid="_x0000_s1060" type="#_x0000_t202" style="position:absolute;top:9483;width:5127;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" filled="f" fillcolor="white [3212]" stroked="f" strokecolor="#07ca02">
                        <v:fill color2="#f37332 [3204]" angle="45" focus="50%" type="gradient"/>
                        <v:shadow color="#eeece1 [3214]"/>
                        <v:textbox>
                          <w:txbxContent>
                            <w:p w14:paraId="65C4871B"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03</w:t>
                              </w:r>
                            </w:p>
                          </w:txbxContent>
                        </v:textbox>
                      </v:shape>
                      <v:shape id="Text Box 25" o:spid="_x0000_s1061" type="#_x0000_t202" style="position:absolute;top:341;width:5127;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" filled="f" fillcolor="white [3212]" stroked="f" strokecolor="black [3213]">
                        <v:fill color2="#f37332 [3204]" angle="45" focus="50%" type="gradient"/>
                        <v:shadow color="#eeece1 [3214]"/>
                        <v:textbox>
                          <w:txbxContent>
                            <w:p w14:paraId="2A5CA0AF"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04</w:t>
                              </w:r>
                            </w:p>
                          </w:txbxContent>
                        </v:textbox>
                      </v:shape>
                      <v:line id="Line 26" o:spid="_x0000_s1062" style="position:absolute;visibility:visible;mso-wrap-style:square" from="5936,44491" to="42512,4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" strokecolor="#67447c [2409]" strokeweight="4.5pt">
                        <v:stroke endarrow="block"/>
                        <v:shadow color="#eeece1 [3214]"/>
                      </v:line>
                      <v:line id="Line 27" o:spid="_x0000_s1063" style="position:absolute;flip:y;visibility:visible;mso-wrap-style:square" from="44559,2934" to="44559,3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" strokecolor="#df2a12 [2405]" strokeweight="4.5pt">
                        <v:stroke endarrow="block"/>
                        <v:shadow color="#eeece1 [3214]"/>
                      </v:line>
                      <v:shape id="Text Box 28" o:spid="_x0000_s1064" type="#_x0000_t202" style="position:absolute;left:15964;top:45301;width:907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" filled="f" fillcolor="#f37332 [3204]" stroked="f">
                        <v:shadow color="#eeece1 [3214]"/>
                        <v:textbox>
                          <w:txbxContent>
                            <w:p w14:paraId="497BC0DF" w14:textId="77777777" w:rsidR="003C7D3D" w:rsidRPr="00EA0E69" w:rsidRDefault="003C7D3D" w:rsidP="001F249D">
                              <w:pPr>
                                <w:rPr>
                                  <w:rFonts w:asciiTheme="minorHAnsi" w:hAnsiTheme="minorHAnsi"/>
                                  <w:color w:val="67447C" w:themeColor="accent6" w:themeShade="BF"/>
                                  <w:sz w:val="32"/>
                                  <w:szCs w:val="32"/>
                                </w:rPr>
                              </w:pPr>
                              <w:r w:rsidRPr="00EA0E69">
                                <w:rPr>
                                  <w:rFonts w:asciiTheme="minorHAnsi" w:hAnsiTheme="minorHAnsi"/>
                                  <w:b/>
                                  <w:color w:val="67447C" w:themeColor="accent6" w:themeShade="BF"/>
                                  <w:kern w:val="24"/>
                                  <w:sz w:val="32"/>
                                  <w:szCs w:val="32"/>
                                </w:rPr>
                                <w:t>Easting</w:t>
                              </w:r>
                            </w:p>
                          </w:txbxContent>
                        </v:textbox>
                      </v:shape>
                      <v:shape id="Text Box 29" o:spid="_x0000_s1065" type="#_x0000_t202" style="position:absolute;left:42233;width:1157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" filled="f" fillcolor="#f37332 [3204]" stroked="f">
                        <v:shadow color="#eeece1 [3214]"/>
                        <v:textbox>
                          <w:txbxContent>
                            <w:p w14:paraId="265A43C0" w14:textId="77777777" w:rsidR="003C7D3D" w:rsidRPr="00EA0E69" w:rsidRDefault="003C7D3D" w:rsidP="001F249D">
                              <w:pPr>
                                <w:rPr>
                                  <w:rFonts w:asciiTheme="minorHAnsi" w:hAnsiTheme="minorHAnsi"/>
                                  <w:color w:val="DF2A12" w:themeColor="accent2" w:themeShade="BF"/>
                                  <w:sz w:val="32"/>
                                  <w:szCs w:val="32"/>
                                </w:rPr>
                              </w:pPr>
                              <w:r w:rsidRPr="00EA0E69">
                                <w:rPr>
                                  <w:rFonts w:asciiTheme="minorHAnsi" w:hAnsiTheme="minorHAnsi"/>
                                  <w:color w:val="DF2A12" w:themeColor="accent2" w:themeShade="BF"/>
                                  <w:kern w:val="24"/>
                                  <w:sz w:val="32"/>
                                  <w:szCs w:val="32"/>
                                </w:rPr>
                                <w:t>Northing</w:t>
                              </w:r>
                            </w:p>
                          </w:txbxContent>
                        </v:textbox>
                      </v:shape>
                    </v:group>
                  </v:group>
                  <v:rect id="Rectangle 215" o:spid="_x0000_s1066" style="position:absolute;left:16854;top:4844;width:4899;height: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" fillcolor="#11ab5a [3206]" stroked="f" strokeweight="2pt"/>
                  <v:oval id="Oval 214" o:spid="_x0000_s1067" style="position:absolute;left:7028;top:22450;width:555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" fillcolor="#11ab5a [3206]" stroked="f" strokeweight="2pt"/>
                  <v:shape id="Cloud 213" o:spid="_x0000_s1068" style="position:absolute;left:34597;top:13852;width:6096;height:5007;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11ab5a [3206]" stroked="f" strokeweight="2pt">
                    <v:path arrowok="t" o:connecttype="custom" o:connectlocs="66223,303425;30480,294187;97762,404524;82127,408940;232523,453103;223097,432934;406781,402808;403013,424936;481598,266066;527473,348781;589816,177972;569383,208991;540794,62894;541867,77546;410323,45809;420793,27124;312434,54711;317500,38599;197556,60182;215900,75807;58237,183015;55033,166567" o:connectangles="0,0,0,0,0,0,0,0,0,0,0,0,0,0,0,0,0,0,0,0,0,0"/>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212" o:spid="_x0000_s1069" type="#_x0000_t184" style="position:absolute;left:17059;top:31048;width:5116;height:5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" fillcolor="#11ab5a [3206]" stroked="f" strokeweight="2pt"/>
                  <v:shape id="Plus Sign 211" o:spid="_x0000_s1070" style="position:absolute;left:25794;top:22382;width:5334;height:5552;visibility:visible;mso-wrap-style:square;v-text-anchor:middle" coordsize="533400,55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" path="m70702,214858r133270,l203972,73588r125456,l329428,214858r133270,l462698,340313r-133270,l329428,481583r-125456,l203972,340313r-133270,l70702,214858xe" fillcolor="#11ab5a [3206]" stroked="f" strokeweight="2pt">
                    <v:path arrowok="t" o:connecttype="custom" o:connectlocs="70702,214858;203972,214858;203972,73588;329428,73588;329428,214858;462698,214858;462698,340313;329428,340313;329428,481583;203972,481583;203972,340313;70702,340313;70702,214858" o:connectangles="0,0,0,0,0,0,0,0,0,0,0,0,0"/>
                  </v:shape>
                  <v:shape id="Heart 210" o:spid="_x0000_s1071" style="position:absolute;left:7165;top:4435;width:5878;height:4785;visibility:visible;mso-wrap-style:square;v-text-anchor:middle" coordsize="587829,47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" path="m293915,119630v122464,-279136,600075,,,358888c-306161,119630,171450,-159506,293915,119630xe" fillcolor="#11ab5a [3206]" stroked="f" strokeweight="2pt">
                    <v:path arrowok="t" o:connecttype="custom" o:connectlocs="293915,119630;293915,478518;293915,119630" o:connectangles="0,0,0"/>
                  </v:shape>
                </v:group>
                <w10:anchorlock/>
              </v:group>
            </w:pict>
          </mc:Fallback>
        </mc:AlternateContent>
      </w:r>
    </w:p>
    <w:p w14:paraId="25F11173" w14:textId="77777777" w:rsidR="00B2648F" w:rsidRPr="008A67D7" w:rsidRDefault="00B2648F" w:rsidP="004765C9">
      <w:pPr>
        <w:spacing w:before="120" w:after="120" w:line="240" w:lineRule="auto"/>
        <w:jc w:val="center"/>
        <w:rPr>
          <w:rFonts w:asciiTheme="minorHAnsi" w:eastAsia="Dotum" w:hAnsiTheme="minorHAnsi"/>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B2648F" w:rsidRPr="008A67D7" w14:paraId="596079FE" w14:textId="77777777" w:rsidTr="00B2648F">
        <w:trPr>
          <w:trHeight w:val="1014"/>
        </w:trPr>
        <w:tc>
          <w:tcPr>
            <w:tcW w:w="9639" w:type="dxa"/>
          </w:tcPr>
          <w:p w14:paraId="2C371D01" w14:textId="77777777" w:rsidR="00B2648F" w:rsidRPr="008A67D7" w:rsidRDefault="00B2648F" w:rsidP="007569F1">
            <w:pPr>
              <w:spacing w:before="120" w:after="120" w:line="240" w:lineRule="auto"/>
              <w:jc w:val="right"/>
              <w:rPr>
                <w:rFonts w:eastAsia="Dotum"/>
                <w:szCs w:val="22"/>
              </w:rPr>
            </w:pPr>
            <w:r w:rsidRPr="008A67D7">
              <w:rPr>
                <w:noProof/>
                <w:sz w:val="56"/>
                <w:lang w:eastAsia="en-GB"/>
              </w:rPr>
              <mc:AlternateContent>
                <mc:Choice Requires="wpg">
                  <w:drawing>
                    <wp:inline distT="0" distB="0" distL="0" distR="0" wp14:anchorId="7F59B64C" wp14:editId="2FB379A5">
                      <wp:extent cx="6098400" cy="1114425"/>
                      <wp:effectExtent l="19050" t="19050" r="17145" b="28575"/>
                      <wp:docPr id="124" name="Group 124"/>
                      <wp:cNvGraphicFramePr/>
                      <a:graphic xmlns:a="http://schemas.openxmlformats.org/drawingml/2006/main">
                        <a:graphicData uri="http://schemas.microsoft.com/office/word/2010/wordprocessingGroup">
                          <wpg:wgp>
                            <wpg:cNvGrpSpPr/>
                            <wpg:grpSpPr>
                              <a:xfrm>
                                <a:off x="0" y="0"/>
                                <a:ext cx="6098400" cy="1114425"/>
                                <a:chOff x="-4486273" y="1"/>
                                <a:chExt cx="6098400" cy="1114425"/>
                              </a:xfrm>
                            </wpg:grpSpPr>
                            <wps:wsp>
                              <wps:cNvPr id="1028" name="Rounded Rectangle 1028"/>
                              <wps:cNvSpPr/>
                              <wps:spPr>
                                <a:xfrm>
                                  <a:off x="-4486273" y="1"/>
                                  <a:ext cx="6098400" cy="111442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624EE641"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07E426F4" w14:textId="42EDDD08" w:rsidR="003C7D3D" w:rsidRPr="00CA39EB" w:rsidRDefault="003C7D3D" w:rsidP="00B2648F">
                                    <w:pPr>
                                      <w:rPr>
                                        <w:rFonts w:asciiTheme="minorHAnsi" w:hAnsiTheme="minorHAnsi"/>
                                        <w:szCs w:val="24"/>
                                      </w:rPr>
                                    </w:pPr>
                                    <w:r w:rsidRPr="00CA39EB">
                                      <w:rPr>
                                        <w:rFonts w:asciiTheme="minorHAnsi" w:hAnsiTheme="minorHAnsi"/>
                                        <w:szCs w:val="24"/>
                                      </w:rPr>
                                      <w:t xml:space="preserve">Remember to give the Easting first and then the Northing. Always go from the bottom left corner of the square. </w:t>
                                    </w:r>
                                  </w:p>
                                  <w:p w14:paraId="56B7223A" w14:textId="260CC360" w:rsidR="003C7D3D" w:rsidRPr="00CA39EB" w:rsidRDefault="003C7D3D" w:rsidP="00B2648F">
                                    <w:pPr>
                                      <w:rPr>
                                        <w:rFonts w:asciiTheme="minorHAnsi" w:hAnsiTheme="minorHAnsi"/>
                                        <w:szCs w:val="24"/>
                                      </w:rPr>
                                    </w:pPr>
                                    <w:r>
                                      <w:rPr>
                                        <w:rFonts w:asciiTheme="minorHAnsi" w:hAnsiTheme="minorHAnsi"/>
                                        <w:szCs w:val="24"/>
                                      </w:rPr>
                                      <w:t>For example, the four-</w:t>
                                    </w:r>
                                    <w:r w:rsidRPr="00CA39EB">
                                      <w:rPr>
                                        <w:rFonts w:asciiTheme="minorHAnsi" w:hAnsiTheme="minorHAnsi"/>
                                        <w:szCs w:val="24"/>
                                      </w:rPr>
                                      <w:t>figure grid reference for the heart is 00 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1" name="Picture 1031"/>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1124407" y="1"/>
                                  <a:ext cx="352425" cy="352425"/>
                                </a:xfrm>
                                <a:prstGeom prst="rect">
                                  <a:avLst/>
                                </a:prstGeom>
                              </pic:spPr>
                            </pic:pic>
                          </wpg:wgp>
                        </a:graphicData>
                      </a:graphic>
                    </wp:inline>
                  </w:drawing>
                </mc:Choice>
                <mc:Fallback>
                  <w:pict>
                    <v:group w14:anchorId="7F59B64C" id="Group 124" o:spid="_x0000_s1072" style="width:480.2pt;height:87.75pt;mso-position-horizontal-relative:char;mso-position-vertical-relative:line" coordorigin="-44862" coordsize="60984,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">
                      <v:roundrect id="Rounded Rectangle 1028" o:spid="_x0000_s1073" style="position:absolute;left:-44862;width:60983;height:11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" filled="f" strokecolor="#11ab5a [3206]" strokeweight="2.25pt">
                        <v:textbox>
                          <w:txbxContent>
                            <w:p w14:paraId="624EE641"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07E426F4" w14:textId="42EDDD08" w:rsidR="003C7D3D" w:rsidRPr="00CA39EB" w:rsidRDefault="003C7D3D" w:rsidP="00B2648F">
                              <w:pPr>
                                <w:rPr>
                                  <w:rFonts w:asciiTheme="minorHAnsi" w:hAnsiTheme="minorHAnsi"/>
                                  <w:szCs w:val="24"/>
                                </w:rPr>
                              </w:pPr>
                              <w:r w:rsidRPr="00CA39EB">
                                <w:rPr>
                                  <w:rFonts w:asciiTheme="minorHAnsi" w:hAnsiTheme="minorHAnsi"/>
                                  <w:szCs w:val="24"/>
                                </w:rPr>
                                <w:t xml:space="preserve">Remember to give the Easting first and then the Northing. Always go from the bottom left corner of the square. </w:t>
                              </w:r>
                            </w:p>
                            <w:p w14:paraId="56B7223A" w14:textId="260CC360" w:rsidR="003C7D3D" w:rsidRPr="00CA39EB" w:rsidRDefault="003C7D3D" w:rsidP="00B2648F">
                              <w:pPr>
                                <w:rPr>
                                  <w:rFonts w:asciiTheme="minorHAnsi" w:hAnsiTheme="minorHAnsi"/>
                                  <w:szCs w:val="24"/>
                                </w:rPr>
                              </w:pPr>
                              <w:r>
                                <w:rPr>
                                  <w:rFonts w:asciiTheme="minorHAnsi" w:hAnsiTheme="minorHAnsi"/>
                                  <w:szCs w:val="24"/>
                                </w:rPr>
                                <w:t>For example, the four-</w:t>
                              </w:r>
                              <w:r w:rsidRPr="00CA39EB">
                                <w:rPr>
                                  <w:rFonts w:asciiTheme="minorHAnsi" w:hAnsiTheme="minorHAnsi"/>
                                  <w:szCs w:val="24"/>
                                </w:rPr>
                                <w:t>figure grid reference for the heart is 00 03.</w:t>
                              </w:r>
                            </w:p>
                          </w:txbxContent>
                        </v:textbox>
                      </v:roundrect>
                      <v:shape id="Picture 1031" o:spid="_x0000_s1074" type="#_x0000_t75" style="position:absolute;left:1124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">
                        <v:imagedata r:id="rId22" o:title=""/>
                      </v:shape>
                      <w10:anchorlock/>
                    </v:group>
                  </w:pict>
                </mc:Fallback>
              </mc:AlternateContent>
            </w:r>
          </w:p>
        </w:tc>
      </w:tr>
    </w:tbl>
    <w:p w14:paraId="6534DBD0" w14:textId="77777777" w:rsidR="001F249D" w:rsidRPr="008A67D7" w:rsidRDefault="001F249D" w:rsidP="00571204">
      <w:pPr>
        <w:spacing w:before="120" w:after="120" w:line="240" w:lineRule="auto"/>
        <w:rPr>
          <w:rFonts w:asciiTheme="minorHAnsi" w:eastAsia="Dotum" w:hAnsiTheme="minorHAnsi"/>
          <w:szCs w:val="22"/>
        </w:rPr>
      </w:pPr>
    </w:p>
    <w:p w14:paraId="37E1B2E6" w14:textId="01CB90AC" w:rsidR="008B317D" w:rsidRPr="008A67D7" w:rsidRDefault="007F1DE4" w:rsidP="008B317D">
      <w:pPr>
        <w:rPr>
          <w:rFonts w:asciiTheme="minorHAnsi" w:hAnsiTheme="minorHAnsi"/>
        </w:rPr>
      </w:pPr>
      <w:r>
        <w:rPr>
          <w:rFonts w:asciiTheme="minorHAnsi" w:hAnsiTheme="minorHAnsi"/>
        </w:rPr>
        <w:t>Give the four</w:t>
      </w:r>
      <w:r w:rsidR="00222EE1">
        <w:rPr>
          <w:rFonts w:asciiTheme="minorHAnsi" w:hAnsiTheme="minorHAnsi"/>
        </w:rPr>
        <w:t>-</w:t>
      </w:r>
      <w:r>
        <w:rPr>
          <w:rFonts w:asciiTheme="minorHAnsi" w:hAnsiTheme="minorHAnsi"/>
        </w:rPr>
        <w:t>figure grid reference</w:t>
      </w:r>
      <w:r w:rsidR="008B317D" w:rsidRPr="008A67D7">
        <w:rPr>
          <w:rFonts w:asciiTheme="minorHAnsi" w:hAnsiTheme="minorHAnsi"/>
        </w:rPr>
        <w:t xml:space="preserve"> of the following symbols.</w:t>
      </w:r>
    </w:p>
    <w:p w14:paraId="6898F074" w14:textId="77777777" w:rsidR="008B317D" w:rsidRPr="008A67D7" w:rsidRDefault="008B317D" w:rsidP="00614417">
      <w:pPr>
        <w:pStyle w:val="ListParagraph"/>
        <w:numPr>
          <w:ilvl w:val="0"/>
          <w:numId w:val="7"/>
        </w:numPr>
        <w:tabs>
          <w:tab w:val="left" w:leader="dot" w:pos="9638"/>
        </w:tabs>
        <w:spacing w:before="120" w:after="120" w:line="240" w:lineRule="auto"/>
        <w:ind w:left="459" w:hanging="459"/>
        <w:contextualSpacing w:val="0"/>
        <w:rPr>
          <w:rFonts w:asciiTheme="minorHAnsi" w:eastAsia="Dotum" w:hAnsiTheme="minorHAnsi" w:cs="Tahoma"/>
          <w:b/>
          <w:szCs w:val="22"/>
        </w:rPr>
      </w:pPr>
      <w:r w:rsidRPr="008A67D7">
        <w:rPr>
          <w:rFonts w:asciiTheme="minorHAnsi" w:eastAsia="Dotum" w:hAnsiTheme="minorHAnsi" w:cs="Tahoma"/>
          <w:b/>
          <w:szCs w:val="22"/>
        </w:rPr>
        <w:t>Square</w:t>
      </w:r>
      <w:r w:rsidR="004765C9" w:rsidRPr="008A67D7">
        <w:rPr>
          <w:rFonts w:asciiTheme="minorHAnsi" w:eastAsia="Dotum" w:hAnsiTheme="minorHAnsi" w:cs="Tahoma"/>
          <w:b/>
          <w:szCs w:val="22"/>
        </w:rPr>
        <w:t xml:space="preserve">: </w:t>
      </w:r>
      <w:r w:rsidR="004765C9" w:rsidRPr="008A67D7">
        <w:rPr>
          <w:rFonts w:asciiTheme="minorHAnsi" w:eastAsia="Dotum" w:hAnsiTheme="minorHAnsi" w:cs="Tahoma"/>
          <w:szCs w:val="22"/>
        </w:rPr>
        <w:tab/>
      </w:r>
    </w:p>
    <w:p w14:paraId="4E4D763F" w14:textId="77777777" w:rsidR="008B317D" w:rsidRPr="008A67D7" w:rsidRDefault="008B317D" w:rsidP="00614417">
      <w:pPr>
        <w:pStyle w:val="ListParagraph"/>
        <w:numPr>
          <w:ilvl w:val="0"/>
          <w:numId w:val="7"/>
        </w:numPr>
        <w:tabs>
          <w:tab w:val="left" w:leader="dot" w:pos="9638"/>
        </w:tabs>
        <w:spacing w:before="120" w:after="120" w:line="240" w:lineRule="auto"/>
        <w:ind w:left="459" w:hanging="459"/>
        <w:contextualSpacing w:val="0"/>
        <w:rPr>
          <w:rFonts w:asciiTheme="minorHAnsi" w:eastAsia="Dotum" w:hAnsiTheme="minorHAnsi" w:cs="Tahoma"/>
          <w:b/>
          <w:szCs w:val="22"/>
        </w:rPr>
      </w:pPr>
      <w:r w:rsidRPr="008A67D7">
        <w:rPr>
          <w:rFonts w:asciiTheme="minorHAnsi" w:eastAsia="Dotum" w:hAnsiTheme="minorHAnsi" w:cs="Tahoma"/>
          <w:b/>
          <w:szCs w:val="22"/>
        </w:rPr>
        <w:t>Cloud</w:t>
      </w:r>
      <w:r w:rsidR="004765C9" w:rsidRPr="008A67D7">
        <w:rPr>
          <w:rFonts w:asciiTheme="minorHAnsi" w:eastAsia="Dotum" w:hAnsiTheme="minorHAnsi" w:cs="Tahoma"/>
          <w:b/>
          <w:szCs w:val="22"/>
        </w:rPr>
        <w:t>:</w:t>
      </w:r>
      <w:r w:rsidR="004765C9" w:rsidRPr="008A67D7">
        <w:rPr>
          <w:rFonts w:asciiTheme="minorHAnsi" w:eastAsia="Dotum" w:hAnsiTheme="minorHAnsi" w:cs="Tahoma"/>
          <w:szCs w:val="22"/>
        </w:rPr>
        <w:tab/>
      </w:r>
    </w:p>
    <w:p w14:paraId="0CBE1C24" w14:textId="77777777" w:rsidR="008B317D" w:rsidRPr="008A67D7" w:rsidRDefault="008B317D" w:rsidP="00614417">
      <w:pPr>
        <w:pStyle w:val="ListParagraph"/>
        <w:numPr>
          <w:ilvl w:val="0"/>
          <w:numId w:val="7"/>
        </w:numPr>
        <w:tabs>
          <w:tab w:val="left" w:leader="dot" w:pos="9638"/>
        </w:tabs>
        <w:spacing w:before="120" w:after="120" w:line="240" w:lineRule="auto"/>
        <w:ind w:left="459" w:hanging="459"/>
        <w:contextualSpacing w:val="0"/>
        <w:rPr>
          <w:rFonts w:asciiTheme="minorHAnsi" w:eastAsia="Dotum" w:hAnsiTheme="minorHAnsi" w:cs="Tahoma"/>
          <w:b/>
          <w:szCs w:val="22"/>
        </w:rPr>
      </w:pPr>
      <w:r w:rsidRPr="008A67D7">
        <w:rPr>
          <w:rFonts w:asciiTheme="minorHAnsi" w:eastAsia="Dotum" w:hAnsiTheme="minorHAnsi" w:cs="Tahoma"/>
          <w:b/>
          <w:szCs w:val="22"/>
        </w:rPr>
        <w:t>Circle</w:t>
      </w:r>
      <w:r w:rsidR="004765C9" w:rsidRPr="008A67D7">
        <w:rPr>
          <w:rFonts w:asciiTheme="minorHAnsi" w:eastAsia="Dotum" w:hAnsiTheme="minorHAnsi" w:cs="Tahoma"/>
          <w:b/>
          <w:szCs w:val="22"/>
        </w:rPr>
        <w:t>:</w:t>
      </w:r>
      <w:r w:rsidR="004765C9" w:rsidRPr="008A67D7">
        <w:rPr>
          <w:rFonts w:asciiTheme="minorHAnsi" w:eastAsia="Dotum" w:hAnsiTheme="minorHAnsi" w:cs="Tahoma"/>
          <w:szCs w:val="22"/>
        </w:rPr>
        <w:tab/>
      </w:r>
    </w:p>
    <w:p w14:paraId="744A4EF7" w14:textId="77777777" w:rsidR="008B317D" w:rsidRPr="008A67D7" w:rsidRDefault="008B317D" w:rsidP="00614417">
      <w:pPr>
        <w:pStyle w:val="ListParagraph"/>
        <w:numPr>
          <w:ilvl w:val="0"/>
          <w:numId w:val="7"/>
        </w:numPr>
        <w:tabs>
          <w:tab w:val="left" w:leader="dot" w:pos="9638"/>
        </w:tabs>
        <w:spacing w:before="120" w:after="120" w:line="240" w:lineRule="auto"/>
        <w:ind w:left="459" w:hanging="459"/>
        <w:contextualSpacing w:val="0"/>
        <w:rPr>
          <w:rFonts w:asciiTheme="minorHAnsi" w:eastAsia="Dotum" w:hAnsiTheme="minorHAnsi" w:cs="Tahoma"/>
          <w:b/>
          <w:szCs w:val="22"/>
        </w:rPr>
      </w:pPr>
      <w:r w:rsidRPr="008A67D7">
        <w:rPr>
          <w:rFonts w:asciiTheme="minorHAnsi" w:eastAsia="Dotum" w:hAnsiTheme="minorHAnsi" w:cs="Tahoma"/>
          <w:b/>
          <w:szCs w:val="22"/>
        </w:rPr>
        <w:t>Cross</w:t>
      </w:r>
      <w:r w:rsidR="004765C9" w:rsidRPr="008A67D7">
        <w:rPr>
          <w:rFonts w:asciiTheme="minorHAnsi" w:eastAsia="Dotum" w:hAnsiTheme="minorHAnsi" w:cs="Tahoma"/>
          <w:b/>
          <w:szCs w:val="22"/>
        </w:rPr>
        <w:t>:</w:t>
      </w:r>
      <w:r w:rsidR="004765C9" w:rsidRPr="008A67D7">
        <w:rPr>
          <w:rFonts w:asciiTheme="minorHAnsi" w:eastAsia="Dotum" w:hAnsiTheme="minorHAnsi" w:cs="Tahoma"/>
          <w:szCs w:val="22"/>
        </w:rPr>
        <w:tab/>
      </w:r>
    </w:p>
    <w:p w14:paraId="61C45B48" w14:textId="77777777" w:rsidR="008B317D" w:rsidRPr="008A67D7" w:rsidRDefault="008B317D" w:rsidP="00614417">
      <w:pPr>
        <w:pStyle w:val="ListParagraph"/>
        <w:numPr>
          <w:ilvl w:val="0"/>
          <w:numId w:val="7"/>
        </w:numPr>
        <w:tabs>
          <w:tab w:val="left" w:leader="dot" w:pos="9638"/>
        </w:tabs>
        <w:spacing w:before="120" w:after="120" w:line="240" w:lineRule="auto"/>
        <w:ind w:left="459" w:hanging="459"/>
        <w:contextualSpacing w:val="0"/>
        <w:rPr>
          <w:rFonts w:asciiTheme="minorHAnsi" w:eastAsia="Dotum" w:hAnsiTheme="minorHAnsi" w:cs="Tahoma"/>
          <w:b/>
          <w:szCs w:val="22"/>
        </w:rPr>
      </w:pPr>
      <w:r w:rsidRPr="008A67D7">
        <w:rPr>
          <w:rFonts w:asciiTheme="minorHAnsi" w:eastAsia="Dotum" w:hAnsiTheme="minorHAnsi" w:cs="Tahoma"/>
          <w:b/>
          <w:szCs w:val="22"/>
        </w:rPr>
        <w:t>Moon</w:t>
      </w:r>
      <w:r w:rsidR="004765C9" w:rsidRPr="008A67D7">
        <w:rPr>
          <w:rFonts w:asciiTheme="minorHAnsi" w:eastAsia="Dotum" w:hAnsiTheme="minorHAnsi" w:cs="Tahoma"/>
          <w:b/>
          <w:szCs w:val="22"/>
        </w:rPr>
        <w:t>:</w:t>
      </w:r>
      <w:r w:rsidR="004765C9" w:rsidRPr="008A67D7">
        <w:rPr>
          <w:rFonts w:asciiTheme="minorHAnsi" w:eastAsia="Dotum" w:hAnsiTheme="minorHAnsi" w:cs="Tahoma"/>
          <w:szCs w:val="22"/>
        </w:rPr>
        <w:tab/>
      </w:r>
    </w:p>
    <w:p w14:paraId="44EEB53E" w14:textId="77777777" w:rsidR="001F249D" w:rsidRPr="008A67D7" w:rsidRDefault="001F249D" w:rsidP="00571204">
      <w:pPr>
        <w:spacing w:before="120" w:after="120" w:line="240" w:lineRule="auto"/>
        <w:rPr>
          <w:rFonts w:asciiTheme="minorHAnsi" w:eastAsia="Dotum" w:hAnsiTheme="minorHAnsi"/>
          <w:szCs w:val="22"/>
        </w:rPr>
      </w:pPr>
    </w:p>
    <w:p w14:paraId="14ABEE6F" w14:textId="77777777" w:rsidR="004765C9" w:rsidRPr="008A67D7" w:rsidRDefault="004765C9" w:rsidP="00571204">
      <w:pPr>
        <w:spacing w:before="120" w:after="120" w:line="240" w:lineRule="auto"/>
        <w:rPr>
          <w:rFonts w:asciiTheme="minorHAnsi" w:eastAsia="Dotum" w:hAnsiTheme="minorHAnsi"/>
          <w:szCs w:val="22"/>
        </w:rPr>
        <w:sectPr w:rsidR="004765C9" w:rsidRPr="008A67D7" w:rsidSect="00885D29">
          <w:pgSz w:w="11906" w:h="16838"/>
          <w:pgMar w:top="709" w:right="1134" w:bottom="709" w:left="1134" w:header="708" w:footer="708" w:gutter="0"/>
          <w:cols w:space="708"/>
          <w:docGrid w:linePitch="381"/>
        </w:sectPr>
      </w:pPr>
    </w:p>
    <w:p w14:paraId="22E6C2D0" w14:textId="52BFBE84" w:rsidR="001F249D" w:rsidRPr="008A67D7" w:rsidRDefault="00C40EE3" w:rsidP="00C40EE3">
      <w:pPr>
        <w:spacing w:before="120" w:after="120" w:line="240" w:lineRule="auto"/>
        <w:jc w:val="center"/>
        <w:rPr>
          <w:rFonts w:asciiTheme="minorHAnsi" w:eastAsia="Dotum" w:hAnsiTheme="minorHAnsi"/>
          <w:szCs w:val="22"/>
        </w:rPr>
      </w:pPr>
      <w:r w:rsidRPr="008A67D7">
        <w:rPr>
          <w:rFonts w:asciiTheme="minorHAnsi" w:hAnsiTheme="minorHAnsi"/>
          <w:noProof/>
          <w:lang w:eastAsia="en-GB"/>
        </w:rPr>
        <w:lastRenderedPageBreak/>
        <mc:AlternateContent>
          <mc:Choice Requires="wpg">
            <w:drawing>
              <wp:inline distT="0" distB="0" distL="0" distR="0" wp14:anchorId="134E887C" wp14:editId="20FCB2A9">
                <wp:extent cx="4814687" cy="4866198"/>
                <wp:effectExtent l="0" t="0" r="5080" b="0"/>
                <wp:docPr id="31" name="Group 31"/>
                <wp:cNvGraphicFramePr/>
                <a:graphic xmlns:a="http://schemas.openxmlformats.org/drawingml/2006/main">
                  <a:graphicData uri="http://schemas.microsoft.com/office/word/2010/wordprocessingGroup">
                    <wpg:wgp>
                      <wpg:cNvGrpSpPr/>
                      <wpg:grpSpPr>
                        <a:xfrm>
                          <a:off x="0" y="0"/>
                          <a:ext cx="4814687" cy="4866198"/>
                          <a:chOff x="0" y="0"/>
                          <a:chExt cx="5074888" cy="5128286"/>
                        </a:xfrm>
                      </wpg:grpSpPr>
                      <wpg:grpSp>
                        <wpg:cNvPr id="33" name="Group 33"/>
                        <wpg:cNvGrpSpPr/>
                        <wpg:grpSpPr>
                          <a:xfrm>
                            <a:off x="475488" y="0"/>
                            <a:ext cx="4599400" cy="4836270"/>
                            <a:chOff x="0" y="0"/>
                            <a:chExt cx="4599400" cy="4836270"/>
                          </a:xfrm>
                        </wpg:grpSpPr>
                        <wpg:grpSp>
                          <wpg:cNvPr id="41" name="Group 41"/>
                          <wpg:cNvGrpSpPr/>
                          <wpg:grpSpPr>
                            <a:xfrm>
                              <a:off x="16829" y="0"/>
                              <a:ext cx="4582571" cy="4836270"/>
                              <a:chOff x="0" y="0"/>
                              <a:chExt cx="4582571" cy="4836270"/>
                            </a:xfrm>
                          </wpg:grpSpPr>
                          <pic:pic xmlns:pic="http://schemas.openxmlformats.org/drawingml/2006/picture">
                            <pic:nvPicPr>
                              <pic:cNvPr id="68" name="Picture 68"/>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4582571" cy="4830992"/>
                              </a:xfrm>
                              <a:prstGeom prst="rect">
                                <a:avLst/>
                              </a:prstGeom>
                            </pic:spPr>
                          </pic:pic>
                          <wps:wsp>
                            <wps:cNvPr id="69" name="Rectangle 69"/>
                            <wps:cNvSpPr/>
                            <wps:spPr>
                              <a:xfrm>
                                <a:off x="613124"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6DAEC"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956684"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90B86"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300245"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6F8E63"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1643806"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977D3"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1987366"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BF376"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330927"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9C1804"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2674488"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6C599"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3018049"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F42AB"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8</w:t>
                                  </w:r>
                                  <w:r w:rsidRPr="002E0D83">
                                    <w:rPr>
                                      <w:rFonts w:asciiTheme="minorHAnsi" w:hAnsiTheme="minorHAnsi"/>
                                      <w:noProof/>
                                      <w:color w:val="000000" w:themeColor="text1"/>
                                      <w:lang w:eastAsia="en-GB"/>
                                    </w:rPr>
                                    <w:drawing>
                                      <wp:inline distT="0" distB="0" distL="0" distR="0" wp14:anchorId="59E01FA3" wp14:editId="062AA87B">
                                        <wp:extent cx="151130" cy="15113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3361609" y="4476860"/>
                                <a:ext cx="35941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454C3"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Rectangle 87"/>
                          <wps:cNvSpPr/>
                          <wps:spPr>
                            <a:xfrm>
                              <a:off x="5609" y="953668"/>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6BD10"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5609" y="1290257"/>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03620"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0" y="1632456"/>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0FEE2"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0" y="1974655"/>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1A137"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0" y="2311244"/>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02907"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0" y="2653443"/>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672FC7"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0" y="2995641"/>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1F408E"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0" y="3332230"/>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A91884"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0" y="3674429"/>
                              <a:ext cx="35877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A0B8D0"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 name="Rectangle 101"/>
                        <wps:cNvSpPr/>
                        <wps:spPr>
                          <a:xfrm>
                            <a:off x="0" y="3979469"/>
                            <a:ext cx="62166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2AB1A"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0" y="563271"/>
                            <a:ext cx="62166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47546D"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651052" y="4769511"/>
                            <a:ext cx="62166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6475AE"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4059936" y="4769511"/>
                            <a:ext cx="62166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FB854"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4E887C" id="Group 31" o:spid="_x0000_s1075" style="width:379.1pt;height:383.15pt;mso-position-horizontal-relative:char;mso-position-vertical-relative:line" coordsize="50748,5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">
                <v:group id="Group 33" o:spid="_x0000_s1076" style="position:absolute;left:4754;width:45994;height:48362" coordsize="45994,4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41" o:spid="_x0000_s1077" style="position:absolute;left:168;width:45826;height:48362" coordsize="45825,4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68" o:spid="_x0000_s1078" type="#_x0000_t75" style="position:absolute;width:45825;height:48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">
                      <v:imagedata r:id="rId40" o:title=""/>
                    </v:shape>
                    <v:rect id="Rectangle 69" o:spid="_x0000_s1079" style="position:absolute;left:6131;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" filled="f" stroked="f" strokeweight="2pt">
                      <v:textbox>
                        <w:txbxContent>
                          <w:p w14:paraId="4B76DAEC"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1</w:t>
                            </w:r>
                          </w:p>
                        </w:txbxContent>
                      </v:textbox>
                    </v:rect>
                    <v:rect id="Rectangle 71" o:spid="_x0000_s1080" style="position:absolute;left:9566;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" filled="f" stroked="f" strokeweight="2pt">
                      <v:textbox>
                        <w:txbxContent>
                          <w:p w14:paraId="47E90B86"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2</w:t>
                            </w:r>
                          </w:p>
                        </w:txbxContent>
                      </v:textbox>
                    </v:rect>
                    <v:rect id="Rectangle 72" o:spid="_x0000_s1081" style="position:absolute;left:13002;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" filled="f" stroked="f" strokeweight="2pt">
                      <v:textbox>
                        <w:txbxContent>
                          <w:p w14:paraId="126F8E63"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3</w:t>
                            </w:r>
                          </w:p>
                        </w:txbxContent>
                      </v:textbox>
                    </v:rect>
                    <v:rect id="Rectangle 81" o:spid="_x0000_s1082" style="position:absolute;left:16438;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" filled="f" stroked="f" strokeweight="2pt">
                      <v:textbox>
                        <w:txbxContent>
                          <w:p w14:paraId="52E977D3"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4</w:t>
                            </w:r>
                          </w:p>
                        </w:txbxContent>
                      </v:textbox>
                    </v:rect>
                    <v:rect id="Rectangle 82" o:spid="_x0000_s1083" style="position:absolute;left:19873;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" filled="f" stroked="f" strokeweight="2pt">
                      <v:textbox>
                        <w:txbxContent>
                          <w:p w14:paraId="53DBF376"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5</w:t>
                            </w:r>
                          </w:p>
                        </w:txbxContent>
                      </v:textbox>
                    </v:rect>
                    <v:rect id="Rectangle 83" o:spid="_x0000_s1084" style="position:absolute;left:23309;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" filled="f" stroked="f" strokeweight="2pt">
                      <v:textbox>
                        <w:txbxContent>
                          <w:p w14:paraId="059C1804"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6</w:t>
                            </w:r>
                          </w:p>
                        </w:txbxContent>
                      </v:textbox>
                    </v:rect>
                    <v:rect id="Rectangle 84" o:spid="_x0000_s1085" style="position:absolute;left:26744;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" filled="f" stroked="f" strokeweight="2pt">
                      <v:textbox>
                        <w:txbxContent>
                          <w:p w14:paraId="73B6C599"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7</w:t>
                            </w:r>
                          </w:p>
                        </w:txbxContent>
                      </v:textbox>
                    </v:rect>
                    <v:rect id="Rectangle 85" o:spid="_x0000_s1086" style="position:absolute;left:30180;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" filled="f" stroked="f" strokeweight="2pt">
                      <v:textbox>
                        <w:txbxContent>
                          <w:p w14:paraId="104F42AB"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8</w:t>
                            </w:r>
                            <w:r w:rsidRPr="002E0D83">
                              <w:rPr>
                                <w:rFonts w:asciiTheme="minorHAnsi" w:hAnsiTheme="minorHAnsi"/>
                                <w:noProof/>
                                <w:color w:val="000000" w:themeColor="text1"/>
                                <w:lang w:eastAsia="en-GB"/>
                              </w:rPr>
                              <w:drawing>
                                <wp:inline distT="0" distB="0" distL="0" distR="0" wp14:anchorId="59E01FA3" wp14:editId="062AA87B">
                                  <wp:extent cx="151130" cy="15113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p>
                        </w:txbxContent>
                      </v:textbox>
                    </v:rect>
                    <v:rect id="Rectangle 86" o:spid="_x0000_s1087" style="position:absolute;left:33616;top:44768;width:359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" filled="f" stroked="f" strokeweight="2pt">
                      <v:textbox>
                        <w:txbxContent>
                          <w:p w14:paraId="38A454C3"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9</w:t>
                            </w:r>
                          </w:p>
                        </w:txbxContent>
                      </v:textbox>
                    </v:rect>
                  </v:group>
                  <v:rect id="Rectangle 87" o:spid="_x0000_s1088" style="position:absolute;left:56;top:9536;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" filled="f" stroked="f" strokeweight="2pt">
                    <v:textbox>
                      <w:txbxContent>
                        <w:p w14:paraId="2FA6BD10"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9</w:t>
                          </w:r>
                        </w:p>
                      </w:txbxContent>
                    </v:textbox>
                  </v:rect>
                  <v:rect id="Rectangle 88" o:spid="_x0000_s1089" style="position:absolute;left:56;top:12902;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" filled="f" stroked="f" strokeweight="2pt">
                    <v:textbox>
                      <w:txbxContent>
                        <w:p w14:paraId="3A603620"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8</w:t>
                          </w:r>
                        </w:p>
                      </w:txbxContent>
                    </v:textbox>
                  </v:rect>
                  <v:rect id="Rectangle 89" o:spid="_x0000_s1090" style="position:absolute;top:16324;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" filled="f" stroked="f" strokeweight="2pt">
                    <v:textbox>
                      <w:txbxContent>
                        <w:p w14:paraId="3390FEE2"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7</w:t>
                          </w:r>
                        </w:p>
                      </w:txbxContent>
                    </v:textbox>
                  </v:rect>
                  <v:rect id="Rectangle 90" o:spid="_x0000_s1091" style="position:absolute;top:19746;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" filled="f" stroked="f" strokeweight="2pt">
                    <v:textbox>
                      <w:txbxContent>
                        <w:p w14:paraId="7121A137"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6</w:t>
                          </w:r>
                        </w:p>
                      </w:txbxContent>
                    </v:textbox>
                  </v:rect>
                  <v:rect id="Rectangle 91" o:spid="_x0000_s1092" style="position:absolute;top:23112;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" filled="f" stroked="f" strokeweight="2pt">
                    <v:textbox>
                      <w:txbxContent>
                        <w:p w14:paraId="5F802907"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5</w:t>
                          </w:r>
                        </w:p>
                      </w:txbxContent>
                    </v:textbox>
                  </v:rect>
                  <v:rect id="Rectangle 92" o:spid="_x0000_s1093" style="position:absolute;top:26534;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" filled="f" stroked="f" strokeweight="2pt">
                    <v:textbox>
                      <w:txbxContent>
                        <w:p w14:paraId="34672FC7"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4</w:t>
                          </w:r>
                        </w:p>
                      </w:txbxContent>
                    </v:textbox>
                  </v:rect>
                  <v:rect id="Rectangle 93" o:spid="_x0000_s1094" style="position:absolute;top:29956;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" filled="f" stroked="f" strokeweight="2pt">
                    <v:textbox>
                      <w:txbxContent>
                        <w:p w14:paraId="311F408E"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3</w:t>
                          </w:r>
                        </w:p>
                      </w:txbxContent>
                    </v:textbox>
                  </v:rect>
                  <v:rect id="Rectangle 94" o:spid="_x0000_s1095" style="position:absolute;top:33322;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" filled="f" stroked="f" strokeweight="2pt">
                    <v:textbox>
                      <w:txbxContent>
                        <w:p w14:paraId="66A91884"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2</w:t>
                          </w:r>
                        </w:p>
                      </w:txbxContent>
                    </v:textbox>
                  </v:rect>
                  <v:rect id="Rectangle 95" o:spid="_x0000_s1096" style="position:absolute;top:36744;width:3587;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" filled="f" stroked="f" strokeweight="2pt">
                    <v:textbox>
                      <w:txbxContent>
                        <w:p w14:paraId="29A0B8D0" w14:textId="77777777" w:rsidR="003C7D3D" w:rsidRPr="002E0D83" w:rsidRDefault="003C7D3D" w:rsidP="00C40EE3">
                          <w:pPr>
                            <w:jc w:val="center"/>
                            <w:rPr>
                              <w:rFonts w:asciiTheme="minorHAnsi" w:hAnsiTheme="minorHAnsi"/>
                              <w:color w:val="000000" w:themeColor="text1"/>
                            </w:rPr>
                          </w:pPr>
                          <w:r w:rsidRPr="002E0D83">
                            <w:rPr>
                              <w:rFonts w:asciiTheme="minorHAnsi" w:hAnsiTheme="minorHAnsi"/>
                              <w:color w:val="000000" w:themeColor="text1"/>
                            </w:rPr>
                            <w:t>1</w:t>
                          </w:r>
                        </w:p>
                      </w:txbxContent>
                    </v:textbox>
                  </v:rect>
                </v:group>
                <v:rect id="Rectangle 101" o:spid="_x0000_s1097" style="position:absolute;top:39794;width:6216;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" filled="f" stroked="f" strokeweight="2pt">
                  <v:textbox>
                    <w:txbxContent>
                      <w:p w14:paraId="2042AB1A"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01</w:t>
                        </w:r>
                      </w:p>
                    </w:txbxContent>
                  </v:textbox>
                </v:rect>
                <v:rect id="Rectangle 104" o:spid="_x0000_s1098" style="position:absolute;top:5632;width:6216;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" filled="f" stroked="f" strokeweight="2pt">
                  <v:textbox>
                    <w:txbxContent>
                      <w:p w14:paraId="0A47546D"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02</w:t>
                        </w:r>
                      </w:p>
                    </w:txbxContent>
                  </v:textbox>
                </v:rect>
                <v:rect id="Rectangle 105" o:spid="_x0000_s1099" style="position:absolute;left:6510;top:47695;width:6217;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" filled="f" stroked="f" strokeweight="2pt">
                  <v:textbox>
                    <w:txbxContent>
                      <w:p w14:paraId="296475AE"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02</w:t>
                        </w:r>
                      </w:p>
                    </w:txbxContent>
                  </v:textbox>
                </v:rect>
                <v:rect id="Rectangle 106" o:spid="_x0000_s1100" style="position:absolute;left:40599;top:47695;width:6217;height: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" filled="f" stroked="f" strokeweight="2pt">
                  <v:textbox>
                    <w:txbxContent>
                      <w:p w14:paraId="34CFB854" w14:textId="77777777" w:rsidR="003C7D3D" w:rsidRPr="002E0D83" w:rsidRDefault="003C7D3D" w:rsidP="00C40EE3">
                        <w:pPr>
                          <w:jc w:val="center"/>
                          <w:rPr>
                            <w:rFonts w:asciiTheme="minorHAnsi" w:hAnsiTheme="minorHAnsi"/>
                            <w:color w:val="000000" w:themeColor="text1"/>
                            <w:sz w:val="32"/>
                          </w:rPr>
                        </w:pPr>
                        <w:r w:rsidRPr="002E0D83">
                          <w:rPr>
                            <w:rFonts w:asciiTheme="minorHAnsi" w:hAnsiTheme="minorHAnsi"/>
                            <w:color w:val="000000" w:themeColor="text1"/>
                            <w:sz w:val="32"/>
                          </w:rPr>
                          <w:t>03</w:t>
                        </w:r>
                      </w:p>
                    </w:txbxContent>
                  </v:textbox>
                </v:rect>
                <w10:anchorlock/>
              </v:group>
            </w:pict>
          </mc:Fallback>
        </mc:AlternateContent>
      </w:r>
    </w:p>
    <w:p w14:paraId="09CC58AB" w14:textId="77777777" w:rsidR="006720C7" w:rsidRPr="008A67D7" w:rsidRDefault="006720C7" w:rsidP="00571204">
      <w:pPr>
        <w:spacing w:before="120" w:after="120" w:line="240" w:lineRule="auto"/>
        <w:rPr>
          <w:rFonts w:asciiTheme="minorHAnsi" w:eastAsia="Dotum" w:hAnsiTheme="minorHAnsi"/>
          <w:szCs w:val="22"/>
        </w:rPr>
      </w:pPr>
    </w:p>
    <w:p w14:paraId="7F7246F3" w14:textId="21DB374C" w:rsidR="004765C9" w:rsidRPr="008A67D7" w:rsidRDefault="004765C9" w:rsidP="004765C9">
      <w:pPr>
        <w:spacing w:before="120" w:after="120" w:line="240" w:lineRule="auto"/>
        <w:rPr>
          <w:rFonts w:asciiTheme="minorHAnsi" w:eastAsia="Dotum" w:hAnsiTheme="minorHAnsi"/>
          <w:szCs w:val="22"/>
        </w:rPr>
      </w:pPr>
      <w:r w:rsidRPr="008A67D7">
        <w:rPr>
          <w:rFonts w:asciiTheme="minorHAnsi" w:eastAsia="Dotum" w:hAnsiTheme="minorHAnsi"/>
          <w:szCs w:val="22"/>
        </w:rPr>
        <w:t>Remember to always go from the bottom left</w:t>
      </w:r>
      <w:r w:rsidR="003E30CB">
        <w:rPr>
          <w:rFonts w:asciiTheme="minorHAnsi" w:eastAsia="Dotum" w:hAnsiTheme="minorHAnsi"/>
          <w:szCs w:val="22"/>
        </w:rPr>
        <w:t>-</w:t>
      </w:r>
      <w:r w:rsidRPr="008A67D7">
        <w:rPr>
          <w:rFonts w:asciiTheme="minorHAnsi" w:eastAsia="Dotum" w:hAnsiTheme="minorHAnsi"/>
          <w:szCs w:val="22"/>
        </w:rPr>
        <w:t>hand corner of the square when giving a grid reference. Use the middle of the symbol as your starting point.</w:t>
      </w:r>
      <w:r w:rsidR="000D1F35" w:rsidRPr="000D1F35">
        <w:rPr>
          <w:noProof/>
          <w:lang w:eastAsia="en-GB"/>
        </w:rPr>
        <w:t xml:space="preserve"> </w:t>
      </w:r>
    </w:p>
    <w:p w14:paraId="5E18C645" w14:textId="77777777" w:rsidR="006720C7" w:rsidRPr="008A67D7" w:rsidRDefault="006720C7" w:rsidP="00571204">
      <w:pPr>
        <w:spacing w:before="120" w:after="120" w:line="240" w:lineRule="auto"/>
        <w:rPr>
          <w:rFonts w:asciiTheme="minorHAnsi" w:eastAsia="Dotum" w:hAnsiTheme="minorHAnsi"/>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F9DD" w:themeFill="accent3" w:themeFillTint="33"/>
        <w:tblLook w:val="04A0" w:firstRow="1" w:lastRow="0" w:firstColumn="1" w:lastColumn="0" w:noHBand="0" w:noVBand="1"/>
      </w:tblPr>
      <w:tblGrid>
        <w:gridCol w:w="2409"/>
        <w:gridCol w:w="2410"/>
        <w:gridCol w:w="4820"/>
      </w:tblGrid>
      <w:tr w:rsidR="004765C9" w:rsidRPr="008A67D7" w14:paraId="7AAB4EC9" w14:textId="77777777" w:rsidTr="00CA39EB">
        <w:tc>
          <w:tcPr>
            <w:tcW w:w="9639" w:type="dxa"/>
            <w:gridSpan w:val="3"/>
            <w:shd w:val="clear" w:color="auto" w:fill="C4F9DD" w:themeFill="accent3" w:themeFillTint="33"/>
            <w:vAlign w:val="center"/>
          </w:tcPr>
          <w:p w14:paraId="777B37C7" w14:textId="77777777" w:rsidR="004765C9" w:rsidRPr="008A67D7" w:rsidRDefault="004765C9" w:rsidP="00CA39EB">
            <w:pPr>
              <w:spacing w:before="120" w:after="120"/>
              <w:rPr>
                <w:sz w:val="36"/>
                <w:szCs w:val="36"/>
              </w:rPr>
            </w:pPr>
            <w:r w:rsidRPr="008A67D7">
              <w:rPr>
                <w:b/>
                <w:sz w:val="36"/>
                <w:szCs w:val="36"/>
              </w:rPr>
              <w:t>Remember:</w:t>
            </w:r>
            <w:r w:rsidRPr="008A67D7">
              <w:rPr>
                <w:sz w:val="36"/>
                <w:szCs w:val="36"/>
              </w:rPr>
              <w:t xml:space="preserve"> </w:t>
            </w:r>
          </w:p>
          <w:p w14:paraId="4D17D104" w14:textId="4661A2A1" w:rsidR="004765C9" w:rsidRPr="008A67D7" w:rsidRDefault="007F1DE4" w:rsidP="00CA39EB">
            <w:pPr>
              <w:spacing w:before="120" w:after="120"/>
            </w:pPr>
            <w:r>
              <w:t>For a six</w:t>
            </w:r>
            <w:r w:rsidR="00222EE1">
              <w:t>-</w:t>
            </w:r>
            <w:r>
              <w:t>figure grid reference</w:t>
            </w:r>
            <w:r w:rsidR="004765C9" w:rsidRPr="008A67D7">
              <w:t xml:space="preserve"> you are pinpointing a particular spot within the square. The square has been divided into 100 smaller squares.</w:t>
            </w:r>
          </w:p>
          <w:p w14:paraId="25BA6CE2" w14:textId="77777777" w:rsidR="004765C9" w:rsidRPr="008A67D7" w:rsidRDefault="004765C9" w:rsidP="00CA39EB">
            <w:pPr>
              <w:spacing w:before="120" w:after="120"/>
            </w:pPr>
            <w:r w:rsidRPr="008A67D7">
              <w:t>In the exam th</w:t>
            </w:r>
            <w:r w:rsidR="007F1DE4">
              <w:t>e square won’t be divided up, y</w:t>
            </w:r>
            <w:r w:rsidRPr="008A67D7">
              <w:t>ou will have to mentally divide it. It helps to find the centre of the square first!</w:t>
            </w:r>
          </w:p>
          <w:p w14:paraId="7BEFD930" w14:textId="1A92CCA5" w:rsidR="004765C9" w:rsidRPr="008A67D7" w:rsidRDefault="004765C9" w:rsidP="00CA39EB">
            <w:pPr>
              <w:spacing w:before="120" w:after="120"/>
            </w:pPr>
            <w:r w:rsidRPr="008A67D7">
              <w:t>The first two numbers and the fourth and fifth numb</w:t>
            </w:r>
            <w:r w:rsidR="007F1DE4">
              <w:t>er</w:t>
            </w:r>
            <w:r w:rsidR="00A42387">
              <w:t>s</w:t>
            </w:r>
            <w:r w:rsidR="007F1DE4">
              <w:t xml:space="preserve"> will be the number from the four</w:t>
            </w:r>
            <w:r w:rsidR="00A42387">
              <w:t>-</w:t>
            </w:r>
            <w:r w:rsidRPr="008A67D7">
              <w:t>figure grid reference.</w:t>
            </w:r>
          </w:p>
          <w:p w14:paraId="3B6C0464" w14:textId="768E15FD" w:rsidR="004765C9" w:rsidRPr="008A67D7" w:rsidRDefault="004765C9" w:rsidP="00CA39EB">
            <w:pPr>
              <w:spacing w:before="120" w:after="120"/>
            </w:pPr>
            <w:r w:rsidRPr="008A67D7">
              <w:t xml:space="preserve">The third and sixth numbers will pinpoint the location within the square. </w:t>
            </w:r>
          </w:p>
          <w:p w14:paraId="39F15735" w14:textId="4C7363E1" w:rsidR="004765C9" w:rsidRPr="008A67D7" w:rsidRDefault="00C40EE3" w:rsidP="00CA39EB">
            <w:pPr>
              <w:spacing w:before="120" w:after="120"/>
              <w:rPr>
                <w:b/>
                <w:sz w:val="24"/>
              </w:rPr>
            </w:pPr>
            <w:r w:rsidRPr="008A67D7">
              <w:rPr>
                <w:b/>
                <w:sz w:val="24"/>
              </w:rPr>
              <w:t>Examples</w:t>
            </w:r>
            <w:r w:rsidR="00A42387">
              <w:rPr>
                <w:b/>
                <w:sz w:val="24"/>
              </w:rPr>
              <w:t>:</w:t>
            </w:r>
            <w:r w:rsidRPr="008A67D7">
              <w:rPr>
                <w:b/>
                <w:sz w:val="24"/>
              </w:rPr>
              <w:t xml:space="preserve"> </w:t>
            </w:r>
          </w:p>
        </w:tc>
      </w:tr>
      <w:tr w:rsidR="00C40EE3" w:rsidRPr="008A67D7" w14:paraId="2C37166D" w14:textId="77777777" w:rsidTr="00CA39EB">
        <w:trPr>
          <w:trHeight w:val="737"/>
        </w:trPr>
        <w:tc>
          <w:tcPr>
            <w:tcW w:w="2409" w:type="dxa"/>
            <w:shd w:val="clear" w:color="auto" w:fill="C4F9DD" w:themeFill="accent3" w:themeFillTint="33"/>
            <w:vAlign w:val="center"/>
          </w:tcPr>
          <w:p w14:paraId="18FA809D" w14:textId="77777777" w:rsidR="00C40EE3" w:rsidRPr="008A67D7" w:rsidRDefault="00C40EE3" w:rsidP="00CA39EB">
            <w:pPr>
              <w:spacing w:before="120" w:after="120"/>
              <w:rPr>
                <w:sz w:val="24"/>
                <w:u w:val="single"/>
              </w:rPr>
            </w:pPr>
            <w:r w:rsidRPr="008A67D7">
              <w:rPr>
                <w:b/>
                <w:sz w:val="24"/>
              </w:rPr>
              <w:t>Circle:</w:t>
            </w:r>
            <w:r w:rsidRPr="008A67D7">
              <w:rPr>
                <w:sz w:val="24"/>
              </w:rPr>
              <w:t xml:space="preserve"> 02</w:t>
            </w:r>
            <w:r w:rsidRPr="008A67D7">
              <w:rPr>
                <w:b/>
                <w:color w:val="0C7F42" w:themeColor="accent3" w:themeShade="BF"/>
                <w:sz w:val="24"/>
              </w:rPr>
              <w:t>3</w:t>
            </w:r>
            <w:r w:rsidRPr="008A67D7">
              <w:rPr>
                <w:sz w:val="24"/>
              </w:rPr>
              <w:t xml:space="preserve"> 01</w:t>
            </w:r>
            <w:r w:rsidRPr="008A67D7">
              <w:rPr>
                <w:b/>
                <w:color w:val="0C7F42" w:themeColor="accent3" w:themeShade="BF"/>
                <w:sz w:val="24"/>
              </w:rPr>
              <w:t>7</w:t>
            </w:r>
          </w:p>
        </w:tc>
        <w:tc>
          <w:tcPr>
            <w:tcW w:w="2410" w:type="dxa"/>
            <w:shd w:val="clear" w:color="auto" w:fill="C4F9DD" w:themeFill="accent3" w:themeFillTint="33"/>
            <w:vAlign w:val="center"/>
          </w:tcPr>
          <w:p w14:paraId="5D24C9CB" w14:textId="77777777" w:rsidR="00C40EE3" w:rsidRPr="008A67D7" w:rsidRDefault="00C40EE3" w:rsidP="00CA39EB">
            <w:pPr>
              <w:spacing w:before="120" w:after="120"/>
              <w:rPr>
                <w:b/>
                <w:sz w:val="36"/>
                <w:szCs w:val="36"/>
              </w:rPr>
            </w:pPr>
            <w:r w:rsidRPr="008A67D7">
              <w:rPr>
                <w:b/>
                <w:sz w:val="24"/>
              </w:rPr>
              <w:t>Square:</w:t>
            </w:r>
            <w:r w:rsidRPr="008A67D7">
              <w:rPr>
                <w:sz w:val="24"/>
              </w:rPr>
              <w:t xml:space="preserve"> 02</w:t>
            </w:r>
            <w:r w:rsidRPr="008A67D7">
              <w:rPr>
                <w:b/>
                <w:color w:val="0C7F42" w:themeColor="accent3" w:themeShade="BF"/>
                <w:sz w:val="24"/>
              </w:rPr>
              <w:t>5</w:t>
            </w:r>
            <w:r w:rsidRPr="008A67D7">
              <w:rPr>
                <w:sz w:val="24"/>
              </w:rPr>
              <w:t xml:space="preserve"> 01</w:t>
            </w:r>
            <w:r w:rsidRPr="008A67D7">
              <w:rPr>
                <w:b/>
                <w:color w:val="0C7F42" w:themeColor="accent3" w:themeShade="BF"/>
                <w:sz w:val="24"/>
              </w:rPr>
              <w:t>5</w:t>
            </w:r>
          </w:p>
        </w:tc>
        <w:tc>
          <w:tcPr>
            <w:tcW w:w="4820" w:type="dxa"/>
            <w:shd w:val="clear" w:color="auto" w:fill="C4F9DD" w:themeFill="accent3" w:themeFillTint="33"/>
            <w:vAlign w:val="center"/>
          </w:tcPr>
          <w:p w14:paraId="675E6AE1" w14:textId="77777777" w:rsidR="00C40EE3" w:rsidRPr="008A67D7" w:rsidRDefault="00C40EE3" w:rsidP="00CA39EB">
            <w:pPr>
              <w:spacing w:before="120" w:after="120"/>
              <w:rPr>
                <w:sz w:val="24"/>
                <w:u w:val="single"/>
              </w:rPr>
            </w:pPr>
            <w:r w:rsidRPr="008A67D7">
              <w:rPr>
                <w:b/>
                <w:sz w:val="24"/>
              </w:rPr>
              <w:t>Heart:</w:t>
            </w:r>
            <w:r w:rsidRPr="008A67D7">
              <w:rPr>
                <w:sz w:val="24"/>
              </w:rPr>
              <w:t xml:space="preserve"> 02</w:t>
            </w:r>
            <w:r w:rsidRPr="008A67D7">
              <w:rPr>
                <w:b/>
                <w:color w:val="0C7F42" w:themeColor="accent3" w:themeShade="BF"/>
                <w:sz w:val="24"/>
              </w:rPr>
              <w:t>7</w:t>
            </w:r>
            <w:r w:rsidRPr="008A67D7">
              <w:rPr>
                <w:sz w:val="24"/>
              </w:rPr>
              <w:t xml:space="preserve"> 01</w:t>
            </w:r>
            <w:r w:rsidRPr="008A67D7">
              <w:rPr>
                <w:b/>
                <w:color w:val="0C7F42" w:themeColor="accent3" w:themeShade="BF"/>
                <w:sz w:val="24"/>
              </w:rPr>
              <w:t>3</w:t>
            </w:r>
          </w:p>
        </w:tc>
      </w:tr>
    </w:tbl>
    <w:p w14:paraId="58642186" w14:textId="7F81A146" w:rsidR="006720C7" w:rsidRPr="008A67D7" w:rsidRDefault="006720C7" w:rsidP="007569F1">
      <w:pPr>
        <w:spacing w:before="120" w:after="120" w:line="240" w:lineRule="auto"/>
        <w:jc w:val="center"/>
        <w:rPr>
          <w:rFonts w:asciiTheme="minorHAnsi" w:eastAsia="Dotum" w:hAnsiTheme="minorHAnsi"/>
          <w:szCs w:val="22"/>
        </w:rPr>
      </w:pPr>
    </w:p>
    <w:p w14:paraId="1466E7ED" w14:textId="77777777" w:rsidR="006720C7" w:rsidRPr="008A67D7" w:rsidRDefault="006720C7" w:rsidP="000D1F35">
      <w:pPr>
        <w:pStyle w:val="SmallerHeading"/>
        <w:spacing w:after="0"/>
        <w:rPr>
          <w:rFonts w:asciiTheme="minorHAnsi" w:hAnsiTheme="minorHAnsi"/>
        </w:rPr>
      </w:pPr>
      <w:r w:rsidRPr="008A67D7">
        <w:rPr>
          <w:rFonts w:asciiTheme="minorHAnsi" w:hAnsiTheme="minorHAnsi"/>
        </w:rPr>
        <w:lastRenderedPageBreak/>
        <w:t xml:space="preserve">Task: </w:t>
      </w:r>
    </w:p>
    <w:p w14:paraId="350CE7A7" w14:textId="77777777" w:rsidR="000D1F35" w:rsidRDefault="000D1F35" w:rsidP="000D1F35">
      <w:pPr>
        <w:spacing w:before="120" w:after="120" w:line="240" w:lineRule="auto"/>
        <w:jc w:val="center"/>
        <w:rPr>
          <w:rFonts w:asciiTheme="minorHAnsi" w:eastAsia="Dotum" w:hAnsiTheme="minorHAnsi"/>
          <w:szCs w:val="22"/>
        </w:rPr>
      </w:pPr>
      <w:r>
        <w:rPr>
          <w:noProof/>
          <w:lang w:eastAsia="en-GB"/>
        </w:rPr>
        <mc:AlternateContent>
          <mc:Choice Requires="wpg">
            <w:drawing>
              <wp:inline distT="0" distB="0" distL="0" distR="0" wp14:anchorId="77ECCA07" wp14:editId="520F6E72">
                <wp:extent cx="4735698" cy="4651603"/>
                <wp:effectExtent l="0" t="0" r="0" b="0"/>
                <wp:docPr id="97" name="Group 97"/>
                <wp:cNvGraphicFramePr/>
                <a:graphic xmlns:a="http://schemas.openxmlformats.org/drawingml/2006/main">
                  <a:graphicData uri="http://schemas.microsoft.com/office/word/2010/wordprocessingGroup">
                    <wpg:wgp>
                      <wpg:cNvGrpSpPr/>
                      <wpg:grpSpPr>
                        <a:xfrm>
                          <a:off x="0" y="0"/>
                          <a:ext cx="4735698" cy="4651603"/>
                          <a:chOff x="0" y="0"/>
                          <a:chExt cx="4735698" cy="4651603"/>
                        </a:xfrm>
                      </wpg:grpSpPr>
                      <pic:pic xmlns:pic="http://schemas.openxmlformats.org/drawingml/2006/picture">
                        <pic:nvPicPr>
                          <pic:cNvPr id="100" name="Picture 100"/>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189781" y="163902"/>
                            <a:ext cx="4192438" cy="4157932"/>
                          </a:xfrm>
                          <a:prstGeom prst="rect">
                            <a:avLst/>
                          </a:prstGeom>
                        </pic:spPr>
                      </pic:pic>
                      <wps:wsp>
                        <wps:cNvPr id="1035" name="Rectangle 1035"/>
                        <wps:cNvSpPr/>
                        <wps:spPr>
                          <a:xfrm>
                            <a:off x="0"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EB5AB"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Rectangle 1037"/>
                        <wps:cNvSpPr/>
                        <wps:spPr>
                          <a:xfrm>
                            <a:off x="681487"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C2468"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Rectangle 1038"/>
                        <wps:cNvSpPr/>
                        <wps:spPr>
                          <a:xfrm>
                            <a:off x="1380226"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D87F8"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w:t>
                              </w: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Rectangle 1039"/>
                        <wps:cNvSpPr/>
                        <wps:spPr>
                          <a:xfrm>
                            <a:off x="2096219"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24560"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w:t>
                              </w:r>
                              <w:r>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ectangle 1040"/>
                        <wps:cNvSpPr/>
                        <wps:spPr>
                          <a:xfrm>
                            <a:off x="2812211"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287E8"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w:t>
                              </w:r>
                              <w:r>
                                <w:rPr>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ectangle 1041"/>
                        <wps:cNvSpPr/>
                        <wps:spPr>
                          <a:xfrm>
                            <a:off x="3510951"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49BBB" w14:textId="77777777" w:rsidR="003C7D3D" w:rsidRPr="00B962D8" w:rsidRDefault="003C7D3D" w:rsidP="000D1F35">
                              <w:pPr>
                                <w:jc w:val="center"/>
                                <w:rPr>
                                  <w:rFonts w:asciiTheme="minorHAnsi" w:hAnsiTheme="minorHAnsi"/>
                                  <w:color w:val="000000" w:themeColor="text1"/>
                                </w:rPr>
                              </w:pPr>
                              <w:r>
                                <w:rPr>
                                  <w:color w:val="000000" w:themeColor="text1"/>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Rectangle 1042"/>
                        <wps:cNvSpPr/>
                        <wps:spPr>
                          <a:xfrm>
                            <a:off x="4183811" y="4252823"/>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9BC3B1" w14:textId="77777777" w:rsidR="003C7D3D" w:rsidRPr="00B962D8" w:rsidRDefault="003C7D3D" w:rsidP="000D1F35">
                              <w:pPr>
                                <w:jc w:val="center"/>
                                <w:rPr>
                                  <w:rFonts w:asciiTheme="minorHAnsi" w:hAnsiTheme="minorHAnsi"/>
                                  <w:color w:val="000000" w:themeColor="text1"/>
                                </w:rPr>
                              </w:pPr>
                              <w:r>
                                <w:rPr>
                                  <w:color w:val="000000" w:themeColor="text1"/>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4347713" y="4071668"/>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85E69" w14:textId="77777777" w:rsidR="003C7D3D" w:rsidRPr="00B962D8" w:rsidRDefault="003C7D3D" w:rsidP="000D1F35">
                              <w:pPr>
                                <w:jc w:val="center"/>
                                <w:rPr>
                                  <w:rFonts w:asciiTheme="minorHAnsi" w:hAnsiTheme="minorHAnsi"/>
                                  <w:color w:val="000000" w:themeColor="text1"/>
                                </w:rPr>
                              </w:pPr>
                              <w:r>
                                <w:rPr>
                                  <w:color w:val="000000" w:themeColor="text1"/>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4347713" y="681487"/>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1CFCE" w14:textId="77777777" w:rsidR="003C7D3D" w:rsidRPr="00B962D8" w:rsidRDefault="003C7D3D" w:rsidP="000D1F35">
                              <w:pPr>
                                <w:jc w:val="center"/>
                                <w:rPr>
                                  <w:rFonts w:asciiTheme="minorHAnsi" w:hAnsiTheme="minorHAnsi"/>
                                  <w:color w:val="000000" w:themeColor="text1"/>
                                </w:rPr>
                              </w:pPr>
                              <w:r>
                                <w:rPr>
                                  <w:color w:val="000000" w:themeColor="text1"/>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178"/>
                        <wps:cNvSpPr/>
                        <wps:spPr>
                          <a:xfrm>
                            <a:off x="4347713" y="1362974"/>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21130F" w14:textId="77777777" w:rsidR="003C7D3D" w:rsidRPr="00B962D8" w:rsidRDefault="003C7D3D" w:rsidP="000D1F35">
                              <w:pPr>
                                <w:jc w:val="center"/>
                                <w:rPr>
                                  <w:rFonts w:asciiTheme="minorHAnsi" w:hAnsiTheme="minorHAnsi"/>
                                  <w:color w:val="000000" w:themeColor="text1"/>
                                </w:rPr>
                              </w:pPr>
                              <w:r>
                                <w:rPr>
                                  <w:color w:val="000000" w:themeColor="text1"/>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4347713" y="2035834"/>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F4A1B" w14:textId="77777777" w:rsidR="003C7D3D" w:rsidRPr="00B962D8" w:rsidRDefault="003C7D3D" w:rsidP="000D1F35">
                              <w:pPr>
                                <w:jc w:val="center"/>
                                <w:rPr>
                                  <w:rFonts w:asciiTheme="minorHAnsi" w:hAnsiTheme="minorHAnsi"/>
                                  <w:color w:val="000000" w:themeColor="text1"/>
                                </w:rPr>
                              </w:pPr>
                              <w:r>
                                <w:rPr>
                                  <w:color w:val="000000" w:themeColor="text1"/>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4347713" y="2717321"/>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E66CA" w14:textId="77777777" w:rsidR="003C7D3D" w:rsidRPr="00B962D8" w:rsidRDefault="003C7D3D" w:rsidP="000D1F35">
                              <w:pPr>
                                <w:jc w:val="center"/>
                                <w:rPr>
                                  <w:rFonts w:asciiTheme="minorHAnsi" w:hAnsiTheme="minorHAnsi"/>
                                  <w:color w:val="000000" w:themeColor="text1"/>
                                </w:rPr>
                              </w:pPr>
                              <w:r>
                                <w:rPr>
                                  <w:color w:val="000000" w:themeColor="text1"/>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4347713" y="3390181"/>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616CE" w14:textId="77777777" w:rsidR="003C7D3D" w:rsidRPr="00B962D8" w:rsidRDefault="003C7D3D" w:rsidP="000D1F35">
                              <w:pPr>
                                <w:jc w:val="center"/>
                                <w:rPr>
                                  <w:rFonts w:asciiTheme="minorHAnsi" w:hAnsiTheme="minorHAnsi"/>
                                  <w:color w:val="000000" w:themeColor="text1"/>
                                </w:rPr>
                              </w:pPr>
                              <w:r>
                                <w:rPr>
                                  <w:color w:val="000000" w:themeColor="text1"/>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4347713" y="0"/>
                            <a:ext cx="387985" cy="398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8337B" w14:textId="77777777" w:rsidR="003C7D3D" w:rsidRPr="00B962D8" w:rsidRDefault="003C7D3D" w:rsidP="000D1F35">
                              <w:pPr>
                                <w:jc w:val="center"/>
                                <w:rPr>
                                  <w:rFonts w:asciiTheme="minorHAnsi" w:hAnsiTheme="minorHAnsi"/>
                                  <w:color w:val="000000" w:themeColor="text1"/>
                                </w:rPr>
                              </w:pPr>
                              <w:r>
                                <w:rPr>
                                  <w:color w:val="000000" w:themeColor="text1"/>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ECCA07" id="Group 97" o:spid="_x0000_s1101" style="width:372.9pt;height:366.25pt;mso-position-horizontal-relative:char;mso-position-vertical-relative:line" coordsize="47356,46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">
                <v:shape id="Picture 100" o:spid="_x0000_s1102" type="#_x0000_t75" style="position:absolute;left:1897;top:1639;width:41925;height:4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">
                  <v:imagedata r:id="rId42" o:title=""/>
                </v:shape>
                <v:rect id="Rectangle 1035" o:spid="_x0000_s1103" style="position:absolute;top:42528;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" filled="f" stroked="f" strokeweight="2pt">
                  <v:textbox>
                    <w:txbxContent>
                      <w:p w14:paraId="195EB5AB"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15</w:t>
                        </w:r>
                      </w:p>
                    </w:txbxContent>
                  </v:textbox>
                </v:rect>
                <v:rect id="Rectangle 1037" o:spid="_x0000_s1104" style="position:absolute;left:6814;top:42528;width:3880;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" filled="f" stroked="f" strokeweight="2pt">
                  <v:textbox>
                    <w:txbxContent>
                      <w:p w14:paraId="616C2468"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16</w:t>
                        </w:r>
                      </w:p>
                    </w:txbxContent>
                  </v:textbox>
                </v:rect>
                <v:rect id="Rectangle 1038" o:spid="_x0000_s1105" style="position:absolute;left:13802;top:42528;width:3880;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" filled="f" stroked="f" strokeweight="2pt">
                  <v:textbox>
                    <w:txbxContent>
                      <w:p w14:paraId="0CBD87F8"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w:t>
                        </w:r>
                        <w:r>
                          <w:rPr>
                            <w:color w:val="000000" w:themeColor="text1"/>
                          </w:rPr>
                          <w:t>7</w:t>
                        </w:r>
                      </w:p>
                    </w:txbxContent>
                  </v:textbox>
                </v:rect>
                <v:rect id="Rectangle 1039" o:spid="_x0000_s1106" style="position:absolute;left:20962;top:42528;width:3880;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" filled="f" stroked="f" strokeweight="2pt">
                  <v:textbox>
                    <w:txbxContent>
                      <w:p w14:paraId="0B624560"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w:t>
                        </w:r>
                        <w:r>
                          <w:rPr>
                            <w:color w:val="000000" w:themeColor="text1"/>
                          </w:rPr>
                          <w:t>8</w:t>
                        </w:r>
                      </w:p>
                    </w:txbxContent>
                  </v:textbox>
                </v:rect>
                <v:rect id="Rectangle 1040" o:spid="_x0000_s1107" style="position:absolute;left:28122;top:42528;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" filled="f" stroked="f" strokeweight="2pt">
                  <v:textbox>
                    <w:txbxContent>
                      <w:p w14:paraId="72D287E8" w14:textId="77777777" w:rsidR="003C7D3D" w:rsidRPr="00B962D8" w:rsidRDefault="003C7D3D" w:rsidP="000D1F35">
                        <w:pPr>
                          <w:jc w:val="center"/>
                          <w:rPr>
                            <w:rFonts w:asciiTheme="minorHAnsi" w:hAnsiTheme="minorHAnsi"/>
                            <w:color w:val="000000" w:themeColor="text1"/>
                          </w:rPr>
                        </w:pPr>
                        <w:r w:rsidRPr="00B962D8">
                          <w:rPr>
                            <w:rFonts w:asciiTheme="minorHAnsi" w:hAnsiTheme="minorHAnsi"/>
                            <w:color w:val="000000" w:themeColor="text1"/>
                          </w:rPr>
                          <w:t>1</w:t>
                        </w:r>
                        <w:r>
                          <w:rPr>
                            <w:color w:val="000000" w:themeColor="text1"/>
                          </w:rPr>
                          <w:t>9</w:t>
                        </w:r>
                      </w:p>
                    </w:txbxContent>
                  </v:textbox>
                </v:rect>
                <v:rect id="Rectangle 1041" o:spid="_x0000_s1108" style="position:absolute;left:35109;top:42528;width:3880;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" filled="f" stroked="f" strokeweight="2pt">
                  <v:textbox>
                    <w:txbxContent>
                      <w:p w14:paraId="5D949BBB" w14:textId="77777777" w:rsidR="003C7D3D" w:rsidRPr="00B962D8" w:rsidRDefault="003C7D3D" w:rsidP="000D1F35">
                        <w:pPr>
                          <w:jc w:val="center"/>
                          <w:rPr>
                            <w:rFonts w:asciiTheme="minorHAnsi" w:hAnsiTheme="minorHAnsi"/>
                            <w:color w:val="000000" w:themeColor="text1"/>
                          </w:rPr>
                        </w:pPr>
                        <w:r>
                          <w:rPr>
                            <w:color w:val="000000" w:themeColor="text1"/>
                          </w:rPr>
                          <w:t>20</w:t>
                        </w:r>
                      </w:p>
                    </w:txbxContent>
                  </v:textbox>
                </v:rect>
                <v:rect id="Rectangle 1042" o:spid="_x0000_s1109" style="position:absolute;left:41838;top:42528;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" filled="f" stroked="f" strokeweight="2pt">
                  <v:textbox>
                    <w:txbxContent>
                      <w:p w14:paraId="609BC3B1" w14:textId="77777777" w:rsidR="003C7D3D" w:rsidRPr="00B962D8" w:rsidRDefault="003C7D3D" w:rsidP="000D1F35">
                        <w:pPr>
                          <w:jc w:val="center"/>
                          <w:rPr>
                            <w:rFonts w:asciiTheme="minorHAnsi" w:hAnsiTheme="minorHAnsi"/>
                            <w:color w:val="000000" w:themeColor="text1"/>
                          </w:rPr>
                        </w:pPr>
                        <w:r>
                          <w:rPr>
                            <w:color w:val="000000" w:themeColor="text1"/>
                          </w:rPr>
                          <w:t>21</w:t>
                        </w:r>
                      </w:p>
                    </w:txbxContent>
                  </v:textbox>
                </v:rect>
                <v:rect id="Rectangle 1043" o:spid="_x0000_s1110" style="position:absolute;left:43477;top:40716;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" filled="f" stroked="f" strokeweight="2pt">
                  <v:textbox>
                    <w:txbxContent>
                      <w:p w14:paraId="2B585E69" w14:textId="77777777" w:rsidR="003C7D3D" w:rsidRPr="00B962D8" w:rsidRDefault="003C7D3D" w:rsidP="000D1F35">
                        <w:pPr>
                          <w:jc w:val="center"/>
                          <w:rPr>
                            <w:rFonts w:asciiTheme="minorHAnsi" w:hAnsiTheme="minorHAnsi"/>
                            <w:color w:val="000000" w:themeColor="text1"/>
                          </w:rPr>
                        </w:pPr>
                        <w:r>
                          <w:rPr>
                            <w:color w:val="000000" w:themeColor="text1"/>
                          </w:rPr>
                          <w:t>34</w:t>
                        </w:r>
                      </w:p>
                    </w:txbxContent>
                  </v:textbox>
                </v:rect>
                <v:rect id="Rectangle 161" o:spid="_x0000_s1111" style="position:absolute;left:43477;top:6814;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" filled="f" stroked="f" strokeweight="2pt">
                  <v:textbox>
                    <w:txbxContent>
                      <w:p w14:paraId="16B1CFCE" w14:textId="77777777" w:rsidR="003C7D3D" w:rsidRPr="00B962D8" w:rsidRDefault="003C7D3D" w:rsidP="000D1F35">
                        <w:pPr>
                          <w:jc w:val="center"/>
                          <w:rPr>
                            <w:rFonts w:asciiTheme="minorHAnsi" w:hAnsiTheme="minorHAnsi"/>
                            <w:color w:val="000000" w:themeColor="text1"/>
                          </w:rPr>
                        </w:pPr>
                        <w:r>
                          <w:rPr>
                            <w:color w:val="000000" w:themeColor="text1"/>
                          </w:rPr>
                          <w:t>39</w:t>
                        </w:r>
                      </w:p>
                    </w:txbxContent>
                  </v:textbox>
                </v:rect>
                <v:rect id="Rectangle 178" o:spid="_x0000_s1112" style="position:absolute;left:43477;top:13629;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" filled="f" stroked="f" strokeweight="2pt">
                  <v:textbox>
                    <w:txbxContent>
                      <w:p w14:paraId="7B21130F" w14:textId="77777777" w:rsidR="003C7D3D" w:rsidRPr="00B962D8" w:rsidRDefault="003C7D3D" w:rsidP="000D1F35">
                        <w:pPr>
                          <w:jc w:val="center"/>
                          <w:rPr>
                            <w:rFonts w:asciiTheme="minorHAnsi" w:hAnsiTheme="minorHAnsi"/>
                            <w:color w:val="000000" w:themeColor="text1"/>
                          </w:rPr>
                        </w:pPr>
                        <w:r>
                          <w:rPr>
                            <w:color w:val="000000" w:themeColor="text1"/>
                          </w:rPr>
                          <w:t>38</w:t>
                        </w:r>
                      </w:p>
                    </w:txbxContent>
                  </v:textbox>
                </v:rect>
                <v:rect id="Rectangle 179" o:spid="_x0000_s1113" style="position:absolute;left:43477;top:20358;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" filled="f" stroked="f" strokeweight="2pt">
                  <v:textbox>
                    <w:txbxContent>
                      <w:p w14:paraId="74EF4A1B" w14:textId="77777777" w:rsidR="003C7D3D" w:rsidRPr="00B962D8" w:rsidRDefault="003C7D3D" w:rsidP="000D1F35">
                        <w:pPr>
                          <w:jc w:val="center"/>
                          <w:rPr>
                            <w:rFonts w:asciiTheme="minorHAnsi" w:hAnsiTheme="minorHAnsi"/>
                            <w:color w:val="000000" w:themeColor="text1"/>
                          </w:rPr>
                        </w:pPr>
                        <w:r>
                          <w:rPr>
                            <w:color w:val="000000" w:themeColor="text1"/>
                          </w:rPr>
                          <w:t>37</w:t>
                        </w:r>
                      </w:p>
                    </w:txbxContent>
                  </v:textbox>
                </v:rect>
                <v:rect id="Rectangle 180" o:spid="_x0000_s1114" style="position:absolute;left:43477;top:27173;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" filled="f" stroked="f" strokeweight="2pt">
                  <v:textbox>
                    <w:txbxContent>
                      <w:p w14:paraId="267E66CA" w14:textId="77777777" w:rsidR="003C7D3D" w:rsidRPr="00B962D8" w:rsidRDefault="003C7D3D" w:rsidP="000D1F35">
                        <w:pPr>
                          <w:jc w:val="center"/>
                          <w:rPr>
                            <w:rFonts w:asciiTheme="minorHAnsi" w:hAnsiTheme="minorHAnsi"/>
                            <w:color w:val="000000" w:themeColor="text1"/>
                          </w:rPr>
                        </w:pPr>
                        <w:r>
                          <w:rPr>
                            <w:color w:val="000000" w:themeColor="text1"/>
                          </w:rPr>
                          <w:t>36</w:t>
                        </w:r>
                      </w:p>
                    </w:txbxContent>
                  </v:textbox>
                </v:rect>
                <v:rect id="Rectangle 199" o:spid="_x0000_s1115" style="position:absolute;left:43477;top:33901;width:387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" filled="f" stroked="f" strokeweight="2pt">
                  <v:textbox>
                    <w:txbxContent>
                      <w:p w14:paraId="04C616CE" w14:textId="77777777" w:rsidR="003C7D3D" w:rsidRPr="00B962D8" w:rsidRDefault="003C7D3D" w:rsidP="000D1F35">
                        <w:pPr>
                          <w:jc w:val="center"/>
                          <w:rPr>
                            <w:rFonts w:asciiTheme="minorHAnsi" w:hAnsiTheme="minorHAnsi"/>
                            <w:color w:val="000000" w:themeColor="text1"/>
                          </w:rPr>
                        </w:pPr>
                        <w:r>
                          <w:rPr>
                            <w:color w:val="000000" w:themeColor="text1"/>
                          </w:rPr>
                          <w:t>35</w:t>
                        </w:r>
                      </w:p>
                    </w:txbxContent>
                  </v:textbox>
                </v:rect>
                <v:rect id="Rectangle 247" o:spid="_x0000_s1116" style="position:absolute;left:43477;width:3879;height:3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" filled="f" stroked="f" strokeweight="2pt">
                  <v:textbox>
                    <w:txbxContent>
                      <w:p w14:paraId="5A58337B" w14:textId="77777777" w:rsidR="003C7D3D" w:rsidRPr="00B962D8" w:rsidRDefault="003C7D3D" w:rsidP="000D1F35">
                        <w:pPr>
                          <w:jc w:val="center"/>
                          <w:rPr>
                            <w:rFonts w:asciiTheme="minorHAnsi" w:hAnsiTheme="minorHAnsi"/>
                            <w:color w:val="000000" w:themeColor="text1"/>
                          </w:rPr>
                        </w:pPr>
                        <w:r>
                          <w:rPr>
                            <w:color w:val="000000" w:themeColor="text1"/>
                          </w:rPr>
                          <w:t>40</w:t>
                        </w:r>
                      </w:p>
                    </w:txbxContent>
                  </v:textbox>
                </v:rect>
                <w10:anchorlock/>
              </v:group>
            </w:pict>
          </mc:Fallback>
        </mc:AlternateContent>
      </w:r>
    </w:p>
    <w:p w14:paraId="4ADC2532" w14:textId="4B1FBC25" w:rsidR="00A74FBA" w:rsidRPr="008A67D7" w:rsidRDefault="007F1DE4" w:rsidP="00571204">
      <w:pPr>
        <w:spacing w:before="120" w:after="120" w:line="240" w:lineRule="auto"/>
        <w:rPr>
          <w:rFonts w:asciiTheme="minorHAnsi" w:eastAsia="Dotum" w:hAnsiTheme="minorHAnsi"/>
          <w:szCs w:val="22"/>
        </w:rPr>
      </w:pPr>
      <w:r>
        <w:rPr>
          <w:rFonts w:asciiTheme="minorHAnsi" w:eastAsia="Dotum" w:hAnsiTheme="minorHAnsi"/>
          <w:szCs w:val="22"/>
        </w:rPr>
        <w:t>Give the six</w:t>
      </w:r>
      <w:r w:rsidR="00A42387">
        <w:rPr>
          <w:rFonts w:asciiTheme="minorHAnsi" w:eastAsia="Dotum" w:hAnsiTheme="minorHAnsi"/>
          <w:szCs w:val="22"/>
        </w:rPr>
        <w:t>-</w:t>
      </w:r>
      <w:r w:rsidR="00FC205B">
        <w:rPr>
          <w:rFonts w:asciiTheme="minorHAnsi" w:eastAsia="Dotum" w:hAnsiTheme="minorHAnsi"/>
          <w:szCs w:val="22"/>
        </w:rPr>
        <w:t>figure grid reference for the symbols below</w:t>
      </w:r>
      <w:r w:rsidR="006720C7" w:rsidRPr="008A67D7">
        <w:rPr>
          <w:rFonts w:asciiTheme="minorHAnsi" w:eastAsia="Dotum" w:hAnsiTheme="minorHAnsi"/>
          <w:szCs w:val="22"/>
        </w:rPr>
        <w:t>:</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89F3BB" w:themeColor="accent3" w:themeTint="66"/>
          <w:insideV w:val="single" w:sz="4" w:space="0" w:color="89F3BB" w:themeColor="accent3" w:themeTint="66"/>
        </w:tblBorders>
        <w:tblLook w:val="04A0" w:firstRow="1" w:lastRow="0" w:firstColumn="1" w:lastColumn="0" w:noHBand="0" w:noVBand="1"/>
      </w:tblPr>
      <w:tblGrid>
        <w:gridCol w:w="2409"/>
        <w:gridCol w:w="2410"/>
        <w:gridCol w:w="2410"/>
        <w:gridCol w:w="2410"/>
      </w:tblGrid>
      <w:tr w:rsidR="006720C7" w:rsidRPr="008A67D7" w14:paraId="0D7110D3" w14:textId="77777777" w:rsidTr="003A484A">
        <w:tc>
          <w:tcPr>
            <w:tcW w:w="2409" w:type="dxa"/>
            <w:shd w:val="clear" w:color="auto" w:fill="89F3BB" w:themeFill="accent3" w:themeFillTint="66"/>
          </w:tcPr>
          <w:p w14:paraId="7A8BCE8B" w14:textId="77777777" w:rsidR="006720C7" w:rsidRPr="008A67D7" w:rsidRDefault="006720C7" w:rsidP="00571204">
            <w:pPr>
              <w:spacing w:before="120" w:after="120" w:line="240" w:lineRule="auto"/>
              <w:rPr>
                <w:rFonts w:eastAsia="Dotum"/>
                <w:b/>
                <w:szCs w:val="22"/>
              </w:rPr>
            </w:pPr>
            <w:r w:rsidRPr="008A67D7">
              <w:rPr>
                <w:rFonts w:eastAsia="Dotum"/>
                <w:b/>
                <w:szCs w:val="22"/>
              </w:rPr>
              <w:t>Feature</w:t>
            </w:r>
          </w:p>
        </w:tc>
        <w:tc>
          <w:tcPr>
            <w:tcW w:w="2410" w:type="dxa"/>
            <w:shd w:val="clear" w:color="auto" w:fill="89F3BB" w:themeFill="accent3" w:themeFillTint="66"/>
          </w:tcPr>
          <w:p w14:paraId="607FB377" w14:textId="6A474785" w:rsidR="006720C7" w:rsidRPr="008A67D7" w:rsidRDefault="007F1DE4" w:rsidP="00571204">
            <w:pPr>
              <w:spacing w:before="120" w:after="120" w:line="240" w:lineRule="auto"/>
              <w:rPr>
                <w:rFonts w:eastAsia="Dotum"/>
                <w:b/>
                <w:szCs w:val="22"/>
              </w:rPr>
            </w:pPr>
            <w:r>
              <w:rPr>
                <w:rFonts w:eastAsia="Dotum"/>
                <w:b/>
                <w:szCs w:val="22"/>
              </w:rPr>
              <w:t>Six</w:t>
            </w:r>
            <w:r w:rsidR="00A42387">
              <w:rPr>
                <w:rFonts w:eastAsia="Dotum"/>
                <w:b/>
                <w:szCs w:val="22"/>
              </w:rPr>
              <w:t>-</w:t>
            </w:r>
            <w:r w:rsidR="006720C7" w:rsidRPr="008A67D7">
              <w:rPr>
                <w:rFonts w:eastAsia="Dotum"/>
                <w:b/>
                <w:szCs w:val="22"/>
              </w:rPr>
              <w:t>figure reference</w:t>
            </w:r>
          </w:p>
        </w:tc>
        <w:tc>
          <w:tcPr>
            <w:tcW w:w="2410" w:type="dxa"/>
            <w:shd w:val="clear" w:color="auto" w:fill="89F3BB" w:themeFill="accent3" w:themeFillTint="66"/>
          </w:tcPr>
          <w:p w14:paraId="1E14B792" w14:textId="77777777" w:rsidR="006720C7" w:rsidRPr="008A67D7" w:rsidRDefault="006720C7" w:rsidP="00571204">
            <w:pPr>
              <w:spacing w:before="120" w:after="120" w:line="240" w:lineRule="auto"/>
              <w:rPr>
                <w:rFonts w:eastAsia="Dotum"/>
                <w:b/>
                <w:szCs w:val="22"/>
              </w:rPr>
            </w:pPr>
            <w:r w:rsidRPr="008A67D7">
              <w:rPr>
                <w:rFonts w:eastAsia="Dotum"/>
                <w:b/>
                <w:szCs w:val="22"/>
              </w:rPr>
              <w:t>Feature</w:t>
            </w:r>
          </w:p>
        </w:tc>
        <w:tc>
          <w:tcPr>
            <w:tcW w:w="2410" w:type="dxa"/>
            <w:shd w:val="clear" w:color="auto" w:fill="89F3BB" w:themeFill="accent3" w:themeFillTint="66"/>
          </w:tcPr>
          <w:p w14:paraId="1BD31FA0" w14:textId="4B8FB805" w:rsidR="006720C7" w:rsidRPr="008A67D7" w:rsidRDefault="007F1DE4" w:rsidP="00571204">
            <w:pPr>
              <w:spacing w:before="120" w:after="120" w:line="240" w:lineRule="auto"/>
              <w:rPr>
                <w:rFonts w:eastAsia="Dotum"/>
                <w:b/>
                <w:szCs w:val="22"/>
              </w:rPr>
            </w:pPr>
            <w:r>
              <w:rPr>
                <w:rFonts w:eastAsia="Dotum"/>
                <w:b/>
                <w:szCs w:val="22"/>
              </w:rPr>
              <w:t>Six</w:t>
            </w:r>
            <w:r w:rsidR="00A42387">
              <w:rPr>
                <w:rFonts w:eastAsia="Dotum"/>
                <w:b/>
                <w:szCs w:val="22"/>
              </w:rPr>
              <w:t>-</w:t>
            </w:r>
            <w:r w:rsidR="006720C7" w:rsidRPr="008A67D7">
              <w:rPr>
                <w:rFonts w:eastAsia="Dotum"/>
                <w:b/>
                <w:szCs w:val="22"/>
              </w:rPr>
              <w:t>figure reference</w:t>
            </w:r>
          </w:p>
        </w:tc>
      </w:tr>
      <w:tr w:rsidR="006720C7" w:rsidRPr="008A67D7" w14:paraId="7E0C2D57" w14:textId="77777777" w:rsidTr="003A484A">
        <w:tc>
          <w:tcPr>
            <w:tcW w:w="2409" w:type="dxa"/>
          </w:tcPr>
          <w:p w14:paraId="459F1E02" w14:textId="77777777" w:rsidR="006720C7" w:rsidRPr="008A67D7" w:rsidRDefault="006720C7" w:rsidP="00571204">
            <w:pPr>
              <w:spacing w:before="120" w:after="120" w:line="240" w:lineRule="auto"/>
              <w:rPr>
                <w:rFonts w:eastAsia="Dotum"/>
                <w:szCs w:val="22"/>
              </w:rPr>
            </w:pPr>
            <w:r w:rsidRPr="008A67D7">
              <w:rPr>
                <w:rFonts w:eastAsia="Dotum"/>
                <w:szCs w:val="22"/>
              </w:rPr>
              <w:t>Blue farm</w:t>
            </w:r>
          </w:p>
        </w:tc>
        <w:tc>
          <w:tcPr>
            <w:tcW w:w="2410" w:type="dxa"/>
          </w:tcPr>
          <w:p w14:paraId="044F04C7" w14:textId="77777777" w:rsidR="006720C7" w:rsidRPr="008A67D7" w:rsidRDefault="006720C7" w:rsidP="00571204">
            <w:pPr>
              <w:spacing w:before="120" w:after="120" w:line="240" w:lineRule="auto"/>
              <w:rPr>
                <w:rFonts w:eastAsia="Dotum"/>
                <w:szCs w:val="22"/>
              </w:rPr>
            </w:pPr>
          </w:p>
        </w:tc>
        <w:tc>
          <w:tcPr>
            <w:tcW w:w="2410" w:type="dxa"/>
          </w:tcPr>
          <w:p w14:paraId="6676F5CC" w14:textId="77777777" w:rsidR="006720C7" w:rsidRPr="008A67D7" w:rsidRDefault="006720C7" w:rsidP="00571204">
            <w:pPr>
              <w:spacing w:before="120" w:after="120" w:line="240" w:lineRule="auto"/>
              <w:rPr>
                <w:rFonts w:eastAsia="Dotum"/>
                <w:szCs w:val="22"/>
              </w:rPr>
            </w:pPr>
            <w:r w:rsidRPr="008A67D7">
              <w:rPr>
                <w:rFonts w:eastAsia="Dotum"/>
                <w:szCs w:val="22"/>
              </w:rPr>
              <w:t>Church with tower</w:t>
            </w:r>
          </w:p>
        </w:tc>
        <w:tc>
          <w:tcPr>
            <w:tcW w:w="2410" w:type="dxa"/>
          </w:tcPr>
          <w:p w14:paraId="7CC07317" w14:textId="77777777" w:rsidR="006720C7" w:rsidRPr="008A67D7" w:rsidRDefault="006720C7" w:rsidP="00571204">
            <w:pPr>
              <w:spacing w:before="120" w:after="120" w:line="240" w:lineRule="auto"/>
              <w:rPr>
                <w:rFonts w:eastAsia="Dotum"/>
                <w:szCs w:val="22"/>
              </w:rPr>
            </w:pPr>
          </w:p>
        </w:tc>
      </w:tr>
      <w:tr w:rsidR="006720C7" w:rsidRPr="008A67D7" w14:paraId="6153F8D8" w14:textId="77777777" w:rsidTr="003A484A">
        <w:tc>
          <w:tcPr>
            <w:tcW w:w="2409" w:type="dxa"/>
          </w:tcPr>
          <w:p w14:paraId="343469B4" w14:textId="77777777" w:rsidR="006720C7" w:rsidRPr="008A67D7" w:rsidRDefault="006720C7" w:rsidP="00571204">
            <w:pPr>
              <w:spacing w:before="120" w:after="120" w:line="240" w:lineRule="auto"/>
              <w:rPr>
                <w:rFonts w:eastAsia="Dotum"/>
                <w:szCs w:val="22"/>
              </w:rPr>
            </w:pPr>
            <w:r w:rsidRPr="008A67D7">
              <w:rPr>
                <w:rFonts w:eastAsia="Dotum"/>
                <w:szCs w:val="22"/>
              </w:rPr>
              <w:t>Youth hostel</w:t>
            </w:r>
          </w:p>
        </w:tc>
        <w:tc>
          <w:tcPr>
            <w:tcW w:w="2410" w:type="dxa"/>
          </w:tcPr>
          <w:p w14:paraId="59C7E50C" w14:textId="77777777" w:rsidR="006720C7" w:rsidRPr="008A67D7" w:rsidRDefault="006720C7" w:rsidP="00571204">
            <w:pPr>
              <w:spacing w:before="120" w:after="120" w:line="240" w:lineRule="auto"/>
              <w:rPr>
                <w:rFonts w:eastAsia="Dotum"/>
                <w:szCs w:val="22"/>
              </w:rPr>
            </w:pPr>
          </w:p>
        </w:tc>
        <w:tc>
          <w:tcPr>
            <w:tcW w:w="2410" w:type="dxa"/>
          </w:tcPr>
          <w:p w14:paraId="64AAE236" w14:textId="77777777" w:rsidR="006720C7" w:rsidRPr="008A67D7" w:rsidRDefault="006720C7" w:rsidP="00571204">
            <w:pPr>
              <w:spacing w:before="120" w:after="120" w:line="240" w:lineRule="auto"/>
              <w:rPr>
                <w:rFonts w:eastAsia="Dotum"/>
                <w:szCs w:val="22"/>
              </w:rPr>
            </w:pPr>
            <w:r w:rsidRPr="008A67D7">
              <w:rPr>
                <w:rFonts w:eastAsia="Dotum"/>
                <w:szCs w:val="22"/>
              </w:rPr>
              <w:t>River farm</w:t>
            </w:r>
          </w:p>
        </w:tc>
        <w:tc>
          <w:tcPr>
            <w:tcW w:w="2410" w:type="dxa"/>
          </w:tcPr>
          <w:p w14:paraId="0AB51E31" w14:textId="77777777" w:rsidR="006720C7" w:rsidRPr="008A67D7" w:rsidRDefault="006720C7" w:rsidP="00571204">
            <w:pPr>
              <w:spacing w:before="120" w:after="120" w:line="240" w:lineRule="auto"/>
              <w:rPr>
                <w:rFonts w:eastAsia="Dotum"/>
                <w:szCs w:val="22"/>
              </w:rPr>
            </w:pPr>
          </w:p>
        </w:tc>
      </w:tr>
      <w:tr w:rsidR="006720C7" w:rsidRPr="008A67D7" w14:paraId="0F69B112" w14:textId="77777777" w:rsidTr="003A484A">
        <w:tc>
          <w:tcPr>
            <w:tcW w:w="2409" w:type="dxa"/>
          </w:tcPr>
          <w:p w14:paraId="6D7E5567" w14:textId="77777777" w:rsidR="006720C7" w:rsidRPr="008A67D7" w:rsidRDefault="006720C7" w:rsidP="00571204">
            <w:pPr>
              <w:spacing w:before="120" w:after="120" w:line="240" w:lineRule="auto"/>
              <w:rPr>
                <w:rFonts w:eastAsia="Dotum"/>
                <w:szCs w:val="22"/>
              </w:rPr>
            </w:pPr>
            <w:r w:rsidRPr="008A67D7">
              <w:rPr>
                <w:rFonts w:eastAsia="Dotum"/>
                <w:szCs w:val="22"/>
              </w:rPr>
              <w:t>Car park</w:t>
            </w:r>
          </w:p>
        </w:tc>
        <w:tc>
          <w:tcPr>
            <w:tcW w:w="2410" w:type="dxa"/>
          </w:tcPr>
          <w:p w14:paraId="229F2F94" w14:textId="77777777" w:rsidR="006720C7" w:rsidRPr="008A67D7" w:rsidRDefault="006720C7" w:rsidP="00571204">
            <w:pPr>
              <w:spacing w:before="120" w:after="120" w:line="240" w:lineRule="auto"/>
              <w:rPr>
                <w:rFonts w:eastAsia="Dotum"/>
                <w:szCs w:val="22"/>
              </w:rPr>
            </w:pPr>
          </w:p>
        </w:tc>
        <w:tc>
          <w:tcPr>
            <w:tcW w:w="2410" w:type="dxa"/>
          </w:tcPr>
          <w:p w14:paraId="4FF10E9E" w14:textId="77777777" w:rsidR="006720C7" w:rsidRPr="008A67D7" w:rsidRDefault="006720C7" w:rsidP="00571204">
            <w:pPr>
              <w:spacing w:before="120" w:after="120" w:line="240" w:lineRule="auto"/>
              <w:rPr>
                <w:rFonts w:eastAsia="Dotum"/>
                <w:szCs w:val="22"/>
              </w:rPr>
            </w:pPr>
            <w:r w:rsidRPr="008A67D7">
              <w:rPr>
                <w:rFonts w:eastAsia="Dotum"/>
                <w:szCs w:val="22"/>
              </w:rPr>
              <w:t>Triangulation point</w:t>
            </w:r>
          </w:p>
        </w:tc>
        <w:tc>
          <w:tcPr>
            <w:tcW w:w="2410" w:type="dxa"/>
          </w:tcPr>
          <w:p w14:paraId="6DCA92AC" w14:textId="77777777" w:rsidR="006720C7" w:rsidRPr="008A67D7" w:rsidRDefault="006720C7" w:rsidP="00571204">
            <w:pPr>
              <w:spacing w:before="120" w:after="120" w:line="240" w:lineRule="auto"/>
              <w:rPr>
                <w:rFonts w:eastAsia="Dotum"/>
                <w:szCs w:val="22"/>
              </w:rPr>
            </w:pPr>
          </w:p>
        </w:tc>
      </w:tr>
      <w:tr w:rsidR="006720C7" w:rsidRPr="008A67D7" w14:paraId="0D41F4CC" w14:textId="77777777" w:rsidTr="003A484A">
        <w:tc>
          <w:tcPr>
            <w:tcW w:w="2409" w:type="dxa"/>
          </w:tcPr>
          <w:p w14:paraId="64BAB842" w14:textId="77777777" w:rsidR="006720C7" w:rsidRPr="008A67D7" w:rsidRDefault="006720C7" w:rsidP="00571204">
            <w:pPr>
              <w:spacing w:before="120" w:after="120" w:line="240" w:lineRule="auto"/>
              <w:rPr>
                <w:rFonts w:eastAsia="Dotum"/>
                <w:szCs w:val="22"/>
              </w:rPr>
            </w:pPr>
            <w:r w:rsidRPr="008A67D7">
              <w:rPr>
                <w:rFonts w:eastAsia="Dotum"/>
                <w:szCs w:val="22"/>
              </w:rPr>
              <w:t>School</w:t>
            </w:r>
          </w:p>
        </w:tc>
        <w:tc>
          <w:tcPr>
            <w:tcW w:w="2410" w:type="dxa"/>
          </w:tcPr>
          <w:p w14:paraId="6A3BA912" w14:textId="77777777" w:rsidR="006720C7" w:rsidRPr="008A67D7" w:rsidRDefault="006720C7" w:rsidP="00571204">
            <w:pPr>
              <w:spacing w:before="120" w:after="120" w:line="240" w:lineRule="auto"/>
              <w:rPr>
                <w:rFonts w:eastAsia="Dotum"/>
                <w:szCs w:val="22"/>
              </w:rPr>
            </w:pPr>
          </w:p>
        </w:tc>
        <w:tc>
          <w:tcPr>
            <w:tcW w:w="2410" w:type="dxa"/>
          </w:tcPr>
          <w:p w14:paraId="0DD2035D" w14:textId="77777777" w:rsidR="006720C7" w:rsidRPr="008A67D7" w:rsidRDefault="006720C7" w:rsidP="00571204">
            <w:pPr>
              <w:spacing w:before="120" w:after="120" w:line="240" w:lineRule="auto"/>
              <w:rPr>
                <w:rFonts w:eastAsia="Dotum"/>
                <w:szCs w:val="22"/>
              </w:rPr>
            </w:pPr>
            <w:r w:rsidRPr="008A67D7">
              <w:rPr>
                <w:rFonts w:eastAsia="Dotum"/>
                <w:szCs w:val="22"/>
              </w:rPr>
              <w:t>Pub</w:t>
            </w:r>
          </w:p>
        </w:tc>
        <w:tc>
          <w:tcPr>
            <w:tcW w:w="2410" w:type="dxa"/>
          </w:tcPr>
          <w:p w14:paraId="4CD7C8DF" w14:textId="77777777" w:rsidR="006720C7" w:rsidRPr="008A67D7" w:rsidRDefault="006720C7" w:rsidP="00571204">
            <w:pPr>
              <w:spacing w:before="120" w:after="120" w:line="240" w:lineRule="auto"/>
              <w:rPr>
                <w:rFonts w:eastAsia="Dotum"/>
                <w:szCs w:val="22"/>
              </w:rPr>
            </w:pPr>
          </w:p>
        </w:tc>
      </w:tr>
      <w:tr w:rsidR="006720C7" w:rsidRPr="008A67D7" w14:paraId="5DD806E8" w14:textId="77777777" w:rsidTr="003A484A">
        <w:tc>
          <w:tcPr>
            <w:tcW w:w="2409" w:type="dxa"/>
          </w:tcPr>
          <w:p w14:paraId="3658EB29" w14:textId="77777777" w:rsidR="006720C7" w:rsidRPr="008A67D7" w:rsidRDefault="006720C7" w:rsidP="00571204">
            <w:pPr>
              <w:spacing w:before="120" w:after="120" w:line="240" w:lineRule="auto"/>
              <w:rPr>
                <w:rFonts w:eastAsia="Dotum"/>
                <w:szCs w:val="22"/>
              </w:rPr>
            </w:pPr>
            <w:r w:rsidRPr="008A67D7">
              <w:rPr>
                <w:rFonts w:eastAsia="Dotum"/>
                <w:szCs w:val="22"/>
              </w:rPr>
              <w:t>Post office</w:t>
            </w:r>
          </w:p>
        </w:tc>
        <w:tc>
          <w:tcPr>
            <w:tcW w:w="2410" w:type="dxa"/>
          </w:tcPr>
          <w:p w14:paraId="0C424E74" w14:textId="77777777" w:rsidR="006720C7" w:rsidRPr="008A67D7" w:rsidRDefault="006720C7" w:rsidP="00571204">
            <w:pPr>
              <w:spacing w:before="120" w:after="120" w:line="240" w:lineRule="auto"/>
              <w:rPr>
                <w:rFonts w:eastAsia="Dotum"/>
                <w:szCs w:val="22"/>
              </w:rPr>
            </w:pPr>
          </w:p>
        </w:tc>
        <w:tc>
          <w:tcPr>
            <w:tcW w:w="2410" w:type="dxa"/>
          </w:tcPr>
          <w:p w14:paraId="66C86159" w14:textId="77777777" w:rsidR="006720C7" w:rsidRPr="008A67D7" w:rsidRDefault="009A67E8" w:rsidP="00571204">
            <w:pPr>
              <w:spacing w:before="120" w:after="120" w:line="240" w:lineRule="auto"/>
              <w:rPr>
                <w:rFonts w:eastAsia="Dotum"/>
                <w:szCs w:val="22"/>
              </w:rPr>
            </w:pPr>
            <w:r w:rsidRPr="008A67D7">
              <w:rPr>
                <w:rFonts w:eastAsia="Dotum"/>
                <w:szCs w:val="22"/>
              </w:rPr>
              <w:t>Clubhouse</w:t>
            </w:r>
          </w:p>
        </w:tc>
        <w:tc>
          <w:tcPr>
            <w:tcW w:w="2410" w:type="dxa"/>
          </w:tcPr>
          <w:p w14:paraId="304B8FCA" w14:textId="77777777" w:rsidR="006720C7" w:rsidRPr="008A67D7" w:rsidRDefault="006720C7" w:rsidP="00571204">
            <w:pPr>
              <w:spacing w:before="120" w:after="120" w:line="240" w:lineRule="auto"/>
              <w:rPr>
                <w:rFonts w:eastAsia="Dotum"/>
                <w:szCs w:val="22"/>
              </w:rPr>
            </w:pPr>
          </w:p>
        </w:tc>
      </w:tr>
    </w:tbl>
    <w:p w14:paraId="34886ECD" w14:textId="77777777" w:rsidR="003A484A" w:rsidRDefault="003A484A" w:rsidP="00654357">
      <w:pPr>
        <w:pStyle w:val="SmallerHeading"/>
        <w:spacing w:before="120"/>
        <w:rPr>
          <w:rFonts w:asciiTheme="minorHAnsi" w:hAnsiTheme="minorHAnsi"/>
        </w:rPr>
      </w:pPr>
    </w:p>
    <w:p w14:paraId="3899D019" w14:textId="77777777" w:rsidR="006720C7" w:rsidRPr="008A67D7" w:rsidRDefault="006720C7" w:rsidP="00654357">
      <w:pPr>
        <w:pStyle w:val="SmallerHeading"/>
        <w:spacing w:before="120"/>
        <w:rPr>
          <w:rFonts w:asciiTheme="minorHAnsi" w:hAnsiTheme="minorHAnsi"/>
        </w:rPr>
      </w:pPr>
      <w:r w:rsidRPr="008A67D7">
        <w:rPr>
          <w:rFonts w:asciiTheme="minorHAnsi" w:hAnsiTheme="minorHAnsi"/>
        </w:rPr>
        <w:t>Task:</w:t>
      </w:r>
    </w:p>
    <w:p w14:paraId="7FD11583" w14:textId="07DB18B0" w:rsidR="006720C7" w:rsidRPr="008A67D7" w:rsidRDefault="006720C7"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Draw these symbols onto th</w:t>
      </w:r>
      <w:r w:rsidR="004765C9" w:rsidRPr="008A67D7">
        <w:rPr>
          <w:rFonts w:asciiTheme="minorHAnsi" w:eastAsia="Dotum" w:hAnsiTheme="minorHAnsi"/>
          <w:szCs w:val="22"/>
        </w:rPr>
        <w:t>e grid in the correct locations</w:t>
      </w:r>
      <w:r w:rsidR="00A42387">
        <w:rPr>
          <w:rFonts w:asciiTheme="minorHAnsi" w:eastAsia="Dotum" w:hAnsiTheme="minorHAnsi"/>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1560"/>
        <w:gridCol w:w="2268"/>
        <w:gridCol w:w="1134"/>
        <w:gridCol w:w="1440"/>
        <w:gridCol w:w="1643"/>
      </w:tblGrid>
      <w:tr w:rsidR="00654357" w:rsidRPr="008A67D7" w14:paraId="7B43AC96" w14:textId="77777777" w:rsidTr="00654357">
        <w:tc>
          <w:tcPr>
            <w:tcW w:w="1809" w:type="dxa"/>
          </w:tcPr>
          <w:p w14:paraId="133338E8" w14:textId="7B4ECD82" w:rsidR="00654357" w:rsidRPr="008A67D7" w:rsidRDefault="00654357" w:rsidP="00571204">
            <w:pPr>
              <w:spacing w:before="120" w:after="120" w:line="240" w:lineRule="auto"/>
              <w:rPr>
                <w:rFonts w:eastAsia="Dotum"/>
                <w:szCs w:val="22"/>
              </w:rPr>
            </w:pPr>
            <w:r w:rsidRPr="008A67D7">
              <w:rPr>
                <w:rFonts w:eastAsia="Dotum"/>
                <w:b/>
                <w:bCs/>
                <w:szCs w:val="22"/>
              </w:rPr>
              <w:t>Windmill</w:t>
            </w:r>
            <w:r w:rsidR="00A42387">
              <w:rPr>
                <w:rFonts w:eastAsia="Dotum"/>
                <w:b/>
                <w:bCs/>
                <w:szCs w:val="22"/>
              </w:rPr>
              <w:t>:</w:t>
            </w:r>
          </w:p>
        </w:tc>
        <w:tc>
          <w:tcPr>
            <w:tcW w:w="1560" w:type="dxa"/>
          </w:tcPr>
          <w:p w14:paraId="2F1AC891" w14:textId="77777777" w:rsidR="00654357" w:rsidRPr="008A67D7" w:rsidRDefault="00654357" w:rsidP="00571204">
            <w:pPr>
              <w:spacing w:before="120" w:after="120" w:line="240" w:lineRule="auto"/>
              <w:rPr>
                <w:rFonts w:eastAsia="Dotum"/>
                <w:b/>
                <w:bCs/>
                <w:szCs w:val="22"/>
              </w:rPr>
            </w:pPr>
            <w:r w:rsidRPr="008A67D7">
              <w:rPr>
                <w:rFonts w:eastAsia="Dotum"/>
                <w:szCs w:val="22"/>
              </w:rPr>
              <w:t>171 345</w:t>
            </w:r>
          </w:p>
        </w:tc>
        <w:tc>
          <w:tcPr>
            <w:tcW w:w="2268" w:type="dxa"/>
          </w:tcPr>
          <w:p w14:paraId="318D2391" w14:textId="77777777" w:rsidR="00654357" w:rsidRPr="008A67D7" w:rsidRDefault="00654357" w:rsidP="00571204">
            <w:pPr>
              <w:spacing w:before="120" w:after="120" w:line="240" w:lineRule="auto"/>
              <w:rPr>
                <w:rFonts w:eastAsia="Dotum"/>
                <w:szCs w:val="22"/>
              </w:rPr>
            </w:pPr>
            <w:r w:rsidRPr="008A67D7">
              <w:rPr>
                <w:rFonts w:eastAsia="Dotum"/>
                <w:b/>
                <w:bCs/>
                <w:szCs w:val="22"/>
              </w:rPr>
              <w:t>Information centre:</w:t>
            </w:r>
          </w:p>
        </w:tc>
        <w:tc>
          <w:tcPr>
            <w:tcW w:w="1134" w:type="dxa"/>
          </w:tcPr>
          <w:p w14:paraId="0E9A30B2" w14:textId="77777777" w:rsidR="00654357" w:rsidRPr="008A67D7" w:rsidRDefault="00654357" w:rsidP="00571204">
            <w:pPr>
              <w:spacing w:before="120" w:after="120" w:line="240" w:lineRule="auto"/>
              <w:rPr>
                <w:rFonts w:eastAsia="Dotum"/>
                <w:b/>
                <w:bCs/>
                <w:szCs w:val="22"/>
              </w:rPr>
            </w:pPr>
            <w:r w:rsidRPr="008A67D7">
              <w:rPr>
                <w:rFonts w:eastAsia="Dotum"/>
                <w:szCs w:val="22"/>
              </w:rPr>
              <w:t>202 378</w:t>
            </w:r>
          </w:p>
        </w:tc>
        <w:tc>
          <w:tcPr>
            <w:tcW w:w="1440" w:type="dxa"/>
          </w:tcPr>
          <w:p w14:paraId="4C4AC6EC" w14:textId="77777777" w:rsidR="00654357" w:rsidRPr="008A67D7" w:rsidRDefault="00654357" w:rsidP="00571204">
            <w:pPr>
              <w:spacing w:before="120" w:after="120" w:line="240" w:lineRule="auto"/>
              <w:rPr>
                <w:rFonts w:eastAsia="Dotum"/>
                <w:szCs w:val="22"/>
              </w:rPr>
            </w:pPr>
            <w:r w:rsidRPr="008A67D7">
              <w:rPr>
                <w:rFonts w:eastAsia="Dotum"/>
                <w:b/>
                <w:bCs/>
                <w:szCs w:val="22"/>
              </w:rPr>
              <w:t>Bus station:</w:t>
            </w:r>
          </w:p>
        </w:tc>
        <w:tc>
          <w:tcPr>
            <w:tcW w:w="1643" w:type="dxa"/>
          </w:tcPr>
          <w:p w14:paraId="6BBE36A8" w14:textId="77777777" w:rsidR="00654357" w:rsidRPr="008A67D7" w:rsidRDefault="00654357" w:rsidP="00571204">
            <w:pPr>
              <w:spacing w:before="120" w:after="120" w:line="240" w:lineRule="auto"/>
              <w:rPr>
                <w:rFonts w:eastAsia="Dotum"/>
                <w:b/>
                <w:bCs/>
                <w:szCs w:val="22"/>
              </w:rPr>
            </w:pPr>
            <w:r w:rsidRPr="008A67D7">
              <w:rPr>
                <w:rFonts w:eastAsia="Dotum"/>
                <w:szCs w:val="22"/>
              </w:rPr>
              <w:t>158 362</w:t>
            </w:r>
          </w:p>
        </w:tc>
      </w:tr>
      <w:tr w:rsidR="00654357" w:rsidRPr="008A67D7" w14:paraId="755CB25C" w14:textId="77777777" w:rsidTr="00654357">
        <w:tc>
          <w:tcPr>
            <w:tcW w:w="1809" w:type="dxa"/>
          </w:tcPr>
          <w:p w14:paraId="6E40E383" w14:textId="77777777" w:rsidR="00654357" w:rsidRPr="008A67D7" w:rsidRDefault="00654357" w:rsidP="00571204">
            <w:pPr>
              <w:spacing w:before="120" w:after="120" w:line="240" w:lineRule="auto"/>
              <w:rPr>
                <w:rFonts w:eastAsia="Dotum"/>
                <w:szCs w:val="22"/>
              </w:rPr>
            </w:pPr>
            <w:r w:rsidRPr="008A67D7">
              <w:rPr>
                <w:rFonts w:eastAsia="Dotum"/>
                <w:b/>
                <w:bCs/>
                <w:szCs w:val="22"/>
              </w:rPr>
              <w:t>Nature reserve:</w:t>
            </w:r>
          </w:p>
        </w:tc>
        <w:tc>
          <w:tcPr>
            <w:tcW w:w="1560" w:type="dxa"/>
          </w:tcPr>
          <w:p w14:paraId="4A64FD85" w14:textId="77777777" w:rsidR="00654357" w:rsidRPr="008A67D7" w:rsidRDefault="00654357" w:rsidP="00571204">
            <w:pPr>
              <w:spacing w:before="120" w:after="120" w:line="240" w:lineRule="auto"/>
              <w:rPr>
                <w:rFonts w:eastAsia="Dotum"/>
                <w:b/>
                <w:bCs/>
                <w:szCs w:val="22"/>
              </w:rPr>
            </w:pPr>
            <w:r w:rsidRPr="008A67D7">
              <w:rPr>
                <w:rFonts w:eastAsia="Dotum"/>
                <w:szCs w:val="22"/>
              </w:rPr>
              <w:t>185 385</w:t>
            </w:r>
          </w:p>
        </w:tc>
        <w:tc>
          <w:tcPr>
            <w:tcW w:w="2268" w:type="dxa"/>
          </w:tcPr>
          <w:p w14:paraId="1F5EA492" w14:textId="77777777" w:rsidR="00654357" w:rsidRPr="008A67D7" w:rsidRDefault="00654357" w:rsidP="00571204">
            <w:pPr>
              <w:spacing w:before="120" w:after="120" w:line="240" w:lineRule="auto"/>
              <w:rPr>
                <w:rFonts w:eastAsia="Dotum"/>
                <w:szCs w:val="22"/>
              </w:rPr>
            </w:pPr>
            <w:r w:rsidRPr="008A67D7">
              <w:rPr>
                <w:rFonts w:eastAsia="Dotum"/>
                <w:b/>
                <w:bCs/>
                <w:szCs w:val="22"/>
              </w:rPr>
              <w:t>Viewpoint:</w:t>
            </w:r>
          </w:p>
        </w:tc>
        <w:tc>
          <w:tcPr>
            <w:tcW w:w="1134" w:type="dxa"/>
          </w:tcPr>
          <w:p w14:paraId="0CDC32EF" w14:textId="77777777" w:rsidR="00654357" w:rsidRPr="008A67D7" w:rsidRDefault="00654357" w:rsidP="00571204">
            <w:pPr>
              <w:spacing w:before="120" w:after="120" w:line="240" w:lineRule="auto"/>
              <w:rPr>
                <w:rFonts w:eastAsia="Dotum"/>
                <w:b/>
                <w:bCs/>
                <w:szCs w:val="22"/>
              </w:rPr>
            </w:pPr>
            <w:r w:rsidRPr="008A67D7">
              <w:rPr>
                <w:rFonts w:eastAsia="Dotum"/>
                <w:szCs w:val="22"/>
              </w:rPr>
              <w:t>180 350</w:t>
            </w:r>
          </w:p>
        </w:tc>
        <w:tc>
          <w:tcPr>
            <w:tcW w:w="1440" w:type="dxa"/>
          </w:tcPr>
          <w:p w14:paraId="769AAFA5" w14:textId="77777777" w:rsidR="00654357" w:rsidRPr="008A67D7" w:rsidRDefault="00654357" w:rsidP="00571204">
            <w:pPr>
              <w:spacing w:before="120" w:after="120" w:line="240" w:lineRule="auto"/>
              <w:rPr>
                <w:rFonts w:eastAsia="Dotum"/>
                <w:szCs w:val="22"/>
              </w:rPr>
            </w:pPr>
            <w:r w:rsidRPr="008A67D7">
              <w:rPr>
                <w:rFonts w:eastAsia="Dotum"/>
                <w:b/>
                <w:bCs/>
                <w:szCs w:val="22"/>
              </w:rPr>
              <w:t xml:space="preserve">Campsite: </w:t>
            </w:r>
          </w:p>
        </w:tc>
        <w:tc>
          <w:tcPr>
            <w:tcW w:w="1643" w:type="dxa"/>
          </w:tcPr>
          <w:p w14:paraId="27514F52" w14:textId="77777777" w:rsidR="00654357" w:rsidRPr="008A67D7" w:rsidRDefault="00654357" w:rsidP="00571204">
            <w:pPr>
              <w:spacing w:before="120" w:after="120" w:line="240" w:lineRule="auto"/>
              <w:rPr>
                <w:rFonts w:eastAsia="Dotum"/>
                <w:b/>
                <w:bCs/>
                <w:szCs w:val="22"/>
              </w:rPr>
            </w:pPr>
            <w:r w:rsidRPr="008A67D7">
              <w:rPr>
                <w:rFonts w:eastAsia="Dotum"/>
                <w:szCs w:val="22"/>
              </w:rPr>
              <w:t>152 372</w:t>
            </w:r>
          </w:p>
        </w:tc>
      </w:tr>
    </w:tbl>
    <w:p w14:paraId="05CEFFD0" w14:textId="77777777" w:rsidR="003A195C" w:rsidRDefault="003A195C" w:rsidP="00571204">
      <w:pPr>
        <w:spacing w:before="120" w:after="120" w:line="240" w:lineRule="auto"/>
        <w:rPr>
          <w:rFonts w:asciiTheme="minorHAnsi" w:eastAsia="Dotum" w:hAnsiTheme="minorHAnsi"/>
          <w:szCs w:val="22"/>
        </w:rPr>
        <w:sectPr w:rsidR="003A195C" w:rsidSect="00885D29">
          <w:pgSz w:w="11906" w:h="16838"/>
          <w:pgMar w:top="709" w:right="1134" w:bottom="709" w:left="1134" w:header="708" w:footer="708" w:gutter="0"/>
          <w:cols w:space="708"/>
          <w:docGrid w:linePitch="381"/>
        </w:sectPr>
      </w:pPr>
    </w:p>
    <w:p w14:paraId="502CBB5A" w14:textId="63937793" w:rsidR="00707003" w:rsidRPr="008A67D7" w:rsidRDefault="00707003"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lastRenderedPageBreak/>
        <w:t>Us</w:t>
      </w:r>
      <w:r w:rsidR="00A42387">
        <w:rPr>
          <w:rFonts w:asciiTheme="minorHAnsi" w:eastAsia="Dotum" w:hAnsiTheme="minorHAnsi"/>
          <w:szCs w:val="22"/>
        </w:rPr>
        <w:t>e</w:t>
      </w:r>
      <w:r w:rsidRPr="008A67D7">
        <w:rPr>
          <w:rFonts w:asciiTheme="minorHAnsi" w:eastAsia="Dotum" w:hAnsiTheme="minorHAnsi"/>
          <w:szCs w:val="22"/>
        </w:rPr>
        <w:t xml:space="preserve"> the OS map for Newport Pagnell and Northampton South (OS Explorer 207). You can also access this map using: </w:t>
      </w:r>
    </w:p>
    <w:p w14:paraId="5F1C5259" w14:textId="59E9FB87" w:rsidR="00707003" w:rsidRPr="008A67D7" w:rsidRDefault="002F0397" w:rsidP="00614417">
      <w:pPr>
        <w:pStyle w:val="ListParagraph"/>
        <w:numPr>
          <w:ilvl w:val="0"/>
          <w:numId w:val="13"/>
        </w:numPr>
        <w:spacing w:before="120" w:after="120" w:line="240" w:lineRule="auto"/>
        <w:rPr>
          <w:rFonts w:asciiTheme="minorHAnsi" w:eastAsia="Dotum" w:hAnsiTheme="minorHAnsi"/>
          <w:szCs w:val="22"/>
        </w:rPr>
      </w:pPr>
      <w:hyperlink r:id="rId43" w:history="1">
        <w:r w:rsidR="00707003" w:rsidRPr="008A67D7">
          <w:rPr>
            <w:rStyle w:val="Hyperlink"/>
            <w:rFonts w:asciiTheme="minorHAnsi" w:eastAsia="Dotum" w:hAnsiTheme="minorHAnsi"/>
            <w:szCs w:val="22"/>
          </w:rPr>
          <w:t>www.bing.com/maps/</w:t>
        </w:r>
      </w:hyperlink>
      <w:r w:rsidR="00707003" w:rsidRPr="008A67D7">
        <w:rPr>
          <w:rFonts w:asciiTheme="minorHAnsi" w:eastAsia="Dotum" w:hAnsiTheme="minorHAnsi"/>
          <w:szCs w:val="22"/>
        </w:rPr>
        <w:t xml:space="preserve"> </w:t>
      </w:r>
      <w:r w:rsidR="00B813C4">
        <w:rPr>
          <w:rFonts w:asciiTheme="minorHAnsi" w:eastAsia="Dotum" w:hAnsiTheme="minorHAnsi"/>
          <w:szCs w:val="22"/>
        </w:rPr>
        <w:t xml:space="preserve">− </w:t>
      </w:r>
      <w:r w:rsidR="00707003" w:rsidRPr="008A67D7">
        <w:rPr>
          <w:rFonts w:asciiTheme="minorHAnsi" w:eastAsia="Dotum" w:hAnsiTheme="minorHAnsi"/>
          <w:szCs w:val="22"/>
        </w:rPr>
        <w:t xml:space="preserve">type in </w:t>
      </w:r>
      <w:r w:rsidR="00707003" w:rsidRPr="008A67D7">
        <w:rPr>
          <w:rFonts w:asciiTheme="minorHAnsi" w:eastAsia="Dotum" w:hAnsiTheme="minorHAnsi"/>
          <w:i/>
          <w:szCs w:val="22"/>
        </w:rPr>
        <w:t>Great Houghton, Northampton</w:t>
      </w:r>
      <w:r w:rsidR="00707003" w:rsidRPr="008A67D7">
        <w:rPr>
          <w:rFonts w:asciiTheme="minorHAnsi" w:eastAsia="Dotum" w:hAnsiTheme="minorHAnsi"/>
          <w:szCs w:val="22"/>
        </w:rPr>
        <w:t xml:space="preserve"> and then hover over the symbol in the top right-hand corner of the map which says ‘Road’ and change to ‘Ordnance Survey</w:t>
      </w:r>
      <w:r w:rsidR="007F1DE4">
        <w:rPr>
          <w:rFonts w:asciiTheme="minorHAnsi" w:eastAsia="Dotum" w:hAnsiTheme="minorHAnsi"/>
          <w:szCs w:val="22"/>
        </w:rPr>
        <w:t>’</w:t>
      </w:r>
      <w:r w:rsidR="00E67A0E" w:rsidRPr="008A67D7">
        <w:rPr>
          <w:rFonts w:asciiTheme="minorHAnsi" w:eastAsia="Dotum" w:hAnsiTheme="minorHAnsi"/>
          <w:szCs w:val="22"/>
        </w:rPr>
        <w:t>. Zoom in or out to show grid references. You may need to move the centre point of the screen for the different questions.</w:t>
      </w:r>
    </w:p>
    <w:p w14:paraId="5C9002B6" w14:textId="77777777" w:rsidR="004765C9" w:rsidRPr="008A67D7" w:rsidRDefault="004765C9" w:rsidP="004765C9">
      <w:pPr>
        <w:pStyle w:val="ListParagraph"/>
        <w:spacing w:before="120" w:after="120" w:line="240" w:lineRule="auto"/>
        <w:ind w:left="360"/>
        <w:rPr>
          <w:rFonts w:asciiTheme="minorHAnsi" w:eastAsia="Dotum" w:hAnsiTheme="minorHAnsi"/>
          <w:szCs w:val="22"/>
        </w:rPr>
      </w:pPr>
    </w:p>
    <w:p w14:paraId="1BC4ECEA" w14:textId="7B947F24" w:rsidR="00707003" w:rsidRPr="008A67D7" w:rsidRDefault="002F0397" w:rsidP="00614417">
      <w:pPr>
        <w:pStyle w:val="ListParagraph"/>
        <w:numPr>
          <w:ilvl w:val="0"/>
          <w:numId w:val="13"/>
        </w:numPr>
        <w:spacing w:before="120" w:after="120" w:line="240" w:lineRule="auto"/>
        <w:rPr>
          <w:rFonts w:asciiTheme="minorHAnsi" w:eastAsia="Dotum" w:hAnsiTheme="minorHAnsi"/>
          <w:szCs w:val="22"/>
        </w:rPr>
      </w:pPr>
      <w:hyperlink r:id="rId44" w:history="1">
        <w:r w:rsidR="00707003" w:rsidRPr="008A67D7">
          <w:rPr>
            <w:rStyle w:val="Hyperlink"/>
            <w:rFonts w:asciiTheme="minorHAnsi" w:eastAsia="Dotum" w:hAnsiTheme="minorHAnsi"/>
            <w:szCs w:val="22"/>
          </w:rPr>
          <w:t>osmaps.ordnancesurvey.co.uk/52.24148,-0.87990,14</w:t>
        </w:r>
      </w:hyperlink>
      <w:r w:rsidR="007F1DE4">
        <w:rPr>
          <w:rFonts w:asciiTheme="minorHAnsi" w:eastAsia="Dotum" w:hAnsiTheme="minorHAnsi"/>
          <w:szCs w:val="22"/>
        </w:rPr>
        <w:t xml:space="preserve"> </w:t>
      </w:r>
      <w:r w:rsidR="00B813C4">
        <w:rPr>
          <w:rFonts w:asciiTheme="minorHAnsi" w:eastAsia="Dotum" w:hAnsiTheme="minorHAnsi"/>
          <w:szCs w:val="22"/>
        </w:rPr>
        <w:t xml:space="preserve">− </w:t>
      </w:r>
      <w:r w:rsidR="007F1DE4">
        <w:rPr>
          <w:rFonts w:asciiTheme="minorHAnsi" w:eastAsia="Dotum" w:hAnsiTheme="minorHAnsi"/>
          <w:szCs w:val="22"/>
        </w:rPr>
        <w:t>you will need a log</w:t>
      </w:r>
      <w:r w:rsidR="00707003" w:rsidRPr="008A67D7">
        <w:rPr>
          <w:rFonts w:asciiTheme="minorHAnsi" w:eastAsia="Dotum" w:hAnsiTheme="minorHAnsi"/>
          <w:szCs w:val="22"/>
        </w:rPr>
        <w:t xml:space="preserve">in for the OS website and will </w:t>
      </w:r>
      <w:r w:rsidR="00B813C4" w:rsidRPr="008A67D7">
        <w:rPr>
          <w:rFonts w:asciiTheme="minorHAnsi" w:eastAsia="Dotum" w:hAnsiTheme="minorHAnsi"/>
          <w:szCs w:val="22"/>
        </w:rPr>
        <w:t xml:space="preserve">then </w:t>
      </w:r>
      <w:r w:rsidR="00707003" w:rsidRPr="008A67D7">
        <w:rPr>
          <w:rFonts w:asciiTheme="minorHAnsi" w:eastAsia="Dotum" w:hAnsiTheme="minorHAnsi"/>
          <w:szCs w:val="22"/>
        </w:rPr>
        <w:t>get a free trial to view the maps online.</w:t>
      </w:r>
    </w:p>
    <w:p w14:paraId="6CC19CF4" w14:textId="77777777" w:rsidR="00707003" w:rsidRPr="008A67D7" w:rsidRDefault="00707003" w:rsidP="00571204">
      <w:pPr>
        <w:spacing w:before="120" w:after="120" w:line="240" w:lineRule="auto"/>
        <w:rPr>
          <w:rFonts w:asciiTheme="minorHAnsi" w:eastAsia="Dotum" w:hAnsiTheme="minorHAnsi"/>
          <w:szCs w:val="22"/>
        </w:rPr>
      </w:pPr>
    </w:p>
    <w:p w14:paraId="5AAF3593" w14:textId="13112715" w:rsidR="00707003" w:rsidRPr="007F1DE4" w:rsidRDefault="00B0708B" w:rsidP="00903DF5">
      <w:pPr>
        <w:pStyle w:val="ListParagraph"/>
        <w:numPr>
          <w:ilvl w:val="0"/>
          <w:numId w:val="41"/>
        </w:numPr>
        <w:spacing w:before="120" w:after="120" w:line="240" w:lineRule="auto"/>
        <w:contextualSpacing w:val="0"/>
        <w:rPr>
          <w:rFonts w:asciiTheme="minorHAnsi" w:eastAsia="Dotum" w:hAnsiTheme="minorHAnsi"/>
          <w:b/>
          <w:szCs w:val="22"/>
        </w:rPr>
      </w:pPr>
      <w:r w:rsidRPr="007F1DE4">
        <w:rPr>
          <w:rFonts w:asciiTheme="minorHAnsi" w:eastAsia="Dotum" w:hAnsiTheme="minorHAnsi"/>
          <w:b/>
          <w:szCs w:val="22"/>
        </w:rPr>
        <w:t xml:space="preserve">1. </w:t>
      </w:r>
      <w:r w:rsidR="00E67A0E" w:rsidRPr="007F1DE4">
        <w:rPr>
          <w:rFonts w:asciiTheme="minorHAnsi" w:eastAsia="Dotum" w:hAnsiTheme="minorHAnsi"/>
          <w:b/>
          <w:szCs w:val="22"/>
        </w:rPr>
        <w:t>F</w:t>
      </w:r>
      <w:r w:rsidR="00707003" w:rsidRPr="007F1DE4">
        <w:rPr>
          <w:rFonts w:asciiTheme="minorHAnsi" w:eastAsia="Dotum" w:hAnsiTheme="minorHAnsi"/>
          <w:b/>
          <w:szCs w:val="22"/>
        </w:rPr>
        <w:t>ind</w:t>
      </w:r>
      <w:r w:rsidR="007F1DE4" w:rsidRPr="007F1DE4">
        <w:rPr>
          <w:rFonts w:asciiTheme="minorHAnsi" w:eastAsia="Dotum" w:hAnsiTheme="minorHAnsi"/>
          <w:b/>
          <w:szCs w:val="22"/>
        </w:rPr>
        <w:t xml:space="preserve"> the following locations using six</w:t>
      </w:r>
      <w:r w:rsidR="00B813C4">
        <w:rPr>
          <w:rFonts w:asciiTheme="minorHAnsi" w:eastAsia="Dotum" w:hAnsiTheme="minorHAnsi"/>
          <w:b/>
          <w:szCs w:val="22"/>
        </w:rPr>
        <w:t>-</w:t>
      </w:r>
      <w:r w:rsidR="00707003" w:rsidRPr="007F1DE4">
        <w:rPr>
          <w:rFonts w:asciiTheme="minorHAnsi" w:eastAsia="Dotum" w:hAnsiTheme="minorHAnsi"/>
          <w:b/>
          <w:szCs w:val="22"/>
        </w:rPr>
        <w:t>figure grid references</w:t>
      </w:r>
      <w:r w:rsidR="00B813C4">
        <w:rPr>
          <w:rFonts w:asciiTheme="minorHAnsi" w:eastAsia="Dotum" w:hAnsiTheme="minorHAnsi"/>
          <w:b/>
          <w:szCs w:val="22"/>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1928"/>
        <w:gridCol w:w="1928"/>
        <w:gridCol w:w="1928"/>
        <w:gridCol w:w="1928"/>
      </w:tblGrid>
      <w:tr w:rsidR="004765C9" w:rsidRPr="008A67D7" w14:paraId="1287303F" w14:textId="77777777" w:rsidTr="004765C9">
        <w:tc>
          <w:tcPr>
            <w:tcW w:w="1927" w:type="dxa"/>
          </w:tcPr>
          <w:p w14:paraId="0EA728D7"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776 598</w:t>
            </w:r>
          </w:p>
        </w:tc>
        <w:tc>
          <w:tcPr>
            <w:tcW w:w="1928" w:type="dxa"/>
          </w:tcPr>
          <w:p w14:paraId="3DD66AD1"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807 606</w:t>
            </w:r>
          </w:p>
        </w:tc>
        <w:tc>
          <w:tcPr>
            <w:tcW w:w="1928" w:type="dxa"/>
          </w:tcPr>
          <w:p w14:paraId="65CC9BEE"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809 614</w:t>
            </w:r>
          </w:p>
        </w:tc>
        <w:tc>
          <w:tcPr>
            <w:tcW w:w="1928" w:type="dxa"/>
          </w:tcPr>
          <w:p w14:paraId="7586E8A7"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758 591</w:t>
            </w:r>
          </w:p>
        </w:tc>
        <w:tc>
          <w:tcPr>
            <w:tcW w:w="1928" w:type="dxa"/>
          </w:tcPr>
          <w:p w14:paraId="53983DC9"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804 596</w:t>
            </w:r>
          </w:p>
        </w:tc>
      </w:tr>
      <w:tr w:rsidR="004765C9" w:rsidRPr="008A67D7" w14:paraId="7D671441" w14:textId="77777777" w:rsidTr="004765C9">
        <w:tc>
          <w:tcPr>
            <w:tcW w:w="1927" w:type="dxa"/>
          </w:tcPr>
          <w:p w14:paraId="6752ADC3"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818 624</w:t>
            </w:r>
          </w:p>
        </w:tc>
        <w:tc>
          <w:tcPr>
            <w:tcW w:w="1928" w:type="dxa"/>
          </w:tcPr>
          <w:p w14:paraId="69E0F99D"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769 599</w:t>
            </w:r>
          </w:p>
        </w:tc>
        <w:tc>
          <w:tcPr>
            <w:tcW w:w="1928" w:type="dxa"/>
          </w:tcPr>
          <w:p w14:paraId="76D4EBD3"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774 616</w:t>
            </w:r>
          </w:p>
        </w:tc>
        <w:tc>
          <w:tcPr>
            <w:tcW w:w="1928" w:type="dxa"/>
          </w:tcPr>
          <w:p w14:paraId="6167FE27"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747 605</w:t>
            </w:r>
          </w:p>
        </w:tc>
        <w:tc>
          <w:tcPr>
            <w:tcW w:w="1928" w:type="dxa"/>
          </w:tcPr>
          <w:p w14:paraId="6D8E0BC9" w14:textId="77777777" w:rsidR="004765C9" w:rsidRPr="008A67D7" w:rsidRDefault="004765C9" w:rsidP="00903DF5">
            <w:pPr>
              <w:pStyle w:val="ListParagraph"/>
              <w:numPr>
                <w:ilvl w:val="0"/>
                <w:numId w:val="47"/>
              </w:numPr>
              <w:spacing w:before="120" w:after="120" w:line="240" w:lineRule="auto"/>
              <w:contextualSpacing w:val="0"/>
              <w:rPr>
                <w:rFonts w:eastAsia="Dotum"/>
                <w:szCs w:val="22"/>
              </w:rPr>
            </w:pPr>
            <w:r w:rsidRPr="008A67D7">
              <w:rPr>
                <w:rFonts w:eastAsia="Dotum"/>
                <w:szCs w:val="22"/>
              </w:rPr>
              <w:t>761 587</w:t>
            </w:r>
          </w:p>
        </w:tc>
      </w:tr>
    </w:tbl>
    <w:p w14:paraId="7680F3BA" w14:textId="77777777" w:rsidR="00707003" w:rsidRPr="008A67D7" w:rsidRDefault="00707003" w:rsidP="00571204">
      <w:pPr>
        <w:spacing w:before="120" w:after="120" w:line="240" w:lineRule="auto"/>
        <w:rPr>
          <w:rFonts w:asciiTheme="minorHAnsi" w:eastAsia="Dotum" w:hAnsi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8"/>
        <w:gridCol w:w="3006"/>
      </w:tblGrid>
      <w:tr w:rsidR="00B2648F" w:rsidRPr="008A67D7" w14:paraId="36490E5E" w14:textId="77777777" w:rsidTr="00B2648F">
        <w:trPr>
          <w:trHeight w:val="4365"/>
        </w:trPr>
        <w:tc>
          <w:tcPr>
            <w:tcW w:w="7479" w:type="dxa"/>
          </w:tcPr>
          <w:p w14:paraId="4C1318FC" w14:textId="06FF9BF7" w:rsidR="00B2648F" w:rsidRPr="008A67D7" w:rsidRDefault="007F1DE4" w:rsidP="00903DF5">
            <w:pPr>
              <w:pStyle w:val="ListParagraph"/>
              <w:numPr>
                <w:ilvl w:val="0"/>
                <w:numId w:val="41"/>
              </w:numPr>
              <w:spacing w:before="120" w:after="120" w:line="240" w:lineRule="auto"/>
              <w:contextualSpacing w:val="0"/>
              <w:rPr>
                <w:rFonts w:eastAsia="Dotum"/>
                <w:b/>
                <w:bCs/>
                <w:szCs w:val="22"/>
              </w:rPr>
            </w:pPr>
            <w:r>
              <w:rPr>
                <w:rFonts w:eastAsia="Dotum"/>
                <w:b/>
                <w:bCs/>
                <w:szCs w:val="22"/>
              </w:rPr>
              <w:t>What is the six</w:t>
            </w:r>
            <w:r w:rsidR="00B813C4">
              <w:rPr>
                <w:rFonts w:eastAsia="Dotum"/>
                <w:b/>
                <w:bCs/>
                <w:szCs w:val="22"/>
              </w:rPr>
              <w:t>-</w:t>
            </w:r>
            <w:r w:rsidR="00B2648F" w:rsidRPr="008A67D7">
              <w:rPr>
                <w:rFonts w:eastAsia="Dotum"/>
                <w:b/>
                <w:bCs/>
                <w:szCs w:val="22"/>
              </w:rPr>
              <w:t>figure grid reference of?</w:t>
            </w:r>
          </w:p>
          <w:p w14:paraId="13B2637A"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school in Briar Hill </w:t>
            </w:r>
            <w:r w:rsidRPr="008A67D7">
              <w:rPr>
                <w:rFonts w:eastAsia="Dotum"/>
                <w:szCs w:val="22"/>
              </w:rPr>
              <w:tab/>
            </w:r>
          </w:p>
          <w:p w14:paraId="3D9EF053" w14:textId="77777777" w:rsidR="00B2648F" w:rsidRPr="008A67D7" w:rsidRDefault="007F1DE4"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Pr>
                <w:rFonts w:eastAsia="Dotum"/>
                <w:szCs w:val="22"/>
              </w:rPr>
              <w:t>The c</w:t>
            </w:r>
            <w:r w:rsidR="00B2648F" w:rsidRPr="008A67D7">
              <w:rPr>
                <w:rFonts w:eastAsia="Dotum"/>
                <w:szCs w:val="22"/>
              </w:rPr>
              <w:t xml:space="preserve">athedral in Northampton </w:t>
            </w:r>
            <w:r w:rsidR="00B2648F" w:rsidRPr="008A67D7">
              <w:rPr>
                <w:rFonts w:eastAsia="Dotum"/>
                <w:szCs w:val="22"/>
              </w:rPr>
              <w:tab/>
            </w:r>
          </w:p>
          <w:p w14:paraId="1576720D"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bus station in Northampton </w:t>
            </w:r>
            <w:r w:rsidRPr="008A67D7">
              <w:rPr>
                <w:rFonts w:eastAsia="Dotum"/>
                <w:szCs w:val="22"/>
              </w:rPr>
              <w:tab/>
            </w:r>
          </w:p>
          <w:p w14:paraId="7C0224A7"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museum in Hunsbury Hill </w:t>
            </w:r>
            <w:r w:rsidRPr="008A67D7">
              <w:rPr>
                <w:rFonts w:eastAsia="Dotum"/>
                <w:szCs w:val="22"/>
              </w:rPr>
              <w:tab/>
            </w:r>
          </w:p>
          <w:p w14:paraId="794502E4" w14:textId="77777777" w:rsidR="00B2648F" w:rsidRPr="008A67D7" w:rsidRDefault="007F1DE4"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Pr>
                <w:rFonts w:eastAsia="Dotum"/>
                <w:szCs w:val="22"/>
              </w:rPr>
              <w:t>Kingsthorpe golf c</w:t>
            </w:r>
            <w:r w:rsidR="00B2648F" w:rsidRPr="008A67D7">
              <w:rPr>
                <w:rFonts w:eastAsia="Dotum"/>
                <w:szCs w:val="22"/>
              </w:rPr>
              <w:t xml:space="preserve">lub </w:t>
            </w:r>
            <w:r w:rsidR="00B2648F" w:rsidRPr="008A67D7">
              <w:rPr>
                <w:rFonts w:eastAsia="Dotum"/>
                <w:szCs w:val="22"/>
              </w:rPr>
              <w:tab/>
            </w:r>
          </w:p>
          <w:p w14:paraId="678CD824"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rugby ground in St James End </w:t>
            </w:r>
            <w:r w:rsidRPr="008A67D7">
              <w:rPr>
                <w:rFonts w:eastAsia="Dotum"/>
                <w:szCs w:val="22"/>
              </w:rPr>
              <w:tab/>
            </w:r>
          </w:p>
          <w:p w14:paraId="214CCBE6"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cemetery in Far Cotton </w:t>
            </w:r>
            <w:r w:rsidRPr="008A67D7">
              <w:rPr>
                <w:rFonts w:eastAsia="Dotum"/>
                <w:szCs w:val="22"/>
              </w:rPr>
              <w:tab/>
            </w:r>
          </w:p>
          <w:p w14:paraId="1A3702D6"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church in Queens Park </w:t>
            </w:r>
            <w:r w:rsidRPr="008A67D7">
              <w:rPr>
                <w:rFonts w:eastAsia="Dotum"/>
                <w:szCs w:val="22"/>
              </w:rPr>
              <w:tab/>
            </w:r>
          </w:p>
          <w:p w14:paraId="4B747BC5"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information centre in the town centre </w:t>
            </w:r>
            <w:r w:rsidRPr="008A67D7">
              <w:rPr>
                <w:rFonts w:eastAsia="Dotum"/>
                <w:szCs w:val="22"/>
              </w:rPr>
              <w:tab/>
            </w:r>
          </w:p>
          <w:p w14:paraId="4EBD1EF7" w14:textId="77777777" w:rsidR="00B2648F" w:rsidRPr="008A67D7" w:rsidRDefault="00B2648F" w:rsidP="00EA0E69">
            <w:pPr>
              <w:pStyle w:val="ListParagraph"/>
              <w:numPr>
                <w:ilvl w:val="0"/>
                <w:numId w:val="15"/>
              </w:numPr>
              <w:tabs>
                <w:tab w:val="left" w:leader="dot" w:pos="6521"/>
              </w:tabs>
              <w:spacing w:before="120" w:after="120" w:line="480" w:lineRule="auto"/>
              <w:ind w:right="-172"/>
              <w:contextualSpacing w:val="0"/>
              <w:rPr>
                <w:rFonts w:eastAsia="Dotum"/>
                <w:szCs w:val="22"/>
              </w:rPr>
            </w:pPr>
            <w:r w:rsidRPr="008A67D7">
              <w:rPr>
                <w:rFonts w:eastAsia="Dotum"/>
                <w:szCs w:val="22"/>
              </w:rPr>
              <w:t xml:space="preserve">The car park south of the </w:t>
            </w:r>
            <w:proofErr w:type="spellStart"/>
            <w:r w:rsidRPr="008A67D7">
              <w:rPr>
                <w:rFonts w:eastAsia="Dotum"/>
                <w:szCs w:val="22"/>
              </w:rPr>
              <w:t>Shelfleys</w:t>
            </w:r>
            <w:proofErr w:type="spellEnd"/>
            <w:r w:rsidRPr="008A67D7">
              <w:rPr>
                <w:rFonts w:eastAsia="Dotum"/>
                <w:szCs w:val="22"/>
              </w:rPr>
              <w:t xml:space="preserve"> </w:t>
            </w:r>
            <w:r w:rsidRPr="008A67D7">
              <w:rPr>
                <w:rFonts w:eastAsia="Dotum"/>
                <w:szCs w:val="22"/>
              </w:rPr>
              <w:tab/>
            </w:r>
          </w:p>
        </w:tc>
        <w:tc>
          <w:tcPr>
            <w:tcW w:w="2268" w:type="dxa"/>
            <w:vAlign w:val="center"/>
          </w:tcPr>
          <w:p w14:paraId="4859C0DF" w14:textId="77777777" w:rsidR="00B2648F" w:rsidRPr="008A67D7" w:rsidRDefault="00B2648F" w:rsidP="00EA0E69">
            <w:pPr>
              <w:spacing w:before="120" w:after="120" w:line="480" w:lineRule="auto"/>
              <w:rPr>
                <w:szCs w:val="24"/>
              </w:rPr>
            </w:pPr>
            <w:r w:rsidRPr="008A67D7">
              <w:rPr>
                <w:noProof/>
                <w:sz w:val="56"/>
                <w:lang w:eastAsia="en-GB"/>
              </w:rPr>
              <mc:AlternateContent>
                <mc:Choice Requires="wpg">
                  <w:drawing>
                    <wp:inline distT="0" distB="0" distL="0" distR="0" wp14:anchorId="1EF71481" wp14:editId="07DA6A8A">
                      <wp:extent cx="1737995" cy="2533650"/>
                      <wp:effectExtent l="19050" t="19050" r="14605" b="19050"/>
                      <wp:docPr id="1044" name="Group 1044"/>
                      <wp:cNvGraphicFramePr/>
                      <a:graphic xmlns:a="http://schemas.openxmlformats.org/drawingml/2006/main">
                        <a:graphicData uri="http://schemas.microsoft.com/office/word/2010/wordprocessingGroup">
                          <wpg:wgp>
                            <wpg:cNvGrpSpPr/>
                            <wpg:grpSpPr>
                              <a:xfrm>
                                <a:off x="0" y="0"/>
                                <a:ext cx="1737995" cy="2533650"/>
                                <a:chOff x="-183532" y="-1"/>
                                <a:chExt cx="1737995" cy="2333625"/>
                              </a:xfrm>
                            </wpg:grpSpPr>
                            <wps:wsp>
                              <wps:cNvPr id="1049" name="Rounded Rectangle 1049"/>
                              <wps:cNvSpPr/>
                              <wps:spPr>
                                <a:xfrm>
                                  <a:off x="-183532" y="-1"/>
                                  <a:ext cx="1737995" cy="233362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4FB48D19"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5C95D837" w14:textId="6E3E0550" w:rsidR="003C7D3D" w:rsidRPr="00CA39EB" w:rsidRDefault="003C7D3D" w:rsidP="00B2648F">
                                    <w:pPr>
                                      <w:rPr>
                                        <w:rFonts w:asciiTheme="minorHAnsi" w:hAnsiTheme="minorHAnsi"/>
                                        <w:szCs w:val="24"/>
                                      </w:rPr>
                                    </w:pPr>
                                    <w:r w:rsidRPr="00CA39EB">
                                      <w:rPr>
                                        <w:rFonts w:asciiTheme="minorHAnsi" w:hAnsiTheme="minorHAnsi"/>
                                      </w:rPr>
                                      <w:t>The edge of a paper map has divisions within each square to help you measure how far along and up a square your location is. This is called a roamer</w:t>
                                    </w:r>
                                    <w:r>
                                      <w:rPr>
                                        <w:rFonts w:asciiTheme="minorHAnsi" w:hAnsiTheme="minorHAnsi"/>
                                      </w:rPr>
                                      <w:t xml:space="preserve"> and will </w:t>
                                    </w:r>
                                    <w:r w:rsidRPr="00CA39EB">
                                      <w:rPr>
                                        <w:rFonts w:asciiTheme="minorHAnsi" w:hAnsiTheme="minorHAnsi"/>
                                      </w:rPr>
                                      <w:t>enable you to be more accurate.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0" name="Picture 1050"/>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1EF71481" id="Group 1044" o:spid="_x0000_s1117" style="width:136.85pt;height:199.5pt;mso-position-horizontal-relative:char;mso-position-vertical-relative:line" coordorigin="-1835" coordsize="17379,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">
                      <v:roundrect id="Rounded Rectangle 1049" o:spid="_x0000_s1118" style="position:absolute;left:-1835;width:17379;height:23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" filled="f" strokecolor="#11ab5a [3206]" strokeweight="2.25pt">
                        <v:textbox>
                          <w:txbxContent>
                            <w:p w14:paraId="4FB48D19"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5C95D837" w14:textId="6E3E0550" w:rsidR="003C7D3D" w:rsidRPr="00CA39EB" w:rsidRDefault="003C7D3D" w:rsidP="00B2648F">
                              <w:pPr>
                                <w:rPr>
                                  <w:rFonts w:asciiTheme="minorHAnsi" w:hAnsiTheme="minorHAnsi"/>
                                  <w:szCs w:val="24"/>
                                </w:rPr>
                              </w:pPr>
                              <w:r w:rsidRPr="00CA39EB">
                                <w:rPr>
                                  <w:rFonts w:asciiTheme="minorHAnsi" w:hAnsiTheme="minorHAnsi"/>
                                </w:rPr>
                                <w:t>The edge of a paper map has divisions within each square to help you measure how far along and up a square your location is. This is called a roamer</w:t>
                              </w:r>
                              <w:r>
                                <w:rPr>
                                  <w:rFonts w:asciiTheme="minorHAnsi" w:hAnsiTheme="minorHAnsi"/>
                                </w:rPr>
                                <w:t xml:space="preserve"> and will </w:t>
                              </w:r>
                              <w:r w:rsidRPr="00CA39EB">
                                <w:rPr>
                                  <w:rFonts w:asciiTheme="minorHAnsi" w:hAnsiTheme="minorHAnsi"/>
                                </w:rPr>
                                <w:t>enable you to be more accurate.</w:t>
                              </w:r>
                            </w:p>
                          </w:txbxContent>
                        </v:textbox>
                      </v:roundrect>
                      <v:shape id="Picture 1050" o:spid="_x0000_s1119"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">
                        <v:imagedata r:id="rId46" o:title=""/>
                      </v:shape>
                      <w10:anchorlock/>
                    </v:group>
                  </w:pict>
                </mc:Fallback>
              </mc:AlternateContent>
            </w:r>
          </w:p>
        </w:tc>
      </w:tr>
    </w:tbl>
    <w:p w14:paraId="2A61C6F5" w14:textId="77777777" w:rsidR="00903DF5" w:rsidRDefault="00903DF5" w:rsidP="00EA0E69">
      <w:pPr>
        <w:spacing w:before="120" w:after="120" w:line="480" w:lineRule="auto"/>
        <w:rPr>
          <w:rFonts w:asciiTheme="minorHAnsi" w:eastAsia="Dotum" w:hAnsiTheme="minorHAnsi"/>
          <w:b/>
          <w:bCs/>
          <w:szCs w:val="22"/>
        </w:rPr>
        <w:sectPr w:rsidR="00903DF5" w:rsidSect="00885D29">
          <w:pgSz w:w="11906" w:h="16838"/>
          <w:pgMar w:top="709" w:right="1134" w:bottom="709" w:left="1134" w:header="708" w:footer="708" w:gutter="0"/>
          <w:cols w:space="708"/>
          <w:docGrid w:linePitch="381"/>
        </w:sectPr>
      </w:pPr>
    </w:p>
    <w:p w14:paraId="2BB90072" w14:textId="5C3498BA" w:rsidR="00707003" w:rsidRPr="008A67D7" w:rsidRDefault="00707003" w:rsidP="00903DF5">
      <w:pPr>
        <w:pStyle w:val="ListParagraph"/>
        <w:numPr>
          <w:ilvl w:val="0"/>
          <w:numId w:val="41"/>
        </w:numPr>
        <w:spacing w:before="120" w:after="120" w:line="240" w:lineRule="auto"/>
        <w:contextualSpacing w:val="0"/>
        <w:rPr>
          <w:rFonts w:asciiTheme="minorHAnsi" w:eastAsia="Dotum" w:hAnsiTheme="minorHAnsi"/>
          <w:b/>
          <w:bCs/>
          <w:szCs w:val="22"/>
        </w:rPr>
      </w:pPr>
      <w:r w:rsidRPr="008A67D7">
        <w:rPr>
          <w:rFonts w:asciiTheme="minorHAnsi" w:eastAsia="Dotum" w:hAnsiTheme="minorHAnsi"/>
          <w:b/>
          <w:bCs/>
          <w:szCs w:val="22"/>
        </w:rPr>
        <w:lastRenderedPageBreak/>
        <w:t>What is the straight-line distance between?</w:t>
      </w:r>
    </w:p>
    <w:p w14:paraId="7352D626" w14:textId="77777777" w:rsidR="00707003" w:rsidRPr="008A67D7" w:rsidRDefault="007F1DE4"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proofErr w:type="spellStart"/>
      <w:r>
        <w:rPr>
          <w:rFonts w:asciiTheme="minorHAnsi" w:eastAsia="Dotum" w:hAnsiTheme="minorHAnsi" w:cstheme="minorBidi"/>
          <w:szCs w:val="22"/>
        </w:rPr>
        <w:t>Delapre</w:t>
      </w:r>
      <w:proofErr w:type="spellEnd"/>
      <w:r>
        <w:rPr>
          <w:rFonts w:asciiTheme="minorHAnsi" w:eastAsia="Dotum" w:hAnsiTheme="minorHAnsi" w:cstheme="minorBidi"/>
          <w:szCs w:val="22"/>
        </w:rPr>
        <w:t xml:space="preserve"> golf club and the c</w:t>
      </w:r>
      <w:r w:rsidR="00707003" w:rsidRPr="008A67D7">
        <w:rPr>
          <w:rFonts w:asciiTheme="minorHAnsi" w:eastAsia="Dotum" w:hAnsiTheme="minorHAnsi" w:cstheme="minorBidi"/>
          <w:szCs w:val="22"/>
        </w:rPr>
        <w:t>athedral</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4BEE6D9C" w14:textId="77777777" w:rsidR="00707003" w:rsidRPr="008A67D7" w:rsidRDefault="007F1DE4"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r>
        <w:rPr>
          <w:rFonts w:asciiTheme="minorHAnsi" w:eastAsia="Dotum" w:hAnsiTheme="minorHAnsi" w:cstheme="minorBidi"/>
          <w:szCs w:val="22"/>
        </w:rPr>
        <w:t>Kingsthorpe golf c</w:t>
      </w:r>
      <w:r w:rsidR="00707003" w:rsidRPr="008A67D7">
        <w:rPr>
          <w:rFonts w:asciiTheme="minorHAnsi" w:eastAsia="Dotum" w:hAnsiTheme="minorHAnsi" w:cstheme="minorBidi"/>
          <w:szCs w:val="22"/>
        </w:rPr>
        <w:t xml:space="preserve">lub and the campsite in Billing </w:t>
      </w:r>
      <w:proofErr w:type="spellStart"/>
      <w:r w:rsidR="00707003" w:rsidRPr="008A67D7">
        <w:rPr>
          <w:rFonts w:asciiTheme="minorHAnsi" w:eastAsia="Dotum" w:hAnsiTheme="minorHAnsi" w:cstheme="minorBidi"/>
          <w:szCs w:val="22"/>
        </w:rPr>
        <w:t>Aquadrome</w:t>
      </w:r>
      <w:proofErr w:type="spellEnd"/>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14EFD29D" w14:textId="77777777" w:rsidR="00707003" w:rsidRPr="008A67D7" w:rsidRDefault="007F1DE4"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proofErr w:type="spellStart"/>
      <w:r>
        <w:rPr>
          <w:rFonts w:asciiTheme="minorHAnsi" w:eastAsia="Dotum" w:hAnsiTheme="minorHAnsi" w:cstheme="minorBidi"/>
          <w:szCs w:val="22"/>
        </w:rPr>
        <w:t>Storton’s</w:t>
      </w:r>
      <w:proofErr w:type="spellEnd"/>
      <w:r>
        <w:rPr>
          <w:rFonts w:asciiTheme="minorHAnsi" w:eastAsia="Dotum" w:hAnsiTheme="minorHAnsi" w:cstheme="minorBidi"/>
          <w:szCs w:val="22"/>
        </w:rPr>
        <w:t xml:space="preserve"> Pits nature r</w:t>
      </w:r>
      <w:r w:rsidR="00707003" w:rsidRPr="008A67D7">
        <w:rPr>
          <w:rFonts w:asciiTheme="minorHAnsi" w:eastAsia="Dotum" w:hAnsiTheme="minorHAnsi" w:cstheme="minorBidi"/>
          <w:szCs w:val="22"/>
        </w:rPr>
        <w:t>eserve and the bus station in Northampton</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4F6F9BD0" w14:textId="5C5EC07A" w:rsidR="00707003" w:rsidRPr="008A67D7" w:rsidRDefault="00961552"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r>
        <w:rPr>
          <w:rFonts w:asciiTheme="minorHAnsi" w:eastAsia="Dotum" w:hAnsiTheme="minorHAnsi" w:cstheme="minorBidi"/>
          <w:szCs w:val="22"/>
        </w:rPr>
        <w:t>The museum in Abington P</w:t>
      </w:r>
      <w:r w:rsidR="00707003" w:rsidRPr="008A67D7">
        <w:rPr>
          <w:rFonts w:asciiTheme="minorHAnsi" w:eastAsia="Dotum" w:hAnsiTheme="minorHAnsi" w:cstheme="minorBidi"/>
          <w:szCs w:val="22"/>
        </w:rPr>
        <w:t xml:space="preserve">ark </w:t>
      </w:r>
      <w:r w:rsidR="00B813C4">
        <w:rPr>
          <w:rFonts w:asciiTheme="minorHAnsi" w:eastAsia="Dotum" w:hAnsiTheme="minorHAnsi" w:cstheme="minorBidi"/>
          <w:szCs w:val="22"/>
        </w:rPr>
        <w:t xml:space="preserve">and </w:t>
      </w:r>
      <w:r>
        <w:rPr>
          <w:rFonts w:asciiTheme="minorHAnsi" w:eastAsia="Dotum" w:hAnsiTheme="minorHAnsi" w:cstheme="minorBidi"/>
          <w:szCs w:val="22"/>
        </w:rPr>
        <w:t>the Museum in Hunsbury Hill country p</w:t>
      </w:r>
      <w:r w:rsidR="00707003" w:rsidRPr="008A67D7">
        <w:rPr>
          <w:rFonts w:asciiTheme="minorHAnsi" w:eastAsia="Dotum" w:hAnsiTheme="minorHAnsi" w:cstheme="minorBidi"/>
          <w:szCs w:val="22"/>
        </w:rPr>
        <w:t>ark</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07B95F0C" w14:textId="3A0AF03F" w:rsidR="00707003" w:rsidRPr="008A67D7" w:rsidRDefault="00707003"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proofErr w:type="spellStart"/>
      <w:r w:rsidRPr="008A67D7">
        <w:rPr>
          <w:rFonts w:asciiTheme="minorHAnsi" w:eastAsia="Dotum" w:hAnsiTheme="minorHAnsi" w:cstheme="minorBidi"/>
          <w:szCs w:val="22"/>
        </w:rPr>
        <w:t>Delapre</w:t>
      </w:r>
      <w:proofErr w:type="spellEnd"/>
      <w:r w:rsidRPr="008A67D7">
        <w:rPr>
          <w:rFonts w:asciiTheme="minorHAnsi" w:eastAsia="Dotum" w:hAnsiTheme="minorHAnsi" w:cstheme="minorBidi"/>
          <w:szCs w:val="22"/>
        </w:rPr>
        <w:t xml:space="preserve"> Abbey </w:t>
      </w:r>
      <w:r w:rsidR="00B813C4">
        <w:rPr>
          <w:rFonts w:asciiTheme="minorHAnsi" w:eastAsia="Dotum" w:hAnsiTheme="minorHAnsi" w:cstheme="minorBidi"/>
          <w:szCs w:val="22"/>
        </w:rPr>
        <w:t>and</w:t>
      </w:r>
      <w:r w:rsidR="00B813C4" w:rsidRPr="008A67D7">
        <w:rPr>
          <w:rFonts w:asciiTheme="minorHAnsi" w:eastAsia="Dotum" w:hAnsiTheme="minorHAnsi" w:cstheme="minorBidi"/>
          <w:szCs w:val="22"/>
        </w:rPr>
        <w:t xml:space="preserve"> </w:t>
      </w:r>
      <w:r w:rsidRPr="008A67D7">
        <w:rPr>
          <w:rFonts w:asciiTheme="minorHAnsi" w:eastAsia="Dotum" w:hAnsiTheme="minorHAnsi" w:cstheme="minorBidi"/>
          <w:szCs w:val="22"/>
        </w:rPr>
        <w:t>Northampton train station</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6D7FF2B9" w14:textId="50AF7841" w:rsidR="00707003" w:rsidRPr="008A67D7" w:rsidRDefault="00961552"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r>
        <w:rPr>
          <w:rFonts w:asciiTheme="minorHAnsi" w:eastAsia="Dotum" w:hAnsiTheme="minorHAnsi" w:cstheme="minorBidi"/>
          <w:szCs w:val="22"/>
        </w:rPr>
        <w:t>The post o</w:t>
      </w:r>
      <w:r w:rsidR="00707003" w:rsidRPr="008A67D7">
        <w:rPr>
          <w:rFonts w:asciiTheme="minorHAnsi" w:eastAsia="Dotum" w:hAnsiTheme="minorHAnsi" w:cstheme="minorBidi"/>
          <w:szCs w:val="22"/>
        </w:rPr>
        <w:t xml:space="preserve">ffice in Little Houghton </w:t>
      </w:r>
      <w:r w:rsidR="00B813C4">
        <w:rPr>
          <w:rFonts w:asciiTheme="minorHAnsi" w:eastAsia="Dotum" w:hAnsiTheme="minorHAnsi" w:cstheme="minorBidi"/>
          <w:szCs w:val="22"/>
        </w:rPr>
        <w:t>and</w:t>
      </w:r>
      <w:r w:rsidR="00B813C4" w:rsidRPr="008A67D7">
        <w:rPr>
          <w:rFonts w:asciiTheme="minorHAnsi" w:eastAsia="Dotum" w:hAnsiTheme="minorHAnsi" w:cstheme="minorBidi"/>
          <w:szCs w:val="22"/>
        </w:rPr>
        <w:t xml:space="preserve"> </w:t>
      </w:r>
      <w:proofErr w:type="spellStart"/>
      <w:r w:rsidR="00707003" w:rsidRPr="008A67D7">
        <w:rPr>
          <w:rFonts w:asciiTheme="minorHAnsi" w:eastAsia="Dotum" w:hAnsiTheme="minorHAnsi" w:cstheme="minorBidi"/>
          <w:szCs w:val="22"/>
        </w:rPr>
        <w:t>Delapre</w:t>
      </w:r>
      <w:proofErr w:type="spellEnd"/>
      <w:r w:rsidR="00707003" w:rsidRPr="008A67D7">
        <w:rPr>
          <w:rFonts w:asciiTheme="minorHAnsi" w:eastAsia="Dotum" w:hAnsiTheme="minorHAnsi" w:cstheme="minorBidi"/>
          <w:szCs w:val="22"/>
        </w:rPr>
        <w:t xml:space="preserve"> Abbey</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608F9938" w14:textId="76A52782" w:rsidR="00707003" w:rsidRPr="008A67D7" w:rsidRDefault="00707003"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The</w:t>
      </w:r>
      <w:r w:rsidR="00961552">
        <w:rPr>
          <w:rFonts w:asciiTheme="minorHAnsi" w:eastAsia="Dotum" w:hAnsiTheme="minorHAnsi" w:cstheme="minorBidi"/>
          <w:szCs w:val="22"/>
        </w:rPr>
        <w:t xml:space="preserve"> church in St James End </w:t>
      </w:r>
      <w:r w:rsidR="00B813C4">
        <w:rPr>
          <w:rFonts w:asciiTheme="minorHAnsi" w:eastAsia="Dotum" w:hAnsiTheme="minorHAnsi" w:cstheme="minorBidi"/>
          <w:szCs w:val="22"/>
        </w:rPr>
        <w:t xml:space="preserve">and </w:t>
      </w:r>
      <w:r w:rsidR="00961552">
        <w:rPr>
          <w:rFonts w:asciiTheme="minorHAnsi" w:eastAsia="Dotum" w:hAnsiTheme="minorHAnsi" w:cstheme="minorBidi"/>
          <w:szCs w:val="22"/>
        </w:rPr>
        <w:t>the c</w:t>
      </w:r>
      <w:r w:rsidRPr="008A67D7">
        <w:rPr>
          <w:rFonts w:asciiTheme="minorHAnsi" w:eastAsia="Dotum" w:hAnsiTheme="minorHAnsi" w:cstheme="minorBidi"/>
          <w:szCs w:val="22"/>
        </w:rPr>
        <w:t>athedral</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7FF5D67A" w14:textId="73F39A8A" w:rsidR="00707003" w:rsidRPr="008A67D7" w:rsidRDefault="00707003"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The cemetery in Far Cotton </w:t>
      </w:r>
      <w:r w:rsidR="00B813C4">
        <w:rPr>
          <w:rFonts w:asciiTheme="minorHAnsi" w:eastAsia="Dotum" w:hAnsiTheme="minorHAnsi" w:cstheme="minorBidi"/>
          <w:szCs w:val="22"/>
        </w:rPr>
        <w:t xml:space="preserve">and </w:t>
      </w:r>
      <w:proofErr w:type="spellStart"/>
      <w:r w:rsidR="00961552">
        <w:rPr>
          <w:rFonts w:asciiTheme="minorHAnsi" w:eastAsia="Dotum" w:hAnsiTheme="minorHAnsi" w:cstheme="minorBidi"/>
          <w:szCs w:val="22"/>
        </w:rPr>
        <w:t>Storton’s</w:t>
      </w:r>
      <w:proofErr w:type="spellEnd"/>
      <w:r w:rsidR="00961552">
        <w:rPr>
          <w:rFonts w:asciiTheme="minorHAnsi" w:eastAsia="Dotum" w:hAnsiTheme="minorHAnsi" w:cstheme="minorBidi"/>
          <w:szCs w:val="22"/>
        </w:rPr>
        <w:t xml:space="preserve"> Pits nature r</w:t>
      </w:r>
      <w:r w:rsidRPr="008A67D7">
        <w:rPr>
          <w:rFonts w:asciiTheme="minorHAnsi" w:eastAsia="Dotum" w:hAnsiTheme="minorHAnsi" w:cstheme="minorBidi"/>
          <w:szCs w:val="22"/>
        </w:rPr>
        <w:t>eserve</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1531FE0F" w14:textId="637C935F" w:rsidR="00E67A0E" w:rsidRPr="008A67D7" w:rsidRDefault="00961552"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cstheme="minorBidi"/>
          <w:szCs w:val="22"/>
        </w:rPr>
      </w:pPr>
      <w:r>
        <w:rPr>
          <w:rFonts w:asciiTheme="minorHAnsi" w:eastAsia="Dotum" w:hAnsiTheme="minorHAnsi" w:cstheme="minorBidi"/>
          <w:szCs w:val="22"/>
        </w:rPr>
        <w:t xml:space="preserve">The bus station </w:t>
      </w:r>
      <w:r w:rsidR="00B813C4">
        <w:rPr>
          <w:rFonts w:asciiTheme="minorHAnsi" w:eastAsia="Dotum" w:hAnsiTheme="minorHAnsi" w:cstheme="minorBidi"/>
          <w:szCs w:val="22"/>
        </w:rPr>
        <w:t xml:space="preserve">and </w:t>
      </w:r>
      <w:r>
        <w:rPr>
          <w:rFonts w:asciiTheme="minorHAnsi" w:eastAsia="Dotum" w:hAnsiTheme="minorHAnsi" w:cstheme="minorBidi"/>
          <w:szCs w:val="22"/>
        </w:rPr>
        <w:t>the c</w:t>
      </w:r>
      <w:r w:rsidR="00707003" w:rsidRPr="008A67D7">
        <w:rPr>
          <w:rFonts w:asciiTheme="minorHAnsi" w:eastAsia="Dotum" w:hAnsiTheme="minorHAnsi" w:cstheme="minorBidi"/>
          <w:szCs w:val="22"/>
        </w:rPr>
        <w:t>athedral</w:t>
      </w:r>
      <w:r w:rsidR="00654357" w:rsidRPr="008A67D7">
        <w:rPr>
          <w:rFonts w:asciiTheme="minorHAnsi" w:eastAsia="Dotum" w:hAnsiTheme="minorHAnsi" w:cstheme="minorBidi"/>
          <w:szCs w:val="22"/>
        </w:rPr>
        <w:t xml:space="preserve"> </w:t>
      </w:r>
      <w:r w:rsidR="00654357" w:rsidRPr="008A67D7">
        <w:rPr>
          <w:rFonts w:asciiTheme="minorHAnsi" w:eastAsia="Dotum" w:hAnsiTheme="minorHAnsi" w:cstheme="minorBidi"/>
          <w:szCs w:val="22"/>
        </w:rPr>
        <w:tab/>
      </w:r>
    </w:p>
    <w:p w14:paraId="39EC431E" w14:textId="3D2E8B4A" w:rsidR="00707003" w:rsidRPr="008A67D7" w:rsidRDefault="00707003" w:rsidP="00EA0E69">
      <w:pPr>
        <w:pStyle w:val="ListParagraph"/>
        <w:numPr>
          <w:ilvl w:val="0"/>
          <w:numId w:val="16"/>
        </w:numPr>
        <w:tabs>
          <w:tab w:val="left" w:leader="dot" w:pos="9639"/>
        </w:tabs>
        <w:spacing w:before="120" w:after="120" w:line="480" w:lineRule="auto"/>
        <w:contextualSpacing w:val="0"/>
        <w:rPr>
          <w:rFonts w:asciiTheme="minorHAnsi" w:eastAsia="Dotum" w:hAnsiTheme="minorHAnsi"/>
          <w:szCs w:val="22"/>
        </w:rPr>
      </w:pPr>
      <w:r w:rsidRPr="008A67D7">
        <w:rPr>
          <w:rFonts w:asciiTheme="minorHAnsi" w:eastAsia="Dotum" w:hAnsiTheme="minorHAnsi" w:cstheme="minorBidi"/>
          <w:szCs w:val="22"/>
        </w:rPr>
        <w:t xml:space="preserve">The campsite in Billing </w:t>
      </w:r>
      <w:proofErr w:type="spellStart"/>
      <w:r w:rsidRPr="008A67D7">
        <w:rPr>
          <w:rFonts w:asciiTheme="minorHAnsi" w:eastAsia="Dotum" w:hAnsiTheme="minorHAnsi" w:cstheme="minorBidi"/>
          <w:szCs w:val="22"/>
        </w:rPr>
        <w:t>Aquadrome</w:t>
      </w:r>
      <w:proofErr w:type="spellEnd"/>
      <w:r w:rsidRPr="008A67D7">
        <w:rPr>
          <w:rFonts w:asciiTheme="minorHAnsi" w:eastAsia="Dotum" w:hAnsiTheme="minorHAnsi" w:cstheme="minorBidi"/>
          <w:szCs w:val="22"/>
        </w:rPr>
        <w:t xml:space="preserve"> </w:t>
      </w:r>
      <w:r w:rsidR="00B813C4">
        <w:rPr>
          <w:rFonts w:asciiTheme="minorHAnsi" w:eastAsia="Dotum" w:hAnsiTheme="minorHAnsi"/>
          <w:szCs w:val="22"/>
        </w:rPr>
        <w:t xml:space="preserve">and </w:t>
      </w:r>
      <w:r w:rsidR="00FC205B">
        <w:rPr>
          <w:rFonts w:asciiTheme="minorHAnsi" w:eastAsia="Dotum" w:hAnsiTheme="minorHAnsi"/>
          <w:szCs w:val="22"/>
        </w:rPr>
        <w:t>the m</w:t>
      </w:r>
      <w:r w:rsidR="00961552">
        <w:rPr>
          <w:rFonts w:asciiTheme="minorHAnsi" w:eastAsia="Dotum" w:hAnsiTheme="minorHAnsi"/>
          <w:szCs w:val="22"/>
        </w:rPr>
        <w:t>useum in Abington P</w:t>
      </w:r>
      <w:r w:rsidRPr="008A67D7">
        <w:rPr>
          <w:rFonts w:asciiTheme="minorHAnsi" w:eastAsia="Dotum" w:hAnsiTheme="minorHAnsi"/>
          <w:szCs w:val="22"/>
        </w:rPr>
        <w:t>ark</w:t>
      </w:r>
      <w:r w:rsidR="00654357" w:rsidRPr="008A67D7">
        <w:rPr>
          <w:rFonts w:asciiTheme="minorHAnsi" w:eastAsia="Dotum" w:hAnsiTheme="minorHAnsi"/>
          <w:szCs w:val="22"/>
        </w:rPr>
        <w:t xml:space="preserve"> </w:t>
      </w:r>
      <w:r w:rsidR="00654357" w:rsidRPr="008A67D7">
        <w:rPr>
          <w:rFonts w:asciiTheme="minorHAnsi" w:eastAsia="Dotum" w:hAnsiTheme="minorHAnsi"/>
          <w:szCs w:val="22"/>
        </w:rPr>
        <w:tab/>
      </w:r>
    </w:p>
    <w:p w14:paraId="37D79C2F" w14:textId="77777777" w:rsidR="00A74FBA" w:rsidRPr="008A67D7" w:rsidRDefault="00707003" w:rsidP="00EA0E69">
      <w:pPr>
        <w:spacing w:before="120" w:after="120" w:line="480" w:lineRule="auto"/>
        <w:rPr>
          <w:rFonts w:asciiTheme="minorHAnsi" w:eastAsia="Dotum" w:hAnsiTheme="minorHAnsi"/>
          <w:szCs w:val="22"/>
        </w:rPr>
      </w:pPr>
      <w:r w:rsidRPr="008A67D7">
        <w:rPr>
          <w:rFonts w:asciiTheme="minorHAnsi" w:eastAsia="Dotum" w:hAnsiTheme="minorHAnsi"/>
          <w:szCs w:val="22"/>
        </w:rPr>
        <w:br w:type="page"/>
      </w:r>
    </w:p>
    <w:p w14:paraId="658F7916" w14:textId="77777777" w:rsidR="009A67E8" w:rsidRPr="008A67D7" w:rsidRDefault="009A67E8" w:rsidP="00654357">
      <w:pPr>
        <w:pStyle w:val="SmallerHeading"/>
        <w:rPr>
          <w:rFonts w:asciiTheme="minorHAnsi" w:hAnsiTheme="minorHAnsi"/>
        </w:rPr>
      </w:pPr>
      <w:r w:rsidRPr="008A67D7">
        <w:rPr>
          <w:rFonts w:asciiTheme="minorHAnsi" w:hAnsiTheme="minorHAnsi"/>
        </w:rPr>
        <w:lastRenderedPageBreak/>
        <w:t>Compass directions</w:t>
      </w:r>
    </w:p>
    <w:p w14:paraId="4C251BCE" w14:textId="3DA25F50" w:rsidR="009A67E8" w:rsidRPr="008A67D7" w:rsidRDefault="009A67E8"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Complete the 16-point compass below</w:t>
      </w:r>
      <w:r w:rsidR="00B813C4">
        <w:rPr>
          <w:rFonts w:asciiTheme="minorHAnsi" w:eastAsia="Dotum" w:hAnsiTheme="minorHAnsi"/>
          <w:szCs w:val="22"/>
        </w:rPr>
        <w:t>:</w:t>
      </w:r>
    </w:p>
    <w:p w14:paraId="46A88D5F" w14:textId="77777777" w:rsidR="009A67E8" w:rsidRPr="008A67D7" w:rsidRDefault="00FA474D" w:rsidP="00FA474D">
      <w:pPr>
        <w:spacing w:before="120" w:after="120" w:line="240" w:lineRule="auto"/>
        <w:jc w:val="center"/>
        <w:rPr>
          <w:rFonts w:asciiTheme="minorHAnsi" w:eastAsia="Dotum" w:hAnsiTheme="minorHAnsi"/>
          <w:szCs w:val="22"/>
        </w:rPr>
      </w:pPr>
      <w:r w:rsidRPr="008A67D7">
        <w:rPr>
          <w:rFonts w:asciiTheme="minorHAnsi" w:hAnsiTheme="minorHAnsi"/>
          <w:noProof/>
          <w:lang w:eastAsia="en-GB"/>
        </w:rPr>
        <mc:AlternateContent>
          <mc:Choice Requires="wpg">
            <w:drawing>
              <wp:inline distT="0" distB="0" distL="0" distR="0" wp14:anchorId="6135E328" wp14:editId="6B586A1E">
                <wp:extent cx="5552602" cy="3880236"/>
                <wp:effectExtent l="0" t="0" r="0" b="0"/>
                <wp:docPr id="5" name="Group 5"/>
                <wp:cNvGraphicFramePr/>
                <a:graphic xmlns:a="http://schemas.openxmlformats.org/drawingml/2006/main">
                  <a:graphicData uri="http://schemas.microsoft.com/office/word/2010/wordprocessingGroup">
                    <wpg:wgp>
                      <wpg:cNvGrpSpPr/>
                      <wpg:grpSpPr>
                        <a:xfrm>
                          <a:off x="0" y="0"/>
                          <a:ext cx="5552602" cy="3880236"/>
                          <a:chOff x="0" y="0"/>
                          <a:chExt cx="6806536" cy="4756545"/>
                        </a:xfrm>
                      </wpg:grpSpPr>
                      <pic:pic xmlns:pic="http://schemas.openxmlformats.org/drawingml/2006/picture">
                        <pic:nvPicPr>
                          <pic:cNvPr id="6" name="Picture 6"/>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1412544" y="272955"/>
                            <a:ext cx="4053385" cy="4053385"/>
                          </a:xfrm>
                          <a:prstGeom prst="rect">
                            <a:avLst/>
                          </a:prstGeom>
                        </pic:spPr>
                      </pic:pic>
                      <wps:wsp>
                        <wps:cNvPr id="7" name="Rectangle 7"/>
                        <wps:cNvSpPr/>
                        <wps:spPr>
                          <a:xfrm>
                            <a:off x="4626594" y="928048"/>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059FD"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667535" y="1596788"/>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42F3C"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339685" y="2129051"/>
                            <a:ext cx="1466851"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BA58B"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4667535" y="2681785"/>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6FDCF"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3462858" y="559557"/>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FF538"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709081" y="0"/>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15C5E"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856096" y="559558"/>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274A0"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750627" y="928048"/>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F56B0C"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750627" y="1596788"/>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781A8"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2129051"/>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0311F2"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771099" y="2681785"/>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FC9783"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750627" y="3384645"/>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64616"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4626591" y="3384645"/>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2402C"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2708804" y="4396545"/>
                            <a:ext cx="1467134"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A0904"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3603009" y="3746311"/>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7BCB5"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1842448" y="3746311"/>
                            <a:ext cx="146685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FC4550"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135E328" id="Group 5" o:spid="_x0000_s1120" style="width:437.2pt;height:305.55pt;mso-position-horizontal-relative:char;mso-position-vertical-relative:line" coordsize="68065,47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">
                <v:shape id="Picture 6" o:spid="_x0000_s1121" type="#_x0000_t75" style="position:absolute;left:14125;top:2729;width:40534;height:40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">
                  <v:imagedata r:id="rId48" o:title=""/>
                </v:shape>
                <v:rect id="Rectangle 7" o:spid="_x0000_s1122" style="position:absolute;left:46265;top:9280;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0DA059FD"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8" o:spid="_x0000_s1123" style="position:absolute;left:46675;top:15967;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" filled="f" stroked="f" strokeweight="2pt">
                  <v:textbox>
                    <w:txbxContent>
                      <w:p w14:paraId="7E642F3C"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15" o:spid="_x0000_s1124" style="position:absolute;left:53396;top:21290;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14:paraId="76BBA58B"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16" o:spid="_x0000_s1125" style="position:absolute;left:46675;top:26817;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" filled="f" stroked="f" strokeweight="2pt">
                  <v:textbox>
                    <w:txbxContent>
                      <w:p w14:paraId="5596FDCF"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20" o:spid="_x0000_s1126" style="position:absolute;left:34628;top:5595;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" filled="f" stroked="f" strokeweight="2pt">
                  <v:textbox>
                    <w:txbxContent>
                      <w:p w14:paraId="6F8FF538"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23" o:spid="_x0000_s1127" style="position:absolute;left:27090;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" filled="f" stroked="f" strokeweight="2pt">
                  <v:textbox>
                    <w:txbxContent>
                      <w:p w14:paraId="49C15C5E"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24" o:spid="_x0000_s1128" style="position:absolute;left:18560;top:5595;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" filled="f" stroked="f" strokeweight="2pt">
                  <v:textbox>
                    <w:txbxContent>
                      <w:p w14:paraId="415274A0"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32" o:spid="_x0000_s1129" style="position:absolute;left:7506;top:9280;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" filled="f" stroked="f" strokeweight="2pt">
                  <v:textbox>
                    <w:txbxContent>
                      <w:p w14:paraId="21F56B0C"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42" o:spid="_x0000_s1130" style="position:absolute;left:7506;top:15967;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" filled="f" stroked="f" strokeweight="2pt">
                  <v:textbox>
                    <w:txbxContent>
                      <w:p w14:paraId="45A781A8"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45" o:spid="_x0000_s1131" style="position:absolute;top:21290;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340311F2"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55" o:spid="_x0000_s1132" style="position:absolute;left:7710;top:26817;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" filled="f" stroked="f" strokeweight="2pt">
                  <v:textbox>
                    <w:txbxContent>
                      <w:p w14:paraId="0FFC9783"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60" o:spid="_x0000_s1133" style="position:absolute;left:7506;top:33846;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" filled="f" stroked="f" strokeweight="2pt">
                  <v:textbox>
                    <w:txbxContent>
                      <w:p w14:paraId="74E64616"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61" o:spid="_x0000_s1134" style="position:absolute;left:46265;top:33846;width:14669;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" filled="f" stroked="f" strokeweight="2pt">
                  <v:textbox>
                    <w:txbxContent>
                      <w:p w14:paraId="5D22402C"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64" o:spid="_x0000_s1135" style="position:absolute;left:27088;top:43965;width:1467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" filled="f" stroked="f" strokeweight="2pt">
                  <v:textbox>
                    <w:txbxContent>
                      <w:p w14:paraId="7EEA0904"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65" o:spid="_x0000_s1136" style="position:absolute;left:36030;top:37463;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" filled="f" stroked="f" strokeweight="2pt">
                  <v:textbox>
                    <w:txbxContent>
                      <w:p w14:paraId="19E7BCB5"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v:rect id="Rectangle 66" o:spid="_x0000_s1137" style="position:absolute;left:18424;top:37463;width:1466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" filled="f" stroked="f" strokeweight="2pt">
                  <v:textbox>
                    <w:txbxContent>
                      <w:p w14:paraId="15FC4550" w14:textId="77777777" w:rsidR="003C7D3D" w:rsidRPr="00303C8D" w:rsidRDefault="003C7D3D" w:rsidP="00FA474D">
                        <w:pPr>
                          <w:tabs>
                            <w:tab w:val="left" w:leader="dot" w:pos="1985"/>
                          </w:tabs>
                          <w:rPr>
                            <w:rFonts w:ascii="Optima" w:hAnsi="Optima"/>
                            <w:color w:val="000000" w:themeColor="text1"/>
                          </w:rPr>
                        </w:pPr>
                        <w:r w:rsidRPr="00303C8D">
                          <w:rPr>
                            <w:rFonts w:ascii="Optima" w:hAnsi="Optima"/>
                            <w:color w:val="000000" w:themeColor="text1"/>
                          </w:rPr>
                          <w:tab/>
                        </w:r>
                      </w:p>
                    </w:txbxContent>
                  </v:textbox>
                </v:rect>
                <w10:anchorlock/>
              </v:group>
            </w:pict>
          </mc:Fallback>
        </mc:AlternateContent>
      </w:r>
    </w:p>
    <w:p w14:paraId="4B443FB1" w14:textId="77777777" w:rsidR="00A74FBA" w:rsidRPr="008A67D7" w:rsidRDefault="00A74FBA" w:rsidP="00654357">
      <w:pPr>
        <w:spacing w:before="120" w:after="120" w:line="240" w:lineRule="auto"/>
        <w:rPr>
          <w:rFonts w:asciiTheme="minorHAnsi" w:eastAsia="Dotum" w:hAnsiTheme="minorHAnsi"/>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09"/>
        <w:gridCol w:w="2437"/>
        <w:gridCol w:w="1081"/>
        <w:gridCol w:w="1355"/>
        <w:gridCol w:w="2437"/>
      </w:tblGrid>
      <w:tr w:rsidR="00654357" w:rsidRPr="008A67D7" w14:paraId="73C50481" w14:textId="77777777" w:rsidTr="003A484A">
        <w:tc>
          <w:tcPr>
            <w:tcW w:w="5954" w:type="dxa"/>
            <w:gridSpan w:val="4"/>
          </w:tcPr>
          <w:p w14:paraId="144C3C66" w14:textId="77777777" w:rsidR="00654357" w:rsidRPr="008A67D7" w:rsidRDefault="00654357" w:rsidP="00654357">
            <w:pPr>
              <w:spacing w:before="120" w:after="120" w:line="240" w:lineRule="auto"/>
              <w:rPr>
                <w:rFonts w:eastAsia="Dotum"/>
                <w:szCs w:val="22"/>
              </w:rPr>
            </w:pPr>
            <w:r w:rsidRPr="008A67D7">
              <w:rPr>
                <w:rFonts w:eastAsia="Dotum"/>
                <w:noProof/>
                <w:szCs w:val="22"/>
                <w:lang w:eastAsia="en-GB"/>
              </w:rPr>
              <w:drawing>
                <wp:inline distT="0" distB="0" distL="0" distR="0" wp14:anchorId="39EBF304" wp14:editId="2BD6AC82">
                  <wp:extent cx="3554233" cy="2878946"/>
                  <wp:effectExtent l="38100" t="38100" r="46355" b="3619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558927" cy="2882748"/>
                          </a:xfrm>
                          <a:prstGeom prst="rect">
                            <a:avLst/>
                          </a:prstGeom>
                          <a:ln w="28575">
                            <a:solidFill>
                              <a:schemeClr val="accent3"/>
                            </a:solidFill>
                          </a:ln>
                        </pic:spPr>
                      </pic:pic>
                    </a:graphicData>
                  </a:graphic>
                </wp:inline>
              </w:drawing>
            </w:r>
          </w:p>
        </w:tc>
        <w:tc>
          <w:tcPr>
            <w:tcW w:w="3792" w:type="dxa"/>
            <w:gridSpan w:val="2"/>
          </w:tcPr>
          <w:p w14:paraId="4BB5D964" w14:textId="77777777" w:rsidR="00654357" w:rsidRPr="008A67D7" w:rsidRDefault="00654357" w:rsidP="00654357">
            <w:pPr>
              <w:spacing w:before="120" w:after="120"/>
              <w:rPr>
                <w:b/>
              </w:rPr>
            </w:pPr>
            <w:r w:rsidRPr="008A67D7">
              <w:rPr>
                <w:b/>
              </w:rPr>
              <w:t>What is the compass direction from:</w:t>
            </w:r>
          </w:p>
          <w:p w14:paraId="1A619DFB" w14:textId="77777777" w:rsidR="00654357" w:rsidRPr="008A67D7" w:rsidRDefault="00654357" w:rsidP="00614417">
            <w:pPr>
              <w:pStyle w:val="ListParagraph"/>
              <w:numPr>
                <w:ilvl w:val="0"/>
                <w:numId w:val="17"/>
              </w:numPr>
              <w:tabs>
                <w:tab w:val="left" w:leader="dot" w:pos="9639"/>
              </w:tabs>
              <w:spacing w:before="120" w:after="120" w:line="240" w:lineRule="auto"/>
              <w:contextualSpacing w:val="0"/>
              <w:rPr>
                <w:rFonts w:eastAsia="Dotum"/>
                <w:szCs w:val="22"/>
              </w:rPr>
            </w:pPr>
            <w:r w:rsidRPr="008A67D7">
              <w:rPr>
                <w:rFonts w:eastAsia="Dotum"/>
                <w:szCs w:val="22"/>
              </w:rPr>
              <w:t>The theatre on Southg</w:t>
            </w:r>
            <w:r w:rsidR="00961552">
              <w:rPr>
                <w:rFonts w:eastAsia="Dotum"/>
                <w:szCs w:val="22"/>
              </w:rPr>
              <w:t>ate to Magdalen Road car p</w:t>
            </w:r>
            <w:r w:rsidRPr="008A67D7">
              <w:rPr>
                <w:rFonts w:eastAsia="Dotum"/>
                <w:szCs w:val="22"/>
              </w:rPr>
              <w:t>ark?</w:t>
            </w:r>
          </w:p>
          <w:p w14:paraId="2DF6790E" w14:textId="77777777" w:rsidR="00654357" w:rsidRPr="008A67D7" w:rsidRDefault="00961552" w:rsidP="00614417">
            <w:pPr>
              <w:pStyle w:val="ListParagraph"/>
              <w:numPr>
                <w:ilvl w:val="0"/>
                <w:numId w:val="17"/>
              </w:numPr>
              <w:tabs>
                <w:tab w:val="left" w:leader="dot" w:pos="9639"/>
              </w:tabs>
              <w:spacing w:before="120" w:after="120" w:line="240" w:lineRule="auto"/>
              <w:contextualSpacing w:val="0"/>
              <w:rPr>
                <w:rFonts w:eastAsia="Dotum"/>
                <w:szCs w:val="22"/>
              </w:rPr>
            </w:pPr>
            <w:r>
              <w:rPr>
                <w:rFonts w:eastAsia="Dotum"/>
                <w:szCs w:val="22"/>
              </w:rPr>
              <w:t>The Maynard School to Triangle car p</w:t>
            </w:r>
            <w:r w:rsidR="00654357" w:rsidRPr="008A67D7">
              <w:rPr>
                <w:rFonts w:eastAsia="Dotum"/>
                <w:szCs w:val="22"/>
              </w:rPr>
              <w:t>ark?</w:t>
            </w:r>
          </w:p>
          <w:p w14:paraId="638EE3E1" w14:textId="77777777" w:rsidR="00654357" w:rsidRPr="008A67D7" w:rsidRDefault="00961552" w:rsidP="00614417">
            <w:pPr>
              <w:pStyle w:val="ListParagraph"/>
              <w:numPr>
                <w:ilvl w:val="0"/>
                <w:numId w:val="17"/>
              </w:numPr>
              <w:tabs>
                <w:tab w:val="left" w:leader="dot" w:pos="9639"/>
              </w:tabs>
              <w:spacing w:before="120" w:after="120" w:line="240" w:lineRule="auto"/>
              <w:contextualSpacing w:val="0"/>
              <w:rPr>
                <w:rFonts w:eastAsia="Dotum"/>
                <w:szCs w:val="22"/>
              </w:rPr>
            </w:pPr>
            <w:r>
              <w:rPr>
                <w:rFonts w:eastAsia="Dotum"/>
                <w:szCs w:val="22"/>
              </w:rPr>
              <w:t>The library to the c</w:t>
            </w:r>
            <w:r w:rsidR="00654357" w:rsidRPr="008A67D7">
              <w:rPr>
                <w:rFonts w:eastAsia="Dotum"/>
                <w:szCs w:val="22"/>
              </w:rPr>
              <w:t>ourt?</w:t>
            </w:r>
          </w:p>
          <w:p w14:paraId="7BC907C0" w14:textId="77777777" w:rsidR="00654357" w:rsidRPr="008A67D7" w:rsidRDefault="00961552" w:rsidP="00614417">
            <w:pPr>
              <w:pStyle w:val="ListParagraph"/>
              <w:numPr>
                <w:ilvl w:val="0"/>
                <w:numId w:val="17"/>
              </w:numPr>
              <w:tabs>
                <w:tab w:val="left" w:leader="dot" w:pos="9639"/>
              </w:tabs>
              <w:spacing w:before="120" w:after="120" w:line="240" w:lineRule="auto"/>
              <w:contextualSpacing w:val="0"/>
              <w:rPr>
                <w:rFonts w:eastAsia="Dotum"/>
                <w:szCs w:val="22"/>
              </w:rPr>
            </w:pPr>
            <w:r>
              <w:rPr>
                <w:rFonts w:eastAsia="Dotum"/>
                <w:szCs w:val="22"/>
              </w:rPr>
              <w:t xml:space="preserve">The church on </w:t>
            </w:r>
            <w:proofErr w:type="spellStart"/>
            <w:r>
              <w:rPr>
                <w:rFonts w:eastAsia="Dotum"/>
                <w:szCs w:val="22"/>
              </w:rPr>
              <w:t>Heavitree</w:t>
            </w:r>
            <w:proofErr w:type="spellEnd"/>
            <w:r>
              <w:rPr>
                <w:rFonts w:eastAsia="Dotum"/>
                <w:szCs w:val="22"/>
              </w:rPr>
              <w:t xml:space="preserve"> Road to the c</w:t>
            </w:r>
            <w:r w:rsidR="00654357" w:rsidRPr="008A67D7">
              <w:rPr>
                <w:rFonts w:eastAsia="Dotum"/>
                <w:szCs w:val="22"/>
              </w:rPr>
              <w:t>ourt?</w:t>
            </w:r>
          </w:p>
          <w:p w14:paraId="6A3B48DC" w14:textId="77777777" w:rsidR="00654357" w:rsidRPr="008A67D7" w:rsidRDefault="00961552" w:rsidP="00614417">
            <w:pPr>
              <w:pStyle w:val="ListParagraph"/>
              <w:numPr>
                <w:ilvl w:val="0"/>
                <w:numId w:val="17"/>
              </w:numPr>
              <w:tabs>
                <w:tab w:val="left" w:leader="dot" w:pos="9639"/>
              </w:tabs>
              <w:spacing w:before="120" w:after="120" w:line="240" w:lineRule="auto"/>
              <w:contextualSpacing w:val="0"/>
              <w:rPr>
                <w:rFonts w:eastAsia="Dotum"/>
                <w:szCs w:val="22"/>
              </w:rPr>
            </w:pPr>
            <w:r>
              <w:rPr>
                <w:rFonts w:eastAsia="Dotum"/>
                <w:szCs w:val="22"/>
              </w:rPr>
              <w:t xml:space="preserve">The church on </w:t>
            </w:r>
            <w:proofErr w:type="spellStart"/>
            <w:r>
              <w:rPr>
                <w:rFonts w:eastAsia="Dotum"/>
                <w:szCs w:val="22"/>
              </w:rPr>
              <w:t>Dixs</w:t>
            </w:r>
            <w:proofErr w:type="spellEnd"/>
            <w:r>
              <w:rPr>
                <w:rFonts w:eastAsia="Dotum"/>
                <w:szCs w:val="22"/>
              </w:rPr>
              <w:t xml:space="preserve"> Field to the t</w:t>
            </w:r>
            <w:r w:rsidR="00654357" w:rsidRPr="008A67D7">
              <w:rPr>
                <w:rFonts w:eastAsia="Dotum"/>
                <w:szCs w:val="22"/>
              </w:rPr>
              <w:t>heatre on Southgate?</w:t>
            </w:r>
          </w:p>
          <w:p w14:paraId="7F67005A" w14:textId="77777777" w:rsidR="00654357" w:rsidRPr="008A67D7" w:rsidRDefault="00961552" w:rsidP="00614417">
            <w:pPr>
              <w:pStyle w:val="ListParagraph"/>
              <w:numPr>
                <w:ilvl w:val="0"/>
                <w:numId w:val="17"/>
              </w:numPr>
              <w:tabs>
                <w:tab w:val="left" w:leader="dot" w:pos="9639"/>
              </w:tabs>
              <w:spacing w:before="120" w:after="120" w:line="240" w:lineRule="auto"/>
              <w:contextualSpacing w:val="0"/>
              <w:rPr>
                <w:rFonts w:eastAsia="Dotum"/>
                <w:szCs w:val="22"/>
              </w:rPr>
            </w:pPr>
            <w:r>
              <w:rPr>
                <w:rFonts w:eastAsia="Dotum"/>
                <w:szCs w:val="22"/>
              </w:rPr>
              <w:t>Magdalen Road car park to Triangle car p</w:t>
            </w:r>
            <w:r w:rsidR="00654357" w:rsidRPr="008A67D7">
              <w:rPr>
                <w:rFonts w:eastAsia="Dotum"/>
                <w:szCs w:val="22"/>
              </w:rPr>
              <w:t>ark?</w:t>
            </w:r>
          </w:p>
          <w:p w14:paraId="2D857422" w14:textId="77777777" w:rsidR="00654357" w:rsidRPr="008A67D7" w:rsidRDefault="00654357" w:rsidP="00614417">
            <w:pPr>
              <w:pStyle w:val="ListParagraph"/>
              <w:numPr>
                <w:ilvl w:val="0"/>
                <w:numId w:val="17"/>
              </w:numPr>
              <w:tabs>
                <w:tab w:val="left" w:leader="dot" w:pos="9639"/>
              </w:tabs>
              <w:spacing w:before="120" w:after="120" w:line="240" w:lineRule="auto"/>
              <w:contextualSpacing w:val="0"/>
              <w:rPr>
                <w:rFonts w:eastAsia="Dotum"/>
                <w:szCs w:val="22"/>
              </w:rPr>
            </w:pPr>
            <w:r w:rsidRPr="008A67D7">
              <w:rPr>
                <w:rFonts w:eastAsia="Dotum"/>
                <w:szCs w:val="22"/>
              </w:rPr>
              <w:t>The</w:t>
            </w:r>
            <w:r w:rsidRPr="008A67D7">
              <w:t xml:space="preserve"> car park on Eastgate</w:t>
            </w:r>
            <w:r w:rsidR="00961552">
              <w:t xml:space="preserve"> to the war memorial?</w:t>
            </w:r>
          </w:p>
        </w:tc>
      </w:tr>
      <w:tr w:rsidR="00654357" w:rsidRPr="008A67D7" w14:paraId="1E6BC273" w14:textId="77777777" w:rsidTr="003A484A">
        <w:tc>
          <w:tcPr>
            <w:tcW w:w="2127" w:type="dxa"/>
            <w:tcBorders>
              <w:bottom w:val="single" w:sz="18" w:space="0" w:color="11AB5A" w:themeColor="accent3"/>
            </w:tcBorders>
            <w:shd w:val="clear" w:color="auto" w:fill="C4F9DD" w:themeFill="accent3" w:themeFillTint="33"/>
            <w:vAlign w:val="center"/>
          </w:tcPr>
          <w:p w14:paraId="684AC5FE" w14:textId="12061989" w:rsidR="00654357" w:rsidRPr="008A67D7" w:rsidRDefault="003A484A" w:rsidP="003A484A">
            <w:pPr>
              <w:spacing w:before="120" w:after="120"/>
            </w:pPr>
            <w:r w:rsidRPr="003A484A">
              <w:rPr>
                <w:b/>
                <w:sz w:val="36"/>
              </w:rPr>
              <w:t>Key</w:t>
            </w:r>
          </w:p>
        </w:tc>
        <w:tc>
          <w:tcPr>
            <w:tcW w:w="7619" w:type="dxa"/>
            <w:gridSpan w:val="5"/>
            <w:tcBorders>
              <w:bottom w:val="single" w:sz="18" w:space="0" w:color="11AB5A" w:themeColor="accent3"/>
            </w:tcBorders>
            <w:shd w:val="clear" w:color="auto" w:fill="C4F9DD" w:themeFill="accent3" w:themeFillTint="33"/>
            <w:vAlign w:val="center"/>
          </w:tcPr>
          <w:p w14:paraId="179A884D" w14:textId="0071A60D" w:rsidR="00654357" w:rsidRPr="008A67D7" w:rsidRDefault="00654357" w:rsidP="003A484A">
            <w:pPr>
              <w:tabs>
                <w:tab w:val="left" w:leader="dot" w:pos="2977"/>
              </w:tabs>
              <w:spacing w:before="120" w:after="120"/>
            </w:pPr>
          </w:p>
        </w:tc>
      </w:tr>
      <w:tr w:rsidR="003A484A" w:rsidRPr="008A67D7" w14:paraId="45AF8D51" w14:textId="77777777" w:rsidTr="003A484A">
        <w:tc>
          <w:tcPr>
            <w:tcW w:w="2436" w:type="dxa"/>
            <w:gridSpan w:val="2"/>
            <w:tcBorders>
              <w:top w:val="single" w:sz="18" w:space="0" w:color="11AB5A" w:themeColor="accent3"/>
              <w:left w:val="single" w:sz="18" w:space="0" w:color="11AB5A" w:themeColor="accent3"/>
              <w:bottom w:val="single" w:sz="18" w:space="0" w:color="11AB5A" w:themeColor="accent3"/>
            </w:tcBorders>
            <w:vAlign w:val="center"/>
          </w:tcPr>
          <w:p w14:paraId="270F6C67" w14:textId="77777777" w:rsidR="003A484A" w:rsidRPr="008A67D7" w:rsidRDefault="003A484A" w:rsidP="003A484A">
            <w:pPr>
              <w:tabs>
                <w:tab w:val="left" w:leader="dot" w:pos="2977"/>
              </w:tabs>
              <w:spacing w:before="120" w:after="120"/>
              <w:rPr>
                <w:rFonts w:eastAsia="Dotum"/>
                <w:noProof/>
                <w:szCs w:val="22"/>
                <w:lang w:eastAsia="en-GB"/>
              </w:rPr>
            </w:pPr>
            <w:r w:rsidRPr="008A67D7">
              <w:rPr>
                <w:rFonts w:eastAsia="Dotum"/>
                <w:noProof/>
                <w:szCs w:val="22"/>
                <w:lang w:eastAsia="en-GB"/>
              </w:rPr>
              <w:drawing>
                <wp:inline distT="0" distB="0" distL="0" distR="0" wp14:anchorId="446F69A7" wp14:editId="01350D28">
                  <wp:extent cx="304800" cy="3429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a:ext>
                            </a:extLst>
                          </a:blip>
                          <a:stretch>
                            <a:fillRect/>
                          </a:stretch>
                        </pic:blipFill>
                        <pic:spPr>
                          <a:xfrm>
                            <a:off x="0" y="0"/>
                            <a:ext cx="304800" cy="342900"/>
                          </a:xfrm>
                          <a:prstGeom prst="rect">
                            <a:avLst/>
                          </a:prstGeom>
                        </pic:spPr>
                      </pic:pic>
                    </a:graphicData>
                  </a:graphic>
                </wp:inline>
              </w:drawing>
            </w:r>
            <w:r>
              <w:rPr>
                <w:rFonts w:eastAsia="Dotum"/>
                <w:szCs w:val="22"/>
              </w:rPr>
              <w:t xml:space="preserve"> Theatre </w:t>
            </w:r>
          </w:p>
        </w:tc>
        <w:tc>
          <w:tcPr>
            <w:tcW w:w="2437" w:type="dxa"/>
            <w:tcBorders>
              <w:top w:val="single" w:sz="18" w:space="0" w:color="11AB5A" w:themeColor="accent3"/>
              <w:bottom w:val="single" w:sz="18" w:space="0" w:color="11AB5A" w:themeColor="accent3"/>
            </w:tcBorders>
            <w:vAlign w:val="center"/>
          </w:tcPr>
          <w:p w14:paraId="25CC43E2" w14:textId="77777777" w:rsidR="003A484A" w:rsidRPr="008A67D7" w:rsidRDefault="003A484A" w:rsidP="003A484A">
            <w:pPr>
              <w:tabs>
                <w:tab w:val="left" w:leader="dot" w:pos="2924"/>
              </w:tabs>
              <w:spacing w:before="120" w:after="120" w:line="240" w:lineRule="auto"/>
              <w:rPr>
                <w:rFonts w:eastAsia="Dotum"/>
                <w:szCs w:val="22"/>
              </w:rPr>
            </w:pPr>
            <w:r w:rsidRPr="008A67D7">
              <w:rPr>
                <w:rFonts w:eastAsia="Dotum"/>
                <w:noProof/>
                <w:szCs w:val="22"/>
                <w:lang w:eastAsia="en-GB"/>
              </w:rPr>
              <w:drawing>
                <wp:inline distT="0" distB="0" distL="0" distR="0" wp14:anchorId="6B4667B5" wp14:editId="07058318">
                  <wp:extent cx="352425" cy="2952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a:ext>
                            </a:extLst>
                          </a:blip>
                          <a:stretch>
                            <a:fillRect/>
                          </a:stretch>
                        </pic:blipFill>
                        <pic:spPr>
                          <a:xfrm>
                            <a:off x="0" y="0"/>
                            <a:ext cx="352425" cy="295275"/>
                          </a:xfrm>
                          <a:prstGeom prst="rect">
                            <a:avLst/>
                          </a:prstGeom>
                        </pic:spPr>
                      </pic:pic>
                    </a:graphicData>
                  </a:graphic>
                </wp:inline>
              </w:drawing>
            </w:r>
            <w:r>
              <w:rPr>
                <w:rFonts w:eastAsia="Dotum"/>
                <w:szCs w:val="22"/>
              </w:rPr>
              <w:t xml:space="preserve"> Library</w:t>
            </w:r>
          </w:p>
        </w:tc>
        <w:tc>
          <w:tcPr>
            <w:tcW w:w="2436" w:type="dxa"/>
            <w:gridSpan w:val="2"/>
            <w:tcBorders>
              <w:top w:val="single" w:sz="18" w:space="0" w:color="11AB5A" w:themeColor="accent3"/>
              <w:bottom w:val="single" w:sz="18" w:space="0" w:color="11AB5A" w:themeColor="accent3"/>
            </w:tcBorders>
            <w:vAlign w:val="center"/>
          </w:tcPr>
          <w:p w14:paraId="2854F1B8" w14:textId="2900B58D" w:rsidR="003A484A" w:rsidRPr="008A67D7" w:rsidRDefault="003A484A" w:rsidP="003A484A">
            <w:pPr>
              <w:tabs>
                <w:tab w:val="left" w:leader="dot" w:pos="2924"/>
              </w:tabs>
              <w:spacing w:before="120" w:after="120" w:line="240" w:lineRule="auto"/>
              <w:rPr>
                <w:rFonts w:eastAsia="Dotum"/>
                <w:szCs w:val="22"/>
              </w:rPr>
            </w:pPr>
            <w:r w:rsidRPr="008A67D7">
              <w:rPr>
                <w:rFonts w:eastAsia="Dotum"/>
                <w:noProof/>
                <w:szCs w:val="22"/>
                <w:lang w:eastAsia="en-GB"/>
              </w:rPr>
              <w:drawing>
                <wp:inline distT="0" distB="0" distL="0" distR="0" wp14:anchorId="4E6E55B9" wp14:editId="79DB76F7">
                  <wp:extent cx="295275" cy="3238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a:ext>
                            </a:extLst>
                          </a:blip>
                          <a:stretch>
                            <a:fillRect/>
                          </a:stretch>
                        </pic:blipFill>
                        <pic:spPr>
                          <a:xfrm>
                            <a:off x="0" y="0"/>
                            <a:ext cx="295275" cy="323850"/>
                          </a:xfrm>
                          <a:prstGeom prst="rect">
                            <a:avLst/>
                          </a:prstGeom>
                        </pic:spPr>
                      </pic:pic>
                    </a:graphicData>
                  </a:graphic>
                </wp:inline>
              </w:drawing>
            </w:r>
            <w:r>
              <w:rPr>
                <w:rFonts w:eastAsia="Dotum"/>
                <w:szCs w:val="22"/>
              </w:rPr>
              <w:t xml:space="preserve"> Memorial</w:t>
            </w:r>
          </w:p>
        </w:tc>
        <w:tc>
          <w:tcPr>
            <w:tcW w:w="2437" w:type="dxa"/>
            <w:tcBorders>
              <w:top w:val="single" w:sz="18" w:space="0" w:color="11AB5A" w:themeColor="accent3"/>
              <w:bottom w:val="single" w:sz="18" w:space="0" w:color="11AB5A" w:themeColor="accent3"/>
              <w:right w:val="single" w:sz="18" w:space="0" w:color="11AB5A" w:themeColor="accent3"/>
            </w:tcBorders>
            <w:vAlign w:val="center"/>
          </w:tcPr>
          <w:p w14:paraId="15BE6EDB" w14:textId="1941B7C8" w:rsidR="003A484A" w:rsidRPr="008A67D7" w:rsidRDefault="003A484A" w:rsidP="003A484A">
            <w:pPr>
              <w:tabs>
                <w:tab w:val="left" w:leader="dot" w:pos="2924"/>
              </w:tabs>
              <w:spacing w:before="120" w:after="120" w:line="240" w:lineRule="auto"/>
              <w:rPr>
                <w:rFonts w:eastAsia="Dotum"/>
                <w:szCs w:val="22"/>
              </w:rPr>
            </w:pPr>
            <w:r w:rsidRPr="008A67D7">
              <w:rPr>
                <w:rFonts w:eastAsia="Dotum"/>
                <w:noProof/>
                <w:szCs w:val="22"/>
                <w:lang w:eastAsia="en-GB"/>
              </w:rPr>
              <w:drawing>
                <wp:inline distT="0" distB="0" distL="0" distR="0" wp14:anchorId="0934384B" wp14:editId="33605769">
                  <wp:extent cx="323850" cy="3619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a:ext>
                            </a:extLst>
                          </a:blip>
                          <a:stretch>
                            <a:fillRect/>
                          </a:stretch>
                        </pic:blipFill>
                        <pic:spPr>
                          <a:xfrm>
                            <a:off x="0" y="0"/>
                            <a:ext cx="323850" cy="361950"/>
                          </a:xfrm>
                          <a:prstGeom prst="rect">
                            <a:avLst/>
                          </a:prstGeom>
                        </pic:spPr>
                      </pic:pic>
                    </a:graphicData>
                  </a:graphic>
                </wp:inline>
              </w:drawing>
            </w:r>
            <w:r>
              <w:rPr>
                <w:rFonts w:eastAsia="Dotum"/>
                <w:szCs w:val="22"/>
              </w:rPr>
              <w:t>Court</w:t>
            </w:r>
          </w:p>
        </w:tc>
      </w:tr>
    </w:tbl>
    <w:p w14:paraId="7ACD3A62" w14:textId="77777777" w:rsidR="00820E4C" w:rsidRPr="008A67D7" w:rsidRDefault="00820E4C" w:rsidP="00FA474D">
      <w:pPr>
        <w:spacing w:line="240" w:lineRule="auto"/>
        <w:rPr>
          <w:rFonts w:asciiTheme="minorHAnsi" w:eastAsia="Dotum" w:hAnsiTheme="minorHAnsi"/>
          <w:sz w:val="6"/>
          <w:szCs w:val="22"/>
        </w:rPr>
      </w:pPr>
    </w:p>
    <w:p w14:paraId="2E45B943" w14:textId="77777777" w:rsidR="000017A0" w:rsidRPr="008A67D7" w:rsidRDefault="000017A0" w:rsidP="00FA474D">
      <w:pPr>
        <w:shd w:val="clear" w:color="auto" w:fill="F7AA83" w:themeFill="accent1" w:themeFillTint="99"/>
        <w:spacing w:line="240" w:lineRule="auto"/>
        <w:rPr>
          <w:rFonts w:asciiTheme="minorHAnsi" w:eastAsia="Dotum" w:hAnsiTheme="minorHAnsi"/>
          <w:sz w:val="6"/>
          <w:szCs w:val="22"/>
        </w:rPr>
        <w:sectPr w:rsidR="000017A0" w:rsidRPr="008A67D7" w:rsidSect="00885D29">
          <w:pgSz w:w="11906" w:h="16838"/>
          <w:pgMar w:top="709" w:right="1134" w:bottom="709" w:left="1134" w:header="708" w:footer="708" w:gutter="0"/>
          <w:cols w:space="708"/>
          <w:docGrid w:linePitch="381"/>
        </w:sectPr>
      </w:pPr>
    </w:p>
    <w:p w14:paraId="43E11C53" w14:textId="77777777" w:rsidR="00E43C3B" w:rsidRPr="008A67D7" w:rsidRDefault="00E43C3B" w:rsidP="00FF6830">
      <w:pPr>
        <w:pStyle w:val="SmallerHeading"/>
        <w:spacing w:before="0"/>
        <w:rPr>
          <w:rFonts w:asciiTheme="minorHAnsi" w:hAnsiTheme="minorHAnsi"/>
        </w:rPr>
      </w:pPr>
      <w:r w:rsidRPr="008A67D7">
        <w:rPr>
          <w:rFonts w:asciiTheme="minorHAnsi" w:hAnsiTheme="minorHAnsi"/>
        </w:rPr>
        <w:lastRenderedPageBreak/>
        <w:t>Scale and measuring distance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7194"/>
      </w:tblGrid>
      <w:tr w:rsidR="00BF6755" w:rsidRPr="008A67D7" w14:paraId="3F5EB4C0" w14:textId="77777777" w:rsidTr="00626F2E">
        <w:tc>
          <w:tcPr>
            <w:tcW w:w="2660" w:type="dxa"/>
          </w:tcPr>
          <w:p w14:paraId="2E0885F4" w14:textId="54FDA470" w:rsidR="00BF6755" w:rsidRPr="008A67D7" w:rsidRDefault="00BF6755" w:rsidP="00BF6755">
            <w:pPr>
              <w:spacing w:before="120" w:after="120" w:line="240" w:lineRule="auto"/>
              <w:rPr>
                <w:rFonts w:eastAsia="Dotum"/>
                <w:szCs w:val="22"/>
              </w:rPr>
            </w:pPr>
            <w:r w:rsidRPr="008A67D7">
              <w:rPr>
                <w:rFonts w:eastAsia="Dotum"/>
                <w:szCs w:val="22"/>
              </w:rPr>
              <w:t>Scale 2 cm = 1 km</w:t>
            </w:r>
          </w:p>
        </w:tc>
        <w:tc>
          <w:tcPr>
            <w:tcW w:w="7194" w:type="dxa"/>
            <w:shd w:val="clear" w:color="auto" w:fill="C4F9DD" w:themeFill="accent3" w:themeFillTint="33"/>
          </w:tcPr>
          <w:p w14:paraId="1807A767" w14:textId="77777777" w:rsidR="00BF6755" w:rsidRPr="008A67D7" w:rsidRDefault="00BF6755" w:rsidP="00BF6755">
            <w:pPr>
              <w:spacing w:before="120" w:after="120"/>
              <w:rPr>
                <w:sz w:val="36"/>
              </w:rPr>
            </w:pPr>
            <w:r w:rsidRPr="008A67D7">
              <w:rPr>
                <w:b/>
                <w:sz w:val="36"/>
              </w:rPr>
              <w:t>Remember:</w:t>
            </w:r>
            <w:r w:rsidRPr="008A67D7">
              <w:rPr>
                <w:sz w:val="36"/>
              </w:rPr>
              <w:t xml:space="preserve"> </w:t>
            </w:r>
          </w:p>
          <w:p w14:paraId="78ADD203" w14:textId="77777777" w:rsidR="00BF6755" w:rsidRPr="008A67D7" w:rsidRDefault="00BF6755" w:rsidP="00BF6755">
            <w:pPr>
              <w:spacing w:before="120" w:after="120"/>
            </w:pPr>
            <w:r w:rsidRPr="008A67D7">
              <w:t>You must convert the measurement you take into the units used on the map, for example cm into km.</w:t>
            </w:r>
          </w:p>
        </w:tc>
      </w:tr>
    </w:tbl>
    <w:p w14:paraId="2F4906BD" w14:textId="192F5A34" w:rsidR="00E43C3B" w:rsidRPr="008A67D7" w:rsidRDefault="00E43C3B"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Measure each of these lines and convert the measurement into kilometres</w:t>
      </w:r>
      <w:r w:rsidR="00B813C4">
        <w:rPr>
          <w:rFonts w:asciiTheme="minorHAnsi" w:eastAsia="Dotum" w:hAnsiTheme="minorHAnsi"/>
          <w:szCs w:val="22"/>
        </w:rPr>
        <w:t>:</w:t>
      </w:r>
    </w:p>
    <w:p w14:paraId="1F944419" w14:textId="77777777" w:rsidR="00E43C3B" w:rsidRPr="008A67D7" w:rsidRDefault="00E43C3B" w:rsidP="00571204">
      <w:pPr>
        <w:spacing w:before="120" w:after="120" w:line="240" w:lineRule="auto"/>
        <w:rPr>
          <w:rFonts w:asciiTheme="minorHAnsi" w:eastAsia="Dotum" w:hAnsiTheme="minorHAnsi"/>
          <w:szCs w:val="22"/>
        </w:rPr>
      </w:pPr>
    </w:p>
    <w:p w14:paraId="160538D8" w14:textId="77777777" w:rsidR="00E43C3B" w:rsidRPr="008A67D7" w:rsidRDefault="008D315F" w:rsidP="008D315F">
      <w:pPr>
        <w:tabs>
          <w:tab w:val="left" w:pos="9638"/>
        </w:tabs>
        <w:spacing w:before="120" w:after="120" w:line="240" w:lineRule="auto"/>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7982E3CA" wp14:editId="206D8C82">
                <wp:extent cx="5321935" cy="723569"/>
                <wp:effectExtent l="0" t="19050" r="12065" b="38735"/>
                <wp:docPr id="54" name="Group 54"/>
                <wp:cNvGraphicFramePr/>
                <a:graphic xmlns:a="http://schemas.openxmlformats.org/drawingml/2006/main">
                  <a:graphicData uri="http://schemas.microsoft.com/office/word/2010/wordprocessingGroup">
                    <wpg:wgp>
                      <wpg:cNvGrpSpPr/>
                      <wpg:grpSpPr>
                        <a:xfrm>
                          <a:off x="0" y="0"/>
                          <a:ext cx="5321935" cy="723569"/>
                          <a:chOff x="0" y="0"/>
                          <a:chExt cx="5321935" cy="1682151"/>
                        </a:xfrm>
                      </wpg:grpSpPr>
                      <wps:wsp>
                        <wps:cNvPr id="4098" name="Straight Connector 4098"/>
                        <wps:cNvCnPr/>
                        <wps:spPr>
                          <a:xfrm>
                            <a:off x="0" y="0"/>
                            <a:ext cx="3346450"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099" name="Straight Connector 4099"/>
                        <wps:cNvCnPr/>
                        <wps:spPr>
                          <a:xfrm>
                            <a:off x="0" y="414068"/>
                            <a:ext cx="4171950"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110" name="Straight Connector 4110"/>
                        <wps:cNvCnPr/>
                        <wps:spPr>
                          <a:xfrm>
                            <a:off x="0" y="836763"/>
                            <a:ext cx="2584450"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111" name="Straight Connector 4111"/>
                        <wps:cNvCnPr/>
                        <wps:spPr>
                          <a:xfrm>
                            <a:off x="0" y="1259457"/>
                            <a:ext cx="1085850"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112" name="Straight Connector 4112"/>
                        <wps:cNvCnPr/>
                        <wps:spPr>
                          <a:xfrm>
                            <a:off x="0" y="1682151"/>
                            <a:ext cx="5321935" cy="0"/>
                          </a:xfrm>
                          <a:prstGeom prst="line">
                            <a:avLst/>
                          </a:prstGeom>
                          <a:ln w="57150">
                            <a:solidFill>
                              <a:schemeClr val="accent3"/>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03E064B" id="Group 54" o:spid="_x0000_s1026" style="width:419.05pt;height:56.95pt;mso-position-horizontal-relative:char;mso-position-vertical-relative:line" coordsize="53219,1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">
                <v:line id="Straight Connector 4098" o:spid="_x0000_s1027" style="position:absolute;visibility:visible;mso-wrap-style:square" from="0,0" to="33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" strokecolor="#11ab5a [3206]" strokeweight="4.5pt"/>
                <v:line id="Straight Connector 4099" o:spid="_x0000_s1028" style="position:absolute;visibility:visible;mso-wrap-style:square" from="0,4140" to="41719,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" strokecolor="#11ab5a [3206]" strokeweight="4.5pt"/>
                <v:line id="Straight Connector 4110" o:spid="_x0000_s1029" style="position:absolute;visibility:visible;mso-wrap-style:square" from="0,8367" to="25844,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" strokecolor="#11ab5a [3206]" strokeweight="4.5pt"/>
                <v:line id="Straight Connector 4111" o:spid="_x0000_s1030" style="position:absolute;visibility:visible;mso-wrap-style:square" from="0,12594" to="10858,1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" strokecolor="#11ab5a [3206]" strokeweight="4.5pt"/>
                <v:line id="Straight Connector 4112" o:spid="_x0000_s1031" style="position:absolute;visibility:visible;mso-wrap-style:square" from="0,16821" to="53219,1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" strokecolor="#11ab5a [3206]" strokeweight="4.5pt"/>
                <w10:anchorlock/>
              </v:group>
            </w:pict>
          </mc:Fallback>
        </mc:AlternateContent>
      </w:r>
    </w:p>
    <w:p w14:paraId="61626E10" w14:textId="77777777" w:rsidR="00E43C3B" w:rsidRPr="008A67D7" w:rsidRDefault="00E43C3B" w:rsidP="00571204">
      <w:pPr>
        <w:spacing w:before="120" w:after="120" w:line="240" w:lineRule="auto"/>
        <w:rPr>
          <w:rFonts w:asciiTheme="minorHAnsi" w:eastAsia="Dotum" w:hAnsiTheme="minorHAnsi"/>
          <w:szCs w:val="22"/>
        </w:rPr>
      </w:pPr>
    </w:p>
    <w:p w14:paraId="1825537A" w14:textId="300C02C4" w:rsidR="00E43C3B" w:rsidRPr="008A67D7" w:rsidRDefault="00E43C3B" w:rsidP="00961552">
      <w:pPr>
        <w:tabs>
          <w:tab w:val="left" w:leader="dot" w:pos="4395"/>
          <w:tab w:val="left" w:leader="dot" w:pos="9639"/>
        </w:tabs>
        <w:spacing w:before="120" w:after="120" w:line="240" w:lineRule="auto"/>
        <w:rPr>
          <w:rFonts w:asciiTheme="minorHAnsi" w:eastAsia="Dotum" w:hAnsiTheme="minorHAnsi"/>
          <w:szCs w:val="22"/>
        </w:rPr>
      </w:pPr>
      <w:r w:rsidRPr="008A67D7">
        <w:rPr>
          <w:rFonts w:asciiTheme="minorHAnsi" w:eastAsia="Dotum" w:hAnsiTheme="minorHAnsi"/>
          <w:szCs w:val="22"/>
        </w:rPr>
        <w:t>1</w:t>
      </w:r>
      <w:r w:rsidR="00F37D8C" w:rsidRPr="008A67D7">
        <w:rPr>
          <w:rFonts w:asciiTheme="minorHAnsi" w:eastAsia="Dotum" w:hAnsiTheme="minorHAnsi"/>
          <w:szCs w:val="22"/>
        </w:rPr>
        <w:t xml:space="preserve"> </w:t>
      </w:r>
      <w:r w:rsidRPr="008A67D7">
        <w:rPr>
          <w:rFonts w:asciiTheme="minorHAnsi" w:eastAsia="Dotum" w:hAnsiTheme="minorHAnsi"/>
          <w:szCs w:val="22"/>
        </w:rPr>
        <w:t>cm on a 1:25000 map =</w:t>
      </w:r>
      <w:r w:rsidR="008D315F" w:rsidRPr="008A67D7">
        <w:rPr>
          <w:rFonts w:asciiTheme="minorHAnsi" w:eastAsia="Dotum" w:hAnsiTheme="minorHAnsi"/>
          <w:szCs w:val="22"/>
        </w:rPr>
        <w:t xml:space="preserve"> </w:t>
      </w:r>
      <w:r w:rsidR="008D315F" w:rsidRPr="008A67D7">
        <w:rPr>
          <w:rFonts w:asciiTheme="minorHAnsi" w:eastAsia="Dotum" w:hAnsiTheme="minorHAnsi"/>
          <w:szCs w:val="22"/>
        </w:rPr>
        <w:tab/>
      </w:r>
      <w:r w:rsidR="00961552">
        <w:rPr>
          <w:rFonts w:asciiTheme="minorHAnsi" w:eastAsia="Dotum" w:hAnsiTheme="minorHAnsi"/>
          <w:szCs w:val="22"/>
        </w:rPr>
        <w:t xml:space="preserve">    </w:t>
      </w:r>
      <w:r w:rsidR="008D315F" w:rsidRPr="008A67D7">
        <w:rPr>
          <w:rFonts w:asciiTheme="minorHAnsi" w:eastAsia="Dotum" w:hAnsiTheme="minorHAnsi"/>
          <w:szCs w:val="22"/>
        </w:rPr>
        <w:t xml:space="preserve"> 1 cm on a 1:50000 map = </w:t>
      </w:r>
      <w:r w:rsidR="008D315F" w:rsidRPr="008A67D7">
        <w:rPr>
          <w:rFonts w:asciiTheme="minorHAnsi" w:eastAsia="Dotum" w:hAnsiTheme="minorHAnsi"/>
          <w:szCs w:val="22"/>
        </w:rPr>
        <w:tab/>
      </w:r>
    </w:p>
    <w:p w14:paraId="6B0025DE" w14:textId="77777777" w:rsidR="00E43C3B" w:rsidRDefault="00E43C3B" w:rsidP="008D315F">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On an OS map one grid square =</w:t>
      </w:r>
      <w:r w:rsidR="008D315F" w:rsidRPr="008A67D7">
        <w:rPr>
          <w:rFonts w:asciiTheme="minorHAnsi" w:eastAsia="Dotum" w:hAnsiTheme="minorHAnsi"/>
          <w:szCs w:val="22"/>
        </w:rPr>
        <w:t xml:space="preserve"> </w:t>
      </w:r>
      <w:r w:rsidR="008D315F" w:rsidRPr="008A67D7">
        <w:rPr>
          <w:rFonts w:asciiTheme="minorHAnsi" w:eastAsia="Dotum" w:hAnsiTheme="minorHAnsi"/>
          <w:szCs w:val="22"/>
        </w:rPr>
        <w:tab/>
      </w:r>
    </w:p>
    <w:p w14:paraId="13A869CA" w14:textId="78253DE6" w:rsidR="0096498E" w:rsidRPr="008A67D7" w:rsidRDefault="0096498E" w:rsidP="008D315F">
      <w:pPr>
        <w:tabs>
          <w:tab w:val="left" w:leader="dot" w:pos="9638"/>
        </w:tabs>
        <w:spacing w:before="120" w:after="120" w:line="240" w:lineRule="auto"/>
        <w:rPr>
          <w:rFonts w:asciiTheme="minorHAnsi" w:eastAsia="Dotum" w:hAnsiTheme="minorHAnsi"/>
          <w:szCs w:val="22"/>
        </w:rPr>
      </w:pPr>
      <w:r>
        <w:rPr>
          <w:rFonts w:asciiTheme="minorHAnsi" w:eastAsia="Dotum" w:hAnsiTheme="minorHAnsi"/>
          <w:noProof/>
          <w:szCs w:val="22"/>
          <w:lang w:eastAsia="en-GB"/>
        </w:rPr>
        <w:drawing>
          <wp:inline distT="0" distB="0" distL="0" distR="0" wp14:anchorId="47C4991D" wp14:editId="2B47CF1B">
            <wp:extent cx="6050942" cy="4124160"/>
            <wp:effectExtent l="38100" t="38100" r="45085" b="292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anical Gardens.png"/>
                    <pic:cNvPicPr/>
                  </pic:nvPicPr>
                  <pic:blipFill>
                    <a:blip r:embed="rId54" cstate="email">
                      <a:extLst>
                        <a:ext uri="{28A0092B-C50C-407E-A947-70E740481C1C}">
                          <a14:useLocalDpi xmlns:a14="http://schemas.microsoft.com/office/drawing/2010/main"/>
                        </a:ext>
                      </a:extLst>
                    </a:blip>
                    <a:stretch>
                      <a:fillRect/>
                    </a:stretch>
                  </pic:blipFill>
                  <pic:spPr>
                    <a:xfrm>
                      <a:off x="0" y="0"/>
                      <a:ext cx="6048595" cy="4122561"/>
                    </a:xfrm>
                    <a:prstGeom prst="rect">
                      <a:avLst/>
                    </a:prstGeom>
                    <a:ln w="28575">
                      <a:solidFill>
                        <a:schemeClr val="accent3"/>
                      </a:solidFill>
                    </a:ln>
                  </pic:spPr>
                </pic:pic>
              </a:graphicData>
            </a:graphic>
          </wp:inline>
        </w:drawing>
      </w:r>
    </w:p>
    <w:p w14:paraId="642E06F9" w14:textId="77777777" w:rsidR="0096498E" w:rsidRPr="008A67D7" w:rsidRDefault="0096498E" w:rsidP="0096498E">
      <w:pPr>
        <w:spacing w:before="120" w:after="120" w:line="240" w:lineRule="auto"/>
        <w:rPr>
          <w:rFonts w:eastAsia="Dotum"/>
          <w:szCs w:val="22"/>
        </w:rPr>
      </w:pPr>
      <w:r w:rsidRPr="008A67D7">
        <w:rPr>
          <w:rFonts w:eastAsia="Dotum"/>
          <w:szCs w:val="22"/>
        </w:rPr>
        <w:t>Using the scale on the map measure the distance of:</w:t>
      </w:r>
    </w:p>
    <w:p w14:paraId="54CE5872" w14:textId="757637D1" w:rsidR="0096498E" w:rsidRPr="008A67D7" w:rsidRDefault="0096498E" w:rsidP="0096498E">
      <w:pPr>
        <w:pStyle w:val="ListParagraph"/>
        <w:numPr>
          <w:ilvl w:val="0"/>
          <w:numId w:val="49"/>
        </w:numPr>
        <w:tabs>
          <w:tab w:val="left" w:leader="dot" w:pos="9639"/>
        </w:tabs>
        <w:spacing w:before="120" w:after="120" w:line="240" w:lineRule="auto"/>
        <w:contextualSpacing w:val="0"/>
        <w:rPr>
          <w:rFonts w:eastAsia="Dotum"/>
          <w:szCs w:val="22"/>
        </w:rPr>
      </w:pPr>
      <w:r>
        <w:rPr>
          <w:rFonts w:eastAsia="Dotum"/>
          <w:szCs w:val="22"/>
        </w:rPr>
        <w:t>Brooklands Avenue</w:t>
      </w:r>
    </w:p>
    <w:p w14:paraId="0B23ED07" w14:textId="77777777" w:rsidR="0096498E" w:rsidRPr="008A67D7" w:rsidRDefault="0096498E" w:rsidP="0096498E">
      <w:pPr>
        <w:pStyle w:val="ListParagraph"/>
        <w:numPr>
          <w:ilvl w:val="0"/>
          <w:numId w:val="49"/>
        </w:numPr>
        <w:tabs>
          <w:tab w:val="left" w:leader="dot" w:pos="9639"/>
        </w:tabs>
        <w:spacing w:before="120" w:after="120" w:line="240" w:lineRule="auto"/>
        <w:contextualSpacing w:val="0"/>
        <w:rPr>
          <w:rFonts w:eastAsia="Dotum"/>
          <w:szCs w:val="22"/>
        </w:rPr>
      </w:pPr>
      <w:r>
        <w:rPr>
          <w:rFonts w:eastAsia="Dotum"/>
          <w:szCs w:val="22"/>
        </w:rPr>
        <w:t>The width of the botanic g</w:t>
      </w:r>
      <w:r w:rsidRPr="008A67D7">
        <w:rPr>
          <w:rFonts w:eastAsia="Dotum"/>
          <w:szCs w:val="22"/>
        </w:rPr>
        <w:t>arden at i</w:t>
      </w:r>
      <w:r>
        <w:rPr>
          <w:rFonts w:eastAsia="Dotum"/>
          <w:szCs w:val="22"/>
        </w:rPr>
        <w:t>t</w:t>
      </w:r>
      <w:r w:rsidRPr="008A67D7">
        <w:rPr>
          <w:rFonts w:eastAsia="Dotum"/>
          <w:szCs w:val="22"/>
        </w:rPr>
        <w:t>s widest</w:t>
      </w:r>
    </w:p>
    <w:p w14:paraId="7C48D053" w14:textId="77777777" w:rsidR="0096498E" w:rsidRPr="008A67D7" w:rsidRDefault="0096498E" w:rsidP="0096498E">
      <w:pPr>
        <w:pStyle w:val="ListParagraph"/>
        <w:numPr>
          <w:ilvl w:val="0"/>
          <w:numId w:val="49"/>
        </w:numPr>
        <w:tabs>
          <w:tab w:val="left" w:leader="dot" w:pos="9639"/>
        </w:tabs>
        <w:spacing w:before="120" w:after="120" w:line="240" w:lineRule="auto"/>
        <w:contextualSpacing w:val="0"/>
        <w:rPr>
          <w:rFonts w:eastAsia="Dotum"/>
          <w:szCs w:val="22"/>
        </w:rPr>
      </w:pPr>
      <w:r w:rsidRPr="008A67D7">
        <w:rPr>
          <w:rFonts w:eastAsia="Dotum"/>
          <w:szCs w:val="22"/>
        </w:rPr>
        <w:t>Norwich Street</w:t>
      </w:r>
    </w:p>
    <w:p w14:paraId="106CF57E" w14:textId="6EE5BD42" w:rsidR="0096498E" w:rsidRPr="008A67D7" w:rsidRDefault="00E3055B" w:rsidP="0096498E">
      <w:pPr>
        <w:pStyle w:val="ListParagraph"/>
        <w:numPr>
          <w:ilvl w:val="0"/>
          <w:numId w:val="49"/>
        </w:numPr>
        <w:tabs>
          <w:tab w:val="left" w:leader="dot" w:pos="9639"/>
        </w:tabs>
        <w:spacing w:before="120" w:after="120" w:line="240" w:lineRule="auto"/>
        <w:contextualSpacing w:val="0"/>
        <w:rPr>
          <w:rFonts w:eastAsia="Dotum"/>
          <w:szCs w:val="22"/>
        </w:rPr>
      </w:pPr>
      <w:r>
        <w:rPr>
          <w:rFonts w:eastAsia="Dotum"/>
          <w:szCs w:val="22"/>
        </w:rPr>
        <w:t xml:space="preserve">The width of The Leys </w:t>
      </w:r>
      <w:r w:rsidR="0096498E">
        <w:rPr>
          <w:rFonts w:eastAsia="Dotum"/>
          <w:szCs w:val="22"/>
        </w:rPr>
        <w:t>Sports Centre</w:t>
      </w:r>
    </w:p>
    <w:p w14:paraId="63F02819" w14:textId="503871D0" w:rsidR="00986F55" w:rsidRPr="008A67D7" w:rsidRDefault="00E3055B" w:rsidP="0096498E">
      <w:pPr>
        <w:pStyle w:val="ListParagraph"/>
        <w:numPr>
          <w:ilvl w:val="0"/>
          <w:numId w:val="49"/>
        </w:numPr>
        <w:tabs>
          <w:tab w:val="left" w:leader="dot" w:pos="9639"/>
        </w:tabs>
        <w:spacing w:before="120" w:after="120" w:line="240" w:lineRule="auto"/>
        <w:contextualSpacing w:val="0"/>
        <w:rPr>
          <w:rFonts w:asciiTheme="minorHAnsi" w:eastAsia="Dotum" w:hAnsiTheme="minorHAnsi"/>
          <w:szCs w:val="22"/>
        </w:rPr>
        <w:sectPr w:rsidR="00986F55" w:rsidRPr="008A67D7" w:rsidSect="00885D29">
          <w:pgSz w:w="11906" w:h="16838"/>
          <w:pgMar w:top="709" w:right="1134" w:bottom="709" w:left="1134" w:header="708" w:footer="708" w:gutter="0"/>
          <w:cols w:space="708"/>
          <w:docGrid w:linePitch="381"/>
        </w:sectPr>
      </w:pPr>
      <w:r>
        <w:rPr>
          <w:rFonts w:eastAsia="Dotum"/>
          <w:szCs w:val="22"/>
        </w:rPr>
        <w:t>Bateman Mews</w:t>
      </w:r>
    </w:p>
    <w:p w14:paraId="5CB93C67" w14:textId="1483E984" w:rsidR="0096498E" w:rsidRDefault="0096498E" w:rsidP="00986F55">
      <w:pPr>
        <w:pStyle w:val="SmallerHeading"/>
        <w:rPr>
          <w:rFonts w:asciiTheme="minorHAnsi" w:hAnsiTheme="minorHAnsi"/>
        </w:rPr>
      </w:pPr>
      <w:r>
        <w:rPr>
          <w:rFonts w:asciiTheme="minorHAnsi" w:hAnsiTheme="minorHAnsi"/>
          <w:noProof/>
          <w:lang w:eastAsia="en-GB"/>
        </w:rPr>
        <w:lastRenderedPageBreak/>
        <w:drawing>
          <wp:inline distT="0" distB="0" distL="0" distR="0" wp14:anchorId="23A23543" wp14:editId="5FC8C8F9">
            <wp:extent cx="6003235" cy="4121541"/>
            <wp:effectExtent l="38100" t="38100" r="36195" b="317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way Bradford.png"/>
                    <pic:cNvPicPr/>
                  </pic:nvPicPr>
                  <pic:blipFill>
                    <a:blip r:embed="rId55" cstate="email">
                      <a:extLst>
                        <a:ext uri="{28A0092B-C50C-407E-A947-70E740481C1C}">
                          <a14:useLocalDpi xmlns:a14="http://schemas.microsoft.com/office/drawing/2010/main"/>
                        </a:ext>
                      </a:extLst>
                    </a:blip>
                    <a:stretch>
                      <a:fillRect/>
                    </a:stretch>
                  </pic:blipFill>
                  <pic:spPr>
                    <a:xfrm>
                      <a:off x="0" y="0"/>
                      <a:ext cx="6008248" cy="4124983"/>
                    </a:xfrm>
                    <a:prstGeom prst="rect">
                      <a:avLst/>
                    </a:prstGeom>
                    <a:ln w="28575">
                      <a:solidFill>
                        <a:schemeClr val="accent3"/>
                      </a:solidFill>
                    </a:ln>
                  </pic:spPr>
                </pic:pic>
              </a:graphicData>
            </a:graphic>
          </wp:inline>
        </w:drawing>
      </w:r>
    </w:p>
    <w:p w14:paraId="16D79F6A" w14:textId="77777777" w:rsidR="0096498E" w:rsidRPr="008A67D7" w:rsidRDefault="0096498E" w:rsidP="0096498E">
      <w:pPr>
        <w:spacing w:before="120" w:after="120" w:line="240" w:lineRule="auto"/>
        <w:rPr>
          <w:rFonts w:eastAsia="Dotum"/>
          <w:szCs w:val="22"/>
        </w:rPr>
      </w:pPr>
      <w:r w:rsidRPr="008A67D7">
        <w:rPr>
          <w:rFonts w:eastAsia="Dotum"/>
          <w:szCs w:val="22"/>
        </w:rPr>
        <w:t>Measure the distance as the crow flies from:</w:t>
      </w:r>
    </w:p>
    <w:p w14:paraId="690B5CA7" w14:textId="190DC5AA" w:rsidR="0096498E" w:rsidRPr="008A67D7" w:rsidRDefault="00E3055B" w:rsidP="0096498E">
      <w:pPr>
        <w:pStyle w:val="ListParagraph"/>
        <w:numPr>
          <w:ilvl w:val="0"/>
          <w:numId w:val="48"/>
        </w:numPr>
        <w:tabs>
          <w:tab w:val="left" w:leader="dot" w:pos="9639"/>
        </w:tabs>
        <w:spacing w:before="120" w:after="120" w:line="240" w:lineRule="auto"/>
        <w:contextualSpacing w:val="0"/>
        <w:rPr>
          <w:rFonts w:eastAsia="Dotum"/>
          <w:szCs w:val="22"/>
        </w:rPr>
      </w:pPr>
      <w:r>
        <w:rPr>
          <w:rFonts w:eastAsia="Dotum"/>
          <w:szCs w:val="22"/>
        </w:rPr>
        <w:t>The centre of City Park to the centre of Forster Square retail park</w:t>
      </w:r>
    </w:p>
    <w:p w14:paraId="73EE66E1" w14:textId="77777777" w:rsidR="0096498E" w:rsidRPr="008A67D7" w:rsidRDefault="0096498E" w:rsidP="0096498E">
      <w:pPr>
        <w:pStyle w:val="ListParagraph"/>
        <w:numPr>
          <w:ilvl w:val="0"/>
          <w:numId w:val="48"/>
        </w:numPr>
        <w:tabs>
          <w:tab w:val="left" w:leader="dot" w:pos="9639"/>
        </w:tabs>
        <w:spacing w:before="120" w:after="120" w:line="240" w:lineRule="auto"/>
        <w:contextualSpacing w:val="0"/>
        <w:rPr>
          <w:rFonts w:eastAsia="Dotum"/>
          <w:szCs w:val="22"/>
        </w:rPr>
      </w:pPr>
      <w:r w:rsidRPr="008A67D7">
        <w:rPr>
          <w:rFonts w:eastAsia="Dotum"/>
          <w:szCs w:val="22"/>
        </w:rPr>
        <w:t>Bradford Interchange to Bradford Forster Square</w:t>
      </w:r>
    </w:p>
    <w:p w14:paraId="1BEDBB61" w14:textId="3F4F982A" w:rsidR="0096498E" w:rsidRPr="008A67D7" w:rsidRDefault="00E3055B" w:rsidP="0096498E">
      <w:pPr>
        <w:pStyle w:val="ListParagraph"/>
        <w:numPr>
          <w:ilvl w:val="0"/>
          <w:numId w:val="48"/>
        </w:numPr>
        <w:tabs>
          <w:tab w:val="left" w:leader="dot" w:pos="9639"/>
        </w:tabs>
        <w:spacing w:before="120" w:after="120" w:line="240" w:lineRule="auto"/>
        <w:contextualSpacing w:val="0"/>
        <w:rPr>
          <w:rFonts w:eastAsia="Dotum"/>
          <w:szCs w:val="22"/>
        </w:rPr>
      </w:pPr>
      <w:r>
        <w:rPr>
          <w:rFonts w:eastAsia="Dotum"/>
          <w:szCs w:val="22"/>
        </w:rPr>
        <w:t>A650</w:t>
      </w:r>
      <w:r w:rsidR="0096498E" w:rsidRPr="008A67D7">
        <w:rPr>
          <w:rFonts w:eastAsia="Dotum"/>
          <w:szCs w:val="22"/>
        </w:rPr>
        <w:t xml:space="preserve"> symbol to A6181 symbol</w:t>
      </w:r>
      <w:r>
        <w:rPr>
          <w:rFonts w:eastAsia="Dotum"/>
          <w:szCs w:val="22"/>
        </w:rPr>
        <w:t xml:space="preserve"> on </w:t>
      </w:r>
      <w:proofErr w:type="spellStart"/>
      <w:r>
        <w:rPr>
          <w:rFonts w:eastAsia="Dotum"/>
          <w:szCs w:val="22"/>
        </w:rPr>
        <w:t>Drewton</w:t>
      </w:r>
      <w:proofErr w:type="spellEnd"/>
      <w:r>
        <w:rPr>
          <w:rFonts w:eastAsia="Dotum"/>
          <w:szCs w:val="22"/>
        </w:rPr>
        <w:t xml:space="preserve"> Road</w:t>
      </w:r>
    </w:p>
    <w:p w14:paraId="0A3A3276" w14:textId="5B45142D" w:rsidR="0096498E" w:rsidRPr="008A67D7" w:rsidRDefault="00E3055B" w:rsidP="0096498E">
      <w:pPr>
        <w:pStyle w:val="ListParagraph"/>
        <w:numPr>
          <w:ilvl w:val="0"/>
          <w:numId w:val="48"/>
        </w:numPr>
        <w:tabs>
          <w:tab w:val="left" w:leader="dot" w:pos="9639"/>
        </w:tabs>
        <w:spacing w:before="120" w:after="120" w:line="240" w:lineRule="auto"/>
        <w:contextualSpacing w:val="0"/>
        <w:rPr>
          <w:rFonts w:eastAsia="Dotum"/>
          <w:szCs w:val="22"/>
        </w:rPr>
      </w:pPr>
      <w:r>
        <w:rPr>
          <w:rFonts w:eastAsia="Dotum"/>
          <w:szCs w:val="22"/>
        </w:rPr>
        <w:t>The p</w:t>
      </w:r>
      <w:r w:rsidR="0096498E" w:rsidRPr="008A67D7">
        <w:rPr>
          <w:rFonts w:eastAsia="Dotum"/>
          <w:szCs w:val="22"/>
        </w:rPr>
        <w:t>arking</w:t>
      </w:r>
      <w:r>
        <w:rPr>
          <w:rFonts w:eastAsia="Dotum"/>
          <w:szCs w:val="22"/>
        </w:rPr>
        <w:t xml:space="preserve"> on Paradise Street</w:t>
      </w:r>
      <w:r w:rsidR="0096498E" w:rsidRPr="008A67D7">
        <w:rPr>
          <w:rFonts w:eastAsia="Dotum"/>
          <w:szCs w:val="22"/>
        </w:rPr>
        <w:t xml:space="preserve"> to New Market Place</w:t>
      </w:r>
    </w:p>
    <w:p w14:paraId="34D2D239" w14:textId="75AE9183" w:rsidR="0096498E" w:rsidRPr="0096498E" w:rsidRDefault="0096498E" w:rsidP="0096498E">
      <w:pPr>
        <w:pStyle w:val="ListParagraph"/>
        <w:numPr>
          <w:ilvl w:val="0"/>
          <w:numId w:val="48"/>
        </w:numPr>
        <w:tabs>
          <w:tab w:val="left" w:leader="dot" w:pos="9639"/>
        </w:tabs>
        <w:spacing w:before="120" w:after="120" w:line="240" w:lineRule="auto"/>
        <w:contextualSpacing w:val="0"/>
        <w:rPr>
          <w:rFonts w:eastAsia="Dotum"/>
          <w:szCs w:val="22"/>
        </w:rPr>
        <w:sectPr w:rsidR="0096498E" w:rsidRPr="0096498E" w:rsidSect="00885D29">
          <w:pgSz w:w="11906" w:h="16838"/>
          <w:pgMar w:top="709" w:right="1134" w:bottom="709" w:left="1134" w:header="708" w:footer="708" w:gutter="0"/>
          <w:cols w:space="708"/>
          <w:docGrid w:linePitch="381"/>
        </w:sectPr>
      </w:pPr>
      <w:r w:rsidRPr="008A67D7">
        <w:rPr>
          <w:rFonts w:eastAsia="Dotum"/>
          <w:szCs w:val="22"/>
        </w:rPr>
        <w:t>Centre of The Broadway Bradford to A650 symbol</w:t>
      </w:r>
    </w:p>
    <w:p w14:paraId="0F3F3F58" w14:textId="3D6EBF9A" w:rsidR="00E41863" w:rsidRPr="008A67D7" w:rsidRDefault="00E41863" w:rsidP="00986F55">
      <w:pPr>
        <w:pStyle w:val="SmallerHeading"/>
        <w:rPr>
          <w:rFonts w:asciiTheme="minorHAnsi" w:hAnsiTheme="minorHAnsi"/>
        </w:rPr>
      </w:pPr>
      <w:r w:rsidRPr="008A67D7">
        <w:rPr>
          <w:rFonts w:asciiTheme="minorHAnsi" w:hAnsiTheme="minorHAnsi"/>
        </w:rPr>
        <w:lastRenderedPageBreak/>
        <w:t>Measuring curved</w:t>
      </w:r>
      <w:r w:rsidR="006B7666">
        <w:rPr>
          <w:rFonts w:asciiTheme="minorHAnsi" w:hAnsiTheme="minorHAnsi"/>
        </w:rPr>
        <w:t>-</w:t>
      </w:r>
      <w:r w:rsidRPr="008A67D7">
        <w:rPr>
          <w:rFonts w:asciiTheme="minorHAnsi" w:hAnsiTheme="minorHAnsi"/>
        </w:rPr>
        <w:t>line distances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8"/>
        <w:gridCol w:w="4716"/>
      </w:tblGrid>
      <w:tr w:rsidR="00B2648F" w:rsidRPr="008A67D7" w14:paraId="61AC7288" w14:textId="77777777" w:rsidTr="00B2648F">
        <w:trPr>
          <w:trHeight w:val="1856"/>
        </w:trPr>
        <w:tc>
          <w:tcPr>
            <w:tcW w:w="6062" w:type="dxa"/>
          </w:tcPr>
          <w:p w14:paraId="086DDAE7" w14:textId="77777777" w:rsidR="00B2648F" w:rsidRPr="008A67D7" w:rsidRDefault="00B2648F" w:rsidP="00112DD6">
            <w:pPr>
              <w:spacing w:before="120" w:after="120" w:line="240" w:lineRule="auto"/>
              <w:ind w:right="113"/>
              <w:rPr>
                <w:rFonts w:eastAsia="Dotum"/>
                <w:szCs w:val="22"/>
              </w:rPr>
            </w:pPr>
            <w:r w:rsidRPr="008A67D7">
              <w:rPr>
                <w:rFonts w:eastAsia="Dotum"/>
                <w:szCs w:val="22"/>
              </w:rPr>
              <w:t>Often when you need to measure distance on a map the route won’t be a straight line. One of the easiest ways to measure distance when the route isn’t straight is with a piece of string. You can manipulate the string to fit the route and then measure it with a ruler. Remember to always convert the measurements to the units used on the map.</w:t>
            </w:r>
          </w:p>
        </w:tc>
        <w:tc>
          <w:tcPr>
            <w:tcW w:w="3685" w:type="dxa"/>
          </w:tcPr>
          <w:p w14:paraId="797391C7" w14:textId="77777777" w:rsidR="00B2648F" w:rsidRPr="008A67D7" w:rsidRDefault="00B2648F" w:rsidP="00393569">
            <w:pPr>
              <w:spacing w:before="120" w:after="120"/>
            </w:pPr>
            <w:r w:rsidRPr="008A67D7">
              <w:rPr>
                <w:noProof/>
                <w:sz w:val="56"/>
                <w:lang w:eastAsia="en-GB"/>
              </w:rPr>
              <mc:AlternateContent>
                <mc:Choice Requires="wpg">
                  <w:drawing>
                    <wp:inline distT="0" distB="0" distL="0" distR="0" wp14:anchorId="2915881B" wp14:editId="3A132BB5">
                      <wp:extent cx="2823845" cy="1323975"/>
                      <wp:effectExtent l="19050" t="19050" r="14605" b="28575"/>
                      <wp:docPr id="136" name="Group 136"/>
                      <wp:cNvGraphicFramePr/>
                      <a:graphic xmlns:a="http://schemas.openxmlformats.org/drawingml/2006/main">
                        <a:graphicData uri="http://schemas.microsoft.com/office/word/2010/wordprocessingGroup">
                          <wpg:wgp>
                            <wpg:cNvGrpSpPr/>
                            <wpg:grpSpPr>
                              <a:xfrm>
                                <a:off x="0" y="0"/>
                                <a:ext cx="2823845" cy="1323975"/>
                                <a:chOff x="-1269381" y="-1"/>
                                <a:chExt cx="2823845" cy="1219450"/>
                              </a:xfrm>
                            </wpg:grpSpPr>
                            <wps:wsp>
                              <wps:cNvPr id="137" name="Rounded Rectangle 137"/>
                              <wps:cNvSpPr/>
                              <wps:spPr>
                                <a:xfrm>
                                  <a:off x="-1269381" y="-1"/>
                                  <a:ext cx="2823845" cy="121945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18DDEC96"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14C9ED91" w14:textId="77777777" w:rsidR="003C7D3D" w:rsidRPr="00CA39EB" w:rsidRDefault="003C7D3D" w:rsidP="00B2648F">
                                    <w:pPr>
                                      <w:rPr>
                                        <w:rFonts w:asciiTheme="minorHAnsi" w:hAnsiTheme="minorHAnsi"/>
                                        <w:szCs w:val="24"/>
                                      </w:rPr>
                                    </w:pPr>
                                    <w:r w:rsidRPr="00CA39EB">
                                      <w:rPr>
                                        <w:rFonts w:asciiTheme="minorHAnsi" w:hAnsiTheme="minorHAnsi"/>
                                      </w:rPr>
                                      <w:t xml:space="preserve">Carry a piece of string in your pencil case so that you can easily measure curved distances. Mark the string in 1 cm intervals.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2915881B" id="Group 136" o:spid="_x0000_s1138" style="width:222.35pt;height:104.25pt;mso-position-horizontal-relative:char;mso-position-vertical-relative:line" coordorigin="-12693" coordsize="28238,12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">
                      <v:roundrect id="Rounded Rectangle 137" o:spid="_x0000_s1139" style="position:absolute;left:-12693;width:28237;height:12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" filled="f" strokecolor="#11ab5a [3206]" strokeweight="2.25pt">
                        <v:textbox>
                          <w:txbxContent>
                            <w:p w14:paraId="18DDEC96"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14C9ED91" w14:textId="77777777" w:rsidR="003C7D3D" w:rsidRPr="00CA39EB" w:rsidRDefault="003C7D3D" w:rsidP="00B2648F">
                              <w:pPr>
                                <w:rPr>
                                  <w:rFonts w:asciiTheme="minorHAnsi" w:hAnsiTheme="minorHAnsi"/>
                                  <w:szCs w:val="24"/>
                                </w:rPr>
                              </w:pPr>
                              <w:r w:rsidRPr="00CA39EB">
                                <w:rPr>
                                  <w:rFonts w:asciiTheme="minorHAnsi" w:hAnsiTheme="minorHAnsi"/>
                                </w:rPr>
                                <w:t xml:space="preserve">Carry a piece of string in your pencil case so that you can easily measure curved distances. Mark the string in 1 cm intervals.  </w:t>
                              </w:r>
                            </w:p>
                          </w:txbxContent>
                        </v:textbox>
                      </v:roundrect>
                      <v:shape id="Picture 138" o:spid="_x0000_s1140"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">
                        <v:imagedata r:id="rId46" o:title=""/>
                      </v:shape>
                      <w10:anchorlock/>
                    </v:group>
                  </w:pict>
                </mc:Fallback>
              </mc:AlternateContent>
            </w:r>
          </w:p>
        </w:tc>
      </w:tr>
    </w:tbl>
    <w:p w14:paraId="2FB2B355" w14:textId="77777777" w:rsidR="00E41863" w:rsidRPr="008A67D7" w:rsidRDefault="00E41863" w:rsidP="00112DD6">
      <w:pPr>
        <w:spacing w:before="240" w:after="120" w:line="240" w:lineRule="auto"/>
        <w:rPr>
          <w:rFonts w:asciiTheme="minorHAnsi" w:eastAsia="Dotum" w:hAnsiTheme="minorHAnsi"/>
          <w:szCs w:val="22"/>
        </w:rPr>
      </w:pPr>
      <w:r w:rsidRPr="008A67D7">
        <w:rPr>
          <w:rFonts w:asciiTheme="minorHAnsi" w:eastAsia="Dotum" w:hAnsiTheme="minorHAnsi"/>
          <w:szCs w:val="22"/>
        </w:rPr>
        <w:t>Using this method, measure the distances below, using the scale on the map.</w:t>
      </w:r>
    </w:p>
    <w:p w14:paraId="75969B3E"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The distance from the north to the south of James Street.</w:t>
      </w:r>
    </w:p>
    <w:p w14:paraId="2DCE91C9" w14:textId="3FA2AB38"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York St John University to Sainsbury car park.</w:t>
      </w:r>
    </w:p>
    <w:p w14:paraId="68BB9406"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The castle symbol on </w:t>
      </w:r>
      <w:proofErr w:type="spellStart"/>
      <w:r w:rsidRPr="008A67D7">
        <w:rPr>
          <w:rFonts w:asciiTheme="minorHAnsi" w:eastAsia="Dotum" w:hAnsiTheme="minorHAnsi" w:cstheme="minorBidi"/>
          <w:szCs w:val="22"/>
        </w:rPr>
        <w:t>Gillygate</w:t>
      </w:r>
      <w:proofErr w:type="spellEnd"/>
      <w:r w:rsidRPr="008A67D7">
        <w:rPr>
          <w:rFonts w:asciiTheme="minorHAnsi" w:eastAsia="Dotum" w:hAnsiTheme="minorHAnsi" w:cstheme="minorBidi"/>
          <w:szCs w:val="22"/>
        </w:rPr>
        <w:t xml:space="preserve"> to the castle symbol south of </w:t>
      </w:r>
      <w:proofErr w:type="spellStart"/>
      <w:r w:rsidRPr="008A67D7">
        <w:rPr>
          <w:rFonts w:asciiTheme="minorHAnsi" w:eastAsia="Dotum" w:hAnsiTheme="minorHAnsi" w:cstheme="minorBidi"/>
          <w:szCs w:val="22"/>
        </w:rPr>
        <w:t>Castlegate</w:t>
      </w:r>
      <w:proofErr w:type="spellEnd"/>
      <w:r w:rsidRPr="008A67D7">
        <w:rPr>
          <w:rFonts w:asciiTheme="minorHAnsi" w:eastAsia="Dotum" w:hAnsiTheme="minorHAnsi" w:cstheme="minorBidi"/>
          <w:szCs w:val="22"/>
        </w:rPr>
        <w:t xml:space="preserve"> via </w:t>
      </w:r>
      <w:proofErr w:type="spellStart"/>
      <w:r w:rsidRPr="008A67D7">
        <w:rPr>
          <w:rFonts w:asciiTheme="minorHAnsi" w:eastAsia="Dotum" w:hAnsiTheme="minorHAnsi" w:cstheme="minorBidi"/>
          <w:szCs w:val="22"/>
        </w:rPr>
        <w:t>Davygate</w:t>
      </w:r>
      <w:proofErr w:type="spellEnd"/>
      <w:r w:rsidRPr="008A67D7">
        <w:rPr>
          <w:rFonts w:asciiTheme="minorHAnsi" w:eastAsia="Dotum" w:hAnsiTheme="minorHAnsi" w:cstheme="minorBidi"/>
          <w:szCs w:val="22"/>
        </w:rPr>
        <w:t>.</w:t>
      </w:r>
    </w:p>
    <w:p w14:paraId="7F2A995F" w14:textId="002DABD3"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The car park on James </w:t>
      </w:r>
      <w:r w:rsidR="00E7014B">
        <w:rPr>
          <w:rFonts w:asciiTheme="minorHAnsi" w:eastAsia="Dotum" w:hAnsiTheme="minorHAnsi" w:cstheme="minorBidi"/>
          <w:szCs w:val="22"/>
        </w:rPr>
        <w:t xml:space="preserve">Street to the B1227 symbol via </w:t>
      </w:r>
      <w:proofErr w:type="spellStart"/>
      <w:r w:rsidR="00E7014B">
        <w:rPr>
          <w:rFonts w:asciiTheme="minorHAnsi" w:eastAsia="Dotum" w:hAnsiTheme="minorHAnsi" w:cstheme="minorBidi"/>
          <w:szCs w:val="22"/>
        </w:rPr>
        <w:t>Walmgate</w:t>
      </w:r>
      <w:proofErr w:type="spellEnd"/>
      <w:r w:rsidR="00E7014B">
        <w:rPr>
          <w:rFonts w:asciiTheme="minorHAnsi" w:eastAsia="Dotum" w:hAnsiTheme="minorHAnsi" w:cstheme="minorBidi"/>
          <w:szCs w:val="22"/>
        </w:rPr>
        <w:t>.</w:t>
      </w:r>
    </w:p>
    <w:p w14:paraId="204AC0A2"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proofErr w:type="spellStart"/>
      <w:r w:rsidRPr="008A67D7">
        <w:rPr>
          <w:rFonts w:asciiTheme="minorHAnsi" w:eastAsia="Dotum" w:hAnsiTheme="minorHAnsi" w:cstheme="minorBidi"/>
          <w:szCs w:val="22"/>
        </w:rPr>
        <w:t>Layerthorpe</w:t>
      </w:r>
      <w:proofErr w:type="spellEnd"/>
      <w:r w:rsidRPr="008A67D7">
        <w:rPr>
          <w:rFonts w:asciiTheme="minorHAnsi" w:eastAsia="Dotum" w:hAnsiTheme="minorHAnsi" w:cstheme="minorBidi"/>
          <w:szCs w:val="22"/>
        </w:rPr>
        <w:t xml:space="preserve"> Bridge to the castle on </w:t>
      </w:r>
      <w:proofErr w:type="spellStart"/>
      <w:r w:rsidRPr="008A67D7">
        <w:rPr>
          <w:rFonts w:asciiTheme="minorHAnsi" w:eastAsia="Dotum" w:hAnsiTheme="minorHAnsi" w:cstheme="minorBidi"/>
          <w:szCs w:val="22"/>
        </w:rPr>
        <w:t>Gillygate</w:t>
      </w:r>
      <w:proofErr w:type="spellEnd"/>
      <w:r w:rsidRPr="008A67D7">
        <w:rPr>
          <w:rFonts w:asciiTheme="minorHAnsi" w:eastAsia="Dotum" w:hAnsiTheme="minorHAnsi" w:cstheme="minorBidi"/>
          <w:szCs w:val="22"/>
        </w:rPr>
        <w:t xml:space="preserve"> via Lord Mayors Walk.</w:t>
      </w:r>
    </w:p>
    <w:p w14:paraId="6ECCC8B6"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The bridge on Piccadilly to York St John University via </w:t>
      </w:r>
      <w:proofErr w:type="spellStart"/>
      <w:r w:rsidRPr="008A67D7">
        <w:rPr>
          <w:rFonts w:asciiTheme="minorHAnsi" w:eastAsia="Dotum" w:hAnsiTheme="minorHAnsi" w:cstheme="minorBidi"/>
          <w:szCs w:val="22"/>
        </w:rPr>
        <w:t>Gillygate</w:t>
      </w:r>
      <w:proofErr w:type="spellEnd"/>
      <w:r w:rsidRPr="008A67D7">
        <w:rPr>
          <w:rFonts w:asciiTheme="minorHAnsi" w:eastAsia="Dotum" w:hAnsiTheme="minorHAnsi" w:cstheme="minorBidi"/>
          <w:szCs w:val="22"/>
        </w:rPr>
        <w:t>.</w:t>
      </w:r>
    </w:p>
    <w:p w14:paraId="413CE15B"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Sainsbury car park to the bridge on </w:t>
      </w:r>
      <w:proofErr w:type="spellStart"/>
      <w:r w:rsidRPr="008A67D7">
        <w:rPr>
          <w:rFonts w:asciiTheme="minorHAnsi" w:eastAsia="Dotum" w:hAnsiTheme="minorHAnsi" w:cstheme="minorBidi"/>
          <w:szCs w:val="22"/>
        </w:rPr>
        <w:t>Fossgate</w:t>
      </w:r>
      <w:proofErr w:type="spellEnd"/>
      <w:r w:rsidRPr="008A67D7">
        <w:rPr>
          <w:rFonts w:asciiTheme="minorHAnsi" w:eastAsia="Dotum" w:hAnsiTheme="minorHAnsi" w:cstheme="minorBidi"/>
          <w:szCs w:val="22"/>
        </w:rPr>
        <w:t>.</w:t>
      </w:r>
    </w:p>
    <w:p w14:paraId="579E47FC"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The castle south of </w:t>
      </w:r>
      <w:proofErr w:type="spellStart"/>
      <w:r w:rsidRPr="008A67D7">
        <w:rPr>
          <w:rFonts w:asciiTheme="minorHAnsi" w:eastAsia="Dotum" w:hAnsiTheme="minorHAnsi" w:cstheme="minorBidi"/>
          <w:szCs w:val="22"/>
        </w:rPr>
        <w:t>Castlegate</w:t>
      </w:r>
      <w:proofErr w:type="spellEnd"/>
      <w:r w:rsidRPr="008A67D7">
        <w:rPr>
          <w:rFonts w:asciiTheme="minorHAnsi" w:eastAsia="Dotum" w:hAnsiTheme="minorHAnsi" w:cstheme="minorBidi"/>
          <w:szCs w:val="22"/>
        </w:rPr>
        <w:t xml:space="preserve"> to </w:t>
      </w:r>
      <w:proofErr w:type="spellStart"/>
      <w:r w:rsidRPr="008A67D7">
        <w:rPr>
          <w:rFonts w:asciiTheme="minorHAnsi" w:eastAsia="Dotum" w:hAnsiTheme="minorHAnsi" w:cstheme="minorBidi"/>
          <w:szCs w:val="22"/>
        </w:rPr>
        <w:t>Layerthorpe</w:t>
      </w:r>
      <w:proofErr w:type="spellEnd"/>
      <w:r w:rsidRPr="008A67D7">
        <w:rPr>
          <w:rFonts w:asciiTheme="minorHAnsi" w:eastAsia="Dotum" w:hAnsiTheme="minorHAnsi" w:cstheme="minorBidi"/>
          <w:szCs w:val="22"/>
        </w:rPr>
        <w:t xml:space="preserve"> Bridge.</w:t>
      </w:r>
    </w:p>
    <w:p w14:paraId="6E3C65E9"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The junction of </w:t>
      </w:r>
      <w:proofErr w:type="spellStart"/>
      <w:r w:rsidRPr="008A67D7">
        <w:rPr>
          <w:rFonts w:asciiTheme="minorHAnsi" w:eastAsia="Dotum" w:hAnsiTheme="minorHAnsi" w:cstheme="minorBidi"/>
          <w:szCs w:val="22"/>
        </w:rPr>
        <w:t>Heworth</w:t>
      </w:r>
      <w:proofErr w:type="spellEnd"/>
      <w:r w:rsidRPr="008A67D7">
        <w:rPr>
          <w:rFonts w:asciiTheme="minorHAnsi" w:eastAsia="Dotum" w:hAnsiTheme="minorHAnsi" w:cstheme="minorBidi"/>
          <w:szCs w:val="22"/>
        </w:rPr>
        <w:t xml:space="preserve"> Green and Mill Lane to the junction of Lord Mayors Walk and </w:t>
      </w:r>
      <w:proofErr w:type="spellStart"/>
      <w:r w:rsidRPr="008A67D7">
        <w:rPr>
          <w:rFonts w:asciiTheme="minorHAnsi" w:eastAsia="Dotum" w:hAnsiTheme="minorHAnsi" w:cstheme="minorBidi"/>
          <w:szCs w:val="22"/>
        </w:rPr>
        <w:t>Gillygate</w:t>
      </w:r>
      <w:proofErr w:type="spellEnd"/>
      <w:r w:rsidRPr="008A67D7">
        <w:rPr>
          <w:rFonts w:asciiTheme="minorHAnsi" w:eastAsia="Dotum" w:hAnsiTheme="minorHAnsi" w:cstheme="minorBidi"/>
          <w:szCs w:val="22"/>
        </w:rPr>
        <w:t>.</w:t>
      </w:r>
    </w:p>
    <w:p w14:paraId="1E1E93E8" w14:textId="77777777" w:rsidR="00E41863" w:rsidRPr="008A67D7" w:rsidRDefault="00E41863" w:rsidP="00614417">
      <w:pPr>
        <w:pStyle w:val="ListParagraph"/>
        <w:numPr>
          <w:ilvl w:val="0"/>
          <w:numId w:val="20"/>
        </w:numPr>
        <w:tabs>
          <w:tab w:val="left" w:leader="dot" w:pos="9639"/>
        </w:tabs>
        <w:spacing w:before="120" w:after="120" w:line="240" w:lineRule="auto"/>
        <w:contextualSpacing w:val="0"/>
        <w:rPr>
          <w:rFonts w:asciiTheme="minorHAnsi" w:eastAsia="Dotum" w:hAnsiTheme="minorHAnsi"/>
          <w:szCs w:val="22"/>
        </w:rPr>
      </w:pPr>
      <w:r w:rsidRPr="008A67D7">
        <w:rPr>
          <w:rFonts w:asciiTheme="minorHAnsi" w:eastAsia="Dotum" w:hAnsiTheme="minorHAnsi" w:cstheme="minorBidi"/>
          <w:szCs w:val="22"/>
        </w:rPr>
        <w:t>The junction</w:t>
      </w:r>
      <w:r w:rsidRPr="008A67D7">
        <w:rPr>
          <w:rFonts w:asciiTheme="minorHAnsi" w:eastAsia="Dotum" w:hAnsiTheme="minorHAnsi"/>
          <w:szCs w:val="22"/>
        </w:rPr>
        <w:t xml:space="preserve"> of </w:t>
      </w:r>
      <w:proofErr w:type="spellStart"/>
      <w:r w:rsidRPr="008A67D7">
        <w:rPr>
          <w:rFonts w:asciiTheme="minorHAnsi" w:eastAsia="Dotum" w:hAnsiTheme="minorHAnsi"/>
          <w:szCs w:val="22"/>
        </w:rPr>
        <w:t>Walmgate</w:t>
      </w:r>
      <w:proofErr w:type="spellEnd"/>
      <w:r w:rsidRPr="008A67D7">
        <w:rPr>
          <w:rFonts w:asciiTheme="minorHAnsi" w:eastAsia="Dotum" w:hAnsiTheme="minorHAnsi"/>
          <w:szCs w:val="22"/>
        </w:rPr>
        <w:t xml:space="preserve"> and Foss Island Road to the car park on James Street via A1079.</w:t>
      </w:r>
    </w:p>
    <w:p w14:paraId="161CF34A" w14:textId="588D25B1" w:rsidR="00986F55" w:rsidRPr="008A67D7" w:rsidRDefault="000D1F35" w:rsidP="00112DD6">
      <w:pPr>
        <w:spacing w:before="120" w:after="120" w:line="240" w:lineRule="auto"/>
        <w:jc w:val="center"/>
        <w:rPr>
          <w:rFonts w:asciiTheme="minorHAnsi" w:eastAsia="Dotum" w:hAnsiTheme="minorHAnsi"/>
          <w:szCs w:val="22"/>
        </w:rPr>
        <w:sectPr w:rsidR="00986F55" w:rsidRPr="008A67D7" w:rsidSect="00885D29">
          <w:pgSz w:w="11906" w:h="16838"/>
          <w:pgMar w:top="709" w:right="1134" w:bottom="709" w:left="1134" w:header="708" w:footer="708" w:gutter="0"/>
          <w:cols w:space="708"/>
          <w:docGrid w:linePitch="381"/>
        </w:sectPr>
      </w:pPr>
      <w:r>
        <w:rPr>
          <w:noProof/>
          <w:lang w:eastAsia="en-GB"/>
        </w:rPr>
        <w:drawing>
          <wp:inline distT="0" distB="0" distL="0" distR="0" wp14:anchorId="39EBE2F9" wp14:editId="7E65350E">
            <wp:extent cx="6018307" cy="4104794"/>
            <wp:effectExtent l="38100" t="38100" r="40005" b="292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6012300" cy="4100697"/>
                    </a:xfrm>
                    <a:prstGeom prst="rect">
                      <a:avLst/>
                    </a:prstGeom>
                    <a:ln w="28575">
                      <a:solidFill>
                        <a:schemeClr val="accent3"/>
                      </a:solidFill>
                    </a:ln>
                  </pic:spPr>
                </pic:pic>
              </a:graphicData>
            </a:graphic>
          </wp:inline>
        </w:drawing>
      </w:r>
    </w:p>
    <w:p w14:paraId="6FAE26B6" w14:textId="77777777" w:rsidR="00F37D8C" w:rsidRPr="008A67D7" w:rsidRDefault="00F37D8C" w:rsidP="00986F55">
      <w:pPr>
        <w:pStyle w:val="SmallerHeading"/>
        <w:rPr>
          <w:rFonts w:asciiTheme="minorHAnsi" w:hAnsiTheme="minorHAnsi"/>
        </w:rPr>
      </w:pPr>
      <w:r w:rsidRPr="008A67D7">
        <w:rPr>
          <w:rFonts w:asciiTheme="minorHAnsi" w:hAnsiTheme="minorHAnsi"/>
        </w:rPr>
        <w:lastRenderedPageBreak/>
        <w:t>Latitude and longitude</w:t>
      </w:r>
    </w:p>
    <w:p w14:paraId="0710033D" w14:textId="77777777" w:rsidR="00F37D8C" w:rsidRPr="008A67D7" w:rsidRDefault="00F37D8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You may be asked to locate a country or feature by latitude and longitude. Remember to always give latitude </w:t>
      </w:r>
      <w:r w:rsidR="00961552">
        <w:rPr>
          <w:rFonts w:asciiTheme="minorHAnsi" w:eastAsia="Dotum" w:hAnsiTheme="minorHAnsi"/>
          <w:szCs w:val="22"/>
        </w:rPr>
        <w:t>first (north or south) and longitude second (east or w</w:t>
      </w:r>
      <w:r w:rsidRPr="008A67D7">
        <w:rPr>
          <w:rFonts w:asciiTheme="minorHAnsi" w:eastAsia="Dotum" w:hAnsiTheme="minorHAnsi"/>
          <w:szCs w:val="22"/>
        </w:rPr>
        <w:t>est).</w:t>
      </w:r>
    </w:p>
    <w:p w14:paraId="0C58FD07" w14:textId="77777777" w:rsidR="00F37D8C" w:rsidRPr="008A67D7" w:rsidRDefault="00986F55" w:rsidP="00571204">
      <w:pPr>
        <w:spacing w:before="120" w:after="120" w:line="240" w:lineRule="auto"/>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7EFF83FC" wp14:editId="223BF064">
                <wp:extent cx="6137452" cy="3788658"/>
                <wp:effectExtent l="0" t="0" r="0" b="2540"/>
                <wp:docPr id="56" name="Group 56"/>
                <wp:cNvGraphicFramePr/>
                <a:graphic xmlns:a="http://schemas.openxmlformats.org/drawingml/2006/main">
                  <a:graphicData uri="http://schemas.microsoft.com/office/word/2010/wordprocessingGroup">
                    <wpg:wgp>
                      <wpg:cNvGrpSpPr/>
                      <wpg:grpSpPr>
                        <a:xfrm>
                          <a:off x="0" y="0"/>
                          <a:ext cx="6137452" cy="3788658"/>
                          <a:chOff x="0" y="0"/>
                          <a:chExt cx="6269127" cy="3869741"/>
                        </a:xfrm>
                      </wpg:grpSpPr>
                      <pic:pic xmlns:pic="http://schemas.openxmlformats.org/drawingml/2006/picture">
                        <pic:nvPicPr>
                          <pic:cNvPr id="63" name="Picture 63"/>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6269127" cy="3869741"/>
                          </a:xfrm>
                          <a:prstGeom prst="rect">
                            <a:avLst/>
                          </a:prstGeom>
                        </pic:spPr>
                      </pic:pic>
                      <wps:wsp>
                        <wps:cNvPr id="19" name="Text Box 2"/>
                        <wps:cNvSpPr txBox="1">
                          <a:spLocks noChangeArrowheads="1"/>
                        </wps:cNvSpPr>
                        <wps:spPr bwMode="auto">
                          <a:xfrm>
                            <a:off x="2879318" y="1037821"/>
                            <a:ext cx="290195" cy="236855"/>
                          </a:xfrm>
                          <a:prstGeom prst="rect">
                            <a:avLst/>
                          </a:prstGeom>
                          <a:noFill/>
                          <a:ln w="9525">
                            <a:noFill/>
                            <a:miter lim="800000"/>
                            <a:headEnd/>
                            <a:tailEnd/>
                          </a:ln>
                        </wps:spPr>
                        <wps:txbx>
                          <w:txbxContent>
                            <w:p w14:paraId="4F553358" w14:textId="77777777" w:rsidR="003C7D3D" w:rsidRPr="00F37D8C" w:rsidRDefault="003C7D3D" w:rsidP="00986F55">
                              <w:pPr>
                                <w:rPr>
                                  <w:b/>
                                  <w:sz w:val="18"/>
                                  <w:szCs w:val="18"/>
                                </w:rPr>
                              </w:pPr>
                              <w:r w:rsidRPr="00F37D8C">
                                <w:rPr>
                                  <w:b/>
                                  <w:sz w:val="18"/>
                                  <w:szCs w:val="18"/>
                                </w:rPr>
                                <w:t xml:space="preserve">1. </w:t>
                              </w:r>
                            </w:p>
                          </w:txbxContent>
                        </wps:txbx>
                        <wps:bodyPr rot="0" vert="horz" wrap="square" lIns="91440" tIns="45720" rIns="91440" bIns="45720" anchor="t" anchorCtr="0">
                          <a:noAutofit/>
                        </wps:bodyPr>
                      </wps:wsp>
                      <wps:wsp>
                        <wps:cNvPr id="18" name="Text Box 2"/>
                        <wps:cNvSpPr txBox="1">
                          <a:spLocks noChangeArrowheads="1"/>
                        </wps:cNvSpPr>
                        <wps:spPr bwMode="auto">
                          <a:xfrm>
                            <a:off x="5274260" y="2367522"/>
                            <a:ext cx="290195" cy="236855"/>
                          </a:xfrm>
                          <a:prstGeom prst="rect">
                            <a:avLst/>
                          </a:prstGeom>
                          <a:noFill/>
                          <a:ln w="9525">
                            <a:noFill/>
                            <a:miter lim="800000"/>
                            <a:headEnd/>
                            <a:tailEnd/>
                          </a:ln>
                        </wps:spPr>
                        <wps:txbx>
                          <w:txbxContent>
                            <w:p w14:paraId="0F777BE2" w14:textId="77777777" w:rsidR="003C7D3D" w:rsidRPr="00F37D8C" w:rsidRDefault="003C7D3D" w:rsidP="00986F55">
                              <w:pPr>
                                <w:rPr>
                                  <w:b/>
                                  <w:sz w:val="18"/>
                                  <w:szCs w:val="18"/>
                                </w:rPr>
                              </w:pPr>
                              <w:r w:rsidRPr="00F37D8C">
                                <w:rPr>
                                  <w:b/>
                                  <w:sz w:val="18"/>
                                  <w:szCs w:val="18"/>
                                </w:rPr>
                                <w:t xml:space="preserve">2. </w:t>
                              </w:r>
                            </w:p>
                          </w:txbxContent>
                        </wps:txbx>
                        <wps:bodyPr rot="0" vert="horz" wrap="square" lIns="91440" tIns="45720" rIns="91440" bIns="45720" anchor="t" anchorCtr="0">
                          <a:noAutofit/>
                        </wps:bodyPr>
                      </wps:wsp>
                      <wps:wsp>
                        <wps:cNvPr id="17" name="Text Box 2"/>
                        <wps:cNvSpPr txBox="1">
                          <a:spLocks noChangeArrowheads="1"/>
                        </wps:cNvSpPr>
                        <wps:spPr bwMode="auto">
                          <a:xfrm>
                            <a:off x="1997050" y="3021177"/>
                            <a:ext cx="290195" cy="236855"/>
                          </a:xfrm>
                          <a:prstGeom prst="rect">
                            <a:avLst/>
                          </a:prstGeom>
                          <a:noFill/>
                          <a:ln w="9525">
                            <a:noFill/>
                            <a:miter lim="800000"/>
                            <a:headEnd/>
                            <a:tailEnd/>
                          </a:ln>
                        </wps:spPr>
                        <wps:txbx>
                          <w:txbxContent>
                            <w:p w14:paraId="036068E2" w14:textId="77777777" w:rsidR="003C7D3D" w:rsidRPr="00F37D8C" w:rsidRDefault="003C7D3D" w:rsidP="00986F55">
                              <w:pPr>
                                <w:rPr>
                                  <w:b/>
                                  <w:sz w:val="18"/>
                                  <w:szCs w:val="18"/>
                                </w:rPr>
                              </w:pPr>
                              <w:r w:rsidRPr="00F37D8C">
                                <w:rPr>
                                  <w:b/>
                                  <w:sz w:val="18"/>
                                  <w:szCs w:val="18"/>
                                </w:rPr>
                                <w:t xml:space="preserve">3. </w:t>
                              </w:r>
                            </w:p>
                          </w:txbxContent>
                        </wps:txbx>
                        <wps:bodyPr rot="0" vert="horz" wrap="square" lIns="91440" tIns="45720" rIns="91440" bIns="45720" anchor="t" anchorCtr="0">
                          <a:noAutofit/>
                        </wps:bodyPr>
                      </wps:wsp>
                      <wps:wsp>
                        <wps:cNvPr id="1" name="Text Box 2"/>
                        <wps:cNvSpPr txBox="1">
                          <a:spLocks noChangeArrowheads="1"/>
                        </wps:cNvSpPr>
                        <wps:spPr bwMode="auto">
                          <a:xfrm>
                            <a:off x="753466" y="1629351"/>
                            <a:ext cx="290195" cy="236855"/>
                          </a:xfrm>
                          <a:prstGeom prst="rect">
                            <a:avLst/>
                          </a:prstGeom>
                          <a:noFill/>
                          <a:ln w="9525">
                            <a:noFill/>
                            <a:miter lim="800000"/>
                            <a:headEnd/>
                            <a:tailEnd/>
                          </a:ln>
                        </wps:spPr>
                        <wps:txbx>
                          <w:txbxContent>
                            <w:p w14:paraId="4F161F8F" w14:textId="77777777" w:rsidR="003C7D3D" w:rsidRPr="00F37D8C" w:rsidRDefault="003C7D3D" w:rsidP="00986F55">
                              <w:pPr>
                                <w:rPr>
                                  <w:b/>
                                  <w:sz w:val="18"/>
                                  <w:szCs w:val="18"/>
                                </w:rPr>
                              </w:pPr>
                              <w:r w:rsidRPr="00F37D8C">
                                <w:rPr>
                                  <w:b/>
                                  <w:sz w:val="18"/>
                                  <w:szCs w:val="18"/>
                                </w:rPr>
                                <w:t xml:space="preserve">4. </w:t>
                              </w:r>
                            </w:p>
                          </w:txbxContent>
                        </wps:txbx>
                        <wps:bodyPr rot="0" vert="horz" wrap="square" lIns="91440" tIns="45720" rIns="91440" bIns="45720" anchor="t" anchorCtr="0">
                          <a:noAutofit/>
                        </wps:bodyPr>
                      </wps:wsp>
                      <wps:wsp>
                        <wps:cNvPr id="13" name="Text Box 2"/>
                        <wps:cNvSpPr txBox="1">
                          <a:spLocks noChangeArrowheads="1"/>
                        </wps:cNvSpPr>
                        <wps:spPr bwMode="auto">
                          <a:xfrm>
                            <a:off x="2847327" y="2333556"/>
                            <a:ext cx="290195" cy="260350"/>
                          </a:xfrm>
                          <a:prstGeom prst="rect">
                            <a:avLst/>
                          </a:prstGeom>
                          <a:noFill/>
                          <a:ln w="9525">
                            <a:noFill/>
                            <a:miter lim="800000"/>
                            <a:headEnd/>
                            <a:tailEnd/>
                          </a:ln>
                        </wps:spPr>
                        <wps:txbx>
                          <w:txbxContent>
                            <w:p w14:paraId="1CB7AA0E" w14:textId="77777777" w:rsidR="003C7D3D" w:rsidRPr="00912A4A" w:rsidRDefault="003C7D3D" w:rsidP="00986F55">
                              <w:pPr>
                                <w:rPr>
                                  <w:b/>
                                  <w:sz w:val="18"/>
                                  <w:szCs w:val="18"/>
                                </w:rPr>
                              </w:pPr>
                              <w:r w:rsidRPr="00912A4A">
                                <w:rPr>
                                  <w:b/>
                                  <w:sz w:val="18"/>
                                  <w:szCs w:val="18"/>
                                </w:rPr>
                                <w:t xml:space="preserve">5. </w:t>
                              </w:r>
                            </w:p>
                          </w:txbxContent>
                        </wps:txbx>
                        <wps:bodyPr rot="0" vert="horz" wrap="square" lIns="91440" tIns="45720" rIns="91440" bIns="45720" anchor="t" anchorCtr="0">
                          <a:noAutofit/>
                        </wps:bodyPr>
                      </wps:wsp>
                      <wps:wsp>
                        <wps:cNvPr id="12" name="Text Box 2"/>
                        <wps:cNvSpPr txBox="1">
                          <a:spLocks noChangeArrowheads="1"/>
                        </wps:cNvSpPr>
                        <wps:spPr bwMode="auto">
                          <a:xfrm>
                            <a:off x="1901952" y="285293"/>
                            <a:ext cx="290195" cy="236855"/>
                          </a:xfrm>
                          <a:prstGeom prst="rect">
                            <a:avLst/>
                          </a:prstGeom>
                          <a:noFill/>
                          <a:ln w="9525">
                            <a:noFill/>
                            <a:miter lim="800000"/>
                            <a:headEnd/>
                            <a:tailEnd/>
                          </a:ln>
                        </wps:spPr>
                        <wps:txbx>
                          <w:txbxContent>
                            <w:p w14:paraId="1F891912" w14:textId="77777777" w:rsidR="003C7D3D" w:rsidRPr="00F37D8C" w:rsidRDefault="003C7D3D" w:rsidP="00986F55">
                              <w:pPr>
                                <w:rPr>
                                  <w:b/>
                                  <w:sz w:val="18"/>
                                  <w:szCs w:val="18"/>
                                </w:rPr>
                              </w:pPr>
                              <w:r w:rsidRPr="00F37D8C">
                                <w:rPr>
                                  <w:b/>
                                  <w:sz w:val="18"/>
                                  <w:szCs w:val="18"/>
                                </w:rPr>
                                <w:t xml:space="preserve">X. </w:t>
                              </w:r>
                            </w:p>
                          </w:txbxContent>
                        </wps:txbx>
                        <wps:bodyPr rot="0" vert="horz" wrap="square" lIns="91440" tIns="45720" rIns="91440" bIns="45720" anchor="t" anchorCtr="0">
                          <a:noAutofit/>
                        </wps:bodyPr>
                      </wps:wsp>
                    </wpg:wgp>
                  </a:graphicData>
                </a:graphic>
              </wp:inline>
            </w:drawing>
          </mc:Choice>
          <mc:Fallback>
            <w:pict>
              <v:group w14:anchorId="7EFF83FC" id="Group 56" o:spid="_x0000_s1141" style="width:483.25pt;height:298.3pt;mso-position-horizontal-relative:char;mso-position-vertical-relative:line" coordsize="62691,38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">
                <v:shape id="Picture 63" o:spid="_x0000_s1142" type="#_x0000_t75" style="position:absolute;width:62691;height:38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">
                  <v:imagedata r:id="rId58" o:title=""/>
                </v:shape>
                <v:shape id="Text Box 2" o:spid="_x0000_s1143" type="#_x0000_t202" style="position:absolute;left:28793;top:10378;width:290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F553358" w14:textId="77777777" w:rsidR="003C7D3D" w:rsidRPr="00F37D8C" w:rsidRDefault="003C7D3D" w:rsidP="00986F55">
                        <w:pPr>
                          <w:rPr>
                            <w:b/>
                            <w:sz w:val="18"/>
                            <w:szCs w:val="18"/>
                          </w:rPr>
                        </w:pPr>
                        <w:r w:rsidRPr="00F37D8C">
                          <w:rPr>
                            <w:b/>
                            <w:sz w:val="18"/>
                            <w:szCs w:val="18"/>
                          </w:rPr>
                          <w:t xml:space="preserve">1. </w:t>
                        </w:r>
                      </w:p>
                    </w:txbxContent>
                  </v:textbox>
                </v:shape>
                <v:shape id="Text Box 2" o:spid="_x0000_s1144" type="#_x0000_t202" style="position:absolute;left:52742;top:23675;width:2902;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F777BE2" w14:textId="77777777" w:rsidR="003C7D3D" w:rsidRPr="00F37D8C" w:rsidRDefault="003C7D3D" w:rsidP="00986F55">
                        <w:pPr>
                          <w:rPr>
                            <w:b/>
                            <w:sz w:val="18"/>
                            <w:szCs w:val="18"/>
                          </w:rPr>
                        </w:pPr>
                        <w:r w:rsidRPr="00F37D8C">
                          <w:rPr>
                            <w:b/>
                            <w:sz w:val="18"/>
                            <w:szCs w:val="18"/>
                          </w:rPr>
                          <w:t xml:space="preserve">2. </w:t>
                        </w:r>
                      </w:p>
                    </w:txbxContent>
                  </v:textbox>
                </v:shape>
                <v:shape id="Text Box 2" o:spid="_x0000_s1145" type="#_x0000_t202" style="position:absolute;left:19970;top:30211;width:290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36068E2" w14:textId="77777777" w:rsidR="003C7D3D" w:rsidRPr="00F37D8C" w:rsidRDefault="003C7D3D" w:rsidP="00986F55">
                        <w:pPr>
                          <w:rPr>
                            <w:b/>
                            <w:sz w:val="18"/>
                            <w:szCs w:val="18"/>
                          </w:rPr>
                        </w:pPr>
                        <w:r w:rsidRPr="00F37D8C">
                          <w:rPr>
                            <w:b/>
                            <w:sz w:val="18"/>
                            <w:szCs w:val="18"/>
                          </w:rPr>
                          <w:t xml:space="preserve">3. </w:t>
                        </w:r>
                      </w:p>
                    </w:txbxContent>
                  </v:textbox>
                </v:shape>
                <v:shape id="Text Box 2" o:spid="_x0000_s1146" type="#_x0000_t202" style="position:absolute;left:7534;top:16293;width:290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4F161F8F" w14:textId="77777777" w:rsidR="003C7D3D" w:rsidRPr="00F37D8C" w:rsidRDefault="003C7D3D" w:rsidP="00986F55">
                        <w:pPr>
                          <w:rPr>
                            <w:b/>
                            <w:sz w:val="18"/>
                            <w:szCs w:val="18"/>
                          </w:rPr>
                        </w:pPr>
                        <w:r w:rsidRPr="00F37D8C">
                          <w:rPr>
                            <w:b/>
                            <w:sz w:val="18"/>
                            <w:szCs w:val="18"/>
                          </w:rPr>
                          <w:t xml:space="preserve">4. </w:t>
                        </w:r>
                      </w:p>
                    </w:txbxContent>
                  </v:textbox>
                </v:shape>
                <v:shape id="Text Box 2" o:spid="_x0000_s1147" type="#_x0000_t202" style="position:absolute;left:28473;top:23335;width:290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CB7AA0E" w14:textId="77777777" w:rsidR="003C7D3D" w:rsidRPr="00912A4A" w:rsidRDefault="003C7D3D" w:rsidP="00986F55">
                        <w:pPr>
                          <w:rPr>
                            <w:b/>
                            <w:sz w:val="18"/>
                            <w:szCs w:val="18"/>
                          </w:rPr>
                        </w:pPr>
                        <w:r w:rsidRPr="00912A4A">
                          <w:rPr>
                            <w:b/>
                            <w:sz w:val="18"/>
                            <w:szCs w:val="18"/>
                          </w:rPr>
                          <w:t xml:space="preserve">5. </w:t>
                        </w:r>
                      </w:p>
                    </w:txbxContent>
                  </v:textbox>
                </v:shape>
                <v:shape id="Text Box 2" o:spid="_x0000_s1148" type="#_x0000_t202" style="position:absolute;left:19019;top:2852;width:2902;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F891912" w14:textId="77777777" w:rsidR="003C7D3D" w:rsidRPr="00F37D8C" w:rsidRDefault="003C7D3D" w:rsidP="00986F55">
                        <w:pPr>
                          <w:rPr>
                            <w:b/>
                            <w:sz w:val="18"/>
                            <w:szCs w:val="18"/>
                          </w:rPr>
                        </w:pPr>
                        <w:r w:rsidRPr="00F37D8C">
                          <w:rPr>
                            <w:b/>
                            <w:sz w:val="18"/>
                            <w:szCs w:val="18"/>
                          </w:rPr>
                          <w:t xml:space="preserve">X. </w:t>
                        </w:r>
                      </w:p>
                    </w:txbxContent>
                  </v:textbox>
                </v:shape>
                <w10:anchorlock/>
              </v:group>
            </w:pict>
          </mc:Fallback>
        </mc:AlternateContent>
      </w:r>
    </w:p>
    <w:p w14:paraId="4CEF9C0E" w14:textId="77777777" w:rsidR="00986F55" w:rsidRPr="008A67D7" w:rsidRDefault="00986F55" w:rsidP="00571204">
      <w:pPr>
        <w:spacing w:before="120" w:after="120" w:line="240" w:lineRule="auto"/>
        <w:rPr>
          <w:rFonts w:asciiTheme="minorHAnsi" w:eastAsia="Dotum" w:hAnsiTheme="minorHAnsi"/>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6411"/>
      </w:tblGrid>
      <w:tr w:rsidR="00986F55" w:rsidRPr="008A67D7" w14:paraId="3D8A9088" w14:textId="77777777" w:rsidTr="00B2648F">
        <w:tc>
          <w:tcPr>
            <w:tcW w:w="3261" w:type="dxa"/>
          </w:tcPr>
          <w:p w14:paraId="1F42ACDD" w14:textId="77777777" w:rsidR="00986F55" w:rsidRPr="008A67D7" w:rsidRDefault="00986F55" w:rsidP="00112DD6">
            <w:pPr>
              <w:spacing w:before="240" w:after="120" w:line="240" w:lineRule="auto"/>
              <w:rPr>
                <w:rFonts w:eastAsia="Dotum"/>
                <w:szCs w:val="22"/>
              </w:rPr>
            </w:pPr>
            <w:r w:rsidRPr="008A67D7">
              <w:rPr>
                <w:rFonts w:eastAsia="Dotum"/>
                <w:szCs w:val="22"/>
              </w:rPr>
              <w:t xml:space="preserve">You could be given a world map or a map of an individual country or state. </w:t>
            </w:r>
          </w:p>
          <w:p w14:paraId="5BEE63B7" w14:textId="77777777" w:rsidR="00986F55" w:rsidRPr="008A67D7" w:rsidRDefault="00986F55" w:rsidP="00112DD6">
            <w:pPr>
              <w:spacing w:before="120" w:after="120" w:line="240" w:lineRule="auto"/>
              <w:rPr>
                <w:rFonts w:eastAsia="Dotum"/>
                <w:szCs w:val="22"/>
              </w:rPr>
            </w:pPr>
            <w:r w:rsidRPr="008A67D7">
              <w:rPr>
                <w:rFonts w:eastAsia="Dotum"/>
                <w:szCs w:val="22"/>
              </w:rPr>
              <w:t>Give the latitude and longitude for the numbers on the map:</w:t>
            </w:r>
          </w:p>
          <w:p w14:paraId="63743D9E" w14:textId="77777777" w:rsidR="00986F55" w:rsidRPr="008A67D7" w:rsidRDefault="00986F55" w:rsidP="00112DD6">
            <w:pPr>
              <w:spacing w:before="120" w:after="120" w:line="240" w:lineRule="auto"/>
              <w:rPr>
                <w:rFonts w:eastAsia="Dotum"/>
                <w:szCs w:val="22"/>
              </w:rPr>
            </w:pPr>
            <w:r w:rsidRPr="008A67D7">
              <w:rPr>
                <w:rFonts w:eastAsia="Dotum"/>
                <w:szCs w:val="22"/>
              </w:rPr>
              <w:t xml:space="preserve">X. 50°N 88°W  </w:t>
            </w:r>
          </w:p>
          <w:p w14:paraId="7D6CC3F1" w14:textId="77777777" w:rsidR="00986F55" w:rsidRPr="008A67D7" w:rsidRDefault="00986F55" w:rsidP="00614417">
            <w:pPr>
              <w:pStyle w:val="ListParagraph"/>
              <w:numPr>
                <w:ilvl w:val="0"/>
                <w:numId w:val="21"/>
              </w:numPr>
              <w:tabs>
                <w:tab w:val="left" w:leader="dot" w:pos="3011"/>
              </w:tabs>
              <w:spacing w:before="120" w:after="120" w:line="240" w:lineRule="auto"/>
              <w:ind w:left="357" w:hanging="357"/>
              <w:contextualSpacing w:val="0"/>
              <w:rPr>
                <w:rFonts w:eastAsia="Dotum"/>
                <w:szCs w:val="22"/>
              </w:rPr>
            </w:pPr>
            <w:r w:rsidRPr="008A67D7">
              <w:rPr>
                <w:rFonts w:eastAsia="Dotum"/>
                <w:szCs w:val="22"/>
              </w:rPr>
              <w:tab/>
            </w:r>
          </w:p>
          <w:p w14:paraId="50A5E3D2" w14:textId="77777777" w:rsidR="00986F55" w:rsidRPr="008A67D7" w:rsidRDefault="00986F55" w:rsidP="00614417">
            <w:pPr>
              <w:pStyle w:val="ListParagraph"/>
              <w:numPr>
                <w:ilvl w:val="0"/>
                <w:numId w:val="21"/>
              </w:numPr>
              <w:tabs>
                <w:tab w:val="left" w:leader="dot" w:pos="3011"/>
              </w:tabs>
              <w:spacing w:before="120" w:after="120" w:line="240" w:lineRule="auto"/>
              <w:ind w:left="357" w:hanging="357"/>
              <w:contextualSpacing w:val="0"/>
              <w:rPr>
                <w:rFonts w:eastAsia="Dotum"/>
                <w:szCs w:val="22"/>
              </w:rPr>
            </w:pPr>
            <w:r w:rsidRPr="008A67D7">
              <w:rPr>
                <w:rFonts w:eastAsia="Dotum"/>
                <w:szCs w:val="22"/>
              </w:rPr>
              <w:tab/>
            </w:r>
          </w:p>
          <w:p w14:paraId="0721BF17" w14:textId="77777777" w:rsidR="00986F55" w:rsidRPr="008A67D7" w:rsidRDefault="00986F55" w:rsidP="00614417">
            <w:pPr>
              <w:pStyle w:val="ListParagraph"/>
              <w:numPr>
                <w:ilvl w:val="0"/>
                <w:numId w:val="21"/>
              </w:numPr>
              <w:tabs>
                <w:tab w:val="left" w:leader="dot" w:pos="3011"/>
              </w:tabs>
              <w:spacing w:before="120" w:after="120" w:line="240" w:lineRule="auto"/>
              <w:ind w:left="357" w:hanging="357"/>
              <w:contextualSpacing w:val="0"/>
              <w:rPr>
                <w:rFonts w:eastAsia="Dotum"/>
                <w:szCs w:val="22"/>
              </w:rPr>
            </w:pPr>
            <w:r w:rsidRPr="008A67D7">
              <w:rPr>
                <w:rFonts w:eastAsia="Dotum"/>
                <w:szCs w:val="22"/>
              </w:rPr>
              <w:tab/>
            </w:r>
          </w:p>
          <w:p w14:paraId="34AC99FE" w14:textId="77777777" w:rsidR="00986F55" w:rsidRPr="008A67D7" w:rsidRDefault="00986F55" w:rsidP="00614417">
            <w:pPr>
              <w:pStyle w:val="ListParagraph"/>
              <w:numPr>
                <w:ilvl w:val="0"/>
                <w:numId w:val="21"/>
              </w:numPr>
              <w:tabs>
                <w:tab w:val="left" w:leader="dot" w:pos="3011"/>
              </w:tabs>
              <w:spacing w:before="120" w:after="120" w:line="240" w:lineRule="auto"/>
              <w:ind w:left="357" w:hanging="357"/>
              <w:contextualSpacing w:val="0"/>
              <w:rPr>
                <w:rFonts w:eastAsia="Dotum"/>
                <w:szCs w:val="22"/>
              </w:rPr>
            </w:pPr>
            <w:r w:rsidRPr="008A67D7">
              <w:rPr>
                <w:rFonts w:eastAsia="Dotum"/>
                <w:szCs w:val="22"/>
              </w:rPr>
              <w:tab/>
            </w:r>
          </w:p>
          <w:p w14:paraId="5C9C676F" w14:textId="77777777" w:rsidR="00986F55" w:rsidRPr="008A67D7" w:rsidRDefault="00986F55" w:rsidP="00614417">
            <w:pPr>
              <w:pStyle w:val="ListParagraph"/>
              <w:numPr>
                <w:ilvl w:val="0"/>
                <w:numId w:val="21"/>
              </w:numPr>
              <w:tabs>
                <w:tab w:val="left" w:leader="dot" w:pos="3011"/>
              </w:tabs>
              <w:spacing w:before="120" w:after="120" w:line="240" w:lineRule="auto"/>
              <w:contextualSpacing w:val="0"/>
              <w:rPr>
                <w:rFonts w:eastAsia="Dotum"/>
                <w:szCs w:val="22"/>
              </w:rPr>
            </w:pPr>
            <w:r w:rsidRPr="008A67D7">
              <w:rPr>
                <w:rFonts w:eastAsia="Dotum"/>
                <w:szCs w:val="22"/>
              </w:rPr>
              <w:tab/>
            </w:r>
          </w:p>
        </w:tc>
        <w:tc>
          <w:tcPr>
            <w:tcW w:w="6237" w:type="dxa"/>
          </w:tcPr>
          <w:p w14:paraId="7738F612" w14:textId="77777777" w:rsidR="00986F55" w:rsidRPr="008A67D7" w:rsidRDefault="00986F55" w:rsidP="00986F55">
            <w:pPr>
              <w:pStyle w:val="SmallerHeading"/>
              <w:spacing w:before="120"/>
              <w:rPr>
                <w:rFonts w:asciiTheme="minorHAnsi" w:hAnsiTheme="minorHAnsi"/>
              </w:rPr>
            </w:pPr>
            <w:r w:rsidRPr="008A67D7">
              <w:rPr>
                <w:rFonts w:asciiTheme="minorHAnsi" w:hAnsiTheme="minorHAnsi"/>
              </w:rPr>
              <w:t>Latitude and longitude quiz</w:t>
            </w:r>
          </w:p>
          <w:p w14:paraId="5F450E31" w14:textId="77777777" w:rsidR="00986F55" w:rsidRPr="008A67D7" w:rsidRDefault="00986F55" w:rsidP="00986F55">
            <w:r w:rsidRPr="008A67D7">
              <w:t>What is the name of the line at 0</w:t>
            </w:r>
            <w:r w:rsidRPr="008A67D7">
              <w:rPr>
                <w:rFonts w:cstheme="minorHAnsi"/>
              </w:rPr>
              <w:t>°</w:t>
            </w:r>
            <w:r w:rsidRPr="008A67D7">
              <w:t xml:space="preserve"> latitude?</w:t>
            </w:r>
          </w:p>
          <w:p w14:paraId="773E5F2A" w14:textId="77777777" w:rsidR="00986F55" w:rsidRPr="008A67D7" w:rsidRDefault="00986F55" w:rsidP="00986F55">
            <w:pPr>
              <w:tabs>
                <w:tab w:val="left" w:leader="dot" w:pos="6021"/>
              </w:tabs>
            </w:pPr>
            <w:r w:rsidRPr="008A67D7">
              <w:tab/>
            </w:r>
          </w:p>
          <w:p w14:paraId="2ED5C7A5" w14:textId="77777777" w:rsidR="00986F55" w:rsidRPr="008A67D7" w:rsidRDefault="00986F55" w:rsidP="00986F55"/>
          <w:p w14:paraId="5A58C24E" w14:textId="77777777" w:rsidR="00986F55" w:rsidRPr="008A67D7" w:rsidRDefault="00986F55" w:rsidP="00986F55">
            <w:r w:rsidRPr="008A67D7">
              <w:t>What is the name of the line at 0</w:t>
            </w:r>
            <w:r w:rsidRPr="008A67D7">
              <w:rPr>
                <w:rFonts w:cstheme="minorHAnsi"/>
              </w:rPr>
              <w:t>°</w:t>
            </w:r>
            <w:r w:rsidRPr="008A67D7">
              <w:t xml:space="preserve"> longitude?</w:t>
            </w:r>
          </w:p>
          <w:p w14:paraId="1A232179" w14:textId="77777777" w:rsidR="00986F55" w:rsidRPr="008A67D7" w:rsidRDefault="00986F55" w:rsidP="00986F55">
            <w:pPr>
              <w:tabs>
                <w:tab w:val="left" w:leader="dot" w:pos="6021"/>
              </w:tabs>
            </w:pPr>
            <w:r w:rsidRPr="008A67D7">
              <w:tab/>
            </w:r>
          </w:p>
          <w:p w14:paraId="50C7F174" w14:textId="77777777" w:rsidR="00986F55" w:rsidRPr="008A67D7" w:rsidRDefault="00986F55" w:rsidP="00986F55"/>
          <w:p w14:paraId="2186C875" w14:textId="77777777" w:rsidR="00986F55" w:rsidRPr="008A67D7" w:rsidRDefault="00986F55" w:rsidP="00986F55">
            <w:r w:rsidRPr="008A67D7">
              <w:t>How many degrees away from the equator are the Tropics of Cancer and Capricorn?</w:t>
            </w:r>
          </w:p>
          <w:p w14:paraId="4AC4F7C3" w14:textId="77777777" w:rsidR="00986F55" w:rsidRPr="008A67D7" w:rsidRDefault="00986F55" w:rsidP="00986F55">
            <w:pPr>
              <w:tabs>
                <w:tab w:val="left" w:leader="dot" w:pos="6021"/>
              </w:tabs>
            </w:pPr>
            <w:r w:rsidRPr="008A67D7">
              <w:tab/>
            </w:r>
          </w:p>
          <w:p w14:paraId="0161C3B8" w14:textId="77777777" w:rsidR="00986F55" w:rsidRPr="008A67D7" w:rsidRDefault="00986F55" w:rsidP="00986F55"/>
          <w:p w14:paraId="1E9E0F16" w14:textId="77777777" w:rsidR="00986F55" w:rsidRPr="008A67D7" w:rsidRDefault="00986F55" w:rsidP="00986F55">
            <w:r w:rsidRPr="008A67D7">
              <w:t>How many degrees away from the equator are the poles?</w:t>
            </w:r>
          </w:p>
          <w:p w14:paraId="30B57D09" w14:textId="77777777" w:rsidR="00986F55" w:rsidRPr="008A67D7" w:rsidRDefault="00986F55" w:rsidP="00112DD6">
            <w:pPr>
              <w:tabs>
                <w:tab w:val="left" w:leader="dot" w:pos="5987"/>
              </w:tabs>
              <w:spacing w:before="120" w:after="240" w:line="240" w:lineRule="auto"/>
              <w:rPr>
                <w:rFonts w:eastAsia="Dotum"/>
                <w:szCs w:val="22"/>
              </w:rPr>
            </w:pPr>
            <w:r w:rsidRPr="008A67D7">
              <w:rPr>
                <w:rFonts w:eastAsia="Dotum"/>
                <w:szCs w:val="22"/>
              </w:rPr>
              <w:tab/>
            </w:r>
          </w:p>
        </w:tc>
      </w:tr>
      <w:tr w:rsidR="00B2648F" w:rsidRPr="008A67D7" w14:paraId="744EE2B6" w14:textId="77777777" w:rsidTr="00B2648F">
        <w:trPr>
          <w:trHeight w:val="1717"/>
        </w:trPr>
        <w:tc>
          <w:tcPr>
            <w:tcW w:w="9498" w:type="dxa"/>
            <w:gridSpan w:val="2"/>
          </w:tcPr>
          <w:p w14:paraId="07D793D4" w14:textId="77777777" w:rsidR="00B2648F" w:rsidRPr="008A67D7" w:rsidRDefault="00B2648F" w:rsidP="00393569">
            <w:pPr>
              <w:spacing w:before="120" w:after="120"/>
            </w:pPr>
            <w:r w:rsidRPr="008A67D7">
              <w:rPr>
                <w:noProof/>
                <w:sz w:val="56"/>
                <w:lang w:eastAsia="en-GB"/>
              </w:rPr>
              <mc:AlternateContent>
                <mc:Choice Requires="wpg">
                  <w:drawing>
                    <wp:inline distT="0" distB="0" distL="0" distR="0" wp14:anchorId="1E205B38" wp14:editId="5A58373A">
                      <wp:extent cx="6098400" cy="971550"/>
                      <wp:effectExtent l="19050" t="19050" r="17145" b="19050"/>
                      <wp:docPr id="139" name="Group 139"/>
                      <wp:cNvGraphicFramePr/>
                      <a:graphic xmlns:a="http://schemas.openxmlformats.org/drawingml/2006/main">
                        <a:graphicData uri="http://schemas.microsoft.com/office/word/2010/wordprocessingGroup">
                          <wpg:wgp>
                            <wpg:cNvGrpSpPr/>
                            <wpg:grpSpPr>
                              <a:xfrm>
                                <a:off x="0" y="0"/>
                                <a:ext cx="6098400" cy="971550"/>
                                <a:chOff x="-4486273" y="2"/>
                                <a:chExt cx="6098400" cy="971550"/>
                              </a:xfrm>
                            </wpg:grpSpPr>
                            <wps:wsp>
                              <wps:cNvPr id="140" name="Rounded Rectangle 140"/>
                              <wps:cNvSpPr/>
                              <wps:spPr>
                                <a:xfrm>
                                  <a:off x="-4486273" y="2"/>
                                  <a:ext cx="6098400" cy="97155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59CC1B29"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063AC7E5" w14:textId="77777777" w:rsidR="003C7D3D" w:rsidRPr="00CA39EB" w:rsidRDefault="003C7D3D" w:rsidP="00B2648F">
                                    <w:pPr>
                                      <w:rPr>
                                        <w:rFonts w:asciiTheme="minorHAnsi" w:hAnsiTheme="minorHAnsi"/>
                                        <w:szCs w:val="24"/>
                                      </w:rPr>
                                    </w:pPr>
                                    <w:r w:rsidRPr="00CA39EB">
                                      <w:rPr>
                                        <w:rFonts w:asciiTheme="minorHAnsi" w:hAnsiTheme="minorHAnsi"/>
                                      </w:rPr>
                                      <w:t xml:space="preserve">Consider where the location is on the globe. For example the above map shows a location </w:t>
                                    </w:r>
                                    <w:r w:rsidRPr="00CA39EB">
                                      <w:rPr>
                                        <w:rFonts w:asciiTheme="minorHAnsi" w:hAnsiTheme="minorHAnsi"/>
                                        <w:b/>
                                      </w:rPr>
                                      <w:t>north</w:t>
                                    </w:r>
                                    <w:r w:rsidRPr="00CA39EB">
                                      <w:rPr>
                                        <w:rFonts w:asciiTheme="minorHAnsi" w:hAnsiTheme="minorHAnsi"/>
                                      </w:rPr>
                                      <w:t xml:space="preserve"> of the equator and </w:t>
                                    </w:r>
                                    <w:r w:rsidRPr="00CA39EB">
                                      <w:rPr>
                                        <w:rFonts w:asciiTheme="minorHAnsi" w:hAnsiTheme="minorHAnsi"/>
                                        <w:b/>
                                      </w:rPr>
                                      <w:t>west</w:t>
                                    </w:r>
                                    <w:r w:rsidRPr="00CA39EB">
                                      <w:rPr>
                                        <w:rFonts w:asciiTheme="minorHAnsi" w:hAnsiTheme="minorHAnsi"/>
                                      </w:rPr>
                                      <w:t xml:space="preserve"> of the Greenwich meridian</w:t>
                                    </w:r>
                                    <w:r w:rsidRPr="00CA39EB">
                                      <w:rPr>
                                        <w:rFonts w:asciiTheme="minorHAnsi" w:hAnsiTheme="minorHAnsi"/>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1" name="Picture 14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1E205B38" id="Group 139" o:spid="_x0000_s1149" style="width:480.2pt;height:76.5pt;mso-position-horizontal-relative:char;mso-position-vertical-relative:line" coordorigin="-44862" coordsize="60984,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">
                      <v:roundrect id="Rounded Rectangle 140" o:spid="_x0000_s1150" style="position:absolute;left:-44862;width:60983;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" filled="f" strokecolor="#11ab5a [3206]" strokeweight="2.25pt">
                        <v:textbox>
                          <w:txbxContent>
                            <w:p w14:paraId="59CC1B29"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063AC7E5" w14:textId="77777777" w:rsidR="003C7D3D" w:rsidRPr="00CA39EB" w:rsidRDefault="003C7D3D" w:rsidP="00B2648F">
                              <w:pPr>
                                <w:rPr>
                                  <w:rFonts w:asciiTheme="minorHAnsi" w:hAnsiTheme="minorHAnsi"/>
                                  <w:szCs w:val="24"/>
                                </w:rPr>
                              </w:pPr>
                              <w:r w:rsidRPr="00CA39EB">
                                <w:rPr>
                                  <w:rFonts w:asciiTheme="minorHAnsi" w:hAnsiTheme="minorHAnsi"/>
                                </w:rPr>
                                <w:t xml:space="preserve">Consider where the location is on the globe. For example the above map shows a location </w:t>
                              </w:r>
                              <w:r w:rsidRPr="00CA39EB">
                                <w:rPr>
                                  <w:rFonts w:asciiTheme="minorHAnsi" w:hAnsiTheme="minorHAnsi"/>
                                  <w:b/>
                                </w:rPr>
                                <w:t>north</w:t>
                              </w:r>
                              <w:r w:rsidRPr="00CA39EB">
                                <w:rPr>
                                  <w:rFonts w:asciiTheme="minorHAnsi" w:hAnsiTheme="minorHAnsi"/>
                                </w:rPr>
                                <w:t xml:space="preserve"> of the equator and </w:t>
                              </w:r>
                              <w:r w:rsidRPr="00CA39EB">
                                <w:rPr>
                                  <w:rFonts w:asciiTheme="minorHAnsi" w:hAnsiTheme="minorHAnsi"/>
                                  <w:b/>
                                </w:rPr>
                                <w:t>west</w:t>
                              </w:r>
                              <w:r w:rsidRPr="00CA39EB">
                                <w:rPr>
                                  <w:rFonts w:asciiTheme="minorHAnsi" w:hAnsiTheme="minorHAnsi"/>
                                </w:rPr>
                                <w:t xml:space="preserve"> of the Greenwich meridian</w:t>
                              </w:r>
                              <w:r w:rsidRPr="00CA39EB">
                                <w:rPr>
                                  <w:rFonts w:asciiTheme="minorHAnsi" w:hAnsiTheme="minorHAnsi"/>
                                  <w:szCs w:val="24"/>
                                </w:rPr>
                                <w:t>.</w:t>
                              </w:r>
                            </w:p>
                          </w:txbxContent>
                        </v:textbox>
                      </v:roundrect>
                      <v:shape id="Picture 141" o:spid="_x0000_s1151"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">
                        <v:imagedata r:id="rId15" o:title=""/>
                      </v:shape>
                      <w10:anchorlock/>
                    </v:group>
                  </w:pict>
                </mc:Fallback>
              </mc:AlternateContent>
            </w:r>
          </w:p>
        </w:tc>
      </w:tr>
    </w:tbl>
    <w:p w14:paraId="115C50E3" w14:textId="6E0371CC" w:rsidR="00F37D8C" w:rsidRPr="008A67D7" w:rsidRDefault="00D56597" w:rsidP="005562E8">
      <w:pPr>
        <w:spacing w:before="120" w:after="120" w:line="240" w:lineRule="auto"/>
        <w:jc w:val="center"/>
        <w:rPr>
          <w:rFonts w:asciiTheme="minorHAnsi" w:eastAsia="Dotum" w:hAnsiTheme="minorHAnsi"/>
          <w:szCs w:val="22"/>
        </w:rPr>
      </w:pPr>
      <w:r>
        <w:rPr>
          <w:rFonts w:asciiTheme="minorHAnsi" w:eastAsia="Dotum" w:hAnsiTheme="minorHAnsi"/>
          <w:noProof/>
          <w:szCs w:val="22"/>
          <w:lang w:eastAsia="en-GB"/>
        </w:rPr>
        <w:lastRenderedPageBreak/>
        <w:drawing>
          <wp:inline distT="0" distB="0" distL="0" distR="0" wp14:anchorId="153195CC" wp14:editId="24204101">
            <wp:extent cx="4373737" cy="4316818"/>
            <wp:effectExtent l="0" t="0" r="8255" b="762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map.png"/>
                    <pic:cNvPicPr/>
                  </pic:nvPicPr>
                  <pic:blipFill>
                    <a:blip r:embed="rId59" cstate="email">
                      <a:extLst>
                        <a:ext uri="{28A0092B-C50C-407E-A947-70E740481C1C}">
                          <a14:useLocalDpi xmlns:a14="http://schemas.microsoft.com/office/drawing/2010/main"/>
                        </a:ext>
                      </a:extLst>
                    </a:blip>
                    <a:stretch>
                      <a:fillRect/>
                    </a:stretch>
                  </pic:blipFill>
                  <pic:spPr>
                    <a:xfrm>
                      <a:off x="0" y="0"/>
                      <a:ext cx="4380545" cy="4323537"/>
                    </a:xfrm>
                    <a:prstGeom prst="rect">
                      <a:avLst/>
                    </a:prstGeom>
                  </pic:spPr>
                </pic:pic>
              </a:graphicData>
            </a:graphic>
          </wp:inline>
        </w:drawing>
      </w:r>
    </w:p>
    <w:p w14:paraId="1D97D62E" w14:textId="77777777" w:rsidR="00F37D8C" w:rsidRPr="008A67D7" w:rsidRDefault="00F37D8C" w:rsidP="00571204">
      <w:pPr>
        <w:spacing w:before="120" w:after="120" w:line="240" w:lineRule="auto"/>
        <w:rPr>
          <w:rFonts w:asciiTheme="minorHAnsi" w:eastAsia="Dotum" w:hAnsiTheme="minorHAnsi"/>
          <w:szCs w:val="22"/>
        </w:rPr>
      </w:pPr>
    </w:p>
    <w:p w14:paraId="650061A6" w14:textId="2D5C9CB9" w:rsidR="00410735" w:rsidRPr="008A67D7" w:rsidRDefault="0041073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Sometimes you may need to be more precise when giving latitude and longitud</w:t>
      </w:r>
      <w:r w:rsidR="00961552">
        <w:rPr>
          <w:rFonts w:asciiTheme="minorHAnsi" w:eastAsia="Dotum" w:hAnsiTheme="minorHAnsi"/>
          <w:szCs w:val="22"/>
        </w:rPr>
        <w:t>e references (like when giving six</w:t>
      </w:r>
      <w:r w:rsidR="00165106">
        <w:rPr>
          <w:rFonts w:asciiTheme="minorHAnsi" w:eastAsia="Dotum" w:hAnsiTheme="minorHAnsi"/>
          <w:szCs w:val="22"/>
        </w:rPr>
        <w:t>-</w:t>
      </w:r>
      <w:r w:rsidRPr="008A67D7">
        <w:rPr>
          <w:rFonts w:asciiTheme="minorHAnsi" w:eastAsia="Dotum" w:hAnsiTheme="minorHAnsi"/>
          <w:szCs w:val="22"/>
        </w:rPr>
        <w:t>figure grid references). You will need to include a further figure to note how far along or up the square the location is.</w:t>
      </w:r>
    </w:p>
    <w:p w14:paraId="089EF1D6" w14:textId="4F8AA42B" w:rsidR="00410735" w:rsidRPr="008A67D7" w:rsidRDefault="0041073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E.g. the latitude and longitude of the cross symbol</w:t>
      </w:r>
      <w:r w:rsidR="003A195C">
        <w:rPr>
          <w:rFonts w:asciiTheme="minorHAnsi" w:eastAsia="Dotum" w:hAnsiTheme="minorHAnsi"/>
          <w:szCs w:val="22"/>
        </w:rPr>
        <w:t xml:space="preserve"> </w:t>
      </w:r>
      <w:r w:rsidRPr="008A67D7">
        <w:rPr>
          <w:rFonts w:asciiTheme="minorHAnsi" w:eastAsia="Dotum" w:hAnsiTheme="minorHAnsi"/>
          <w:szCs w:val="22"/>
        </w:rPr>
        <w:t xml:space="preserve"> </w:t>
      </w:r>
      <w:r w:rsidR="003A195C" w:rsidRPr="008A67D7">
        <w:rPr>
          <w:rFonts w:eastAsia="Dotum" w:cs="Tahoma"/>
          <w:noProof/>
          <w:szCs w:val="22"/>
          <w:lang w:eastAsia="en-GB"/>
        </w:rPr>
        <w:drawing>
          <wp:inline distT="0" distB="0" distL="0" distR="0" wp14:anchorId="0ADE45CD" wp14:editId="0C287A54">
            <wp:extent cx="353569" cy="353569"/>
            <wp:effectExtent l="0" t="0" r="889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6.png"/>
                    <pic:cNvPicPr/>
                  </pic:nvPicPr>
                  <pic:blipFill>
                    <a:blip r:embed="rId60" cstate="email">
                      <a:extLst>
                        <a:ext uri="{28A0092B-C50C-407E-A947-70E740481C1C}">
                          <a14:useLocalDpi xmlns:a14="http://schemas.microsoft.com/office/drawing/2010/main"/>
                        </a:ext>
                      </a:extLst>
                    </a:blip>
                    <a:stretch>
                      <a:fillRect/>
                    </a:stretch>
                  </pic:blipFill>
                  <pic:spPr>
                    <a:xfrm>
                      <a:off x="0" y="0"/>
                      <a:ext cx="353569" cy="353569"/>
                    </a:xfrm>
                    <a:prstGeom prst="rect">
                      <a:avLst/>
                    </a:prstGeom>
                  </pic:spPr>
                </pic:pic>
              </a:graphicData>
            </a:graphic>
          </wp:inline>
        </w:drawing>
      </w:r>
      <w:r w:rsidR="003A195C">
        <w:rPr>
          <w:rFonts w:asciiTheme="minorHAnsi" w:eastAsia="Dotum" w:hAnsiTheme="minorHAnsi"/>
          <w:szCs w:val="22"/>
        </w:rPr>
        <w:t xml:space="preserve">  </w:t>
      </w:r>
      <w:r w:rsidRPr="008A67D7">
        <w:rPr>
          <w:rFonts w:asciiTheme="minorHAnsi" w:eastAsia="Dotum" w:hAnsiTheme="minorHAnsi"/>
          <w:szCs w:val="22"/>
        </w:rPr>
        <w:t>is: 13°5’N 40°9’E</w:t>
      </w:r>
    </w:p>
    <w:p w14:paraId="54B0598F" w14:textId="77777777" w:rsidR="005562E8" w:rsidRPr="008A67D7" w:rsidRDefault="005562E8" w:rsidP="005562E8">
      <w:pPr>
        <w:rPr>
          <w:rFonts w:asciiTheme="minorHAnsi" w:hAnsiTheme="minorHAnsi"/>
          <w:color w:val="auto"/>
        </w:rPr>
      </w:pPr>
    </w:p>
    <w:p w14:paraId="0C68B358" w14:textId="77777777" w:rsidR="005562E8" w:rsidRPr="008A67D7" w:rsidRDefault="005562E8" w:rsidP="005562E8">
      <w:pPr>
        <w:spacing w:before="120" w:after="120"/>
        <w:rPr>
          <w:rFonts w:asciiTheme="minorHAnsi" w:hAnsiTheme="minorHAnsi"/>
          <w:color w:val="auto"/>
        </w:rPr>
      </w:pPr>
      <w:r w:rsidRPr="008A67D7">
        <w:rPr>
          <w:rFonts w:asciiTheme="minorHAnsi" w:hAnsiTheme="minorHAnsi"/>
          <w:color w:val="auto"/>
        </w:rPr>
        <w:t xml:space="preserve">Give the latitude and longitude of the following symbols: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10"/>
        <w:gridCol w:w="2410"/>
        <w:gridCol w:w="2410"/>
      </w:tblGrid>
      <w:tr w:rsidR="005562E8" w:rsidRPr="008A67D7" w14:paraId="28E21EDA" w14:textId="77777777" w:rsidTr="008145B1">
        <w:trPr>
          <w:trHeight w:val="567"/>
        </w:trPr>
        <w:tc>
          <w:tcPr>
            <w:tcW w:w="2409" w:type="dxa"/>
            <w:tcBorders>
              <w:right w:val="single" w:sz="18" w:space="0" w:color="11AB5A" w:themeColor="accent3"/>
            </w:tcBorders>
            <w:vAlign w:val="center"/>
          </w:tcPr>
          <w:p w14:paraId="27B4FC21" w14:textId="224C8027" w:rsidR="005562E8" w:rsidRPr="008A67D7" w:rsidRDefault="008145B1" w:rsidP="005562E8">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4E2DBC57" wp14:editId="4B9F3ACC">
                  <wp:extent cx="512065" cy="252985"/>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map.png"/>
                          <pic:cNvPicPr/>
                        </pic:nvPicPr>
                        <pic:blipFill>
                          <a:blip r:embed="rId61" cstate="email">
                            <a:extLst>
                              <a:ext uri="{28A0092B-C50C-407E-A947-70E740481C1C}">
                                <a14:useLocalDpi xmlns:a14="http://schemas.microsoft.com/office/drawing/2010/main"/>
                              </a:ext>
                            </a:extLst>
                          </a:blip>
                          <a:stretch>
                            <a:fillRect/>
                          </a:stretch>
                        </pic:blipFill>
                        <pic:spPr>
                          <a:xfrm>
                            <a:off x="0" y="0"/>
                            <a:ext cx="512065" cy="252985"/>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65394A90" w14:textId="77777777" w:rsidR="005562E8" w:rsidRPr="008A67D7" w:rsidRDefault="005562E8" w:rsidP="008145B1">
            <w:pPr>
              <w:spacing w:before="120" w:after="120" w:line="240" w:lineRule="auto"/>
              <w:jc w:val="center"/>
              <w:rPr>
                <w:rFonts w:eastAsia="Dotum" w:cs="Tahoma"/>
                <w:szCs w:val="22"/>
              </w:rPr>
            </w:pPr>
          </w:p>
        </w:tc>
        <w:tc>
          <w:tcPr>
            <w:tcW w:w="2410" w:type="dxa"/>
            <w:tcBorders>
              <w:left w:val="single" w:sz="18" w:space="0" w:color="11AB5A" w:themeColor="accent3"/>
              <w:right w:val="single" w:sz="18" w:space="0" w:color="11AB5A" w:themeColor="accent3"/>
            </w:tcBorders>
            <w:vAlign w:val="center"/>
          </w:tcPr>
          <w:p w14:paraId="61EE6894" w14:textId="0277E808" w:rsidR="005562E8" w:rsidRPr="008A67D7" w:rsidRDefault="008145B1" w:rsidP="005562E8">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4D0D2BE9" wp14:editId="0D5A5B8C">
                  <wp:extent cx="335281" cy="292609"/>
                  <wp:effectExtent l="0" t="0" r="762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3.png"/>
                          <pic:cNvPicPr/>
                        </pic:nvPicPr>
                        <pic:blipFill>
                          <a:blip r:embed="rId62" cstate="email">
                            <a:extLst>
                              <a:ext uri="{28A0092B-C50C-407E-A947-70E740481C1C}">
                                <a14:useLocalDpi xmlns:a14="http://schemas.microsoft.com/office/drawing/2010/main"/>
                              </a:ext>
                            </a:extLst>
                          </a:blip>
                          <a:stretch>
                            <a:fillRect/>
                          </a:stretch>
                        </pic:blipFill>
                        <pic:spPr>
                          <a:xfrm>
                            <a:off x="0" y="0"/>
                            <a:ext cx="335281" cy="292609"/>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122ECFAF" w14:textId="77777777" w:rsidR="005562E8" w:rsidRPr="008A67D7" w:rsidRDefault="005562E8" w:rsidP="008145B1">
            <w:pPr>
              <w:spacing w:before="120" w:after="120" w:line="240" w:lineRule="auto"/>
              <w:jc w:val="center"/>
              <w:rPr>
                <w:rFonts w:eastAsia="Dotum" w:cs="Tahoma"/>
                <w:szCs w:val="22"/>
              </w:rPr>
            </w:pPr>
          </w:p>
        </w:tc>
      </w:tr>
      <w:tr w:rsidR="005562E8" w:rsidRPr="008A67D7" w14:paraId="55AEFE89" w14:textId="77777777" w:rsidTr="008145B1">
        <w:trPr>
          <w:trHeight w:val="567"/>
        </w:trPr>
        <w:tc>
          <w:tcPr>
            <w:tcW w:w="2409" w:type="dxa"/>
            <w:tcBorders>
              <w:right w:val="single" w:sz="18" w:space="0" w:color="11AB5A" w:themeColor="accent3"/>
            </w:tcBorders>
            <w:vAlign w:val="center"/>
          </w:tcPr>
          <w:p w14:paraId="05C66678" w14:textId="4C5FF0F5" w:rsidR="005562E8" w:rsidRPr="008A67D7" w:rsidRDefault="008145B1" w:rsidP="005562E8">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1D48A712" wp14:editId="073E2DB7">
                  <wp:extent cx="347473" cy="32918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4.png"/>
                          <pic:cNvPicPr/>
                        </pic:nvPicPr>
                        <pic:blipFill>
                          <a:blip r:embed="rId63" cstate="email">
                            <a:extLst>
                              <a:ext uri="{28A0092B-C50C-407E-A947-70E740481C1C}">
                                <a14:useLocalDpi xmlns:a14="http://schemas.microsoft.com/office/drawing/2010/main"/>
                              </a:ext>
                            </a:extLst>
                          </a:blip>
                          <a:stretch>
                            <a:fillRect/>
                          </a:stretch>
                        </pic:blipFill>
                        <pic:spPr>
                          <a:xfrm>
                            <a:off x="0" y="0"/>
                            <a:ext cx="347473" cy="329185"/>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2755B1D5" w14:textId="77777777" w:rsidR="005562E8" w:rsidRPr="008A67D7" w:rsidRDefault="005562E8" w:rsidP="008145B1">
            <w:pPr>
              <w:spacing w:before="120" w:after="120" w:line="240" w:lineRule="auto"/>
              <w:jc w:val="center"/>
              <w:rPr>
                <w:rFonts w:eastAsia="Dotum" w:cs="Tahoma"/>
                <w:szCs w:val="22"/>
              </w:rPr>
            </w:pPr>
          </w:p>
        </w:tc>
        <w:tc>
          <w:tcPr>
            <w:tcW w:w="2410" w:type="dxa"/>
            <w:tcBorders>
              <w:left w:val="single" w:sz="18" w:space="0" w:color="11AB5A" w:themeColor="accent3"/>
              <w:right w:val="single" w:sz="18" w:space="0" w:color="11AB5A" w:themeColor="accent3"/>
            </w:tcBorders>
            <w:vAlign w:val="center"/>
          </w:tcPr>
          <w:p w14:paraId="1D94009D" w14:textId="71195500" w:rsidR="005562E8" w:rsidRPr="008A67D7" w:rsidRDefault="008145B1" w:rsidP="008145B1">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2AECFFDE" wp14:editId="5ABB06C0">
                  <wp:extent cx="291915" cy="296883"/>
                  <wp:effectExtent l="0" t="0" r="0" b="825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7.png"/>
                          <pic:cNvPicPr/>
                        </pic:nvPicPr>
                        <pic:blipFill>
                          <a:blip r:embed="rId64" cstate="email">
                            <a:extLst>
                              <a:ext uri="{28A0092B-C50C-407E-A947-70E740481C1C}">
                                <a14:useLocalDpi xmlns:a14="http://schemas.microsoft.com/office/drawing/2010/main"/>
                              </a:ext>
                            </a:extLst>
                          </a:blip>
                          <a:stretch>
                            <a:fillRect/>
                          </a:stretch>
                        </pic:blipFill>
                        <pic:spPr>
                          <a:xfrm>
                            <a:off x="0" y="0"/>
                            <a:ext cx="293707" cy="298705"/>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51E83E68" w14:textId="77777777" w:rsidR="005562E8" w:rsidRPr="008A67D7" w:rsidRDefault="005562E8" w:rsidP="008145B1">
            <w:pPr>
              <w:spacing w:before="120" w:after="120" w:line="240" w:lineRule="auto"/>
              <w:jc w:val="center"/>
              <w:rPr>
                <w:rFonts w:eastAsia="Dotum" w:cs="Tahoma"/>
                <w:szCs w:val="22"/>
              </w:rPr>
            </w:pPr>
          </w:p>
        </w:tc>
      </w:tr>
      <w:tr w:rsidR="005562E8" w:rsidRPr="008A67D7" w14:paraId="25513712" w14:textId="77777777" w:rsidTr="008145B1">
        <w:trPr>
          <w:trHeight w:val="567"/>
        </w:trPr>
        <w:tc>
          <w:tcPr>
            <w:tcW w:w="2409" w:type="dxa"/>
            <w:tcBorders>
              <w:right w:val="single" w:sz="18" w:space="0" w:color="11AB5A" w:themeColor="accent3"/>
            </w:tcBorders>
            <w:vAlign w:val="center"/>
          </w:tcPr>
          <w:p w14:paraId="3567B70B" w14:textId="7572F83F" w:rsidR="005562E8" w:rsidRPr="008A67D7" w:rsidRDefault="008145B1" w:rsidP="008145B1">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6FBB2EF1" wp14:editId="7B04D7F2">
                  <wp:extent cx="438913" cy="438913"/>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1.png"/>
                          <pic:cNvPicPr/>
                        </pic:nvPicPr>
                        <pic:blipFill>
                          <a:blip r:embed="rId65" cstate="email">
                            <a:extLst>
                              <a:ext uri="{28A0092B-C50C-407E-A947-70E740481C1C}">
                                <a14:useLocalDpi xmlns:a14="http://schemas.microsoft.com/office/drawing/2010/main"/>
                              </a:ext>
                            </a:extLst>
                          </a:blip>
                          <a:stretch>
                            <a:fillRect/>
                          </a:stretch>
                        </pic:blipFill>
                        <pic:spPr>
                          <a:xfrm>
                            <a:off x="0" y="0"/>
                            <a:ext cx="438913" cy="438913"/>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66E602B3" w14:textId="77777777" w:rsidR="005562E8" w:rsidRPr="008A67D7" w:rsidRDefault="005562E8" w:rsidP="008145B1">
            <w:pPr>
              <w:spacing w:before="120" w:after="120" w:line="240" w:lineRule="auto"/>
              <w:jc w:val="center"/>
              <w:rPr>
                <w:rFonts w:eastAsia="Dotum" w:cs="Tahoma"/>
                <w:szCs w:val="22"/>
              </w:rPr>
            </w:pPr>
          </w:p>
        </w:tc>
        <w:tc>
          <w:tcPr>
            <w:tcW w:w="2410" w:type="dxa"/>
            <w:tcBorders>
              <w:left w:val="single" w:sz="18" w:space="0" w:color="11AB5A" w:themeColor="accent3"/>
              <w:right w:val="single" w:sz="18" w:space="0" w:color="11AB5A" w:themeColor="accent3"/>
            </w:tcBorders>
            <w:vAlign w:val="center"/>
          </w:tcPr>
          <w:p w14:paraId="210287D6" w14:textId="34D61901" w:rsidR="005562E8" w:rsidRPr="008A67D7" w:rsidRDefault="008145B1" w:rsidP="008145B1">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4B2E0AE3" wp14:editId="406473B7">
                  <wp:extent cx="359665" cy="326137"/>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5.png"/>
                          <pic:cNvPicPr/>
                        </pic:nvPicPr>
                        <pic:blipFill>
                          <a:blip r:embed="rId66" cstate="email">
                            <a:extLst>
                              <a:ext uri="{28A0092B-C50C-407E-A947-70E740481C1C}">
                                <a14:useLocalDpi xmlns:a14="http://schemas.microsoft.com/office/drawing/2010/main"/>
                              </a:ext>
                            </a:extLst>
                          </a:blip>
                          <a:stretch>
                            <a:fillRect/>
                          </a:stretch>
                        </pic:blipFill>
                        <pic:spPr>
                          <a:xfrm>
                            <a:off x="0" y="0"/>
                            <a:ext cx="359665" cy="326137"/>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921EB6A" w14:textId="77777777" w:rsidR="005562E8" w:rsidRPr="008A67D7" w:rsidRDefault="005562E8" w:rsidP="008145B1">
            <w:pPr>
              <w:spacing w:before="120" w:after="120" w:line="240" w:lineRule="auto"/>
              <w:jc w:val="center"/>
              <w:rPr>
                <w:rFonts w:eastAsia="Dotum" w:cs="Tahoma"/>
                <w:szCs w:val="22"/>
              </w:rPr>
            </w:pPr>
          </w:p>
        </w:tc>
      </w:tr>
      <w:tr w:rsidR="005562E8" w:rsidRPr="008A67D7" w14:paraId="53732D26" w14:textId="77777777" w:rsidTr="008145B1">
        <w:trPr>
          <w:trHeight w:val="567"/>
        </w:trPr>
        <w:tc>
          <w:tcPr>
            <w:tcW w:w="2409" w:type="dxa"/>
            <w:tcBorders>
              <w:right w:val="single" w:sz="18" w:space="0" w:color="11AB5A" w:themeColor="accent3"/>
            </w:tcBorders>
            <w:vAlign w:val="center"/>
          </w:tcPr>
          <w:p w14:paraId="37BA873B" w14:textId="06A474C1" w:rsidR="005562E8" w:rsidRPr="008A67D7" w:rsidRDefault="008145B1" w:rsidP="005562E8">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39C42026" wp14:editId="3412177D">
                  <wp:extent cx="420625" cy="326137"/>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8.png"/>
                          <pic:cNvPicPr/>
                        </pic:nvPicPr>
                        <pic:blipFill>
                          <a:blip r:embed="rId67" cstate="email">
                            <a:extLst>
                              <a:ext uri="{28A0092B-C50C-407E-A947-70E740481C1C}">
                                <a14:useLocalDpi xmlns:a14="http://schemas.microsoft.com/office/drawing/2010/main"/>
                              </a:ext>
                            </a:extLst>
                          </a:blip>
                          <a:stretch>
                            <a:fillRect/>
                          </a:stretch>
                        </pic:blipFill>
                        <pic:spPr>
                          <a:xfrm>
                            <a:off x="0" y="0"/>
                            <a:ext cx="420625" cy="326137"/>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09E2A62C" w14:textId="77777777" w:rsidR="005562E8" w:rsidRPr="008A67D7" w:rsidRDefault="005562E8" w:rsidP="008145B1">
            <w:pPr>
              <w:spacing w:before="120" w:after="120" w:line="240" w:lineRule="auto"/>
              <w:jc w:val="center"/>
              <w:rPr>
                <w:rFonts w:eastAsia="Dotum" w:cs="Tahoma"/>
                <w:szCs w:val="22"/>
              </w:rPr>
            </w:pPr>
          </w:p>
        </w:tc>
        <w:tc>
          <w:tcPr>
            <w:tcW w:w="2410" w:type="dxa"/>
            <w:tcBorders>
              <w:left w:val="single" w:sz="18" w:space="0" w:color="11AB5A" w:themeColor="accent3"/>
              <w:right w:val="single" w:sz="18" w:space="0" w:color="11AB5A" w:themeColor="accent3"/>
            </w:tcBorders>
            <w:vAlign w:val="center"/>
          </w:tcPr>
          <w:p w14:paraId="570DA140" w14:textId="7B3F462D" w:rsidR="005562E8" w:rsidRPr="008A67D7" w:rsidRDefault="008145B1" w:rsidP="008145B1">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4F2DB0B1" wp14:editId="26E04FD8">
                  <wp:extent cx="420625" cy="42062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2.png"/>
                          <pic:cNvPicPr/>
                        </pic:nvPicPr>
                        <pic:blipFill>
                          <a:blip r:embed="rId68" cstate="email">
                            <a:extLst>
                              <a:ext uri="{28A0092B-C50C-407E-A947-70E740481C1C}">
                                <a14:useLocalDpi xmlns:a14="http://schemas.microsoft.com/office/drawing/2010/main"/>
                              </a:ext>
                            </a:extLst>
                          </a:blip>
                          <a:stretch>
                            <a:fillRect/>
                          </a:stretch>
                        </pic:blipFill>
                        <pic:spPr>
                          <a:xfrm>
                            <a:off x="0" y="0"/>
                            <a:ext cx="420625" cy="420625"/>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40F00817" w14:textId="77777777" w:rsidR="005562E8" w:rsidRPr="008A67D7" w:rsidRDefault="005562E8" w:rsidP="008145B1">
            <w:pPr>
              <w:spacing w:before="120" w:after="120" w:line="240" w:lineRule="auto"/>
              <w:jc w:val="center"/>
              <w:rPr>
                <w:rFonts w:eastAsia="Dotum" w:cs="Tahoma"/>
                <w:szCs w:val="22"/>
              </w:rPr>
            </w:pPr>
          </w:p>
        </w:tc>
      </w:tr>
      <w:tr w:rsidR="005562E8" w:rsidRPr="008A67D7" w14:paraId="4FC76E16" w14:textId="77777777" w:rsidTr="008145B1">
        <w:trPr>
          <w:trHeight w:val="567"/>
        </w:trPr>
        <w:tc>
          <w:tcPr>
            <w:tcW w:w="2409" w:type="dxa"/>
            <w:tcBorders>
              <w:right w:val="single" w:sz="18" w:space="0" w:color="11AB5A" w:themeColor="accent3"/>
            </w:tcBorders>
            <w:vAlign w:val="center"/>
          </w:tcPr>
          <w:p w14:paraId="0497FFFF" w14:textId="70A764DE" w:rsidR="005562E8" w:rsidRPr="008A67D7" w:rsidRDefault="008145B1" w:rsidP="005562E8">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60D58BE3" wp14:editId="7B646B3D">
                  <wp:extent cx="252985" cy="399289"/>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9.png"/>
                          <pic:cNvPicPr/>
                        </pic:nvPicPr>
                        <pic:blipFill>
                          <a:blip r:embed="rId69" cstate="email">
                            <a:extLst>
                              <a:ext uri="{28A0092B-C50C-407E-A947-70E740481C1C}">
                                <a14:useLocalDpi xmlns:a14="http://schemas.microsoft.com/office/drawing/2010/main"/>
                              </a:ext>
                            </a:extLst>
                          </a:blip>
                          <a:stretch>
                            <a:fillRect/>
                          </a:stretch>
                        </pic:blipFill>
                        <pic:spPr>
                          <a:xfrm>
                            <a:off x="0" y="0"/>
                            <a:ext cx="252985" cy="399289"/>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56449069" w14:textId="306B5803" w:rsidR="005562E8" w:rsidRPr="008A67D7" w:rsidRDefault="005562E8" w:rsidP="008145B1">
            <w:pPr>
              <w:spacing w:before="120" w:after="120" w:line="240" w:lineRule="auto"/>
              <w:jc w:val="center"/>
              <w:rPr>
                <w:rFonts w:eastAsia="Dotum" w:cs="Tahoma"/>
                <w:szCs w:val="22"/>
              </w:rPr>
            </w:pPr>
          </w:p>
        </w:tc>
        <w:tc>
          <w:tcPr>
            <w:tcW w:w="2410" w:type="dxa"/>
            <w:tcBorders>
              <w:left w:val="single" w:sz="18" w:space="0" w:color="11AB5A" w:themeColor="accent3"/>
              <w:right w:val="single" w:sz="18" w:space="0" w:color="11AB5A" w:themeColor="accent3"/>
            </w:tcBorders>
            <w:vAlign w:val="center"/>
          </w:tcPr>
          <w:p w14:paraId="1F64DD85" w14:textId="2E753E53" w:rsidR="005562E8" w:rsidRPr="008A67D7" w:rsidRDefault="008145B1" w:rsidP="008145B1">
            <w:pPr>
              <w:spacing w:before="120" w:after="120" w:line="240" w:lineRule="auto"/>
              <w:jc w:val="center"/>
              <w:rPr>
                <w:rFonts w:eastAsia="Dotum" w:cs="Tahoma"/>
                <w:szCs w:val="22"/>
              </w:rPr>
            </w:pPr>
            <w:r w:rsidRPr="008A67D7">
              <w:rPr>
                <w:rFonts w:eastAsia="Dotum" w:cs="Tahoma"/>
                <w:noProof/>
                <w:szCs w:val="22"/>
                <w:lang w:eastAsia="en-GB"/>
              </w:rPr>
              <w:drawing>
                <wp:inline distT="0" distB="0" distL="0" distR="0" wp14:anchorId="301C201B" wp14:editId="42088BCB">
                  <wp:extent cx="353569" cy="353569"/>
                  <wp:effectExtent l="0" t="0" r="8890"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 6.png"/>
                          <pic:cNvPicPr/>
                        </pic:nvPicPr>
                        <pic:blipFill>
                          <a:blip r:embed="rId60" cstate="email">
                            <a:extLst>
                              <a:ext uri="{28A0092B-C50C-407E-A947-70E740481C1C}">
                                <a14:useLocalDpi xmlns:a14="http://schemas.microsoft.com/office/drawing/2010/main"/>
                              </a:ext>
                            </a:extLst>
                          </a:blip>
                          <a:stretch>
                            <a:fillRect/>
                          </a:stretch>
                        </pic:blipFill>
                        <pic:spPr>
                          <a:xfrm>
                            <a:off x="0" y="0"/>
                            <a:ext cx="353569" cy="353569"/>
                          </a:xfrm>
                          <a:prstGeom prst="rect">
                            <a:avLst/>
                          </a:prstGeom>
                        </pic:spPr>
                      </pic:pic>
                    </a:graphicData>
                  </a:graphic>
                </wp:inline>
              </w:drawing>
            </w:r>
          </w:p>
        </w:tc>
        <w:tc>
          <w:tcPr>
            <w:tcW w:w="241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B92F4D4" w14:textId="211C3AD1" w:rsidR="005562E8" w:rsidRPr="008A67D7" w:rsidRDefault="008145B1" w:rsidP="008145B1">
            <w:pPr>
              <w:spacing w:before="120" w:after="120" w:line="240" w:lineRule="auto"/>
              <w:jc w:val="center"/>
              <w:rPr>
                <w:rFonts w:eastAsia="Dotum" w:cs="Tahoma"/>
                <w:szCs w:val="22"/>
              </w:rPr>
            </w:pPr>
            <w:r w:rsidRPr="008A67D7">
              <w:rPr>
                <w:rFonts w:eastAsia="Dotum"/>
                <w:szCs w:val="22"/>
              </w:rPr>
              <w:t>13°5’N 40°9’E</w:t>
            </w:r>
          </w:p>
        </w:tc>
      </w:tr>
    </w:tbl>
    <w:p w14:paraId="30D7329C" w14:textId="77777777" w:rsidR="00E41863" w:rsidRPr="008A67D7" w:rsidRDefault="00E41863" w:rsidP="00D56597">
      <w:pPr>
        <w:spacing w:line="240" w:lineRule="auto"/>
        <w:rPr>
          <w:rFonts w:asciiTheme="minorHAnsi" w:eastAsia="Dotum" w:hAnsiTheme="minorHAnsi" w:cs="Tahoma"/>
          <w:sz w:val="2"/>
          <w:szCs w:val="2"/>
        </w:rPr>
      </w:pPr>
    </w:p>
    <w:p w14:paraId="4ABD64BC" w14:textId="77777777" w:rsidR="000359AC" w:rsidRPr="008A67D7" w:rsidRDefault="000359AC" w:rsidP="00D56597">
      <w:pPr>
        <w:spacing w:line="240" w:lineRule="auto"/>
        <w:rPr>
          <w:rFonts w:asciiTheme="minorHAnsi" w:eastAsia="Dotum" w:hAnsiTheme="minorHAnsi" w:cs="Tahoma"/>
          <w:sz w:val="2"/>
          <w:szCs w:val="2"/>
        </w:rPr>
        <w:sectPr w:rsidR="000359AC" w:rsidRPr="008A67D7" w:rsidSect="00885D29">
          <w:pgSz w:w="11906" w:h="16838"/>
          <w:pgMar w:top="709" w:right="1134" w:bottom="709" w:left="1134" w:header="708" w:footer="708" w:gutter="0"/>
          <w:cols w:space="708"/>
          <w:docGrid w:linePitch="381"/>
        </w:sectPr>
      </w:pPr>
    </w:p>
    <w:p w14:paraId="5ECE66DF" w14:textId="77777777" w:rsidR="00410735" w:rsidRPr="008A67D7" w:rsidRDefault="00410735" w:rsidP="00986F55">
      <w:pPr>
        <w:pStyle w:val="SmallerHeading"/>
        <w:rPr>
          <w:rFonts w:asciiTheme="minorHAnsi" w:hAnsiTheme="minorHAnsi"/>
        </w:rPr>
      </w:pPr>
      <w:r w:rsidRPr="008A67D7">
        <w:rPr>
          <w:rFonts w:asciiTheme="minorHAnsi" w:hAnsiTheme="minorHAnsi"/>
        </w:rPr>
        <w:lastRenderedPageBreak/>
        <w:t>Synoptic charts</w:t>
      </w:r>
    </w:p>
    <w:p w14:paraId="574320E2" w14:textId="77777777" w:rsidR="00372802" w:rsidRDefault="00372802" w:rsidP="00885D29">
      <w:pPr>
        <w:spacing w:before="120" w:after="120" w:line="240" w:lineRule="auto"/>
        <w:jc w:val="both"/>
        <w:rPr>
          <w:rFonts w:asciiTheme="minorHAnsi" w:eastAsia="Dotum" w:hAnsiTheme="minorHAnsi"/>
          <w:szCs w:val="22"/>
        </w:rPr>
      </w:pPr>
      <w:r>
        <w:rPr>
          <w:rFonts w:asciiTheme="minorHAnsi" w:eastAsia="Dotum" w:hAnsiTheme="minorHAnsi"/>
          <w:noProof/>
          <w:szCs w:val="22"/>
          <w:lang w:eastAsia="en-GB"/>
        </w:rPr>
        <w:drawing>
          <wp:inline distT="0" distB="0" distL="0" distR="0" wp14:anchorId="7CAE4788" wp14:editId="17DF4950">
            <wp:extent cx="6089664" cy="4010025"/>
            <wp:effectExtent l="38100" t="38100" r="44450" b="285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osphere_map.png"/>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6098728" cy="4015993"/>
                    </a:xfrm>
                    <a:prstGeom prst="rect">
                      <a:avLst/>
                    </a:prstGeom>
                    <a:ln w="28575">
                      <a:solidFill>
                        <a:schemeClr val="accent3"/>
                      </a:solidFill>
                    </a:ln>
                    <a:extLst>
                      <a:ext uri="{53640926-AAD7-44D8-BBD7-CCE9431645EC}">
                        <a14:shadowObscured xmlns:a14="http://schemas.microsoft.com/office/drawing/2010/main"/>
                      </a:ext>
                    </a:extLst>
                  </pic:spPr>
                </pic:pic>
              </a:graphicData>
            </a:graphic>
          </wp:inline>
        </w:drawing>
      </w:r>
    </w:p>
    <w:p w14:paraId="2F4D6C67" w14:textId="45517550" w:rsidR="00410735" w:rsidRPr="008A67D7" w:rsidRDefault="00410735" w:rsidP="00885D29">
      <w:pPr>
        <w:spacing w:before="120" w:after="120" w:line="240" w:lineRule="auto"/>
        <w:jc w:val="both"/>
        <w:rPr>
          <w:rFonts w:asciiTheme="minorHAnsi" w:eastAsia="Dotum" w:hAnsiTheme="minorHAnsi"/>
          <w:szCs w:val="22"/>
        </w:rPr>
      </w:pPr>
      <w:r w:rsidRPr="008A67D7">
        <w:rPr>
          <w:rFonts w:asciiTheme="minorHAnsi" w:eastAsia="Dotum" w:hAnsiTheme="minorHAnsi"/>
          <w:szCs w:val="22"/>
        </w:rPr>
        <w:t xml:space="preserve">A synoptic chart is a map which shows the weather conditions for a particular area. It will show precipitation, wind speeds, atmospheric pressure, cloud cover and wind direction. The charts are ever-changing as weather fronts move and the atmospheric conditions change. </w:t>
      </w:r>
    </w:p>
    <w:p w14:paraId="48447AC4" w14:textId="77777777" w:rsidR="00410735" w:rsidRPr="008A67D7" w:rsidRDefault="00410735" w:rsidP="00571204">
      <w:pPr>
        <w:spacing w:before="120" w:after="120" w:line="240" w:lineRule="auto"/>
        <w:rPr>
          <w:rFonts w:asciiTheme="minorHAnsi" w:eastAsia="Dotum" w:hAnsiTheme="minorHAnsi"/>
          <w:szCs w:val="22"/>
        </w:rPr>
      </w:pPr>
    </w:p>
    <w:p w14:paraId="062698C2" w14:textId="77777777" w:rsidR="00410735" w:rsidRPr="008A67D7" w:rsidRDefault="0041073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In your exam you won’t need to draw a synoptic chart but you will be expected to have a good understanding of what they show. </w:t>
      </w:r>
    </w:p>
    <w:p w14:paraId="11BEFF01" w14:textId="77777777" w:rsidR="006875AE" w:rsidRPr="008A67D7" w:rsidRDefault="006875AE" w:rsidP="00571204">
      <w:pPr>
        <w:spacing w:before="120" w:after="120" w:line="240" w:lineRule="auto"/>
        <w:rPr>
          <w:rFonts w:asciiTheme="minorHAnsi" w:eastAsia="Dotum" w:hAnsiTheme="minorHAnsi"/>
          <w:szCs w:val="22"/>
        </w:rPr>
      </w:pPr>
    </w:p>
    <w:p w14:paraId="67498980" w14:textId="77777777" w:rsidR="00410735" w:rsidRPr="008A67D7" w:rsidRDefault="0041073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The</w:t>
      </w:r>
      <w:r w:rsidR="006875AE" w:rsidRPr="008A67D7">
        <w:rPr>
          <w:rFonts w:asciiTheme="minorHAnsi" w:eastAsia="Dotum" w:hAnsiTheme="minorHAnsi"/>
          <w:szCs w:val="22"/>
        </w:rPr>
        <w:t xml:space="preserve"> lines on the map are isobars; </w:t>
      </w:r>
      <w:r w:rsidRPr="008A67D7">
        <w:rPr>
          <w:rFonts w:asciiTheme="minorHAnsi" w:eastAsia="Dotum" w:hAnsiTheme="minorHAnsi"/>
          <w:szCs w:val="22"/>
        </w:rPr>
        <w:t xml:space="preserve">these join together lines of equal atmospheric pressure. The higher the number, the higher the pressure. The closer the lines are together the higher the wind speed. </w:t>
      </w:r>
    </w:p>
    <w:p w14:paraId="0B2CDFED" w14:textId="77777777" w:rsidR="00410735" w:rsidRPr="008A67D7" w:rsidRDefault="00410735" w:rsidP="00571204">
      <w:pPr>
        <w:spacing w:before="120" w:after="120" w:line="240" w:lineRule="auto"/>
        <w:rPr>
          <w:rFonts w:asciiTheme="minorHAnsi" w:eastAsia="Dotum" w:hAnsiTheme="minorHAnsi"/>
          <w:szCs w:val="22"/>
        </w:rPr>
      </w:pPr>
    </w:p>
    <w:p w14:paraId="53973434" w14:textId="77777777" w:rsidR="00410735" w:rsidRPr="008A67D7" w:rsidRDefault="00410735"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Questions:</w:t>
      </w:r>
    </w:p>
    <w:p w14:paraId="6ABA9611" w14:textId="6E0F10F6" w:rsidR="006875AE" w:rsidRPr="008A67D7" w:rsidRDefault="00410735" w:rsidP="00614417">
      <w:pPr>
        <w:pStyle w:val="ListParagraph"/>
        <w:numPr>
          <w:ilvl w:val="0"/>
          <w:numId w:val="25"/>
        </w:numPr>
        <w:tabs>
          <w:tab w:val="left" w:leader="dot" w:pos="3011"/>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What do the red lines with semicircles indicate?</w:t>
      </w:r>
    </w:p>
    <w:p w14:paraId="131BE897" w14:textId="77777777" w:rsidR="006875AE" w:rsidRPr="008A67D7" w:rsidRDefault="00410735" w:rsidP="00614417">
      <w:pPr>
        <w:pStyle w:val="ListParagraph"/>
        <w:numPr>
          <w:ilvl w:val="0"/>
          <w:numId w:val="25"/>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What do the blue line</w:t>
      </w:r>
      <w:r w:rsidR="006875AE" w:rsidRPr="008A67D7">
        <w:rPr>
          <w:rFonts w:asciiTheme="minorHAnsi" w:eastAsia="Dotum" w:hAnsiTheme="minorHAnsi" w:cstheme="minorBidi"/>
          <w:szCs w:val="22"/>
        </w:rPr>
        <w:t>s</w:t>
      </w:r>
      <w:r w:rsidRPr="008A67D7">
        <w:rPr>
          <w:rFonts w:asciiTheme="minorHAnsi" w:eastAsia="Dotum" w:hAnsiTheme="minorHAnsi" w:cstheme="minorBidi"/>
          <w:szCs w:val="22"/>
        </w:rPr>
        <w:t xml:space="preserve"> with triangles indicate?</w:t>
      </w:r>
    </w:p>
    <w:p w14:paraId="30B6973D" w14:textId="77777777" w:rsidR="006875AE" w:rsidRPr="008A67D7" w:rsidRDefault="00410735" w:rsidP="00614417">
      <w:pPr>
        <w:pStyle w:val="ListParagraph"/>
        <w:numPr>
          <w:ilvl w:val="0"/>
          <w:numId w:val="25"/>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What do the purple lines with semicircles and triangles indicate?</w:t>
      </w:r>
    </w:p>
    <w:p w14:paraId="67D4C358" w14:textId="77777777" w:rsidR="006875AE" w:rsidRPr="008A67D7" w:rsidRDefault="00410735" w:rsidP="00614417">
      <w:pPr>
        <w:pStyle w:val="ListParagraph"/>
        <w:numPr>
          <w:ilvl w:val="0"/>
          <w:numId w:val="25"/>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What would you expect the weather to be over the Irish Sea?</w:t>
      </w:r>
    </w:p>
    <w:p w14:paraId="6856EC0B" w14:textId="77777777" w:rsidR="00410735" w:rsidRPr="008A67D7" w:rsidRDefault="00410735" w:rsidP="00614417">
      <w:pPr>
        <w:pStyle w:val="ListParagraph"/>
        <w:numPr>
          <w:ilvl w:val="0"/>
          <w:numId w:val="25"/>
        </w:numPr>
        <w:tabs>
          <w:tab w:val="left" w:leader="dot" w:pos="3011"/>
        </w:tabs>
        <w:spacing w:before="120" w:after="120" w:line="240" w:lineRule="auto"/>
        <w:ind w:left="357" w:hanging="357"/>
        <w:contextualSpacing w:val="0"/>
        <w:rPr>
          <w:rFonts w:asciiTheme="minorHAnsi" w:eastAsia="Dotum" w:hAnsiTheme="minorHAnsi"/>
          <w:szCs w:val="22"/>
        </w:rPr>
      </w:pPr>
      <w:r w:rsidRPr="008A67D7">
        <w:rPr>
          <w:rFonts w:asciiTheme="minorHAnsi" w:eastAsia="Dotum" w:hAnsiTheme="minorHAnsi" w:cstheme="minorBidi"/>
          <w:szCs w:val="22"/>
        </w:rPr>
        <w:t>What type of atmospheric pressure is found over</w:t>
      </w:r>
      <w:r w:rsidRPr="008A67D7">
        <w:rPr>
          <w:rFonts w:asciiTheme="minorHAnsi" w:eastAsia="Dotum" w:hAnsiTheme="minorHAnsi"/>
          <w:szCs w:val="22"/>
        </w:rPr>
        <w:t xml:space="preserve"> the UK?</w:t>
      </w:r>
    </w:p>
    <w:p w14:paraId="69AA6378"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48B6EE00" w14:textId="77777777" w:rsidR="006875AE" w:rsidRPr="008A67D7" w:rsidRDefault="006875AE" w:rsidP="00986F55">
      <w:pPr>
        <w:pStyle w:val="SmallerHeading"/>
        <w:rPr>
          <w:rFonts w:asciiTheme="minorHAnsi" w:hAnsiTheme="minorHAnsi"/>
        </w:rPr>
      </w:pPr>
      <w:r w:rsidRPr="008A67D7">
        <w:rPr>
          <w:rFonts w:asciiTheme="minorHAnsi" w:hAnsiTheme="minorHAnsi"/>
        </w:rPr>
        <w:lastRenderedPageBreak/>
        <w:t>Constructing a cross section</w:t>
      </w:r>
    </w:p>
    <w:p w14:paraId="2CD5560F" w14:textId="77777777" w:rsidR="006875AE" w:rsidRPr="008A67D7" w:rsidRDefault="006875AE"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A cross section shows how relief (height) changes along a chosen route. They are shown on a graph. </w:t>
      </w:r>
    </w:p>
    <w:p w14:paraId="0F53520C" w14:textId="77777777" w:rsidR="006875AE" w:rsidRPr="008A67D7" w:rsidRDefault="006875AE"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For this task you will need some graph paper.</w:t>
      </w:r>
    </w:p>
    <w:p w14:paraId="0A7F4C9C" w14:textId="77777777" w:rsidR="006875AE" w:rsidRPr="008A67D7" w:rsidRDefault="006875AE" w:rsidP="00571204">
      <w:pPr>
        <w:spacing w:before="120" w:after="120" w:line="240" w:lineRule="auto"/>
        <w:rPr>
          <w:rFonts w:asciiTheme="minorHAnsi" w:eastAsia="Dotum" w:hAnsiTheme="minorHAnsi"/>
          <w:szCs w:val="22"/>
        </w:rPr>
      </w:pPr>
    </w:p>
    <w:p w14:paraId="50AAC3A1" w14:textId="77777777" w:rsidR="006875AE" w:rsidRPr="008A67D7" w:rsidRDefault="006875AE" w:rsidP="00885D29">
      <w:pPr>
        <w:pStyle w:val="ListParagraph"/>
        <w:numPr>
          <w:ilvl w:val="0"/>
          <w:numId w:val="40"/>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Using the diagrams below, construct two cross sections.</w:t>
      </w:r>
    </w:p>
    <w:p w14:paraId="421FD1DA" w14:textId="77777777" w:rsidR="001D63EA" w:rsidRPr="008A67D7" w:rsidRDefault="001D63EA" w:rsidP="00571204">
      <w:pPr>
        <w:spacing w:before="120" w:after="120" w:line="240" w:lineRule="auto"/>
        <w:rPr>
          <w:rFonts w:asciiTheme="minorHAnsi" w:eastAsia="Dotum" w:hAnsiTheme="minorHAnsi"/>
          <w:szCs w:val="22"/>
        </w:rPr>
      </w:pPr>
      <w:r w:rsidRPr="008A67D7">
        <w:rPr>
          <w:rFonts w:asciiTheme="minorHAnsi" w:eastAsia="Dotum" w:hAnsiTheme="minorHAnsi"/>
          <w:b/>
          <w:szCs w:val="22"/>
        </w:rPr>
        <w:t>Diagram A</w:t>
      </w:r>
    </w:p>
    <w:p w14:paraId="17AA5169" w14:textId="1284F068" w:rsidR="001D63EA" w:rsidRPr="008A67D7" w:rsidRDefault="000819A3" w:rsidP="000819A3">
      <w:pPr>
        <w:spacing w:before="120" w:after="120" w:line="240" w:lineRule="auto"/>
        <w:jc w:val="center"/>
        <w:rPr>
          <w:rFonts w:asciiTheme="minorHAnsi" w:eastAsia="Dotum" w:hAnsiTheme="minorHAnsi"/>
          <w:szCs w:val="22"/>
        </w:rPr>
      </w:pPr>
      <w:r>
        <w:rPr>
          <w:noProof/>
          <w:sz w:val="16"/>
          <w:szCs w:val="16"/>
          <w:lang w:eastAsia="en-GB"/>
        </w:rPr>
        <mc:AlternateContent>
          <mc:Choice Requires="wpg">
            <w:drawing>
              <wp:inline distT="0" distB="0" distL="0" distR="0" wp14:anchorId="11077763" wp14:editId="5CC2D35B">
                <wp:extent cx="5730850" cy="3263462"/>
                <wp:effectExtent l="0" t="0" r="3810" b="0"/>
                <wp:docPr id="1026" name="Group 1026"/>
                <wp:cNvGraphicFramePr/>
                <a:graphic xmlns:a="http://schemas.openxmlformats.org/drawingml/2006/main">
                  <a:graphicData uri="http://schemas.microsoft.com/office/word/2010/wordprocessingGroup">
                    <wpg:wgp>
                      <wpg:cNvGrpSpPr/>
                      <wpg:grpSpPr>
                        <a:xfrm>
                          <a:off x="0" y="0"/>
                          <a:ext cx="5730850" cy="3263462"/>
                          <a:chOff x="0" y="0"/>
                          <a:chExt cx="4964687" cy="2827347"/>
                        </a:xfrm>
                      </wpg:grpSpPr>
                      <pic:pic xmlns:pic="http://schemas.openxmlformats.org/drawingml/2006/picture">
                        <pic:nvPicPr>
                          <pic:cNvPr id="197" name="Picture 197"/>
                          <pic:cNvPicPr>
                            <a:picLocks noChangeAspect="1"/>
                          </pic:cNvPicPr>
                        </pic:nvPicPr>
                        <pic:blipFill>
                          <a:blip r:embed="rId71" cstate="email">
                            <a:extLst>
                              <a:ext uri="{28A0092B-C50C-407E-A947-70E740481C1C}">
                                <a14:useLocalDpi xmlns:a14="http://schemas.microsoft.com/office/drawing/2010/main"/>
                              </a:ext>
                            </a:extLst>
                          </a:blip>
                          <a:stretch>
                            <a:fillRect/>
                          </a:stretch>
                        </pic:blipFill>
                        <pic:spPr>
                          <a:xfrm>
                            <a:off x="0" y="0"/>
                            <a:ext cx="4964687" cy="2827347"/>
                          </a:xfrm>
                          <a:prstGeom prst="rect">
                            <a:avLst/>
                          </a:prstGeom>
                        </pic:spPr>
                      </pic:pic>
                      <wps:wsp>
                        <wps:cNvPr id="4" name="Rounded Rectangle 4"/>
                        <wps:cNvSpPr/>
                        <wps:spPr>
                          <a:xfrm>
                            <a:off x="359028" y="482444"/>
                            <a:ext cx="421640" cy="323850"/>
                          </a:xfrm>
                          <a:prstGeom prst="round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E5F0D4" w14:textId="77777777" w:rsidR="003C7D3D" w:rsidRPr="008E578E" w:rsidRDefault="003C7D3D" w:rsidP="000819A3">
                              <w:pPr>
                                <w:spacing w:line="240" w:lineRule="auto"/>
                                <w:jc w:val="center"/>
                                <w:rPr>
                                  <w:rFonts w:ascii="Optima" w:hAnsi="Optima"/>
                                  <w:szCs w:val="22"/>
                                </w:rPr>
                              </w:pPr>
                              <w:r>
                                <w:rPr>
                                  <w:szCs w:val="22"/>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942449" y="622690"/>
                            <a:ext cx="502285" cy="323850"/>
                          </a:xfrm>
                          <a:prstGeom prst="round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4AC50" w14:textId="77777777" w:rsidR="003C7D3D" w:rsidRPr="008E578E" w:rsidRDefault="003C7D3D" w:rsidP="000819A3">
                              <w:pPr>
                                <w:spacing w:line="240" w:lineRule="auto"/>
                                <w:jc w:val="center"/>
                                <w:rPr>
                                  <w:rFonts w:ascii="Optima" w:hAnsi="Optima"/>
                                  <w:szCs w:val="22"/>
                                </w:rPr>
                              </w:pPr>
                              <w:r w:rsidRPr="008E578E">
                                <w:rPr>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ounded Rectangle 70"/>
                        <wps:cNvSpPr/>
                        <wps:spPr>
                          <a:xfrm>
                            <a:off x="1441723" y="1043426"/>
                            <a:ext cx="487680" cy="324000"/>
                          </a:xfrm>
                          <a:prstGeom prst="round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354DA" w14:textId="77777777" w:rsidR="003C7D3D" w:rsidRPr="008E578E" w:rsidRDefault="003C7D3D" w:rsidP="000819A3">
                              <w:pPr>
                                <w:spacing w:line="240" w:lineRule="auto"/>
                                <w:jc w:val="center"/>
                                <w:rPr>
                                  <w:rFonts w:ascii="Optima" w:hAnsi="Optima"/>
                                  <w:szCs w:val="22"/>
                                </w:rPr>
                              </w:pPr>
                              <w:r>
                                <w:rPr>
                                  <w:szCs w:val="22"/>
                                </w:rPr>
                                <w:t>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Rounded Rectangle 1024"/>
                        <wps:cNvSpPr/>
                        <wps:spPr>
                          <a:xfrm>
                            <a:off x="1290258" y="1464162"/>
                            <a:ext cx="502285" cy="324000"/>
                          </a:xfrm>
                          <a:prstGeom prst="round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AF63B" w14:textId="77777777" w:rsidR="003C7D3D" w:rsidRPr="008E578E" w:rsidRDefault="003C7D3D" w:rsidP="000819A3">
                              <w:pPr>
                                <w:spacing w:line="240" w:lineRule="auto"/>
                                <w:jc w:val="center"/>
                                <w:rPr>
                                  <w:rFonts w:ascii="Optima" w:hAnsi="Optima"/>
                                  <w:szCs w:val="22"/>
                                </w:rPr>
                              </w:pPr>
                              <w:r>
                                <w:rPr>
                                  <w:szCs w:val="22"/>
                                </w:rPr>
                                <w:t>3</w:t>
                              </w:r>
                              <w:r w:rsidRPr="008E578E">
                                <w:rPr>
                                  <w:szCs w:val="22"/>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077763" id="Group 1026" o:spid="_x0000_s1152" style="width:451.25pt;height:256.95pt;mso-position-horizontal-relative:char;mso-position-vertical-relative:line" coordsize="49646,28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">
                <v:shape id="Picture 197" o:spid="_x0000_s1153" type="#_x0000_t75" style="position:absolute;width:49646;height:28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">
                  <v:imagedata r:id="rId72" o:title=""/>
                </v:shape>
                <v:roundrect id="Rounded Rectangle 4" o:spid="_x0000_s1154" style="position:absolute;left:3590;top:4824;width:4216;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" stroked="f" strokeweight="2pt">
                  <v:fill opacity="32896f"/>
                  <v:textbox>
                    <w:txbxContent>
                      <w:p w14:paraId="27E5F0D4" w14:textId="77777777" w:rsidR="003C7D3D" w:rsidRPr="008E578E" w:rsidRDefault="003C7D3D" w:rsidP="000819A3">
                        <w:pPr>
                          <w:spacing w:line="240" w:lineRule="auto"/>
                          <w:jc w:val="center"/>
                          <w:rPr>
                            <w:rFonts w:ascii="Optima" w:hAnsi="Optima"/>
                            <w:szCs w:val="22"/>
                          </w:rPr>
                        </w:pPr>
                        <w:r>
                          <w:rPr>
                            <w:szCs w:val="22"/>
                          </w:rPr>
                          <w:t>0</w:t>
                        </w:r>
                      </w:p>
                    </w:txbxContent>
                  </v:textbox>
                </v:roundrect>
                <v:roundrect id="Rounded Rectangle 9" o:spid="_x0000_s1155" style="position:absolute;left:9424;top:6226;width:5023;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" stroked="f" strokeweight="2pt">
                  <v:fill opacity="32896f"/>
                  <v:textbox>
                    <w:txbxContent>
                      <w:p w14:paraId="3B54AC50" w14:textId="77777777" w:rsidR="003C7D3D" w:rsidRPr="008E578E" w:rsidRDefault="003C7D3D" w:rsidP="000819A3">
                        <w:pPr>
                          <w:spacing w:line="240" w:lineRule="auto"/>
                          <w:jc w:val="center"/>
                          <w:rPr>
                            <w:rFonts w:ascii="Optima" w:hAnsi="Optima"/>
                            <w:szCs w:val="22"/>
                          </w:rPr>
                        </w:pPr>
                        <w:r w:rsidRPr="008E578E">
                          <w:rPr>
                            <w:szCs w:val="22"/>
                          </w:rPr>
                          <w:t>100</w:t>
                        </w:r>
                      </w:p>
                    </w:txbxContent>
                  </v:textbox>
                </v:roundrect>
                <v:roundrect id="Rounded Rectangle 70" o:spid="_x0000_s1156" style="position:absolute;left:14417;top:10434;width:4877;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" stroked="f" strokeweight="2pt">
                  <v:fill opacity="32896f"/>
                  <v:textbox>
                    <w:txbxContent>
                      <w:p w14:paraId="3A6354DA" w14:textId="77777777" w:rsidR="003C7D3D" w:rsidRPr="008E578E" w:rsidRDefault="003C7D3D" w:rsidP="000819A3">
                        <w:pPr>
                          <w:spacing w:line="240" w:lineRule="auto"/>
                          <w:jc w:val="center"/>
                          <w:rPr>
                            <w:rFonts w:ascii="Optima" w:hAnsi="Optima"/>
                            <w:szCs w:val="22"/>
                          </w:rPr>
                        </w:pPr>
                        <w:r>
                          <w:rPr>
                            <w:szCs w:val="22"/>
                          </w:rPr>
                          <w:t>200</w:t>
                        </w:r>
                      </w:p>
                    </w:txbxContent>
                  </v:textbox>
                </v:roundrect>
                <v:roundrect id="Rounded Rectangle 1024" o:spid="_x0000_s1157" style="position:absolute;left:12902;top:14641;width:5023;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" stroked="f" strokeweight="2pt">
                  <v:fill opacity="32896f"/>
                  <v:textbox>
                    <w:txbxContent>
                      <w:p w14:paraId="0FBAF63B" w14:textId="77777777" w:rsidR="003C7D3D" w:rsidRPr="008E578E" w:rsidRDefault="003C7D3D" w:rsidP="000819A3">
                        <w:pPr>
                          <w:spacing w:line="240" w:lineRule="auto"/>
                          <w:jc w:val="center"/>
                          <w:rPr>
                            <w:rFonts w:ascii="Optima" w:hAnsi="Optima"/>
                            <w:szCs w:val="22"/>
                          </w:rPr>
                        </w:pPr>
                        <w:r>
                          <w:rPr>
                            <w:szCs w:val="22"/>
                          </w:rPr>
                          <w:t>3</w:t>
                        </w:r>
                        <w:r w:rsidRPr="008E578E">
                          <w:rPr>
                            <w:szCs w:val="22"/>
                          </w:rPr>
                          <w:t>00</w:t>
                        </w:r>
                      </w:p>
                    </w:txbxContent>
                  </v:textbox>
                </v:roundrect>
                <w10:anchorlock/>
              </v:group>
            </w:pict>
          </mc:Fallback>
        </mc:AlternateContent>
      </w:r>
    </w:p>
    <w:p w14:paraId="7C01E994" w14:textId="77777777" w:rsidR="001D63EA" w:rsidRPr="008A67D7" w:rsidRDefault="001D63EA" w:rsidP="00571204">
      <w:pPr>
        <w:spacing w:before="120" w:after="120" w:line="240" w:lineRule="auto"/>
        <w:rPr>
          <w:rFonts w:asciiTheme="minorHAnsi" w:eastAsia="Dotum" w:hAnsiTheme="minorHAnsi"/>
          <w:szCs w:val="22"/>
        </w:rPr>
      </w:pPr>
    </w:p>
    <w:p w14:paraId="7CD8A34F" w14:textId="77777777" w:rsidR="000819A3" w:rsidRDefault="00C540FA" w:rsidP="00C540FA">
      <w:pPr>
        <w:spacing w:before="120" w:after="120" w:line="240" w:lineRule="auto"/>
        <w:rPr>
          <w:rFonts w:asciiTheme="minorHAnsi" w:eastAsia="Dotum" w:hAnsiTheme="minorHAnsi"/>
          <w:b/>
          <w:szCs w:val="22"/>
        </w:rPr>
      </w:pPr>
      <w:r w:rsidRPr="008A67D7">
        <w:rPr>
          <w:rFonts w:asciiTheme="minorHAnsi" w:eastAsia="Dotum" w:hAnsiTheme="minorHAnsi"/>
          <w:b/>
          <w:szCs w:val="22"/>
        </w:rPr>
        <w:t>Diagram</w:t>
      </w:r>
      <w:r>
        <w:rPr>
          <w:rFonts w:asciiTheme="minorHAnsi" w:eastAsia="Dotum" w:hAnsiTheme="minorHAnsi"/>
          <w:b/>
          <w:szCs w:val="22"/>
        </w:rPr>
        <w:t xml:space="preserve"> B</w:t>
      </w:r>
    </w:p>
    <w:p w14:paraId="684B4D6B" w14:textId="1DFE0CB5" w:rsidR="00C540FA" w:rsidRPr="008A67D7" w:rsidRDefault="000819A3" w:rsidP="00C540FA">
      <w:pPr>
        <w:spacing w:before="120" w:after="120" w:line="240" w:lineRule="auto"/>
        <w:rPr>
          <w:rFonts w:asciiTheme="minorHAnsi" w:eastAsia="Dotum" w:hAnsiTheme="minorHAnsi"/>
          <w:szCs w:val="22"/>
        </w:rPr>
      </w:pPr>
      <w:r>
        <w:rPr>
          <w:rFonts w:asciiTheme="minorHAnsi" w:eastAsia="Dotum" w:hAnsiTheme="minorHAnsi"/>
          <w:noProof/>
          <w:szCs w:val="22"/>
          <w:lang w:eastAsia="en-GB"/>
        </w:rPr>
        <mc:AlternateContent>
          <mc:Choice Requires="wpg">
            <w:drawing>
              <wp:inline distT="0" distB="0" distL="0" distR="0" wp14:anchorId="00619176" wp14:editId="3A161962">
                <wp:extent cx="5828306" cy="2767054"/>
                <wp:effectExtent l="0" t="0" r="1270" b="0"/>
                <wp:docPr id="1034" name="Group 1034"/>
                <wp:cNvGraphicFramePr/>
                <a:graphic xmlns:a="http://schemas.openxmlformats.org/drawingml/2006/main">
                  <a:graphicData uri="http://schemas.microsoft.com/office/word/2010/wordprocessingGroup">
                    <wpg:wgp>
                      <wpg:cNvGrpSpPr/>
                      <wpg:grpSpPr>
                        <a:xfrm>
                          <a:off x="0" y="0"/>
                          <a:ext cx="5828306" cy="2767054"/>
                          <a:chOff x="0" y="0"/>
                          <a:chExt cx="5828306" cy="2767054"/>
                        </a:xfrm>
                      </wpg:grpSpPr>
                      <pic:pic xmlns:pic="http://schemas.openxmlformats.org/drawingml/2006/picture">
                        <pic:nvPicPr>
                          <pic:cNvPr id="198" name="Picture 198"/>
                          <pic:cNvPicPr>
                            <a:picLocks noChangeAspect="1"/>
                          </pic:cNvPicPr>
                        </pic:nvPicPr>
                        <pic:blipFill>
                          <a:blip r:embed="rId73" cstate="email">
                            <a:extLst>
                              <a:ext uri="{28A0092B-C50C-407E-A947-70E740481C1C}">
                                <a14:useLocalDpi xmlns:a14="http://schemas.microsoft.com/office/drawing/2010/main"/>
                              </a:ext>
                            </a:extLst>
                          </a:blip>
                          <a:stretch>
                            <a:fillRect/>
                          </a:stretch>
                        </pic:blipFill>
                        <pic:spPr>
                          <a:xfrm>
                            <a:off x="0" y="135172"/>
                            <a:ext cx="5828306" cy="2631882"/>
                          </a:xfrm>
                          <a:prstGeom prst="rect">
                            <a:avLst/>
                          </a:prstGeom>
                        </pic:spPr>
                      </pic:pic>
                      <wps:wsp>
                        <wps:cNvPr id="1032" name="Rounded Rectangle 1032"/>
                        <wps:cNvSpPr/>
                        <wps:spPr>
                          <a:xfrm>
                            <a:off x="1645920" y="0"/>
                            <a:ext cx="502259" cy="323813"/>
                          </a:xfrm>
                          <a:prstGeom prst="round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D6A841" w14:textId="77777777" w:rsidR="003C7D3D" w:rsidRPr="008E578E" w:rsidRDefault="003C7D3D" w:rsidP="000819A3">
                              <w:pPr>
                                <w:spacing w:line="240" w:lineRule="auto"/>
                                <w:jc w:val="center"/>
                                <w:rPr>
                                  <w:rFonts w:ascii="Optima" w:hAnsi="Optima"/>
                                  <w:szCs w:val="22"/>
                                </w:rPr>
                              </w:pPr>
                              <w:r w:rsidRPr="008E578E">
                                <w:rPr>
                                  <w:szCs w:val="2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Rounded Rectangle 1033"/>
                        <wps:cNvSpPr/>
                        <wps:spPr>
                          <a:xfrm>
                            <a:off x="1773141" y="477078"/>
                            <a:ext cx="501650" cy="323215"/>
                          </a:xfrm>
                          <a:prstGeom prst="round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1AB71" w14:textId="77777777" w:rsidR="003C7D3D" w:rsidRPr="008E578E" w:rsidRDefault="003C7D3D" w:rsidP="000819A3">
                              <w:pPr>
                                <w:spacing w:line="240" w:lineRule="auto"/>
                                <w:jc w:val="center"/>
                                <w:rPr>
                                  <w:rFonts w:ascii="Optima" w:hAnsi="Optima"/>
                                  <w:szCs w:val="22"/>
                                </w:rPr>
                              </w:pPr>
                              <w:r>
                                <w:rPr>
                                  <w:szCs w:val="22"/>
                                </w:rPr>
                                <w:t>2</w:t>
                              </w:r>
                              <w:r w:rsidRPr="008E578E">
                                <w:rPr>
                                  <w:szCs w:val="22"/>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619176" id="Group 1034" o:spid="_x0000_s1158" style="width:458.9pt;height:217.9pt;mso-position-horizontal-relative:char;mso-position-vertical-relative:line" coordsize="58283,2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">
                <v:shape id="Picture 198" o:spid="_x0000_s1159" type="#_x0000_t75" style="position:absolute;top:1351;width:58283;height:26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">
                  <v:imagedata r:id="rId74" o:title=""/>
                </v:shape>
                <v:roundrect id="Rounded Rectangle 1032" o:spid="_x0000_s1160" style="position:absolute;left:16459;width:5022;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" stroked="f" strokeweight="2pt">
                  <v:fill opacity="32896f"/>
                  <v:textbox>
                    <w:txbxContent>
                      <w:p w14:paraId="45D6A841" w14:textId="77777777" w:rsidR="003C7D3D" w:rsidRPr="008E578E" w:rsidRDefault="003C7D3D" w:rsidP="000819A3">
                        <w:pPr>
                          <w:spacing w:line="240" w:lineRule="auto"/>
                          <w:jc w:val="center"/>
                          <w:rPr>
                            <w:rFonts w:ascii="Optima" w:hAnsi="Optima"/>
                            <w:szCs w:val="22"/>
                          </w:rPr>
                        </w:pPr>
                        <w:r w:rsidRPr="008E578E">
                          <w:rPr>
                            <w:szCs w:val="22"/>
                          </w:rPr>
                          <w:t>100</w:t>
                        </w:r>
                      </w:p>
                    </w:txbxContent>
                  </v:textbox>
                </v:roundrect>
                <v:roundrect id="Rounded Rectangle 1033" o:spid="_x0000_s1161" style="position:absolute;left:17731;top:4770;width:5016;height:3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" stroked="f" strokeweight="2pt">
                  <v:fill opacity="32896f"/>
                  <v:textbox>
                    <w:txbxContent>
                      <w:p w14:paraId="5701AB71" w14:textId="77777777" w:rsidR="003C7D3D" w:rsidRPr="008E578E" w:rsidRDefault="003C7D3D" w:rsidP="000819A3">
                        <w:pPr>
                          <w:spacing w:line="240" w:lineRule="auto"/>
                          <w:jc w:val="center"/>
                          <w:rPr>
                            <w:rFonts w:ascii="Optima" w:hAnsi="Optima"/>
                            <w:szCs w:val="22"/>
                          </w:rPr>
                        </w:pPr>
                        <w:r>
                          <w:rPr>
                            <w:szCs w:val="22"/>
                          </w:rPr>
                          <w:t>2</w:t>
                        </w:r>
                        <w:r w:rsidRPr="008E578E">
                          <w:rPr>
                            <w:szCs w:val="22"/>
                          </w:rPr>
                          <w:t>00</w:t>
                        </w:r>
                      </w:p>
                    </w:txbxContent>
                  </v:textbox>
                </v:roundrect>
                <w10:anchorlock/>
              </v:group>
            </w:pict>
          </mc:Fallback>
        </mc:AlternateContent>
      </w:r>
    </w:p>
    <w:p w14:paraId="7287B898" w14:textId="77777777" w:rsidR="000819A3" w:rsidRDefault="000819A3" w:rsidP="00571204">
      <w:pPr>
        <w:spacing w:before="120" w:after="120" w:line="240" w:lineRule="auto"/>
        <w:rPr>
          <w:rFonts w:asciiTheme="minorHAnsi" w:eastAsia="Dotum" w:hAnsiTheme="minorHAnsi"/>
          <w:sz w:val="4"/>
          <w:szCs w:val="4"/>
        </w:rPr>
        <w:sectPr w:rsidR="000819A3" w:rsidSect="00885D29">
          <w:pgSz w:w="11906" w:h="16838"/>
          <w:pgMar w:top="709" w:right="1134" w:bottom="709" w:left="1134" w:header="708" w:footer="708" w:gutter="0"/>
          <w:cols w:space="708"/>
          <w:docGrid w:linePitch="381"/>
        </w:sectPr>
      </w:pPr>
    </w:p>
    <w:p w14:paraId="6CCBC6DF" w14:textId="2F75A757" w:rsidR="00C540FA" w:rsidRPr="008A67D7" w:rsidRDefault="00C540FA" w:rsidP="00571204">
      <w:pPr>
        <w:spacing w:before="120" w:after="120" w:line="240" w:lineRule="auto"/>
        <w:rPr>
          <w:rFonts w:asciiTheme="minorHAnsi" w:eastAsia="Dotum" w:hAnsiTheme="minorHAnsi"/>
          <w:sz w:val="4"/>
          <w:szCs w:val="4"/>
        </w:rPr>
      </w:pPr>
    </w:p>
    <w:tbl>
      <w:tblPr>
        <w:tblStyle w:val="TableGrid"/>
        <w:tblW w:w="0" w:type="auto"/>
        <w:tblInd w:w="108" w:type="dxa"/>
        <w:tblLook w:val="04A0" w:firstRow="1" w:lastRow="0" w:firstColumn="1" w:lastColumn="0" w:noHBand="0" w:noVBand="1"/>
      </w:tblPr>
      <w:tblGrid>
        <w:gridCol w:w="9639"/>
      </w:tblGrid>
      <w:tr w:rsidR="00450B92" w:rsidRPr="008A67D7" w14:paraId="5F3ACA55" w14:textId="77777777" w:rsidTr="00450B92">
        <w:trPr>
          <w:trHeight w:val="3515"/>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60995D42" w14:textId="77777777" w:rsidR="00C540FA" w:rsidRPr="00C540FA" w:rsidRDefault="00450B92" w:rsidP="00C540FA">
            <w:pPr>
              <w:pStyle w:val="ListParagraph"/>
              <w:numPr>
                <w:ilvl w:val="0"/>
                <w:numId w:val="34"/>
              </w:numPr>
              <w:tabs>
                <w:tab w:val="left" w:leader="dot" w:pos="3011"/>
              </w:tabs>
              <w:spacing w:before="120" w:after="120" w:line="240" w:lineRule="auto"/>
              <w:contextualSpacing w:val="0"/>
              <w:rPr>
                <w:rFonts w:eastAsia="Dotum"/>
                <w:szCs w:val="22"/>
              </w:rPr>
            </w:pPr>
            <w:r w:rsidRPr="008A67D7">
              <w:t xml:space="preserve">Describe the relief </w:t>
            </w:r>
            <w:r w:rsidR="00C540FA">
              <w:t>of the land of the two diagrams.</w:t>
            </w:r>
          </w:p>
          <w:p w14:paraId="769B9DBE" w14:textId="77777777" w:rsidR="00C540FA" w:rsidRDefault="00C540FA" w:rsidP="00C540FA">
            <w:pPr>
              <w:tabs>
                <w:tab w:val="left" w:leader="dot" w:pos="3011"/>
              </w:tabs>
              <w:spacing w:before="120" w:after="120" w:line="240" w:lineRule="auto"/>
              <w:rPr>
                <w:rFonts w:eastAsia="Dotum"/>
                <w:szCs w:val="22"/>
              </w:rPr>
            </w:pPr>
            <w:r>
              <w:rPr>
                <w:rFonts w:eastAsia="Dotum"/>
                <w:szCs w:val="22"/>
              </w:rPr>
              <w:t>Diagram A:</w:t>
            </w:r>
          </w:p>
          <w:p w14:paraId="6F00832F" w14:textId="77777777" w:rsidR="00C540FA" w:rsidRDefault="00C540FA" w:rsidP="0050346F">
            <w:pPr>
              <w:tabs>
                <w:tab w:val="left" w:leader="dot" w:pos="3011"/>
              </w:tabs>
              <w:spacing w:before="120" w:after="120" w:line="240" w:lineRule="auto"/>
              <w:rPr>
                <w:rFonts w:eastAsia="Dotum"/>
                <w:szCs w:val="22"/>
              </w:rPr>
            </w:pPr>
          </w:p>
          <w:p w14:paraId="01B592D8" w14:textId="77777777" w:rsidR="00E07837" w:rsidRDefault="00E07837" w:rsidP="0050346F">
            <w:pPr>
              <w:tabs>
                <w:tab w:val="left" w:leader="dot" w:pos="3011"/>
              </w:tabs>
              <w:spacing w:before="120" w:after="120" w:line="240" w:lineRule="auto"/>
              <w:rPr>
                <w:rFonts w:eastAsia="Dotum"/>
                <w:szCs w:val="22"/>
              </w:rPr>
            </w:pPr>
          </w:p>
          <w:p w14:paraId="2DCF2A2F" w14:textId="77777777" w:rsidR="00E07837" w:rsidRDefault="00E07837" w:rsidP="0050346F">
            <w:pPr>
              <w:tabs>
                <w:tab w:val="left" w:leader="dot" w:pos="3011"/>
              </w:tabs>
              <w:spacing w:before="120" w:after="120" w:line="240" w:lineRule="auto"/>
              <w:rPr>
                <w:rFonts w:eastAsia="Dotum"/>
                <w:szCs w:val="22"/>
              </w:rPr>
            </w:pPr>
          </w:p>
          <w:p w14:paraId="7F920C03" w14:textId="77777777" w:rsidR="00E07837" w:rsidRDefault="00E07837" w:rsidP="0050346F">
            <w:pPr>
              <w:tabs>
                <w:tab w:val="left" w:leader="dot" w:pos="3011"/>
              </w:tabs>
              <w:spacing w:before="120" w:after="120" w:line="240" w:lineRule="auto"/>
              <w:rPr>
                <w:rFonts w:eastAsia="Dotum"/>
                <w:szCs w:val="22"/>
              </w:rPr>
            </w:pPr>
          </w:p>
          <w:p w14:paraId="20E3D61D" w14:textId="77777777" w:rsidR="00E07837" w:rsidRDefault="00E07837" w:rsidP="0050346F">
            <w:pPr>
              <w:tabs>
                <w:tab w:val="left" w:leader="dot" w:pos="3011"/>
              </w:tabs>
              <w:spacing w:before="120" w:after="120" w:line="240" w:lineRule="auto"/>
              <w:rPr>
                <w:rFonts w:eastAsia="Dotum"/>
                <w:szCs w:val="22"/>
              </w:rPr>
            </w:pPr>
          </w:p>
          <w:p w14:paraId="5F99D626" w14:textId="77777777" w:rsidR="00E07837" w:rsidRDefault="00E07837" w:rsidP="0050346F">
            <w:pPr>
              <w:tabs>
                <w:tab w:val="left" w:leader="dot" w:pos="3011"/>
              </w:tabs>
              <w:spacing w:before="120" w:after="120" w:line="240" w:lineRule="auto"/>
              <w:rPr>
                <w:rFonts w:eastAsia="Dotum"/>
                <w:szCs w:val="22"/>
              </w:rPr>
            </w:pPr>
          </w:p>
          <w:p w14:paraId="2BB951D0" w14:textId="77777777" w:rsidR="00E07837" w:rsidRDefault="00E07837" w:rsidP="0050346F">
            <w:pPr>
              <w:tabs>
                <w:tab w:val="left" w:leader="dot" w:pos="3011"/>
              </w:tabs>
              <w:spacing w:before="120" w:after="120" w:line="240" w:lineRule="auto"/>
              <w:rPr>
                <w:rFonts w:eastAsia="Dotum"/>
                <w:szCs w:val="22"/>
              </w:rPr>
            </w:pPr>
          </w:p>
          <w:p w14:paraId="7F846283" w14:textId="77777777" w:rsidR="00E07837" w:rsidRDefault="00E07837" w:rsidP="0050346F">
            <w:pPr>
              <w:tabs>
                <w:tab w:val="left" w:leader="dot" w:pos="3011"/>
              </w:tabs>
              <w:spacing w:before="120" w:after="120" w:line="240" w:lineRule="auto"/>
              <w:rPr>
                <w:rFonts w:eastAsia="Dotum"/>
                <w:szCs w:val="22"/>
              </w:rPr>
            </w:pPr>
          </w:p>
          <w:p w14:paraId="0A5F042F" w14:textId="77777777" w:rsidR="00E07837" w:rsidRDefault="00E07837" w:rsidP="0050346F">
            <w:pPr>
              <w:tabs>
                <w:tab w:val="left" w:leader="dot" w:pos="3011"/>
              </w:tabs>
              <w:spacing w:before="120" w:after="120" w:line="240" w:lineRule="auto"/>
              <w:rPr>
                <w:rFonts w:eastAsia="Dotum"/>
                <w:szCs w:val="22"/>
              </w:rPr>
            </w:pPr>
          </w:p>
          <w:p w14:paraId="291839FA" w14:textId="77777777" w:rsidR="00E07837" w:rsidRDefault="00E07837" w:rsidP="0050346F">
            <w:pPr>
              <w:tabs>
                <w:tab w:val="left" w:leader="dot" w:pos="3011"/>
              </w:tabs>
              <w:spacing w:before="120" w:after="120" w:line="240" w:lineRule="auto"/>
              <w:rPr>
                <w:rFonts w:eastAsia="Dotum"/>
                <w:szCs w:val="22"/>
              </w:rPr>
            </w:pPr>
          </w:p>
          <w:p w14:paraId="214FF71A" w14:textId="77777777" w:rsidR="00E07837" w:rsidRDefault="00E07837" w:rsidP="0050346F">
            <w:pPr>
              <w:tabs>
                <w:tab w:val="left" w:leader="dot" w:pos="3011"/>
              </w:tabs>
              <w:spacing w:before="120" w:after="120" w:line="240" w:lineRule="auto"/>
              <w:rPr>
                <w:rFonts w:eastAsia="Dotum"/>
                <w:szCs w:val="22"/>
              </w:rPr>
            </w:pPr>
          </w:p>
          <w:p w14:paraId="53AAEC5F" w14:textId="77777777" w:rsidR="00E07837" w:rsidRPr="00C540FA" w:rsidRDefault="00E07837" w:rsidP="0050346F">
            <w:pPr>
              <w:tabs>
                <w:tab w:val="left" w:leader="dot" w:pos="3011"/>
              </w:tabs>
              <w:spacing w:before="120" w:after="120" w:line="240" w:lineRule="auto"/>
              <w:rPr>
                <w:rFonts w:eastAsia="Dotum"/>
                <w:szCs w:val="22"/>
              </w:rPr>
            </w:pPr>
          </w:p>
        </w:tc>
      </w:tr>
      <w:tr w:rsidR="0050346F" w:rsidRPr="008A67D7" w14:paraId="12F5B040" w14:textId="77777777" w:rsidTr="00450B92">
        <w:trPr>
          <w:trHeight w:val="3515"/>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396A6162" w14:textId="77777777" w:rsidR="0050346F" w:rsidRDefault="0050346F" w:rsidP="0050346F">
            <w:pPr>
              <w:tabs>
                <w:tab w:val="left" w:leader="dot" w:pos="3011"/>
              </w:tabs>
              <w:spacing w:before="120" w:after="120" w:line="240" w:lineRule="auto"/>
              <w:rPr>
                <w:rFonts w:eastAsia="Dotum"/>
                <w:szCs w:val="22"/>
              </w:rPr>
            </w:pPr>
            <w:r>
              <w:rPr>
                <w:rFonts w:eastAsia="Dotum"/>
                <w:szCs w:val="22"/>
              </w:rPr>
              <w:t>Diagram B:</w:t>
            </w:r>
          </w:p>
          <w:p w14:paraId="14C44683" w14:textId="77777777" w:rsidR="0050346F" w:rsidRDefault="0050346F" w:rsidP="0050346F">
            <w:pPr>
              <w:tabs>
                <w:tab w:val="left" w:leader="dot" w:pos="3011"/>
              </w:tabs>
              <w:spacing w:before="120" w:after="120" w:line="240" w:lineRule="auto"/>
            </w:pPr>
          </w:p>
          <w:p w14:paraId="48D1B9ED" w14:textId="77777777" w:rsidR="00E07837" w:rsidRDefault="00E07837" w:rsidP="0050346F">
            <w:pPr>
              <w:tabs>
                <w:tab w:val="left" w:leader="dot" w:pos="3011"/>
              </w:tabs>
              <w:spacing w:before="120" w:after="120" w:line="240" w:lineRule="auto"/>
            </w:pPr>
          </w:p>
          <w:p w14:paraId="30D684A0" w14:textId="77777777" w:rsidR="00E07837" w:rsidRDefault="00E07837" w:rsidP="0050346F">
            <w:pPr>
              <w:tabs>
                <w:tab w:val="left" w:leader="dot" w:pos="3011"/>
              </w:tabs>
              <w:spacing w:before="120" w:after="120" w:line="240" w:lineRule="auto"/>
            </w:pPr>
          </w:p>
          <w:p w14:paraId="30AACB90" w14:textId="77777777" w:rsidR="00E07837" w:rsidRDefault="00E07837" w:rsidP="0050346F">
            <w:pPr>
              <w:tabs>
                <w:tab w:val="left" w:leader="dot" w:pos="3011"/>
              </w:tabs>
              <w:spacing w:before="120" w:after="120" w:line="240" w:lineRule="auto"/>
            </w:pPr>
          </w:p>
          <w:p w14:paraId="23501A32" w14:textId="77777777" w:rsidR="00E07837" w:rsidRDefault="00E07837" w:rsidP="0050346F">
            <w:pPr>
              <w:tabs>
                <w:tab w:val="left" w:leader="dot" w:pos="3011"/>
              </w:tabs>
              <w:spacing w:before="120" w:after="120" w:line="240" w:lineRule="auto"/>
            </w:pPr>
          </w:p>
          <w:p w14:paraId="5309C38F" w14:textId="77777777" w:rsidR="00E07837" w:rsidRDefault="00E07837" w:rsidP="0050346F">
            <w:pPr>
              <w:tabs>
                <w:tab w:val="left" w:leader="dot" w:pos="3011"/>
              </w:tabs>
              <w:spacing w:before="120" w:after="120" w:line="240" w:lineRule="auto"/>
            </w:pPr>
          </w:p>
          <w:p w14:paraId="38A02528" w14:textId="77777777" w:rsidR="00E07837" w:rsidRDefault="00E07837" w:rsidP="0050346F">
            <w:pPr>
              <w:tabs>
                <w:tab w:val="left" w:leader="dot" w:pos="3011"/>
              </w:tabs>
              <w:spacing w:before="120" w:after="120" w:line="240" w:lineRule="auto"/>
            </w:pPr>
          </w:p>
          <w:p w14:paraId="72BE520F" w14:textId="77777777" w:rsidR="00E07837" w:rsidRDefault="00E07837" w:rsidP="0050346F">
            <w:pPr>
              <w:tabs>
                <w:tab w:val="left" w:leader="dot" w:pos="3011"/>
              </w:tabs>
              <w:spacing w:before="120" w:after="120" w:line="240" w:lineRule="auto"/>
            </w:pPr>
          </w:p>
          <w:p w14:paraId="7A3046C7" w14:textId="77777777" w:rsidR="00E07837" w:rsidRDefault="00E07837" w:rsidP="0050346F">
            <w:pPr>
              <w:tabs>
                <w:tab w:val="left" w:leader="dot" w:pos="3011"/>
              </w:tabs>
              <w:spacing w:before="120" w:after="120" w:line="240" w:lineRule="auto"/>
            </w:pPr>
          </w:p>
          <w:p w14:paraId="21750510" w14:textId="77777777" w:rsidR="00E07837" w:rsidRDefault="00E07837" w:rsidP="0050346F">
            <w:pPr>
              <w:tabs>
                <w:tab w:val="left" w:leader="dot" w:pos="3011"/>
              </w:tabs>
              <w:spacing w:before="120" w:after="120" w:line="240" w:lineRule="auto"/>
            </w:pPr>
          </w:p>
          <w:p w14:paraId="13C77471" w14:textId="77777777" w:rsidR="00E07837" w:rsidRDefault="00E07837" w:rsidP="0050346F">
            <w:pPr>
              <w:tabs>
                <w:tab w:val="left" w:leader="dot" w:pos="3011"/>
              </w:tabs>
              <w:spacing w:before="120" w:after="120" w:line="240" w:lineRule="auto"/>
            </w:pPr>
          </w:p>
          <w:p w14:paraId="6F0AF8BF" w14:textId="77777777" w:rsidR="00E07837" w:rsidRPr="0050346F" w:rsidRDefault="00E07837" w:rsidP="0050346F">
            <w:pPr>
              <w:tabs>
                <w:tab w:val="left" w:leader="dot" w:pos="3011"/>
              </w:tabs>
              <w:spacing w:before="120" w:after="120" w:line="240" w:lineRule="auto"/>
            </w:pPr>
          </w:p>
        </w:tc>
      </w:tr>
    </w:tbl>
    <w:p w14:paraId="6D710634" w14:textId="77777777" w:rsidR="001D63EA" w:rsidRPr="008A67D7" w:rsidRDefault="001D63EA" w:rsidP="00571204">
      <w:pPr>
        <w:spacing w:before="120" w:after="120" w:line="240" w:lineRule="auto"/>
        <w:rPr>
          <w:rFonts w:asciiTheme="minorHAnsi" w:eastAsia="Dotum" w:hAnsiTheme="minorHAnsi"/>
          <w:szCs w:val="22"/>
        </w:rPr>
      </w:pPr>
    </w:p>
    <w:p w14:paraId="2407E53D" w14:textId="084311B7" w:rsidR="001C71BB" w:rsidRPr="008A67D7" w:rsidRDefault="001C71BB"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Us</w:t>
      </w:r>
      <w:r w:rsidR="00165106">
        <w:rPr>
          <w:rFonts w:asciiTheme="minorHAnsi" w:eastAsia="Dotum" w:hAnsiTheme="minorHAnsi"/>
          <w:szCs w:val="22"/>
        </w:rPr>
        <w:t>e</w:t>
      </w:r>
      <w:r w:rsidRPr="008A67D7">
        <w:rPr>
          <w:rFonts w:asciiTheme="minorHAnsi" w:eastAsia="Dotum" w:hAnsiTheme="minorHAnsi"/>
          <w:szCs w:val="22"/>
        </w:rPr>
        <w:t xml:space="preserve"> the OS map for Gloucester, Cheltenham and Stroud (OS map 179). You can also access this map using: </w:t>
      </w:r>
    </w:p>
    <w:p w14:paraId="5DF221CF" w14:textId="75883C05" w:rsidR="001C71BB" w:rsidRPr="008A67D7" w:rsidRDefault="002F0397" w:rsidP="00614417">
      <w:pPr>
        <w:pStyle w:val="ListParagraph"/>
        <w:numPr>
          <w:ilvl w:val="0"/>
          <w:numId w:val="26"/>
        </w:numPr>
        <w:spacing w:before="120" w:after="120" w:line="240" w:lineRule="auto"/>
        <w:rPr>
          <w:rFonts w:asciiTheme="minorHAnsi" w:eastAsia="Dotum" w:hAnsiTheme="minorHAnsi"/>
          <w:szCs w:val="22"/>
        </w:rPr>
      </w:pPr>
      <w:hyperlink r:id="rId75" w:history="1">
        <w:r w:rsidR="001C71BB" w:rsidRPr="008A67D7">
          <w:rPr>
            <w:rStyle w:val="Hyperlink"/>
            <w:rFonts w:asciiTheme="minorHAnsi" w:eastAsia="Dotum" w:hAnsiTheme="minorHAnsi"/>
            <w:szCs w:val="22"/>
          </w:rPr>
          <w:t>www.bing.com/maps/</w:t>
        </w:r>
      </w:hyperlink>
      <w:r w:rsidR="001C71BB" w:rsidRPr="008A67D7">
        <w:rPr>
          <w:rFonts w:asciiTheme="minorHAnsi" w:eastAsia="Dotum" w:hAnsiTheme="minorHAnsi"/>
          <w:szCs w:val="22"/>
        </w:rPr>
        <w:t xml:space="preserve"> </w:t>
      </w:r>
      <w:r w:rsidR="00165106">
        <w:rPr>
          <w:rFonts w:asciiTheme="minorHAnsi" w:eastAsia="Dotum" w:hAnsiTheme="minorHAnsi"/>
          <w:szCs w:val="22"/>
        </w:rPr>
        <w:t xml:space="preserve">− </w:t>
      </w:r>
      <w:r w:rsidR="001C71BB" w:rsidRPr="008A67D7">
        <w:rPr>
          <w:rFonts w:asciiTheme="minorHAnsi" w:eastAsia="Dotum" w:hAnsiTheme="minorHAnsi"/>
          <w:szCs w:val="22"/>
        </w:rPr>
        <w:t xml:space="preserve">type in </w:t>
      </w:r>
      <w:proofErr w:type="spellStart"/>
      <w:r w:rsidR="0058502B" w:rsidRPr="008A67D7">
        <w:rPr>
          <w:rFonts w:asciiTheme="minorHAnsi" w:eastAsia="Dotum" w:hAnsiTheme="minorHAnsi"/>
          <w:i/>
          <w:szCs w:val="22"/>
        </w:rPr>
        <w:t>Elkstone</w:t>
      </w:r>
      <w:proofErr w:type="spellEnd"/>
      <w:r w:rsidR="0058502B" w:rsidRPr="008A67D7">
        <w:rPr>
          <w:rFonts w:asciiTheme="minorHAnsi" w:eastAsia="Dotum" w:hAnsiTheme="minorHAnsi"/>
          <w:i/>
          <w:szCs w:val="22"/>
        </w:rPr>
        <w:t xml:space="preserve">, Cotswolds </w:t>
      </w:r>
      <w:r w:rsidR="001C71BB" w:rsidRPr="008A67D7">
        <w:rPr>
          <w:rFonts w:asciiTheme="minorHAnsi" w:eastAsia="Dotum" w:hAnsiTheme="minorHAnsi"/>
          <w:szCs w:val="22"/>
        </w:rPr>
        <w:t>and then hover over the symbol in the top right-hand corner of the map which says ‘Road’ and change to ‘Ordnance Survey</w:t>
      </w:r>
      <w:r w:rsidR="00EB34C7">
        <w:rPr>
          <w:rFonts w:asciiTheme="minorHAnsi" w:eastAsia="Dotum" w:hAnsiTheme="minorHAnsi"/>
          <w:szCs w:val="22"/>
        </w:rPr>
        <w:t>’</w:t>
      </w:r>
      <w:r w:rsidR="001C71BB" w:rsidRPr="008A67D7">
        <w:rPr>
          <w:rFonts w:asciiTheme="minorHAnsi" w:eastAsia="Dotum" w:hAnsiTheme="minorHAnsi"/>
          <w:szCs w:val="22"/>
        </w:rPr>
        <w:t>. Zoom in or out to show grid references. You may need to move the centre point of the screen for the different questions.</w:t>
      </w:r>
    </w:p>
    <w:p w14:paraId="2D07FB6F" w14:textId="100B3D39" w:rsidR="001C71BB" w:rsidRPr="008A67D7" w:rsidRDefault="002F0397" w:rsidP="00614417">
      <w:pPr>
        <w:pStyle w:val="ListParagraph"/>
        <w:numPr>
          <w:ilvl w:val="0"/>
          <w:numId w:val="26"/>
        </w:numPr>
        <w:spacing w:before="120" w:after="120" w:line="240" w:lineRule="auto"/>
        <w:rPr>
          <w:rFonts w:asciiTheme="minorHAnsi" w:eastAsia="Dotum" w:hAnsiTheme="minorHAnsi"/>
          <w:szCs w:val="22"/>
        </w:rPr>
      </w:pPr>
      <w:hyperlink r:id="rId76" w:history="1">
        <w:r w:rsidR="001C71BB" w:rsidRPr="008A67D7">
          <w:rPr>
            <w:rStyle w:val="Hyperlink"/>
            <w:rFonts w:asciiTheme="minorHAnsi" w:eastAsia="Dotum" w:hAnsiTheme="minorHAnsi"/>
            <w:szCs w:val="22"/>
          </w:rPr>
          <w:t>osmaps.ordnancesurvey.co.uk/51.79650,-2.07456,15/pin</w:t>
        </w:r>
      </w:hyperlink>
      <w:r w:rsidR="001C71BB" w:rsidRPr="008A67D7">
        <w:rPr>
          <w:rFonts w:asciiTheme="minorHAnsi" w:eastAsia="Dotum" w:hAnsiTheme="minorHAnsi"/>
          <w:szCs w:val="22"/>
        </w:rPr>
        <w:t xml:space="preserve"> </w:t>
      </w:r>
      <w:r w:rsidR="00165106">
        <w:rPr>
          <w:rFonts w:asciiTheme="minorHAnsi" w:eastAsia="Dotum" w:hAnsiTheme="minorHAnsi"/>
          <w:szCs w:val="22"/>
        </w:rPr>
        <w:t xml:space="preserve">− </w:t>
      </w:r>
      <w:r w:rsidR="001C71BB" w:rsidRPr="008A67D7">
        <w:rPr>
          <w:rFonts w:asciiTheme="minorHAnsi" w:eastAsia="Dotum" w:hAnsiTheme="minorHAnsi"/>
          <w:szCs w:val="22"/>
        </w:rPr>
        <w:t>you will ne</w:t>
      </w:r>
      <w:r w:rsidR="00EB34C7">
        <w:rPr>
          <w:rFonts w:asciiTheme="minorHAnsi" w:eastAsia="Dotum" w:hAnsiTheme="minorHAnsi"/>
          <w:szCs w:val="22"/>
        </w:rPr>
        <w:t>ed a log</w:t>
      </w:r>
      <w:r w:rsidR="001C71BB" w:rsidRPr="008A67D7">
        <w:rPr>
          <w:rFonts w:asciiTheme="minorHAnsi" w:eastAsia="Dotum" w:hAnsiTheme="minorHAnsi"/>
          <w:szCs w:val="22"/>
        </w:rPr>
        <w:t xml:space="preserve">in for the OS website and will </w:t>
      </w:r>
      <w:r w:rsidR="00165106">
        <w:rPr>
          <w:rFonts w:asciiTheme="minorHAnsi" w:eastAsia="Dotum" w:hAnsiTheme="minorHAnsi"/>
          <w:szCs w:val="22"/>
        </w:rPr>
        <w:t xml:space="preserve">then </w:t>
      </w:r>
      <w:r w:rsidR="001C71BB" w:rsidRPr="008A67D7">
        <w:rPr>
          <w:rFonts w:asciiTheme="minorHAnsi" w:eastAsia="Dotum" w:hAnsiTheme="minorHAnsi"/>
          <w:szCs w:val="22"/>
        </w:rPr>
        <w:t>get a free trial to view the maps online.</w:t>
      </w:r>
    </w:p>
    <w:p w14:paraId="2645A71E" w14:textId="77777777" w:rsidR="00885D29" w:rsidRPr="008A67D7" w:rsidRDefault="00885D29" w:rsidP="00571204">
      <w:pPr>
        <w:spacing w:before="120" w:after="120" w:line="240" w:lineRule="auto"/>
        <w:rPr>
          <w:rFonts w:asciiTheme="minorHAnsi" w:eastAsia="Dotum" w:hAnsiTheme="minorHAnsi"/>
          <w:szCs w:val="22"/>
        </w:rPr>
        <w:sectPr w:rsidR="00885D29" w:rsidRPr="008A67D7" w:rsidSect="00885D29">
          <w:pgSz w:w="11906" w:h="16838"/>
          <w:pgMar w:top="709" w:right="1134" w:bottom="709" w:left="1134" w:header="708" w:footer="708" w:gutter="0"/>
          <w:cols w:space="708"/>
          <w:docGrid w:linePitch="381"/>
        </w:sectPr>
      </w:pPr>
    </w:p>
    <w:p w14:paraId="592902E9" w14:textId="1A387FD6" w:rsidR="001D63EA" w:rsidRPr="008A67D7" w:rsidRDefault="001C71BB" w:rsidP="00450B92">
      <w:pPr>
        <w:pStyle w:val="ListParagraph"/>
        <w:numPr>
          <w:ilvl w:val="0"/>
          <w:numId w:val="34"/>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lastRenderedPageBreak/>
        <w:t>D</w:t>
      </w:r>
      <w:r w:rsidR="001D63EA" w:rsidRPr="008A67D7">
        <w:rPr>
          <w:rFonts w:asciiTheme="minorHAnsi" w:eastAsia="Dotum" w:hAnsiTheme="minorHAnsi"/>
          <w:szCs w:val="22"/>
        </w:rPr>
        <w:t xml:space="preserve">raw a cross section of the area from </w:t>
      </w:r>
      <w:proofErr w:type="spellStart"/>
      <w:r w:rsidR="001D63EA" w:rsidRPr="008A67D7">
        <w:rPr>
          <w:rFonts w:asciiTheme="minorHAnsi" w:eastAsia="Dotum" w:hAnsiTheme="minorHAnsi"/>
          <w:szCs w:val="22"/>
        </w:rPr>
        <w:t>Harcombe</w:t>
      </w:r>
      <w:proofErr w:type="spellEnd"/>
      <w:r w:rsidR="001D63EA" w:rsidRPr="008A67D7">
        <w:rPr>
          <w:rFonts w:asciiTheme="minorHAnsi" w:eastAsia="Dotum" w:hAnsiTheme="minorHAnsi"/>
          <w:szCs w:val="22"/>
        </w:rPr>
        <w:t xml:space="preserve"> Farm 957</w:t>
      </w:r>
      <w:r w:rsidR="0058502B" w:rsidRPr="008A67D7">
        <w:rPr>
          <w:rFonts w:asciiTheme="minorHAnsi" w:eastAsia="Dotum" w:hAnsiTheme="minorHAnsi"/>
          <w:szCs w:val="22"/>
        </w:rPr>
        <w:t xml:space="preserve"> 111 to </w:t>
      </w:r>
      <w:proofErr w:type="spellStart"/>
      <w:r w:rsidR="0058502B" w:rsidRPr="008A67D7">
        <w:rPr>
          <w:rFonts w:asciiTheme="minorHAnsi" w:eastAsia="Dotum" w:hAnsiTheme="minorHAnsi"/>
          <w:szCs w:val="22"/>
        </w:rPr>
        <w:t>Elkstone</w:t>
      </w:r>
      <w:proofErr w:type="spellEnd"/>
      <w:r w:rsidR="0058502B" w:rsidRPr="008A67D7">
        <w:rPr>
          <w:rFonts w:asciiTheme="minorHAnsi" w:eastAsia="Dotum" w:hAnsiTheme="minorHAnsi"/>
          <w:szCs w:val="22"/>
        </w:rPr>
        <w:t xml:space="preserve"> Church</w:t>
      </w:r>
      <w:r w:rsidRPr="008A67D7">
        <w:rPr>
          <w:rFonts w:asciiTheme="minorHAnsi" w:eastAsia="Dotum" w:hAnsiTheme="minorHAnsi"/>
          <w:szCs w:val="22"/>
        </w:rPr>
        <w:t xml:space="preserve"> 966 123. </w:t>
      </w:r>
      <w:r w:rsidR="001D63EA" w:rsidRPr="008A67D7">
        <w:rPr>
          <w:rFonts w:asciiTheme="minorHAnsi" w:eastAsia="Dotum" w:hAnsiTheme="minorHAnsi"/>
          <w:szCs w:val="22"/>
        </w:rPr>
        <w:t xml:space="preserve">Use the same technique you used </w:t>
      </w:r>
      <w:r w:rsidR="00165106">
        <w:rPr>
          <w:rFonts w:asciiTheme="minorHAnsi" w:eastAsia="Dotum" w:hAnsiTheme="minorHAnsi"/>
          <w:szCs w:val="22"/>
        </w:rPr>
        <w:t>before</w:t>
      </w:r>
      <w:r w:rsidR="00165106" w:rsidRPr="008A67D7">
        <w:rPr>
          <w:rFonts w:asciiTheme="minorHAnsi" w:eastAsia="Dotum" w:hAnsiTheme="minorHAnsi"/>
          <w:szCs w:val="22"/>
        </w:rPr>
        <w:t xml:space="preserve"> </w:t>
      </w:r>
      <w:r w:rsidR="001D63EA" w:rsidRPr="008A67D7">
        <w:rPr>
          <w:rFonts w:asciiTheme="minorHAnsi" w:eastAsia="Dotum" w:hAnsiTheme="minorHAnsi"/>
          <w:szCs w:val="22"/>
        </w:rPr>
        <w:t>to co</w:t>
      </w:r>
      <w:r w:rsidR="00EB34C7">
        <w:rPr>
          <w:rFonts w:asciiTheme="minorHAnsi" w:eastAsia="Dotum" w:hAnsiTheme="minorHAnsi"/>
          <w:szCs w:val="22"/>
        </w:rPr>
        <w:t>nstruct your cross sections</w:t>
      </w:r>
      <w:r w:rsidR="00996E17" w:rsidRPr="008A67D7">
        <w:rPr>
          <w:rFonts w:asciiTheme="minorHAnsi" w:eastAsia="Dotum" w:hAnsiTheme="minorHAnsi"/>
          <w:szCs w:val="22"/>
        </w:rPr>
        <w:t xml:space="preserve">. Include any spot heights </w:t>
      </w:r>
      <w:r w:rsidR="001D63EA" w:rsidRPr="008A67D7">
        <w:rPr>
          <w:rFonts w:asciiTheme="minorHAnsi" w:eastAsia="Dotum" w:hAnsiTheme="minorHAnsi"/>
          <w:szCs w:val="22"/>
        </w:rPr>
        <w:t xml:space="preserve">on your graph. </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9"/>
      </w:tblGrid>
      <w:tr w:rsidR="00450B92" w:rsidRPr="008A67D7" w14:paraId="5CC77878" w14:textId="77777777" w:rsidTr="00450B92">
        <w:trPr>
          <w:trHeight w:val="5669"/>
        </w:trPr>
        <w:tc>
          <w:tcPr>
            <w:tcW w:w="9639" w:type="dxa"/>
          </w:tcPr>
          <w:p w14:paraId="65CADE47" w14:textId="77777777" w:rsidR="00450B92" w:rsidRDefault="00450B92" w:rsidP="00571204">
            <w:pPr>
              <w:spacing w:before="120" w:after="120" w:line="240" w:lineRule="auto"/>
              <w:rPr>
                <w:rFonts w:eastAsia="Dotum"/>
                <w:szCs w:val="22"/>
              </w:rPr>
            </w:pPr>
          </w:p>
          <w:p w14:paraId="32BE31B8" w14:textId="77777777" w:rsidR="00E07837" w:rsidRDefault="00E07837" w:rsidP="00571204">
            <w:pPr>
              <w:spacing w:before="120" w:after="120" w:line="240" w:lineRule="auto"/>
              <w:rPr>
                <w:rFonts w:eastAsia="Dotum"/>
                <w:szCs w:val="22"/>
              </w:rPr>
            </w:pPr>
          </w:p>
          <w:p w14:paraId="45863736" w14:textId="77777777" w:rsidR="00E07837" w:rsidRDefault="00E07837" w:rsidP="00571204">
            <w:pPr>
              <w:spacing w:before="120" w:after="120" w:line="240" w:lineRule="auto"/>
              <w:rPr>
                <w:rFonts w:eastAsia="Dotum"/>
                <w:szCs w:val="22"/>
              </w:rPr>
            </w:pPr>
          </w:p>
          <w:p w14:paraId="4900E483" w14:textId="77777777" w:rsidR="00E07837" w:rsidRDefault="00E07837" w:rsidP="00571204">
            <w:pPr>
              <w:spacing w:before="120" w:after="120" w:line="240" w:lineRule="auto"/>
              <w:rPr>
                <w:rFonts w:eastAsia="Dotum"/>
                <w:szCs w:val="22"/>
              </w:rPr>
            </w:pPr>
          </w:p>
          <w:p w14:paraId="424B63E2" w14:textId="77777777" w:rsidR="00E07837" w:rsidRDefault="00E07837" w:rsidP="00571204">
            <w:pPr>
              <w:spacing w:before="120" w:after="120" w:line="240" w:lineRule="auto"/>
              <w:rPr>
                <w:rFonts w:eastAsia="Dotum"/>
                <w:szCs w:val="22"/>
              </w:rPr>
            </w:pPr>
          </w:p>
          <w:p w14:paraId="6143BD53" w14:textId="77777777" w:rsidR="00E07837" w:rsidRDefault="00E07837" w:rsidP="00571204">
            <w:pPr>
              <w:spacing w:before="120" w:after="120" w:line="240" w:lineRule="auto"/>
              <w:rPr>
                <w:rFonts w:eastAsia="Dotum"/>
                <w:szCs w:val="22"/>
              </w:rPr>
            </w:pPr>
          </w:p>
          <w:p w14:paraId="7EC30C63" w14:textId="77777777" w:rsidR="00E07837" w:rsidRDefault="00E07837" w:rsidP="00571204">
            <w:pPr>
              <w:spacing w:before="120" w:after="120" w:line="240" w:lineRule="auto"/>
              <w:rPr>
                <w:rFonts w:eastAsia="Dotum"/>
                <w:szCs w:val="22"/>
              </w:rPr>
            </w:pPr>
          </w:p>
          <w:p w14:paraId="1BBF401B" w14:textId="77777777" w:rsidR="00E07837" w:rsidRDefault="00E07837" w:rsidP="00571204">
            <w:pPr>
              <w:spacing w:before="120" w:after="120" w:line="240" w:lineRule="auto"/>
              <w:rPr>
                <w:rFonts w:eastAsia="Dotum"/>
                <w:szCs w:val="22"/>
              </w:rPr>
            </w:pPr>
          </w:p>
          <w:p w14:paraId="130B1551" w14:textId="77777777" w:rsidR="00E07837" w:rsidRDefault="00E07837" w:rsidP="00571204">
            <w:pPr>
              <w:spacing w:before="120" w:after="120" w:line="240" w:lineRule="auto"/>
              <w:rPr>
                <w:rFonts w:eastAsia="Dotum"/>
                <w:szCs w:val="22"/>
              </w:rPr>
            </w:pPr>
          </w:p>
          <w:p w14:paraId="2B3D7F2C" w14:textId="77777777" w:rsidR="00E07837" w:rsidRDefault="00E07837" w:rsidP="00571204">
            <w:pPr>
              <w:spacing w:before="120" w:after="120" w:line="240" w:lineRule="auto"/>
              <w:rPr>
                <w:rFonts w:eastAsia="Dotum"/>
                <w:szCs w:val="22"/>
              </w:rPr>
            </w:pPr>
          </w:p>
          <w:p w14:paraId="71447E0B" w14:textId="77777777" w:rsidR="00E07837" w:rsidRDefault="00E07837" w:rsidP="00571204">
            <w:pPr>
              <w:spacing w:before="120" w:after="120" w:line="240" w:lineRule="auto"/>
              <w:rPr>
                <w:rFonts w:eastAsia="Dotum"/>
                <w:szCs w:val="22"/>
              </w:rPr>
            </w:pPr>
          </w:p>
          <w:p w14:paraId="6BA45BA3" w14:textId="77777777" w:rsidR="00E07837" w:rsidRDefault="00E07837" w:rsidP="00571204">
            <w:pPr>
              <w:spacing w:before="120" w:after="120" w:line="240" w:lineRule="auto"/>
              <w:rPr>
                <w:rFonts w:eastAsia="Dotum"/>
                <w:szCs w:val="22"/>
              </w:rPr>
            </w:pPr>
          </w:p>
          <w:p w14:paraId="1B5C6EC8" w14:textId="77777777" w:rsidR="00E07837" w:rsidRDefault="00E07837" w:rsidP="00571204">
            <w:pPr>
              <w:spacing w:before="120" w:after="120" w:line="240" w:lineRule="auto"/>
              <w:rPr>
                <w:rFonts w:eastAsia="Dotum"/>
                <w:szCs w:val="22"/>
              </w:rPr>
            </w:pPr>
          </w:p>
          <w:p w14:paraId="4412BE28" w14:textId="77777777" w:rsidR="00E07837" w:rsidRDefault="00E07837" w:rsidP="00571204">
            <w:pPr>
              <w:spacing w:before="120" w:after="120" w:line="240" w:lineRule="auto"/>
              <w:rPr>
                <w:rFonts w:eastAsia="Dotum"/>
                <w:szCs w:val="22"/>
              </w:rPr>
            </w:pPr>
          </w:p>
          <w:p w14:paraId="1E15D3A8" w14:textId="77777777" w:rsidR="00E07837" w:rsidRDefault="00E07837" w:rsidP="00571204">
            <w:pPr>
              <w:spacing w:before="120" w:after="120" w:line="240" w:lineRule="auto"/>
              <w:rPr>
                <w:rFonts w:eastAsia="Dotum"/>
                <w:szCs w:val="22"/>
              </w:rPr>
            </w:pPr>
          </w:p>
          <w:p w14:paraId="4665A6AD" w14:textId="77777777" w:rsidR="00E07837" w:rsidRDefault="00E07837" w:rsidP="00571204">
            <w:pPr>
              <w:spacing w:before="120" w:after="120" w:line="240" w:lineRule="auto"/>
              <w:rPr>
                <w:rFonts w:eastAsia="Dotum"/>
                <w:szCs w:val="22"/>
              </w:rPr>
            </w:pPr>
          </w:p>
          <w:p w14:paraId="44B82219" w14:textId="77777777" w:rsidR="00E07837" w:rsidRDefault="00E07837" w:rsidP="00571204">
            <w:pPr>
              <w:spacing w:before="120" w:after="120" w:line="240" w:lineRule="auto"/>
              <w:rPr>
                <w:rFonts w:eastAsia="Dotum"/>
                <w:szCs w:val="22"/>
              </w:rPr>
            </w:pPr>
          </w:p>
          <w:p w14:paraId="15619CC2" w14:textId="77777777" w:rsidR="00E07837" w:rsidRPr="008A67D7" w:rsidRDefault="00E07837" w:rsidP="00571204">
            <w:pPr>
              <w:spacing w:before="120" w:after="120" w:line="240" w:lineRule="auto"/>
              <w:rPr>
                <w:rFonts w:eastAsia="Dotum"/>
                <w:szCs w:val="22"/>
              </w:rPr>
            </w:pPr>
          </w:p>
        </w:tc>
      </w:tr>
    </w:tbl>
    <w:p w14:paraId="6B65840F" w14:textId="77777777" w:rsidR="001D63EA" w:rsidRPr="001419D3" w:rsidRDefault="001D63EA" w:rsidP="00571204">
      <w:pPr>
        <w:spacing w:before="120" w:after="120" w:line="240" w:lineRule="auto"/>
        <w:rPr>
          <w:rFonts w:asciiTheme="minorHAnsi" w:eastAsia="Dotum" w:hAnsiTheme="minorHAnsi"/>
          <w:szCs w:val="22"/>
        </w:rPr>
      </w:pPr>
    </w:p>
    <w:p w14:paraId="308825F1" w14:textId="77777777" w:rsidR="001D63EA" w:rsidRPr="008A67D7" w:rsidRDefault="001D63EA" w:rsidP="00571204">
      <w:pPr>
        <w:spacing w:before="120" w:after="120" w:line="240" w:lineRule="auto"/>
        <w:rPr>
          <w:rFonts w:asciiTheme="minorHAnsi" w:eastAsia="Dotum" w:hAnsiTheme="minorHAnsi"/>
          <w:b/>
          <w:bCs/>
          <w:szCs w:val="22"/>
        </w:rPr>
      </w:pPr>
      <w:r w:rsidRPr="008A67D7">
        <w:rPr>
          <w:rFonts w:asciiTheme="minorHAnsi" w:eastAsia="Dotum" w:hAnsiTheme="minorHAnsi"/>
          <w:b/>
          <w:bCs/>
          <w:szCs w:val="22"/>
        </w:rPr>
        <w:t>Using the same map/website, now answer the following:</w:t>
      </w:r>
    </w:p>
    <w:p w14:paraId="72245701" w14:textId="77777777" w:rsidR="001D63EA" w:rsidRPr="008A67D7" w:rsidRDefault="00EB34C7" w:rsidP="00450B92">
      <w:pPr>
        <w:pStyle w:val="ListParagraph"/>
        <w:numPr>
          <w:ilvl w:val="0"/>
          <w:numId w:val="34"/>
        </w:numPr>
        <w:tabs>
          <w:tab w:val="left" w:leader="dot" w:pos="3011"/>
        </w:tabs>
        <w:spacing w:before="120" w:after="120" w:line="240" w:lineRule="auto"/>
        <w:contextualSpacing w:val="0"/>
        <w:rPr>
          <w:rFonts w:asciiTheme="minorHAnsi" w:eastAsia="Dotum" w:hAnsiTheme="minorHAnsi"/>
          <w:szCs w:val="22"/>
        </w:rPr>
      </w:pPr>
      <w:r>
        <w:rPr>
          <w:rFonts w:asciiTheme="minorHAnsi" w:eastAsia="Dotum" w:hAnsiTheme="minorHAnsi"/>
          <w:szCs w:val="22"/>
        </w:rPr>
        <w:t xml:space="preserve">If you started at </w:t>
      </w:r>
      <w:proofErr w:type="spellStart"/>
      <w:r>
        <w:rPr>
          <w:rFonts w:asciiTheme="minorHAnsi" w:eastAsia="Dotum" w:hAnsiTheme="minorHAnsi"/>
          <w:szCs w:val="22"/>
        </w:rPr>
        <w:t>Winstone</w:t>
      </w:r>
      <w:proofErr w:type="spellEnd"/>
      <w:r>
        <w:rPr>
          <w:rFonts w:asciiTheme="minorHAnsi" w:eastAsia="Dotum" w:hAnsiTheme="minorHAnsi"/>
          <w:szCs w:val="22"/>
        </w:rPr>
        <w:t xml:space="preserve"> radio s</w:t>
      </w:r>
      <w:r w:rsidR="001D63EA" w:rsidRPr="008A67D7">
        <w:rPr>
          <w:rFonts w:asciiTheme="minorHAnsi" w:eastAsia="Dotum" w:hAnsiTheme="minorHAnsi"/>
          <w:szCs w:val="22"/>
        </w:rPr>
        <w:t xml:space="preserve">tation 967 103 and walked to Manor Farm, </w:t>
      </w:r>
      <w:proofErr w:type="spellStart"/>
      <w:r w:rsidR="001D63EA" w:rsidRPr="008A67D7">
        <w:rPr>
          <w:rFonts w:asciiTheme="minorHAnsi" w:eastAsia="Dotum" w:hAnsiTheme="minorHAnsi"/>
          <w:szCs w:val="22"/>
        </w:rPr>
        <w:t>Winstone</w:t>
      </w:r>
      <w:proofErr w:type="spellEnd"/>
      <w:r w:rsidR="001D63EA" w:rsidRPr="008A67D7">
        <w:rPr>
          <w:rFonts w:asciiTheme="minorHAnsi" w:eastAsia="Dotum" w:hAnsiTheme="minorHAnsi"/>
          <w:szCs w:val="22"/>
        </w:rPr>
        <w:t xml:space="preserve"> 966 095 are you gaining or losing height?</w:t>
      </w:r>
    </w:p>
    <w:p w14:paraId="772AB400" w14:textId="77777777" w:rsidR="0058502B" w:rsidRPr="008A67D7" w:rsidRDefault="00112DD6" w:rsidP="00112DD6">
      <w:pPr>
        <w:pStyle w:val="ListParagraph"/>
        <w:tabs>
          <w:tab w:val="left" w:leader="dot" w:pos="9638"/>
        </w:tabs>
        <w:spacing w:before="120" w:after="120" w:line="240" w:lineRule="auto"/>
        <w:ind w:left="360"/>
        <w:rPr>
          <w:rFonts w:asciiTheme="minorHAnsi" w:eastAsia="Dotum" w:hAnsiTheme="minorHAnsi"/>
          <w:szCs w:val="22"/>
        </w:rPr>
      </w:pPr>
      <w:r w:rsidRPr="008A67D7">
        <w:rPr>
          <w:rFonts w:asciiTheme="minorHAnsi" w:eastAsia="Dotum" w:hAnsiTheme="minorHAnsi"/>
          <w:szCs w:val="22"/>
        </w:rPr>
        <w:tab/>
      </w:r>
    </w:p>
    <w:p w14:paraId="3C4860E8" w14:textId="77777777" w:rsidR="001D63EA" w:rsidRPr="008A67D7" w:rsidRDefault="001D63EA" w:rsidP="00571204">
      <w:pPr>
        <w:spacing w:before="120" w:after="120" w:line="240" w:lineRule="auto"/>
        <w:rPr>
          <w:rFonts w:asciiTheme="minorHAnsi" w:eastAsia="Dotum" w:hAnsiTheme="minorHAnsi"/>
          <w:szCs w:val="22"/>
        </w:rPr>
      </w:pPr>
    </w:p>
    <w:p w14:paraId="3FBA7654" w14:textId="77777777" w:rsidR="0058502B" w:rsidRPr="008A67D7" w:rsidRDefault="001D63EA" w:rsidP="00450B92">
      <w:pPr>
        <w:pStyle w:val="ListParagraph"/>
        <w:numPr>
          <w:ilvl w:val="0"/>
          <w:numId w:val="34"/>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Describe the relief around Quarry Farm House 938 108</w:t>
      </w:r>
      <w:r w:rsidR="0058502B" w:rsidRPr="008A67D7">
        <w:rPr>
          <w:rFonts w:asciiTheme="minorHAnsi" w:eastAsia="Dotum" w:hAnsiTheme="minorHAnsi"/>
          <w:szCs w:val="22"/>
        </w:rPr>
        <w:t>.</w:t>
      </w:r>
    </w:p>
    <w:p w14:paraId="6F5A4A62" w14:textId="77777777" w:rsidR="001D63EA" w:rsidRPr="008A67D7" w:rsidRDefault="00112DD6" w:rsidP="00112DD6">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75E47195" w14:textId="77777777" w:rsidR="00112DD6" w:rsidRPr="008A67D7" w:rsidRDefault="00112DD6" w:rsidP="00112DD6">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57E65531" w14:textId="77777777" w:rsidR="00112DD6" w:rsidRPr="008A67D7" w:rsidRDefault="00112DD6" w:rsidP="00112DD6">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3A5F2094" w14:textId="77777777" w:rsidR="001D63EA" w:rsidRPr="008A67D7" w:rsidRDefault="001D63EA" w:rsidP="00571204">
      <w:pPr>
        <w:spacing w:before="120" w:after="120" w:line="240" w:lineRule="auto"/>
        <w:rPr>
          <w:rFonts w:asciiTheme="minorHAnsi" w:eastAsia="Dotum" w:hAnsiTheme="minorHAnsi"/>
          <w:szCs w:val="22"/>
        </w:rPr>
      </w:pPr>
    </w:p>
    <w:p w14:paraId="6E719731" w14:textId="77777777" w:rsidR="001D63EA" w:rsidRPr="008A67D7" w:rsidRDefault="001D63EA" w:rsidP="00450B92">
      <w:pPr>
        <w:pStyle w:val="ListParagraph"/>
        <w:numPr>
          <w:ilvl w:val="0"/>
          <w:numId w:val="34"/>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 xml:space="preserve">Describe the relief of </w:t>
      </w:r>
      <w:proofErr w:type="spellStart"/>
      <w:r w:rsidRPr="008A67D7">
        <w:rPr>
          <w:rFonts w:asciiTheme="minorHAnsi" w:eastAsia="Dotum" w:hAnsiTheme="minorHAnsi"/>
          <w:szCs w:val="22"/>
        </w:rPr>
        <w:t>Shewel</w:t>
      </w:r>
      <w:proofErr w:type="spellEnd"/>
      <w:r w:rsidRPr="008A67D7">
        <w:rPr>
          <w:rFonts w:asciiTheme="minorHAnsi" w:eastAsia="Dotum" w:hAnsiTheme="minorHAnsi"/>
          <w:szCs w:val="22"/>
        </w:rPr>
        <w:t xml:space="preserve"> Wood 987 106 (grid reference takes you to the centre of the wood)</w:t>
      </w:r>
      <w:r w:rsidR="0058502B" w:rsidRPr="008A67D7">
        <w:rPr>
          <w:rFonts w:asciiTheme="minorHAnsi" w:eastAsia="Dotum" w:hAnsiTheme="minorHAnsi"/>
          <w:szCs w:val="22"/>
        </w:rPr>
        <w:t>.</w:t>
      </w:r>
    </w:p>
    <w:p w14:paraId="16C2334E" w14:textId="77777777" w:rsidR="00112DD6" w:rsidRPr="008A67D7" w:rsidRDefault="00112DD6" w:rsidP="00112DD6">
      <w:pPr>
        <w:pStyle w:val="ListParagraph"/>
        <w:tabs>
          <w:tab w:val="left" w:leader="dot" w:pos="9638"/>
        </w:tabs>
        <w:spacing w:before="120" w:after="120" w:line="240" w:lineRule="auto"/>
        <w:ind w:left="360"/>
        <w:contextualSpacing w:val="0"/>
        <w:rPr>
          <w:rFonts w:asciiTheme="minorHAnsi" w:eastAsia="Dotum" w:hAnsiTheme="minorHAnsi"/>
          <w:szCs w:val="22"/>
        </w:rPr>
      </w:pPr>
      <w:r w:rsidRPr="008A67D7">
        <w:rPr>
          <w:rFonts w:asciiTheme="minorHAnsi" w:eastAsia="Dotum" w:hAnsiTheme="minorHAnsi"/>
          <w:szCs w:val="22"/>
        </w:rPr>
        <w:tab/>
      </w:r>
    </w:p>
    <w:p w14:paraId="3336FE98" w14:textId="77777777" w:rsidR="00112DD6" w:rsidRPr="008A67D7" w:rsidRDefault="00112DD6" w:rsidP="00112DD6">
      <w:pPr>
        <w:pStyle w:val="ListParagraph"/>
        <w:tabs>
          <w:tab w:val="left" w:leader="dot" w:pos="9638"/>
        </w:tabs>
        <w:spacing w:before="120" w:after="120" w:line="240" w:lineRule="auto"/>
        <w:ind w:left="360"/>
        <w:contextualSpacing w:val="0"/>
        <w:rPr>
          <w:rFonts w:asciiTheme="minorHAnsi" w:eastAsia="Dotum" w:hAnsiTheme="minorHAnsi"/>
          <w:szCs w:val="22"/>
        </w:rPr>
      </w:pPr>
      <w:r w:rsidRPr="008A67D7">
        <w:rPr>
          <w:rFonts w:asciiTheme="minorHAnsi" w:eastAsia="Dotum" w:hAnsiTheme="minorHAnsi"/>
          <w:szCs w:val="22"/>
        </w:rPr>
        <w:tab/>
      </w:r>
    </w:p>
    <w:p w14:paraId="5FD1DD17" w14:textId="77777777" w:rsidR="00112DD6" w:rsidRPr="008A67D7" w:rsidRDefault="00112DD6" w:rsidP="00112DD6">
      <w:pPr>
        <w:pStyle w:val="ListParagraph"/>
        <w:tabs>
          <w:tab w:val="left" w:leader="dot" w:pos="9638"/>
        </w:tabs>
        <w:spacing w:before="120" w:after="120" w:line="240" w:lineRule="auto"/>
        <w:ind w:left="360"/>
        <w:contextualSpacing w:val="0"/>
        <w:rPr>
          <w:rFonts w:asciiTheme="minorHAnsi" w:eastAsia="Dotum" w:hAnsiTheme="minorHAnsi"/>
          <w:szCs w:val="22"/>
        </w:rPr>
      </w:pPr>
      <w:r w:rsidRPr="008A67D7">
        <w:rPr>
          <w:rFonts w:asciiTheme="minorHAnsi" w:eastAsia="Dotum" w:hAnsiTheme="minorHAnsi"/>
          <w:szCs w:val="22"/>
        </w:rPr>
        <w:tab/>
      </w:r>
    </w:p>
    <w:p w14:paraId="111BAD53"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6DD50731" w14:textId="77777777" w:rsidR="000F46F2" w:rsidRPr="008A67D7" w:rsidRDefault="00FD4C9B" w:rsidP="00EC21A2">
      <w:pPr>
        <w:pStyle w:val="SmallerHeading"/>
        <w:rPr>
          <w:rFonts w:asciiTheme="minorHAnsi" w:hAnsiTheme="minorHAnsi"/>
        </w:rPr>
      </w:pPr>
      <w:r w:rsidRPr="008A67D7">
        <w:rPr>
          <w:rFonts w:asciiTheme="minorHAnsi" w:hAnsiTheme="minorHAnsi"/>
        </w:rPr>
        <w:lastRenderedPageBreak/>
        <w:t>Ground, aerial and satellite p</w:t>
      </w:r>
      <w:r w:rsidR="000F46F2" w:rsidRPr="008A67D7">
        <w:rPr>
          <w:rFonts w:asciiTheme="minorHAnsi" w:hAnsiTheme="minorHAnsi"/>
        </w:rPr>
        <w:t>hotographs</w:t>
      </w:r>
    </w:p>
    <w:p w14:paraId="2081CBED" w14:textId="77777777" w:rsidR="000F46F2" w:rsidRPr="008A67D7" w:rsidRDefault="000F46F2" w:rsidP="00861639">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In your exam you may have to annotate photographs or describe human and physical landscapes from photographs. </w:t>
      </w:r>
    </w:p>
    <w:p w14:paraId="2E7916F2" w14:textId="77777777" w:rsidR="000F46F2" w:rsidRPr="008A67D7" w:rsidRDefault="000F46F2"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Match the correct definition with the type of photograph:</w:t>
      </w:r>
    </w:p>
    <w:tbl>
      <w:tblPr>
        <w:tblStyle w:val="TableGrid"/>
        <w:tblW w:w="0" w:type="auto"/>
        <w:tblCellSpacing w:w="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1560"/>
        <w:gridCol w:w="5386"/>
      </w:tblGrid>
      <w:tr w:rsidR="00E67688" w:rsidRPr="008A67D7" w14:paraId="4F9910FC" w14:textId="77777777" w:rsidTr="00867D71">
        <w:trPr>
          <w:trHeight w:val="567"/>
          <w:tblCellSpacing w:w="56" w:type="dxa"/>
        </w:trPr>
        <w:tc>
          <w:tcPr>
            <w:tcW w:w="278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671FF34" w14:textId="77777777" w:rsidR="00E67688" w:rsidRPr="008A67D7" w:rsidRDefault="00E67688" w:rsidP="00E67688">
            <w:r w:rsidRPr="008A67D7">
              <w:t>Ground photograph</w:t>
            </w:r>
          </w:p>
        </w:tc>
        <w:tc>
          <w:tcPr>
            <w:tcW w:w="1448" w:type="dxa"/>
          </w:tcPr>
          <w:p w14:paraId="0E585E10" w14:textId="77777777" w:rsidR="00E67688" w:rsidRPr="008A67D7" w:rsidRDefault="00E67688" w:rsidP="00E67688"/>
        </w:tc>
        <w:tc>
          <w:tcPr>
            <w:tcW w:w="5218"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6F1D3C24" w14:textId="77777777" w:rsidR="00E67688" w:rsidRPr="008A67D7" w:rsidRDefault="00E67688" w:rsidP="00E67688">
            <w:r w:rsidRPr="008A67D7">
              <w:t xml:space="preserve">A photo taken by an aircraft of the ground below. </w:t>
            </w:r>
          </w:p>
        </w:tc>
      </w:tr>
      <w:tr w:rsidR="00E67688" w:rsidRPr="008A67D7" w14:paraId="236EEA85" w14:textId="77777777" w:rsidTr="00867D71">
        <w:trPr>
          <w:trHeight w:val="567"/>
          <w:tblCellSpacing w:w="56" w:type="dxa"/>
        </w:trPr>
        <w:tc>
          <w:tcPr>
            <w:tcW w:w="278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3E2D8091" w14:textId="77777777" w:rsidR="00E67688" w:rsidRPr="008A67D7" w:rsidRDefault="00E67688" w:rsidP="00E67688">
            <w:r w:rsidRPr="008A67D7">
              <w:t>Aerial photograph</w:t>
            </w:r>
          </w:p>
        </w:tc>
        <w:tc>
          <w:tcPr>
            <w:tcW w:w="1448" w:type="dxa"/>
          </w:tcPr>
          <w:p w14:paraId="72AA1F87" w14:textId="77777777" w:rsidR="00E67688" w:rsidRPr="008A67D7" w:rsidRDefault="00E67688" w:rsidP="00E67688"/>
        </w:tc>
        <w:tc>
          <w:tcPr>
            <w:tcW w:w="5218"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03886A9E" w14:textId="77777777" w:rsidR="00E67688" w:rsidRPr="008A67D7" w:rsidRDefault="00E67688" w:rsidP="00E67688">
            <w:r w:rsidRPr="008A67D7">
              <w:t>A photo taken from space</w:t>
            </w:r>
            <w:r w:rsidR="00EB34C7">
              <w:t>.</w:t>
            </w:r>
            <w:r w:rsidRPr="008A67D7">
              <w:t xml:space="preserve"> </w:t>
            </w:r>
          </w:p>
        </w:tc>
      </w:tr>
      <w:tr w:rsidR="00E67688" w:rsidRPr="008A67D7" w14:paraId="1B3C5715" w14:textId="77777777" w:rsidTr="00867D71">
        <w:trPr>
          <w:trHeight w:val="567"/>
          <w:tblCellSpacing w:w="56" w:type="dxa"/>
        </w:trPr>
        <w:tc>
          <w:tcPr>
            <w:tcW w:w="278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127AFDA" w14:textId="77777777" w:rsidR="00E67688" w:rsidRPr="008A67D7" w:rsidRDefault="00E67688" w:rsidP="00E67688">
            <w:r w:rsidRPr="008A67D7">
              <w:t>Satellite photograph</w:t>
            </w:r>
          </w:p>
        </w:tc>
        <w:tc>
          <w:tcPr>
            <w:tcW w:w="1448" w:type="dxa"/>
          </w:tcPr>
          <w:p w14:paraId="1A923F99" w14:textId="77777777" w:rsidR="00E67688" w:rsidRPr="008A67D7" w:rsidRDefault="00E67688" w:rsidP="00E67688"/>
        </w:tc>
        <w:tc>
          <w:tcPr>
            <w:tcW w:w="5218"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79E9EBB" w14:textId="77777777" w:rsidR="00E67688" w:rsidRPr="008A67D7" w:rsidRDefault="00E67688" w:rsidP="00E67688">
            <w:r w:rsidRPr="008A67D7">
              <w:t>A photo taken at ground level.</w:t>
            </w:r>
          </w:p>
        </w:tc>
      </w:tr>
    </w:tbl>
    <w:p w14:paraId="74E590E0" w14:textId="77777777" w:rsidR="000F46F2" w:rsidRPr="008A67D7" w:rsidRDefault="000F46F2" w:rsidP="00571204">
      <w:pPr>
        <w:spacing w:before="120" w:after="120" w:line="240" w:lineRule="auto"/>
        <w:rPr>
          <w:rFonts w:asciiTheme="minorHAnsi" w:eastAsia="Dotum" w:hAnsiTheme="minorHAnsi"/>
          <w:szCs w:val="22"/>
        </w:rPr>
      </w:pPr>
    </w:p>
    <w:p w14:paraId="25F3CFD2" w14:textId="77777777" w:rsidR="000F46F2" w:rsidRPr="008A67D7" w:rsidRDefault="00FD4C9B"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Look at the photographs below. D</w:t>
      </w:r>
      <w:r w:rsidR="000F46F2" w:rsidRPr="008A67D7">
        <w:rPr>
          <w:rFonts w:asciiTheme="minorHAnsi" w:eastAsia="Dotum" w:hAnsiTheme="minorHAnsi"/>
          <w:szCs w:val="22"/>
        </w:rPr>
        <w:t xml:space="preserve">escribe the human and physical features that you can see. State what type of photograph it is. </w:t>
      </w:r>
    </w:p>
    <w:tbl>
      <w:tblPr>
        <w:tblStyle w:val="TableGrid"/>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7747"/>
        <w:gridCol w:w="2000"/>
      </w:tblGrid>
      <w:tr w:rsidR="00C32F03" w:rsidRPr="008A67D7" w14:paraId="06FA38F0" w14:textId="77777777" w:rsidTr="00C32F03">
        <w:trPr>
          <w:trHeight w:val="3900"/>
        </w:trPr>
        <w:tc>
          <w:tcPr>
            <w:tcW w:w="7747" w:type="dxa"/>
            <w:tcBorders>
              <w:top w:val="nil"/>
              <w:left w:val="nil"/>
              <w:bottom w:val="nil"/>
              <w:right w:val="nil"/>
            </w:tcBorders>
            <w:vAlign w:val="center"/>
          </w:tcPr>
          <w:p w14:paraId="15787B3E" w14:textId="77777777" w:rsidR="00C32F03" w:rsidRPr="008A67D7" w:rsidRDefault="00C32F03" w:rsidP="00867D71">
            <w:pPr>
              <w:spacing w:before="120" w:after="120" w:line="240" w:lineRule="auto"/>
              <w:jc w:val="center"/>
              <w:rPr>
                <w:rFonts w:eastAsia="Dotum"/>
                <w:szCs w:val="22"/>
              </w:rPr>
            </w:pPr>
            <w:r w:rsidRPr="008A67D7">
              <w:rPr>
                <w:rFonts w:eastAsia="Dotum"/>
                <w:noProof/>
                <w:szCs w:val="22"/>
                <w:lang w:eastAsia="en-GB"/>
              </w:rPr>
              <mc:AlternateContent>
                <mc:Choice Requires="wpg">
                  <w:drawing>
                    <wp:inline distT="0" distB="0" distL="0" distR="0" wp14:anchorId="242D3DD6" wp14:editId="76AA054B">
                      <wp:extent cx="4569034" cy="2568272"/>
                      <wp:effectExtent l="38100" t="38100" r="41275" b="41910"/>
                      <wp:docPr id="2" name="Group 2"/>
                      <wp:cNvGraphicFramePr/>
                      <a:graphic xmlns:a="http://schemas.openxmlformats.org/drawingml/2006/main">
                        <a:graphicData uri="http://schemas.microsoft.com/office/word/2010/wordprocessingGroup">
                          <wpg:wgp>
                            <wpg:cNvGrpSpPr/>
                            <wpg:grpSpPr>
                              <a:xfrm>
                                <a:off x="0" y="0"/>
                                <a:ext cx="4569034" cy="2568272"/>
                                <a:chOff x="0" y="43893"/>
                                <a:chExt cx="4008730" cy="2253082"/>
                              </a:xfrm>
                            </wpg:grpSpPr>
                            <pic:pic xmlns:pic="http://schemas.openxmlformats.org/drawingml/2006/picture">
                              <pic:nvPicPr>
                                <pic:cNvPr id="3" name="Picture 3" descr="Image result for aerial photography"/>
                                <pic:cNvPicPr>
                                  <a:picLocks noChangeAspect="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43893"/>
                                  <a:ext cx="4008730" cy="2253082"/>
                                </a:xfrm>
                                <a:prstGeom prst="rect">
                                  <a:avLst/>
                                </a:prstGeom>
                                <a:noFill/>
                                <a:ln w="28575">
                                  <a:solidFill>
                                    <a:schemeClr val="accent3"/>
                                  </a:solidFill>
                                </a:ln>
                              </pic:spPr>
                            </pic:pic>
                            <wps:wsp>
                              <wps:cNvPr id="14" name="Text Box 2"/>
                              <wps:cNvSpPr txBox="1">
                                <a:spLocks noChangeArrowheads="1"/>
                              </wps:cNvSpPr>
                              <wps:spPr bwMode="auto">
                                <a:xfrm>
                                  <a:off x="0" y="2009320"/>
                                  <a:ext cx="736600" cy="287655"/>
                                </a:xfrm>
                                <a:prstGeom prst="rect">
                                  <a:avLst/>
                                </a:prstGeom>
                                <a:solidFill>
                                  <a:srgbClr val="FFFFFF"/>
                                </a:solidFill>
                                <a:ln w="28575">
                                  <a:solidFill>
                                    <a:schemeClr val="accent3"/>
                                  </a:solidFill>
                                  <a:miter lim="800000"/>
                                  <a:headEnd/>
                                  <a:tailEnd/>
                                </a:ln>
                              </wps:spPr>
                              <wps:txbx>
                                <w:txbxContent>
                                  <w:p w14:paraId="4113538F" w14:textId="77777777" w:rsidR="003C7D3D" w:rsidRPr="004F53EC" w:rsidRDefault="003C7D3D" w:rsidP="000F46F2">
                                    <w:r w:rsidRPr="004F53EC">
                                      <w:t>Photo 1</w:t>
                                    </w:r>
                                  </w:p>
                                </w:txbxContent>
                              </wps:txbx>
                              <wps:bodyPr rot="0" vert="horz" wrap="square" lIns="91440" tIns="45720" rIns="91440" bIns="45720" anchor="t" anchorCtr="0">
                                <a:noAutofit/>
                              </wps:bodyPr>
                            </wps:wsp>
                          </wpg:wgp>
                        </a:graphicData>
                      </a:graphic>
                    </wp:inline>
                  </w:drawing>
                </mc:Choice>
                <mc:Fallback>
                  <w:pict>
                    <v:group w14:anchorId="242D3DD6" id="Group 2" o:spid="_x0000_s1162" style="width:359.75pt;height:202.25pt;mso-position-horizontal-relative:char;mso-position-vertical-relative:line" coordorigin=",438" coordsize="40087,22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">
                      <v:shape id="Picture 3" o:spid="_x0000_s1163" type="#_x0000_t75" alt="Image result for aerial photography" style="position:absolute;top:438;width:40087;height:2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" stroked="t" strokecolor="#11ab5a [3206]" strokeweight="2.25pt">
                        <v:imagedata r:id="rId78" o:title="Image result for aerial photography"/>
                        <v:path arrowok="t"/>
                      </v:shape>
                      <v:shape id="Text Box 2" o:spid="_x0000_s1164" type="#_x0000_t202" style="position:absolute;top:20093;width:736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" strokecolor="#11ab5a [3206]" strokeweight="2.25pt">
                        <v:textbox>
                          <w:txbxContent>
                            <w:p w14:paraId="4113538F" w14:textId="77777777" w:rsidR="003C7D3D" w:rsidRPr="004F53EC" w:rsidRDefault="003C7D3D" w:rsidP="000F46F2">
                              <w:r w:rsidRPr="004F53EC">
                                <w:t>Photo 1</w:t>
                              </w:r>
                            </w:p>
                          </w:txbxContent>
                        </v:textbox>
                      </v:shape>
                      <w10:anchorlock/>
                    </v:group>
                  </w:pict>
                </mc:Fallback>
              </mc:AlternateContent>
            </w:r>
          </w:p>
        </w:tc>
        <w:tc>
          <w:tcPr>
            <w:tcW w:w="2000" w:type="dxa"/>
            <w:tcBorders>
              <w:top w:val="nil"/>
              <w:left w:val="nil"/>
              <w:bottom w:val="nil"/>
              <w:right w:val="nil"/>
            </w:tcBorders>
            <w:shd w:val="clear" w:color="auto" w:fill="C4F9DD" w:themeFill="accent3" w:themeFillTint="33"/>
            <w:vAlign w:val="center"/>
          </w:tcPr>
          <w:p w14:paraId="4A1CA5BB" w14:textId="77777777" w:rsidR="00C32F03" w:rsidRPr="008A67D7" w:rsidRDefault="00C32F03" w:rsidP="00C32F03">
            <w:pPr>
              <w:spacing w:before="120" w:after="120"/>
              <w:rPr>
                <w:sz w:val="36"/>
              </w:rPr>
            </w:pPr>
            <w:r w:rsidRPr="008A67D7">
              <w:rPr>
                <w:b/>
                <w:sz w:val="36"/>
              </w:rPr>
              <w:t>Remember:</w:t>
            </w:r>
            <w:r w:rsidRPr="008A67D7">
              <w:rPr>
                <w:sz w:val="36"/>
              </w:rPr>
              <w:t xml:space="preserve"> </w:t>
            </w:r>
          </w:p>
          <w:p w14:paraId="7C63427A" w14:textId="2D77417B" w:rsidR="00C32F03" w:rsidRPr="008A67D7" w:rsidRDefault="00C32F03" w:rsidP="008D1830">
            <w:pPr>
              <w:spacing w:before="120" w:after="120"/>
            </w:pPr>
            <w:r w:rsidRPr="008A67D7">
              <w:t>Always describe in detail and use geographical vocabulary in your descriptions</w:t>
            </w:r>
            <w:r w:rsidR="00861639">
              <w:t>.</w:t>
            </w:r>
          </w:p>
        </w:tc>
      </w:tr>
    </w:tbl>
    <w:p w14:paraId="4866F0FB" w14:textId="77777777" w:rsidR="00E67688" w:rsidRPr="008A67D7" w:rsidRDefault="00E67688" w:rsidP="00571204">
      <w:pPr>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9"/>
      </w:tblGrid>
      <w:tr w:rsidR="00867D71" w:rsidRPr="008A67D7" w14:paraId="5A092911" w14:textId="77777777" w:rsidTr="00C540FA">
        <w:trPr>
          <w:trHeight w:val="3589"/>
        </w:trPr>
        <w:tc>
          <w:tcPr>
            <w:tcW w:w="9639" w:type="dxa"/>
          </w:tcPr>
          <w:p w14:paraId="3037A3F4" w14:textId="77777777" w:rsidR="00867D71" w:rsidRPr="008A67D7" w:rsidRDefault="00867D71" w:rsidP="00867D71">
            <w:pPr>
              <w:spacing w:before="120" w:after="120"/>
            </w:pPr>
            <w:r w:rsidRPr="008A67D7">
              <w:t>Description of photo 1:</w:t>
            </w:r>
          </w:p>
          <w:p w14:paraId="61998827" w14:textId="77777777" w:rsidR="00867D71" w:rsidRPr="008A67D7" w:rsidRDefault="00867D71" w:rsidP="00571204">
            <w:pPr>
              <w:spacing w:before="120" w:after="120" w:line="240" w:lineRule="auto"/>
              <w:rPr>
                <w:rFonts w:eastAsia="Dotum"/>
                <w:szCs w:val="22"/>
              </w:rPr>
            </w:pPr>
          </w:p>
        </w:tc>
      </w:tr>
    </w:tbl>
    <w:p w14:paraId="2C795668" w14:textId="77777777" w:rsidR="00867D71" w:rsidRPr="008A67D7" w:rsidRDefault="00867D71" w:rsidP="00571204">
      <w:pPr>
        <w:tabs>
          <w:tab w:val="left" w:pos="8280"/>
        </w:tabs>
        <w:spacing w:before="120" w:after="120" w:line="240" w:lineRule="auto"/>
        <w:rPr>
          <w:rFonts w:asciiTheme="minorHAnsi" w:eastAsia="Dotum" w:hAnsiTheme="minorHAnsi"/>
          <w:szCs w:val="22"/>
        </w:rPr>
      </w:pPr>
    </w:p>
    <w:p w14:paraId="45F49678" w14:textId="77777777" w:rsidR="00861788" w:rsidRPr="008A67D7" w:rsidRDefault="00861788" w:rsidP="00571204">
      <w:pPr>
        <w:tabs>
          <w:tab w:val="left" w:pos="8280"/>
        </w:tabs>
        <w:spacing w:before="120" w:after="120" w:line="240" w:lineRule="auto"/>
        <w:rPr>
          <w:rFonts w:asciiTheme="minorHAnsi" w:eastAsia="Dotum" w:hAnsiTheme="minorHAnsi"/>
          <w:szCs w:val="22"/>
        </w:rPr>
        <w:sectPr w:rsidR="00861788" w:rsidRPr="008A67D7" w:rsidSect="00885D29">
          <w:pgSz w:w="11906" w:h="16838"/>
          <w:pgMar w:top="709" w:right="1134" w:bottom="709" w:left="1134" w:header="708" w:footer="708" w:gutter="0"/>
          <w:cols w:space="708"/>
          <w:docGrid w:linePitch="381"/>
        </w:sectPr>
      </w:pPr>
    </w:p>
    <w:p w14:paraId="533D4665" w14:textId="77777777" w:rsidR="00FD4C9B" w:rsidRPr="008A67D7" w:rsidRDefault="00FD4C9B" w:rsidP="00571204">
      <w:pPr>
        <w:tabs>
          <w:tab w:val="left" w:pos="8280"/>
        </w:tabs>
        <w:spacing w:before="120" w:after="120" w:line="240" w:lineRule="auto"/>
        <w:rPr>
          <w:rFonts w:asciiTheme="minorHAnsi" w:eastAsia="Dotum" w:hAnsiTheme="minorHAnsi"/>
          <w:sz w:val="2"/>
          <w:szCs w:val="22"/>
        </w:rPr>
      </w:pPr>
    </w:p>
    <w:tbl>
      <w:tblPr>
        <w:tblStyle w:val="TableGrid"/>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9"/>
      </w:tblGrid>
      <w:tr w:rsidR="004026CF" w:rsidRPr="008A67D7" w14:paraId="4E07930F" w14:textId="77777777" w:rsidTr="004026CF">
        <w:tc>
          <w:tcPr>
            <w:tcW w:w="9649" w:type="dxa"/>
            <w:tcBorders>
              <w:bottom w:val="single" w:sz="18" w:space="0" w:color="11AB5A" w:themeColor="accent3"/>
            </w:tcBorders>
            <w:vAlign w:val="center"/>
          </w:tcPr>
          <w:p w14:paraId="1A2D1190" w14:textId="713C7FFA" w:rsidR="004026CF" w:rsidRPr="008A67D7" w:rsidRDefault="004026CF" w:rsidP="004026CF">
            <w:pPr>
              <w:spacing w:before="120" w:after="120"/>
              <w:jc w:val="center"/>
              <w:rPr>
                <w:rFonts w:eastAsia="Dotum"/>
                <w:szCs w:val="22"/>
              </w:rPr>
            </w:pPr>
            <w:r w:rsidRPr="008A67D7">
              <w:rPr>
                <w:rFonts w:eastAsia="Dotum"/>
                <w:noProof/>
                <w:szCs w:val="22"/>
                <w:lang w:eastAsia="en-GB"/>
              </w:rPr>
              <mc:AlternateContent>
                <mc:Choice Requires="wpg">
                  <w:drawing>
                    <wp:inline distT="0" distB="0" distL="0" distR="0" wp14:anchorId="739A042E" wp14:editId="508AC9AD">
                      <wp:extent cx="3812876" cy="3077544"/>
                      <wp:effectExtent l="38100" t="38100" r="35560" b="46990"/>
                      <wp:docPr id="25" name="Group 25"/>
                      <wp:cNvGraphicFramePr/>
                      <a:graphic xmlns:a="http://schemas.openxmlformats.org/drawingml/2006/main">
                        <a:graphicData uri="http://schemas.microsoft.com/office/word/2010/wordprocessingGroup">
                          <wpg:wgp>
                            <wpg:cNvGrpSpPr/>
                            <wpg:grpSpPr>
                              <a:xfrm>
                                <a:off x="0" y="0"/>
                                <a:ext cx="3812876" cy="3077544"/>
                                <a:chOff x="0" y="-7316"/>
                                <a:chExt cx="3489350" cy="2816353"/>
                              </a:xfrm>
                            </wpg:grpSpPr>
                            <pic:pic xmlns:pic="http://schemas.openxmlformats.org/drawingml/2006/picture">
                              <pic:nvPicPr>
                                <pic:cNvPr id="28" name="Picture 28" descr="Image result for aerial photography river"/>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489350" cy="2809037"/>
                                </a:xfrm>
                                <a:prstGeom prst="rect">
                                  <a:avLst/>
                                </a:prstGeom>
                                <a:noFill/>
                                <a:ln w="28575">
                                  <a:solidFill>
                                    <a:schemeClr val="accent3"/>
                                  </a:solidFill>
                                </a:ln>
                              </pic:spPr>
                            </pic:pic>
                            <wps:wsp>
                              <wps:cNvPr id="29" name="Text Box 2"/>
                              <wps:cNvSpPr txBox="1">
                                <a:spLocks noChangeArrowheads="1"/>
                              </wps:cNvSpPr>
                              <wps:spPr bwMode="auto">
                                <a:xfrm>
                                  <a:off x="1" y="-7316"/>
                                  <a:ext cx="736600" cy="287655"/>
                                </a:xfrm>
                                <a:prstGeom prst="rect">
                                  <a:avLst/>
                                </a:prstGeom>
                                <a:solidFill>
                                  <a:srgbClr val="FFFFFF"/>
                                </a:solidFill>
                                <a:ln w="28575">
                                  <a:solidFill>
                                    <a:schemeClr val="accent3"/>
                                  </a:solidFill>
                                  <a:miter lim="800000"/>
                                  <a:headEnd/>
                                  <a:tailEnd/>
                                </a:ln>
                              </wps:spPr>
                              <wps:txbx>
                                <w:txbxContent>
                                  <w:p w14:paraId="54AAC36D" w14:textId="77777777" w:rsidR="003C7D3D" w:rsidRPr="004F53EC" w:rsidRDefault="003C7D3D" w:rsidP="00867D71">
                                    <w:r w:rsidRPr="004F53EC">
                                      <w:t xml:space="preserve">Photo </w:t>
                                    </w:r>
                                    <w:r>
                                      <w:t>2</w:t>
                                    </w:r>
                                  </w:p>
                                </w:txbxContent>
                              </wps:txbx>
                              <wps:bodyPr rot="0" vert="horz" wrap="square" lIns="91440" tIns="45720" rIns="91440" bIns="45720" anchor="t" anchorCtr="0">
                                <a:noAutofit/>
                              </wps:bodyPr>
                            </wps:wsp>
                          </wpg:wgp>
                        </a:graphicData>
                      </a:graphic>
                    </wp:inline>
                  </w:drawing>
                </mc:Choice>
                <mc:Fallback>
                  <w:pict>
                    <v:group w14:anchorId="739A042E" id="Group 25" o:spid="_x0000_s1165" style="width:300.25pt;height:242.35pt;mso-position-horizontal-relative:char;mso-position-vertical-relative:line" coordorigin=",-73" coordsize="34893,28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">
                      <v:shape id="Picture 28" o:spid="_x0000_s1166" type="#_x0000_t75" alt="Image result for aerial photography river" style="position:absolute;width:34893;height:28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" stroked="t" strokecolor="#11ab5a [3206]" strokeweight="2.25pt">
                        <v:imagedata r:id="rId80" o:title="Image result for aerial photography river"/>
                        <v:path arrowok="t"/>
                      </v:shape>
                      <v:shape id="Text Box 2" o:spid="_x0000_s1167" type="#_x0000_t202" style="position:absolute;top:-73;width:736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" strokecolor="#11ab5a [3206]" strokeweight="2.25pt">
                        <v:textbox>
                          <w:txbxContent>
                            <w:p w14:paraId="54AAC36D" w14:textId="77777777" w:rsidR="003C7D3D" w:rsidRPr="004F53EC" w:rsidRDefault="003C7D3D" w:rsidP="00867D71">
                              <w:r w:rsidRPr="004F53EC">
                                <w:t xml:space="preserve">Photo </w:t>
                              </w:r>
                              <w:r>
                                <w:t>2</w:t>
                              </w:r>
                            </w:p>
                          </w:txbxContent>
                        </v:textbox>
                      </v:shape>
                      <w10:anchorlock/>
                    </v:group>
                  </w:pict>
                </mc:Fallback>
              </mc:AlternateContent>
            </w:r>
          </w:p>
        </w:tc>
      </w:tr>
      <w:tr w:rsidR="004026CF" w:rsidRPr="008A67D7" w14:paraId="1EA4FA53" w14:textId="77777777" w:rsidTr="004026CF">
        <w:trPr>
          <w:trHeight w:val="2041"/>
        </w:trPr>
        <w:tc>
          <w:tcPr>
            <w:tcW w:w="964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0CC28CEC" w14:textId="78C0809D" w:rsidR="004026CF" w:rsidRPr="008A67D7" w:rsidRDefault="004026CF" w:rsidP="00885D29">
            <w:pPr>
              <w:spacing w:before="120" w:after="120"/>
              <w:rPr>
                <w:szCs w:val="22"/>
              </w:rPr>
            </w:pPr>
            <w:r>
              <w:rPr>
                <w:szCs w:val="22"/>
              </w:rPr>
              <w:t>Description of photo 2:</w:t>
            </w:r>
          </w:p>
        </w:tc>
      </w:tr>
    </w:tbl>
    <w:p w14:paraId="50CC289A" w14:textId="77777777" w:rsidR="004026CF" w:rsidRDefault="004026C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026CF" w:rsidRPr="008A67D7" w14:paraId="00B50238" w14:textId="77777777" w:rsidTr="004026CF">
        <w:tc>
          <w:tcPr>
            <w:tcW w:w="9639" w:type="dxa"/>
            <w:tcBorders>
              <w:bottom w:val="single" w:sz="18" w:space="0" w:color="11AB5A" w:themeColor="accent3"/>
            </w:tcBorders>
            <w:vAlign w:val="center"/>
          </w:tcPr>
          <w:p w14:paraId="387BCEB0" w14:textId="68F21C4F" w:rsidR="004026CF" w:rsidRPr="004026CF" w:rsidRDefault="004026CF" w:rsidP="004026CF">
            <w:pPr>
              <w:spacing w:before="120" w:after="120"/>
              <w:jc w:val="center"/>
              <w:rPr>
                <w:szCs w:val="22"/>
              </w:rPr>
            </w:pPr>
            <w:r>
              <w:rPr>
                <w:noProof/>
                <w:sz w:val="16"/>
                <w:szCs w:val="16"/>
                <w:lang w:eastAsia="en-GB"/>
              </w:rPr>
              <mc:AlternateContent>
                <mc:Choice Requires="wpg">
                  <w:drawing>
                    <wp:inline distT="0" distB="0" distL="0" distR="0" wp14:anchorId="3687665A" wp14:editId="005F05FA">
                      <wp:extent cx="3843409" cy="2562045"/>
                      <wp:effectExtent l="38100" t="38100" r="43180" b="29210"/>
                      <wp:docPr id="3072" name="Group 3072"/>
                      <wp:cNvGraphicFramePr/>
                      <a:graphic xmlns:a="http://schemas.openxmlformats.org/drawingml/2006/main">
                        <a:graphicData uri="http://schemas.microsoft.com/office/word/2010/wordprocessingGroup">
                          <wpg:wgp>
                            <wpg:cNvGrpSpPr/>
                            <wpg:grpSpPr>
                              <a:xfrm>
                                <a:off x="0" y="0"/>
                                <a:ext cx="3843409" cy="2562045"/>
                                <a:chOff x="0" y="0"/>
                                <a:chExt cx="3571336" cy="2380891"/>
                              </a:xfrm>
                            </wpg:grpSpPr>
                            <pic:pic xmlns:pic="http://schemas.openxmlformats.org/drawingml/2006/picture">
                              <pic:nvPicPr>
                                <pic:cNvPr id="229" name="Picture 229" descr="Image result for coastal photography"/>
                                <pic:cNvPicPr>
                                  <a:picLocks noChangeAspect="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571336" cy="2380891"/>
                                </a:xfrm>
                                <a:prstGeom prst="rect">
                                  <a:avLst/>
                                </a:prstGeom>
                                <a:noFill/>
                                <a:ln w="28575">
                                  <a:solidFill>
                                    <a:schemeClr val="accent3"/>
                                  </a:solidFill>
                                </a:ln>
                              </pic:spPr>
                            </pic:pic>
                            <wps:wsp>
                              <wps:cNvPr id="255" name="Text Box 2"/>
                              <wps:cNvSpPr txBox="1">
                                <a:spLocks noChangeArrowheads="1"/>
                              </wps:cNvSpPr>
                              <wps:spPr bwMode="auto">
                                <a:xfrm>
                                  <a:off x="0" y="0"/>
                                  <a:ext cx="735965" cy="287020"/>
                                </a:xfrm>
                                <a:prstGeom prst="rect">
                                  <a:avLst/>
                                </a:prstGeom>
                                <a:solidFill>
                                  <a:srgbClr val="FFFFFF"/>
                                </a:solidFill>
                                <a:ln w="28575">
                                  <a:solidFill>
                                    <a:schemeClr val="accent3"/>
                                  </a:solidFill>
                                  <a:miter lim="800000"/>
                                  <a:headEnd/>
                                  <a:tailEnd/>
                                </a:ln>
                              </wps:spPr>
                              <wps:txbx>
                                <w:txbxContent>
                                  <w:p w14:paraId="5E20426E" w14:textId="6150D00E" w:rsidR="003C7D3D" w:rsidRPr="004F53EC" w:rsidRDefault="003C7D3D" w:rsidP="008F381D">
                                    <w:r w:rsidRPr="004F53EC">
                                      <w:t xml:space="preserve">Photo </w:t>
                                    </w:r>
                                    <w:r>
                                      <w:t>3</w:t>
                                    </w:r>
                                  </w:p>
                                </w:txbxContent>
                              </wps:txbx>
                              <wps:bodyPr rot="0" vert="horz" wrap="square" lIns="91440" tIns="45720" rIns="91440" bIns="45720" anchor="t" anchorCtr="0">
                                <a:noAutofit/>
                              </wps:bodyPr>
                            </wps:wsp>
                          </wpg:wgp>
                        </a:graphicData>
                      </a:graphic>
                    </wp:inline>
                  </w:drawing>
                </mc:Choice>
                <mc:Fallback>
                  <w:pict>
                    <v:group w14:anchorId="3687665A" id="Group 3072" o:spid="_x0000_s1168" style="width:302.65pt;height:201.75pt;mso-position-horizontal-relative:char;mso-position-vertical-relative:line" coordsize="35713,23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">
                      <v:shape id="Picture 229" o:spid="_x0000_s1169" type="#_x0000_t75" alt="Image result for coastal photography" style="position:absolute;width:35713;height:2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" stroked="t" strokecolor="#11ab5a [3206]" strokeweight="2.25pt">
                        <v:imagedata r:id="rId82" o:title="Image result for coastal photography"/>
                        <v:path arrowok="t"/>
                      </v:shape>
                      <v:shape id="Text Box 2" o:spid="_x0000_s1170" type="#_x0000_t202" style="position:absolute;width:735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" strokecolor="#11ab5a [3206]" strokeweight="2.25pt">
                        <v:textbox>
                          <w:txbxContent>
                            <w:p w14:paraId="5E20426E" w14:textId="6150D00E" w:rsidR="003C7D3D" w:rsidRPr="004F53EC" w:rsidRDefault="003C7D3D" w:rsidP="008F381D">
                              <w:r w:rsidRPr="004F53EC">
                                <w:t xml:space="preserve">Photo </w:t>
                              </w:r>
                              <w:r>
                                <w:t>3</w:t>
                              </w:r>
                            </w:p>
                          </w:txbxContent>
                        </v:textbox>
                      </v:shape>
                      <w10:anchorlock/>
                    </v:group>
                  </w:pict>
                </mc:Fallback>
              </mc:AlternateContent>
            </w:r>
          </w:p>
        </w:tc>
      </w:tr>
      <w:tr w:rsidR="004026CF" w:rsidRPr="008A67D7" w14:paraId="6371F214" w14:textId="77777777" w:rsidTr="004026CF">
        <w:trPr>
          <w:trHeight w:val="2041"/>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528F6DBE" w14:textId="53AF77D8" w:rsidR="004026CF" w:rsidRPr="008A67D7" w:rsidRDefault="004026CF" w:rsidP="004026CF">
            <w:pPr>
              <w:spacing w:before="120" w:after="120"/>
              <w:rPr>
                <w:szCs w:val="22"/>
              </w:rPr>
            </w:pPr>
            <w:r w:rsidRPr="008A67D7">
              <w:rPr>
                <w:szCs w:val="22"/>
              </w:rPr>
              <w:t>Description of photo 3</w:t>
            </w:r>
            <w:r>
              <w:rPr>
                <w:szCs w:val="22"/>
              </w:rPr>
              <w:t>:</w:t>
            </w:r>
          </w:p>
        </w:tc>
      </w:tr>
    </w:tbl>
    <w:p w14:paraId="1B61FC3C" w14:textId="77777777" w:rsidR="002E0D83" w:rsidRPr="002E0D83" w:rsidRDefault="002E0D83">
      <w:pPr>
        <w:rPr>
          <w:sz w:val="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026CF" w:rsidRPr="008A67D7" w14:paraId="749BAF70" w14:textId="77777777" w:rsidTr="002E0D83">
        <w:tc>
          <w:tcPr>
            <w:tcW w:w="9639" w:type="dxa"/>
            <w:tcBorders>
              <w:bottom w:val="single" w:sz="18" w:space="0" w:color="11AB5A" w:themeColor="accent3"/>
            </w:tcBorders>
            <w:vAlign w:val="center"/>
          </w:tcPr>
          <w:p w14:paraId="63DEC796" w14:textId="554457DA" w:rsidR="004026CF" w:rsidRPr="008A67D7" w:rsidRDefault="004026CF" w:rsidP="004026CF">
            <w:pPr>
              <w:spacing w:before="120" w:after="120" w:line="240" w:lineRule="auto"/>
              <w:jc w:val="center"/>
              <w:rPr>
                <w:rFonts w:eastAsia="Dotum"/>
                <w:szCs w:val="22"/>
              </w:rPr>
            </w:pPr>
            <w:r>
              <w:rPr>
                <w:noProof/>
                <w:sz w:val="16"/>
                <w:szCs w:val="16"/>
                <w:lang w:eastAsia="en-GB"/>
              </w:rPr>
              <w:lastRenderedPageBreak/>
              <mc:AlternateContent>
                <mc:Choice Requires="wpg">
                  <w:drawing>
                    <wp:inline distT="0" distB="0" distL="0" distR="0" wp14:anchorId="60EE0A7E" wp14:editId="0401D490">
                      <wp:extent cx="3872488" cy="2251495"/>
                      <wp:effectExtent l="38100" t="38100" r="33020" b="34925"/>
                      <wp:docPr id="3074" name="Group 3074"/>
                      <wp:cNvGraphicFramePr/>
                      <a:graphic xmlns:a="http://schemas.openxmlformats.org/drawingml/2006/main">
                        <a:graphicData uri="http://schemas.microsoft.com/office/word/2010/wordprocessingGroup">
                          <wpg:wgp>
                            <wpg:cNvGrpSpPr/>
                            <wpg:grpSpPr>
                              <a:xfrm>
                                <a:off x="0" y="0"/>
                                <a:ext cx="3872488" cy="2251495"/>
                                <a:chOff x="0" y="0"/>
                                <a:chExt cx="3545457" cy="2061713"/>
                              </a:xfrm>
                            </wpg:grpSpPr>
                            <pic:pic xmlns:pic="http://schemas.openxmlformats.org/drawingml/2006/picture">
                              <pic:nvPicPr>
                                <pic:cNvPr id="230" name="Picture 230" descr="CQ2, City Quays site, Belfast - January 2014(1)"/>
                                <pic:cNvPicPr>
                                  <a:picLocks noChangeAspect="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545457" cy="2061713"/>
                                </a:xfrm>
                                <a:prstGeom prst="rect">
                                  <a:avLst/>
                                </a:prstGeom>
                                <a:noFill/>
                                <a:ln w="28575">
                                  <a:solidFill>
                                    <a:schemeClr val="accent3"/>
                                  </a:solidFill>
                                </a:ln>
                              </pic:spPr>
                            </pic:pic>
                            <wps:wsp>
                              <wps:cNvPr id="3073" name="Text Box 2"/>
                              <wps:cNvSpPr txBox="1">
                                <a:spLocks noChangeArrowheads="1"/>
                              </wps:cNvSpPr>
                              <wps:spPr bwMode="auto">
                                <a:xfrm>
                                  <a:off x="0" y="0"/>
                                  <a:ext cx="735965" cy="287020"/>
                                </a:xfrm>
                                <a:prstGeom prst="rect">
                                  <a:avLst/>
                                </a:prstGeom>
                                <a:solidFill>
                                  <a:srgbClr val="FFFFFF"/>
                                </a:solidFill>
                                <a:ln w="28575">
                                  <a:solidFill>
                                    <a:schemeClr val="accent3"/>
                                  </a:solidFill>
                                  <a:miter lim="800000"/>
                                  <a:headEnd/>
                                  <a:tailEnd/>
                                </a:ln>
                              </wps:spPr>
                              <wps:txbx>
                                <w:txbxContent>
                                  <w:p w14:paraId="3CF12EFE" w14:textId="060CFD8B" w:rsidR="003C7D3D" w:rsidRPr="004F53EC" w:rsidRDefault="003C7D3D" w:rsidP="008F381D">
                                    <w:r w:rsidRPr="004F53EC">
                                      <w:t>Photo</w:t>
                                    </w:r>
                                    <w:r>
                                      <w:t xml:space="preserve"> 4</w:t>
                                    </w:r>
                                  </w:p>
                                </w:txbxContent>
                              </wps:txbx>
                              <wps:bodyPr rot="0" vert="horz" wrap="square" lIns="91440" tIns="45720" rIns="91440" bIns="45720" anchor="t" anchorCtr="0">
                                <a:noAutofit/>
                              </wps:bodyPr>
                            </wps:wsp>
                          </wpg:wgp>
                        </a:graphicData>
                      </a:graphic>
                    </wp:inline>
                  </w:drawing>
                </mc:Choice>
                <mc:Fallback>
                  <w:pict>
                    <v:group w14:anchorId="60EE0A7E" id="Group 3074" o:spid="_x0000_s1171" style="width:304.9pt;height:177.3pt;mso-position-horizontal-relative:char;mso-position-vertical-relative:line" coordsize="35454,20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">
                      <v:shape id="Picture 230" o:spid="_x0000_s1172" type="#_x0000_t75" alt="CQ2, City Quays site, Belfast - January 2014(1)" style="position:absolute;width:35454;height:2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" stroked="t" strokecolor="#11ab5a [3206]" strokeweight="2.25pt">
                        <v:imagedata r:id="rId84" o:title="CQ2, City Quays site, Belfast - January 2014(1)"/>
                        <v:path arrowok="t"/>
                      </v:shape>
                      <v:shape id="Text Box 2" o:spid="_x0000_s1173" type="#_x0000_t202" style="position:absolute;width:735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" strokecolor="#11ab5a [3206]" strokeweight="2.25pt">
                        <v:textbox>
                          <w:txbxContent>
                            <w:p w14:paraId="3CF12EFE" w14:textId="060CFD8B" w:rsidR="003C7D3D" w:rsidRPr="004F53EC" w:rsidRDefault="003C7D3D" w:rsidP="008F381D">
                              <w:r w:rsidRPr="004F53EC">
                                <w:t>Photo</w:t>
                              </w:r>
                              <w:r>
                                <w:t xml:space="preserve"> 4</w:t>
                              </w:r>
                            </w:p>
                          </w:txbxContent>
                        </v:textbox>
                      </v:shape>
                      <w10:anchorlock/>
                    </v:group>
                  </w:pict>
                </mc:Fallback>
              </mc:AlternateContent>
            </w:r>
          </w:p>
        </w:tc>
      </w:tr>
      <w:tr w:rsidR="004026CF" w:rsidRPr="008A67D7" w14:paraId="3777A0D3" w14:textId="77777777" w:rsidTr="004026CF">
        <w:trPr>
          <w:trHeight w:val="2041"/>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60DA72EC" w14:textId="53F4FDFC" w:rsidR="004026CF" w:rsidRPr="004026CF" w:rsidRDefault="004026CF" w:rsidP="004026CF">
            <w:pPr>
              <w:spacing w:before="120" w:after="120"/>
              <w:rPr>
                <w:szCs w:val="22"/>
              </w:rPr>
            </w:pPr>
            <w:r w:rsidRPr="008A67D7">
              <w:rPr>
                <w:szCs w:val="22"/>
              </w:rPr>
              <w:t>Description of photo 4</w:t>
            </w:r>
            <w:r>
              <w:rPr>
                <w:szCs w:val="22"/>
              </w:rPr>
              <w:t>:</w:t>
            </w:r>
          </w:p>
        </w:tc>
      </w:tr>
    </w:tbl>
    <w:p w14:paraId="50B019A4" w14:textId="77777777" w:rsidR="004026CF" w:rsidRDefault="004026CF"/>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4026CF" w:rsidRPr="008A67D7" w14:paraId="7CF7E050" w14:textId="77777777" w:rsidTr="004026CF">
        <w:tc>
          <w:tcPr>
            <w:tcW w:w="9639" w:type="dxa"/>
            <w:tcBorders>
              <w:bottom w:val="single" w:sz="18" w:space="0" w:color="11AB5A" w:themeColor="accent3"/>
            </w:tcBorders>
            <w:vAlign w:val="center"/>
          </w:tcPr>
          <w:p w14:paraId="45DAFBBA" w14:textId="56495919" w:rsidR="004026CF" w:rsidRPr="004026CF" w:rsidRDefault="004026CF" w:rsidP="004026CF">
            <w:pPr>
              <w:spacing w:before="120" w:after="120" w:line="240" w:lineRule="auto"/>
              <w:jc w:val="center"/>
              <w:rPr>
                <w:rFonts w:eastAsia="Dotum"/>
                <w:szCs w:val="22"/>
              </w:rPr>
            </w:pPr>
            <w:r>
              <w:rPr>
                <w:noProof/>
                <w:sz w:val="16"/>
                <w:szCs w:val="16"/>
                <w:lang w:eastAsia="en-GB"/>
              </w:rPr>
              <mc:AlternateContent>
                <mc:Choice Requires="wpg">
                  <w:drawing>
                    <wp:inline distT="0" distB="0" distL="0" distR="0" wp14:anchorId="329D573C" wp14:editId="0621A649">
                      <wp:extent cx="3686510" cy="3191774"/>
                      <wp:effectExtent l="19050" t="19050" r="47625" b="46990"/>
                      <wp:docPr id="3076" name="Group 3076"/>
                      <wp:cNvGraphicFramePr/>
                      <a:graphic xmlns:a="http://schemas.openxmlformats.org/drawingml/2006/main">
                        <a:graphicData uri="http://schemas.microsoft.com/office/word/2010/wordprocessingGroup">
                          <wpg:wgp>
                            <wpg:cNvGrpSpPr/>
                            <wpg:grpSpPr>
                              <a:xfrm>
                                <a:off x="0" y="0"/>
                                <a:ext cx="3686510" cy="3191774"/>
                                <a:chOff x="0" y="0"/>
                                <a:chExt cx="3217653" cy="2786332"/>
                              </a:xfrm>
                            </wpg:grpSpPr>
                            <pic:pic xmlns:pic="http://schemas.openxmlformats.org/drawingml/2006/picture">
                              <pic:nvPicPr>
                                <pic:cNvPr id="231" name="Picture 231" descr="Image result for satellite photography"/>
                                <pic:cNvPicPr>
                                  <a:picLocks noChangeAspect="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8626" y="17253"/>
                                  <a:ext cx="3209027" cy="2769079"/>
                                </a:xfrm>
                                <a:prstGeom prst="rect">
                                  <a:avLst/>
                                </a:prstGeom>
                                <a:noFill/>
                                <a:ln w="28575">
                                  <a:solidFill>
                                    <a:schemeClr val="accent3"/>
                                  </a:solidFill>
                                </a:ln>
                              </pic:spPr>
                            </pic:pic>
                            <wps:wsp>
                              <wps:cNvPr id="3075" name="Text Box 2"/>
                              <wps:cNvSpPr txBox="1">
                                <a:spLocks noChangeArrowheads="1"/>
                              </wps:cNvSpPr>
                              <wps:spPr bwMode="auto">
                                <a:xfrm>
                                  <a:off x="0" y="0"/>
                                  <a:ext cx="735330" cy="286385"/>
                                </a:xfrm>
                                <a:prstGeom prst="rect">
                                  <a:avLst/>
                                </a:prstGeom>
                                <a:solidFill>
                                  <a:srgbClr val="FFFFFF"/>
                                </a:solidFill>
                                <a:ln w="28575">
                                  <a:solidFill>
                                    <a:schemeClr val="accent3"/>
                                  </a:solidFill>
                                  <a:miter lim="800000"/>
                                  <a:headEnd/>
                                  <a:tailEnd/>
                                </a:ln>
                              </wps:spPr>
                              <wps:txbx>
                                <w:txbxContent>
                                  <w:p w14:paraId="020FD1DF" w14:textId="08CB85EA" w:rsidR="003C7D3D" w:rsidRPr="004F53EC" w:rsidRDefault="003C7D3D" w:rsidP="004026CF">
                                    <w:r w:rsidRPr="004F53EC">
                                      <w:t>Photo</w:t>
                                    </w:r>
                                    <w:r>
                                      <w:t xml:space="preserve"> 5</w:t>
                                    </w:r>
                                  </w:p>
                                </w:txbxContent>
                              </wps:txbx>
                              <wps:bodyPr rot="0" vert="horz" wrap="square" lIns="91440" tIns="45720" rIns="91440" bIns="45720" anchor="t" anchorCtr="0">
                                <a:noAutofit/>
                              </wps:bodyPr>
                            </wps:wsp>
                          </wpg:wgp>
                        </a:graphicData>
                      </a:graphic>
                    </wp:inline>
                  </w:drawing>
                </mc:Choice>
                <mc:Fallback>
                  <w:pict>
                    <v:group w14:anchorId="329D573C" id="Group 3076" o:spid="_x0000_s1174" style="width:290.3pt;height:251.3pt;mso-position-horizontal-relative:char;mso-position-vertical-relative:line" coordsize="32176,27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">
                      <v:shape id="Picture 231" o:spid="_x0000_s1175" type="#_x0000_t75" alt="Image result for satellite photography" style="position:absolute;left:86;top:172;width:32090;height:2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" stroked="t" strokecolor="#11ab5a [3206]" strokeweight="2.25pt">
                        <v:imagedata r:id="rId86" o:title="Image result for satellite photography"/>
                        <v:path arrowok="t"/>
                      </v:shape>
                      <v:shape id="Text Box 2" o:spid="_x0000_s1176" type="#_x0000_t202" style="position:absolute;width:735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" strokecolor="#11ab5a [3206]" strokeweight="2.25pt">
                        <v:textbox>
                          <w:txbxContent>
                            <w:p w14:paraId="020FD1DF" w14:textId="08CB85EA" w:rsidR="003C7D3D" w:rsidRPr="004F53EC" w:rsidRDefault="003C7D3D" w:rsidP="004026CF">
                              <w:r w:rsidRPr="004F53EC">
                                <w:t>Photo</w:t>
                              </w:r>
                              <w:r>
                                <w:t xml:space="preserve"> 5</w:t>
                              </w:r>
                            </w:p>
                          </w:txbxContent>
                        </v:textbox>
                      </v:shape>
                      <w10:anchorlock/>
                    </v:group>
                  </w:pict>
                </mc:Fallback>
              </mc:AlternateContent>
            </w:r>
          </w:p>
        </w:tc>
      </w:tr>
      <w:tr w:rsidR="004026CF" w:rsidRPr="008A67D7" w14:paraId="42671D69" w14:textId="77777777" w:rsidTr="004026CF">
        <w:trPr>
          <w:trHeight w:val="2041"/>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55E80DD2" w14:textId="49F1A4BA" w:rsidR="004026CF" w:rsidRPr="008A67D7" w:rsidRDefault="004026CF" w:rsidP="00861788">
            <w:pPr>
              <w:spacing w:before="120" w:after="120"/>
            </w:pPr>
            <w:r w:rsidRPr="008A67D7">
              <w:t>Description of photo 5</w:t>
            </w:r>
            <w:r>
              <w:t>:</w:t>
            </w:r>
          </w:p>
        </w:tc>
      </w:tr>
    </w:tbl>
    <w:p w14:paraId="68B1E045" w14:textId="77777777" w:rsidR="00820E4C" w:rsidRPr="008A67D7" w:rsidRDefault="00820E4C" w:rsidP="00571204">
      <w:pPr>
        <w:spacing w:before="120" w:after="120" w:line="240" w:lineRule="auto"/>
        <w:rPr>
          <w:rFonts w:asciiTheme="minorHAnsi" w:eastAsia="Dotum" w:hAnsiTheme="minorHAnsi"/>
          <w:szCs w:val="22"/>
        </w:rPr>
      </w:pPr>
    </w:p>
    <w:p w14:paraId="0AF5B77F"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0F8D435B" w14:textId="77777777" w:rsidR="00C6391C" w:rsidRPr="008A67D7" w:rsidRDefault="00C6391C" w:rsidP="00112DD6">
      <w:pPr>
        <w:pStyle w:val="SmallerHeading"/>
        <w:rPr>
          <w:rFonts w:asciiTheme="minorHAnsi" w:hAnsiTheme="minorHAnsi"/>
        </w:rPr>
      </w:pPr>
      <w:r w:rsidRPr="008A67D7">
        <w:rPr>
          <w:rFonts w:asciiTheme="minorHAnsi" w:hAnsiTheme="minorHAnsi"/>
        </w:rPr>
        <w:lastRenderedPageBreak/>
        <w:t>Dra</w:t>
      </w:r>
      <w:r w:rsidR="00112DD6" w:rsidRPr="008A67D7">
        <w:rPr>
          <w:rFonts w:asciiTheme="minorHAnsi" w:hAnsiTheme="minorHAnsi"/>
        </w:rPr>
        <w:t xml:space="preserve">wing sketches from photographs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6246"/>
      </w:tblGrid>
      <w:tr w:rsidR="00B2648F" w:rsidRPr="008A67D7" w14:paraId="06AE3724" w14:textId="77777777" w:rsidTr="00B2648F">
        <w:trPr>
          <w:trHeight w:val="1856"/>
        </w:trPr>
        <w:tc>
          <w:tcPr>
            <w:tcW w:w="3939" w:type="dxa"/>
          </w:tcPr>
          <w:p w14:paraId="395DA0B9" w14:textId="77777777" w:rsidR="00B2648F" w:rsidRPr="008A67D7" w:rsidRDefault="00B2648F" w:rsidP="00571204">
            <w:pPr>
              <w:spacing w:before="120" w:after="120" w:line="240" w:lineRule="auto"/>
              <w:rPr>
                <w:rFonts w:eastAsia="Dotum"/>
                <w:szCs w:val="22"/>
              </w:rPr>
            </w:pPr>
            <w:r w:rsidRPr="008A67D7">
              <w:rPr>
                <w:rFonts w:eastAsia="Dotum"/>
                <w:szCs w:val="22"/>
              </w:rPr>
              <w:t>Using the photographs below, draw sketches. Remember you do not have to be a good artist to draw a sketch; you are also not drawing every single detail from the photograph.</w:t>
            </w:r>
          </w:p>
        </w:tc>
        <w:tc>
          <w:tcPr>
            <w:tcW w:w="5700" w:type="dxa"/>
            <w:vAlign w:val="center"/>
          </w:tcPr>
          <w:p w14:paraId="57EBA88E" w14:textId="77777777" w:rsidR="00B2648F" w:rsidRPr="008A67D7" w:rsidRDefault="00B2648F" w:rsidP="00112DD6">
            <w:pPr>
              <w:rPr>
                <w:rFonts w:eastAsia="Dotum"/>
                <w:szCs w:val="22"/>
              </w:rPr>
            </w:pPr>
            <w:r w:rsidRPr="008A67D7">
              <w:rPr>
                <w:noProof/>
                <w:sz w:val="56"/>
                <w:lang w:eastAsia="en-GB"/>
              </w:rPr>
              <mc:AlternateContent>
                <mc:Choice Requires="wpg">
                  <w:drawing>
                    <wp:inline distT="0" distB="0" distL="0" distR="0" wp14:anchorId="60FD455A" wp14:editId="6F5A765E">
                      <wp:extent cx="3795395" cy="1117660"/>
                      <wp:effectExtent l="19050" t="19050" r="14605" b="25400"/>
                      <wp:docPr id="142" name="Group 142"/>
                      <wp:cNvGraphicFramePr/>
                      <a:graphic xmlns:a="http://schemas.openxmlformats.org/drawingml/2006/main">
                        <a:graphicData uri="http://schemas.microsoft.com/office/word/2010/wordprocessingGroup">
                          <wpg:wgp>
                            <wpg:cNvGrpSpPr/>
                            <wpg:grpSpPr>
                              <a:xfrm>
                                <a:off x="0" y="0"/>
                                <a:ext cx="3795395" cy="1117660"/>
                                <a:chOff x="-2240930" y="0"/>
                                <a:chExt cx="3795395" cy="973805"/>
                              </a:xfrm>
                            </wpg:grpSpPr>
                            <wps:wsp>
                              <wps:cNvPr id="143" name="Rounded Rectangle 143"/>
                              <wps:cNvSpPr/>
                              <wps:spPr>
                                <a:xfrm>
                                  <a:off x="-2240930" y="0"/>
                                  <a:ext cx="3795395" cy="97380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56060277"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3F997CC7" w14:textId="77777777" w:rsidR="003C7D3D" w:rsidRPr="00CA39EB" w:rsidRDefault="003C7D3D" w:rsidP="00B2648F">
                                    <w:pPr>
                                      <w:rPr>
                                        <w:rFonts w:asciiTheme="minorHAnsi" w:hAnsiTheme="minorHAnsi"/>
                                        <w:szCs w:val="24"/>
                                      </w:rPr>
                                    </w:pPr>
                                    <w:r w:rsidRPr="00CA39EB">
                                      <w:rPr>
                                        <w:rFonts w:asciiTheme="minorHAnsi" w:hAnsiTheme="minorHAnsi"/>
                                      </w:rPr>
                                      <w:t>Ensure you know the difference between a label and an annotation! A label is a simple point and an annotation is a more detailed description or explanation.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 name="Picture 144"/>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1114425" y="76200"/>
                                  <a:ext cx="352425" cy="352425"/>
                                </a:xfrm>
                                <a:prstGeom prst="rect">
                                  <a:avLst/>
                                </a:prstGeom>
                              </pic:spPr>
                            </pic:pic>
                          </wpg:wgp>
                        </a:graphicData>
                      </a:graphic>
                    </wp:inline>
                  </w:drawing>
                </mc:Choice>
                <mc:Fallback>
                  <w:pict>
                    <v:group w14:anchorId="60FD455A" id="Group 142" o:spid="_x0000_s1177" style="width:298.85pt;height:88pt;mso-position-horizontal-relative:char;mso-position-vertical-relative:line" coordorigin="-22409" coordsize="37953,9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">
                      <v:roundrect id="Rounded Rectangle 143" o:spid="_x0000_s1178" style="position:absolute;left:-22409;width:37953;height:97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" filled="f" strokecolor="#11ab5a [3206]" strokeweight="2.25pt">
                        <v:textbox>
                          <w:txbxContent>
                            <w:p w14:paraId="56060277"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3F997CC7" w14:textId="77777777" w:rsidR="003C7D3D" w:rsidRPr="00CA39EB" w:rsidRDefault="003C7D3D" w:rsidP="00B2648F">
                              <w:pPr>
                                <w:rPr>
                                  <w:rFonts w:asciiTheme="minorHAnsi" w:hAnsiTheme="minorHAnsi"/>
                                  <w:szCs w:val="24"/>
                                </w:rPr>
                              </w:pPr>
                              <w:r w:rsidRPr="00CA39EB">
                                <w:rPr>
                                  <w:rFonts w:asciiTheme="minorHAnsi" w:hAnsiTheme="minorHAnsi"/>
                                </w:rPr>
                                <w:t>Ensure you know the difference between a label and an annotation! A label is a simple point and an annotation is a more detailed description or explanation.</w:t>
                              </w:r>
                            </w:p>
                          </w:txbxContent>
                        </v:textbox>
                      </v:roundrect>
                      <v:shape id="Picture 144" o:spid="_x0000_s1179" type="#_x0000_t75" style="position:absolute;left:11144;top:762;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">
                        <v:imagedata r:id="rId88" o:title=""/>
                      </v:shape>
                      <w10:anchorlock/>
                    </v:group>
                  </w:pict>
                </mc:Fallback>
              </mc:AlternateContent>
            </w:r>
          </w:p>
        </w:tc>
      </w:tr>
    </w:tbl>
    <w:p w14:paraId="6486149A" w14:textId="77777777" w:rsidR="00C6391C" w:rsidRPr="008A67D7" w:rsidRDefault="00C6391C" w:rsidP="00571204">
      <w:pPr>
        <w:spacing w:before="120" w:after="120" w:line="240" w:lineRule="auto"/>
        <w:rPr>
          <w:rFonts w:asciiTheme="minorHAnsi" w:eastAsia="Dotum" w:hAnsiTheme="minorHAnsi"/>
          <w:b/>
          <w:szCs w:val="22"/>
        </w:rPr>
      </w:pPr>
    </w:p>
    <w:p w14:paraId="06D13E73" w14:textId="77777777" w:rsidR="00C6391C" w:rsidRPr="008A67D7" w:rsidRDefault="00C6391C"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Follow these key steps to draw your sketch:</w:t>
      </w:r>
    </w:p>
    <w:p w14:paraId="245587D6" w14:textId="77777777" w:rsidR="00C6391C" w:rsidRPr="008A67D7" w:rsidRDefault="00C6391C" w:rsidP="00614417">
      <w:pPr>
        <w:pStyle w:val="ListParagraph"/>
        <w:numPr>
          <w:ilvl w:val="0"/>
          <w:numId w:val="28"/>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Draw a box to put your sketch into and then divide</w:t>
      </w:r>
      <w:r w:rsidR="00EB34C7">
        <w:rPr>
          <w:rFonts w:asciiTheme="minorHAnsi" w:eastAsia="Dotum" w:hAnsiTheme="minorHAnsi"/>
          <w:szCs w:val="22"/>
        </w:rPr>
        <w:t xml:space="preserve"> this box into four. Ensure you</w:t>
      </w:r>
      <w:r w:rsidRPr="008A67D7">
        <w:rPr>
          <w:rFonts w:asciiTheme="minorHAnsi" w:eastAsia="Dotum" w:hAnsiTheme="minorHAnsi"/>
          <w:szCs w:val="22"/>
        </w:rPr>
        <w:t xml:space="preserve"> draw the division lines lightly so that they can be rubbed out. These four boxes will help you to focus on each area of the photograph.</w:t>
      </w:r>
    </w:p>
    <w:p w14:paraId="0048F037" w14:textId="77777777" w:rsidR="00C6391C" w:rsidRPr="008A67D7" w:rsidRDefault="00C6391C" w:rsidP="00614417">
      <w:pPr>
        <w:pStyle w:val="ListParagraph"/>
        <w:numPr>
          <w:ilvl w:val="0"/>
          <w:numId w:val="28"/>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Draw in the important details such as coastal features, rivers and hills – this is anything that shapes the land.</w:t>
      </w:r>
    </w:p>
    <w:p w14:paraId="09342ECC" w14:textId="77777777" w:rsidR="00C6391C" w:rsidRPr="008A67D7" w:rsidRDefault="00C6391C" w:rsidP="00614417">
      <w:pPr>
        <w:pStyle w:val="ListParagraph"/>
        <w:numPr>
          <w:ilvl w:val="0"/>
          <w:numId w:val="28"/>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Draw in the other details such as buildings and forests.</w:t>
      </w:r>
    </w:p>
    <w:p w14:paraId="31F40029" w14:textId="77777777" w:rsidR="00C6391C" w:rsidRPr="008A67D7" w:rsidRDefault="00C6391C" w:rsidP="00614417">
      <w:pPr>
        <w:pStyle w:val="ListParagraph"/>
        <w:numPr>
          <w:ilvl w:val="0"/>
          <w:numId w:val="28"/>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Annotate and label your sketch. Consider both the physical and human features. These should be labelled with geographical reasoning. Then rub out the guidelines that you put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820"/>
      </w:tblGrid>
      <w:tr w:rsidR="00112DD6" w:rsidRPr="008A67D7" w14:paraId="41566BC4" w14:textId="77777777" w:rsidTr="00E67688">
        <w:tc>
          <w:tcPr>
            <w:tcW w:w="4927" w:type="dxa"/>
            <w:tcBorders>
              <w:right w:val="single" w:sz="18" w:space="0" w:color="11AB5A" w:themeColor="accent3"/>
            </w:tcBorders>
          </w:tcPr>
          <w:p w14:paraId="78B6E1A6" w14:textId="77777777" w:rsidR="00112DD6" w:rsidRPr="008A67D7" w:rsidRDefault="00112DD6" w:rsidP="00571204">
            <w:pPr>
              <w:spacing w:before="120" w:after="120" w:line="240" w:lineRule="auto"/>
              <w:rPr>
                <w:rFonts w:eastAsia="Dotum"/>
                <w:szCs w:val="22"/>
              </w:rPr>
            </w:pPr>
            <w:r w:rsidRPr="008A67D7">
              <w:rPr>
                <w:rFonts w:eastAsia="Dotum"/>
                <w:noProof/>
                <w:szCs w:val="22"/>
                <w:lang w:eastAsia="en-GB"/>
              </w:rPr>
              <mc:AlternateContent>
                <mc:Choice Requires="wpg">
                  <w:drawing>
                    <wp:inline distT="0" distB="0" distL="0" distR="0" wp14:anchorId="7C7BEAD5" wp14:editId="38ECE2CB">
                      <wp:extent cx="2838450" cy="3800475"/>
                      <wp:effectExtent l="38100" t="38100" r="38100" b="47625"/>
                      <wp:docPr id="57" name="Group 57"/>
                      <wp:cNvGraphicFramePr/>
                      <a:graphic xmlns:a="http://schemas.openxmlformats.org/drawingml/2006/main">
                        <a:graphicData uri="http://schemas.microsoft.com/office/word/2010/wordprocessingGroup">
                          <wpg:wgp>
                            <wpg:cNvGrpSpPr/>
                            <wpg:grpSpPr>
                              <a:xfrm>
                                <a:off x="0" y="0"/>
                                <a:ext cx="2838450" cy="3800475"/>
                                <a:chOff x="0" y="0"/>
                                <a:chExt cx="2838450" cy="3800475"/>
                              </a:xfrm>
                            </wpg:grpSpPr>
                            <pic:pic xmlns:pic="http://schemas.openxmlformats.org/drawingml/2006/picture">
                              <pic:nvPicPr>
                                <pic:cNvPr id="4113" name="Picture 4113"/>
                                <pic:cNvPicPr>
                                  <a:picLocks noChangeAspect="1"/>
                                </pic:cNvPicPr>
                              </pic:nvPicPr>
                              <pic:blipFill>
                                <a:blip r:embed="rId89" cstate="email">
                                  <a:extLst>
                                    <a:ext uri="{28A0092B-C50C-407E-A947-70E740481C1C}">
                                      <a14:useLocalDpi xmlns:a14="http://schemas.microsoft.com/office/drawing/2010/main"/>
                                    </a:ext>
                                  </a:extLst>
                                </a:blip>
                                <a:stretch>
                                  <a:fillRect/>
                                </a:stretch>
                              </pic:blipFill>
                              <pic:spPr>
                                <a:xfrm>
                                  <a:off x="0" y="0"/>
                                  <a:ext cx="2838450" cy="3800475"/>
                                </a:xfrm>
                                <a:prstGeom prst="rect">
                                  <a:avLst/>
                                </a:prstGeom>
                                <a:ln w="28575">
                                  <a:solidFill>
                                    <a:schemeClr val="accent3"/>
                                  </a:solidFill>
                                </a:ln>
                              </pic:spPr>
                            </pic:pic>
                            <wps:wsp>
                              <wps:cNvPr id="233" name="Text Box 2"/>
                              <wps:cNvSpPr txBox="1">
                                <a:spLocks noChangeArrowheads="1"/>
                              </wps:cNvSpPr>
                              <wps:spPr bwMode="auto">
                                <a:xfrm>
                                  <a:off x="0" y="0"/>
                                  <a:ext cx="1975104" cy="304800"/>
                                </a:xfrm>
                                <a:prstGeom prst="rect">
                                  <a:avLst/>
                                </a:prstGeom>
                                <a:solidFill>
                                  <a:srgbClr val="FFFFFF"/>
                                </a:solidFill>
                                <a:ln w="28575">
                                  <a:solidFill>
                                    <a:schemeClr val="accent3"/>
                                  </a:solidFill>
                                  <a:miter lim="800000"/>
                                  <a:headEnd/>
                                  <a:tailEnd/>
                                </a:ln>
                              </wps:spPr>
                              <wps:txbx>
                                <w:txbxContent>
                                  <w:p w14:paraId="109F1F41" w14:textId="77777777" w:rsidR="003C7D3D" w:rsidRPr="006A6068" w:rsidRDefault="003C7D3D" w:rsidP="00112DD6">
                                    <w:pPr>
                                      <w:rPr>
                                        <w:rFonts w:asciiTheme="minorHAnsi" w:hAnsiTheme="minorHAnsi"/>
                                      </w:rPr>
                                    </w:pPr>
                                    <w:r w:rsidRPr="006A6068">
                                      <w:rPr>
                                        <w:rFonts w:asciiTheme="minorHAnsi" w:hAnsiTheme="minorHAnsi"/>
                                      </w:rPr>
                                      <w:t xml:space="preserve">Photo 1: Carding Mill Valley </w:t>
                                    </w:r>
                                  </w:p>
                                </w:txbxContent>
                              </wps:txbx>
                              <wps:bodyPr rot="0" vert="horz" wrap="square" lIns="91440" tIns="45720" rIns="91440" bIns="45720" anchor="t" anchorCtr="0">
                                <a:noAutofit/>
                              </wps:bodyPr>
                            </wps:wsp>
                          </wpg:wgp>
                        </a:graphicData>
                      </a:graphic>
                    </wp:inline>
                  </w:drawing>
                </mc:Choice>
                <mc:Fallback>
                  <w:pict>
                    <v:group w14:anchorId="7C7BEAD5" id="Group 57" o:spid="_x0000_s1180" style="width:223.5pt;height:299.25pt;mso-position-horizontal-relative:char;mso-position-vertical-relative:line" coordsize="28384,38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">
                      <v:shape id="Picture 4113" o:spid="_x0000_s1181" type="#_x0000_t75" style="position:absolute;width:28384;height:3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" stroked="t" strokecolor="#11ab5a [3206]" strokeweight="2.25pt">
                        <v:imagedata r:id="rId90" o:title=""/>
                        <v:path arrowok="t"/>
                      </v:shape>
                      <v:shape id="Text Box 2" o:spid="_x0000_s1182" type="#_x0000_t202" style="position:absolute;width:197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" strokecolor="#11ab5a [3206]" strokeweight="2.25pt">
                        <v:textbox>
                          <w:txbxContent>
                            <w:p w14:paraId="109F1F41" w14:textId="77777777" w:rsidR="003C7D3D" w:rsidRPr="006A6068" w:rsidRDefault="003C7D3D" w:rsidP="00112DD6">
                              <w:pPr>
                                <w:rPr>
                                  <w:rFonts w:asciiTheme="minorHAnsi" w:hAnsiTheme="minorHAnsi"/>
                                </w:rPr>
                              </w:pPr>
                              <w:r w:rsidRPr="006A6068">
                                <w:rPr>
                                  <w:rFonts w:asciiTheme="minorHAnsi" w:hAnsiTheme="minorHAnsi"/>
                                </w:rPr>
                                <w:t xml:space="preserve">Photo 1: Carding Mill Valley </w:t>
                              </w:r>
                            </w:p>
                          </w:txbxContent>
                        </v:textbox>
                      </v:shape>
                      <w10:anchorlock/>
                    </v:group>
                  </w:pict>
                </mc:Fallback>
              </mc:AlternateContent>
            </w:r>
          </w:p>
        </w:tc>
        <w:tc>
          <w:tcPr>
            <w:tcW w:w="4820"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1AFB9A2D" w14:textId="77777777" w:rsidR="00112DD6" w:rsidRPr="008A67D7" w:rsidRDefault="00112DD6" w:rsidP="00571204">
            <w:pPr>
              <w:spacing w:before="120" w:after="120" w:line="240" w:lineRule="auto"/>
              <w:rPr>
                <w:rFonts w:eastAsia="Dotum"/>
                <w:szCs w:val="22"/>
              </w:rPr>
            </w:pPr>
          </w:p>
        </w:tc>
      </w:tr>
    </w:tbl>
    <w:p w14:paraId="2B71199E" w14:textId="77777777" w:rsidR="00A74FBA" w:rsidRPr="008A67D7" w:rsidRDefault="00C6391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Space for extra annotations:</w:t>
      </w:r>
    </w:p>
    <w:p w14:paraId="2CF08CF4" w14:textId="77777777" w:rsidR="00C6391C" w:rsidRPr="008A67D7" w:rsidRDefault="00C6391C" w:rsidP="00571204">
      <w:pPr>
        <w:spacing w:before="120" w:after="120" w:line="240" w:lineRule="auto"/>
        <w:rPr>
          <w:rFonts w:asciiTheme="minorHAnsi" w:eastAsia="Dotum" w:hAnsiTheme="minorHAnsi"/>
          <w:szCs w:val="22"/>
        </w:rPr>
      </w:pPr>
    </w:p>
    <w:p w14:paraId="235C3C37" w14:textId="77777777" w:rsidR="00C6391C" w:rsidRPr="008A67D7" w:rsidRDefault="00C6391C" w:rsidP="00571204">
      <w:pPr>
        <w:spacing w:before="120" w:after="120" w:line="240" w:lineRule="auto"/>
        <w:rPr>
          <w:rFonts w:asciiTheme="minorHAnsi" w:eastAsia="Dotum" w:hAnsiTheme="minorHAnsi"/>
          <w:szCs w:val="22"/>
        </w:rPr>
      </w:pPr>
    </w:p>
    <w:p w14:paraId="247EE013" w14:textId="77777777" w:rsidR="00C6391C" w:rsidRPr="008A67D7" w:rsidRDefault="00C6391C" w:rsidP="00571204">
      <w:pPr>
        <w:spacing w:before="120" w:after="120" w:line="240" w:lineRule="auto"/>
        <w:rPr>
          <w:rFonts w:asciiTheme="minorHAnsi" w:eastAsia="Dotum" w:hAnsiTheme="minorHAnsi"/>
          <w:szCs w:val="22"/>
        </w:rPr>
      </w:pPr>
    </w:p>
    <w:p w14:paraId="3267076E" w14:textId="77777777" w:rsidR="00614417" w:rsidRPr="008A67D7" w:rsidRDefault="00614417" w:rsidP="00571204">
      <w:pPr>
        <w:spacing w:before="120" w:after="120" w:line="240" w:lineRule="auto"/>
        <w:rPr>
          <w:rFonts w:asciiTheme="minorHAnsi" w:eastAsia="Dotum" w:hAnsiTheme="minorHAnsi"/>
          <w:szCs w:val="22"/>
        </w:rPr>
        <w:sectPr w:rsidR="00614417" w:rsidRPr="008A67D7" w:rsidSect="00885D29">
          <w:pgSz w:w="11906" w:h="16838"/>
          <w:pgMar w:top="709" w:right="1134" w:bottom="709" w:left="1134" w:header="708" w:footer="708" w:gutter="0"/>
          <w:cols w:space="708"/>
          <w:docGrid w:linePitch="381"/>
        </w:sectPr>
      </w:pPr>
    </w:p>
    <w:p w14:paraId="3594C839" w14:textId="77777777" w:rsidR="00C6391C" w:rsidRPr="008A67D7" w:rsidRDefault="00614417" w:rsidP="00614417">
      <w:pPr>
        <w:spacing w:before="120" w:after="120" w:line="240" w:lineRule="auto"/>
        <w:jc w:val="center"/>
        <w:rPr>
          <w:rFonts w:asciiTheme="minorHAnsi" w:eastAsia="Dotum" w:hAnsiTheme="minorHAnsi"/>
          <w:szCs w:val="22"/>
        </w:rPr>
      </w:pPr>
      <w:r w:rsidRPr="008A67D7">
        <w:rPr>
          <w:rFonts w:asciiTheme="minorHAnsi" w:eastAsia="Dotum" w:hAnsiTheme="minorHAnsi"/>
          <w:noProof/>
          <w:szCs w:val="22"/>
          <w:lang w:eastAsia="en-GB"/>
        </w:rPr>
        <w:lastRenderedPageBreak/>
        <mc:AlternateContent>
          <mc:Choice Requires="wpg">
            <w:drawing>
              <wp:inline distT="0" distB="0" distL="0" distR="0" wp14:anchorId="72C5517F" wp14:editId="16D4677B">
                <wp:extent cx="4648200" cy="4581525"/>
                <wp:effectExtent l="38100" t="38100" r="38100" b="47625"/>
                <wp:docPr id="58" name="Group 58"/>
                <wp:cNvGraphicFramePr/>
                <a:graphic xmlns:a="http://schemas.openxmlformats.org/drawingml/2006/main">
                  <a:graphicData uri="http://schemas.microsoft.com/office/word/2010/wordprocessingGroup">
                    <wpg:wgp>
                      <wpg:cNvGrpSpPr/>
                      <wpg:grpSpPr>
                        <a:xfrm>
                          <a:off x="0" y="0"/>
                          <a:ext cx="4648200" cy="4581525"/>
                          <a:chOff x="0" y="0"/>
                          <a:chExt cx="4648200" cy="4581525"/>
                        </a:xfrm>
                      </wpg:grpSpPr>
                      <pic:pic xmlns:pic="http://schemas.openxmlformats.org/drawingml/2006/picture">
                        <pic:nvPicPr>
                          <pic:cNvPr id="4114" name="Picture 4114"/>
                          <pic:cNvPicPr>
                            <a:picLocks noChangeAspect="1"/>
                          </pic:cNvPicPr>
                        </pic:nvPicPr>
                        <pic:blipFill>
                          <a:blip r:embed="rId91" cstate="email">
                            <a:extLst>
                              <a:ext uri="{28A0092B-C50C-407E-A947-70E740481C1C}">
                                <a14:useLocalDpi xmlns:a14="http://schemas.microsoft.com/office/drawing/2010/main"/>
                              </a:ext>
                            </a:extLst>
                          </a:blip>
                          <a:stretch>
                            <a:fillRect/>
                          </a:stretch>
                        </pic:blipFill>
                        <pic:spPr>
                          <a:xfrm>
                            <a:off x="0" y="0"/>
                            <a:ext cx="4648200" cy="4581525"/>
                          </a:xfrm>
                          <a:prstGeom prst="rect">
                            <a:avLst/>
                          </a:prstGeom>
                          <a:ln w="28575">
                            <a:solidFill>
                              <a:schemeClr val="accent3"/>
                            </a:solidFill>
                          </a:ln>
                        </pic:spPr>
                      </pic:pic>
                      <wps:wsp>
                        <wps:cNvPr id="234" name="Text Box 2"/>
                        <wps:cNvSpPr txBox="1">
                          <a:spLocks noChangeArrowheads="1"/>
                        </wps:cNvSpPr>
                        <wps:spPr bwMode="auto">
                          <a:xfrm>
                            <a:off x="0" y="0"/>
                            <a:ext cx="2343150" cy="317500"/>
                          </a:xfrm>
                          <a:prstGeom prst="rect">
                            <a:avLst/>
                          </a:prstGeom>
                          <a:solidFill>
                            <a:srgbClr val="FFFFFF"/>
                          </a:solidFill>
                          <a:ln w="28575">
                            <a:solidFill>
                              <a:schemeClr val="accent3"/>
                            </a:solidFill>
                            <a:miter lim="800000"/>
                            <a:headEnd/>
                            <a:tailEnd/>
                          </a:ln>
                        </wps:spPr>
                        <wps:txbx>
                          <w:txbxContent>
                            <w:p w14:paraId="70569670" w14:textId="77777777" w:rsidR="003C7D3D" w:rsidRPr="006A6068" w:rsidRDefault="003C7D3D" w:rsidP="00C6391C">
                              <w:pPr>
                                <w:rPr>
                                  <w:rFonts w:asciiTheme="minorHAnsi" w:hAnsiTheme="minorHAnsi"/>
                                </w:rPr>
                              </w:pPr>
                              <w:r w:rsidRPr="006A6068">
                                <w:rPr>
                                  <w:rFonts w:asciiTheme="minorHAnsi" w:hAnsiTheme="minorHAnsi"/>
                                </w:rPr>
                                <w:t xml:space="preserve">Photo 2: Longyearbyen, Svalbard  </w:t>
                              </w:r>
                            </w:p>
                          </w:txbxContent>
                        </wps:txbx>
                        <wps:bodyPr rot="0" vert="horz" wrap="square" lIns="91440" tIns="45720" rIns="91440" bIns="45720" anchor="t" anchorCtr="0">
                          <a:noAutofit/>
                        </wps:bodyPr>
                      </wps:wsp>
                    </wpg:wgp>
                  </a:graphicData>
                </a:graphic>
              </wp:inline>
            </w:drawing>
          </mc:Choice>
          <mc:Fallback>
            <w:pict>
              <v:group w14:anchorId="72C5517F" id="Group 58" o:spid="_x0000_s1183" style="width:366pt;height:360.75pt;mso-position-horizontal-relative:char;mso-position-vertical-relative:line" coordsize="46482,45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">
                <v:shape id="Picture 4114" o:spid="_x0000_s1184" type="#_x0000_t75" style="position:absolute;width:46482;height:45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" stroked="t" strokecolor="#11ab5a [3206]" strokeweight="2.25pt">
                  <v:imagedata r:id="rId92" o:title=""/>
                  <v:path arrowok="t"/>
                </v:shape>
                <v:shape id="Text Box 2" o:spid="_x0000_s1185" type="#_x0000_t202" style="position:absolute;width:2343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" strokecolor="#11ab5a [3206]" strokeweight="2.25pt">
                  <v:textbox>
                    <w:txbxContent>
                      <w:p w14:paraId="70569670" w14:textId="77777777" w:rsidR="003C7D3D" w:rsidRPr="006A6068" w:rsidRDefault="003C7D3D" w:rsidP="00C6391C">
                        <w:pPr>
                          <w:rPr>
                            <w:rFonts w:asciiTheme="minorHAnsi" w:hAnsiTheme="minorHAnsi"/>
                          </w:rPr>
                        </w:pPr>
                        <w:r w:rsidRPr="006A6068">
                          <w:rPr>
                            <w:rFonts w:asciiTheme="minorHAnsi" w:hAnsiTheme="minorHAnsi"/>
                          </w:rPr>
                          <w:t xml:space="preserve">Photo 2: Longyearbyen, Svalbard  </w:t>
                        </w:r>
                      </w:p>
                    </w:txbxContent>
                  </v:textbox>
                </v:shape>
                <w10:anchorlock/>
              </v:group>
            </w:pict>
          </mc:Fallback>
        </mc:AlternateContent>
      </w:r>
    </w:p>
    <w:p w14:paraId="27D21491" w14:textId="77777777" w:rsidR="00C6391C" w:rsidRPr="008A67D7" w:rsidRDefault="00C6391C" w:rsidP="00571204">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639"/>
      </w:tblGrid>
      <w:tr w:rsidR="00614417" w:rsidRPr="008A67D7" w14:paraId="5CE60518" w14:textId="77777777" w:rsidTr="00E67688">
        <w:trPr>
          <w:trHeight w:val="5669"/>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416BBAB2" w14:textId="77777777" w:rsidR="00614417" w:rsidRPr="008A67D7" w:rsidRDefault="00614417" w:rsidP="00571204">
            <w:pPr>
              <w:spacing w:before="120" w:after="120" w:line="240" w:lineRule="auto"/>
              <w:rPr>
                <w:rFonts w:eastAsia="Dotum"/>
                <w:szCs w:val="22"/>
              </w:rPr>
            </w:pPr>
          </w:p>
        </w:tc>
      </w:tr>
    </w:tbl>
    <w:p w14:paraId="7F5E6007" w14:textId="77777777" w:rsidR="00C6391C" w:rsidRPr="008A67D7" w:rsidRDefault="00C6391C" w:rsidP="00571204">
      <w:pPr>
        <w:spacing w:before="120" w:after="120" w:line="240" w:lineRule="auto"/>
        <w:rPr>
          <w:rFonts w:asciiTheme="minorHAnsi" w:eastAsia="Dotum" w:hAnsiTheme="minorHAnsi"/>
          <w:noProof/>
          <w:szCs w:val="22"/>
          <w:lang w:eastAsia="en-GB"/>
        </w:rPr>
      </w:pPr>
    </w:p>
    <w:p w14:paraId="6296E57A"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51EE59C1" w14:textId="77777777" w:rsidR="00C6391C" w:rsidRPr="008A67D7" w:rsidRDefault="00C6391C" w:rsidP="006119D3">
      <w:pPr>
        <w:pStyle w:val="SmallerHeading"/>
        <w:rPr>
          <w:rFonts w:asciiTheme="minorHAnsi" w:hAnsiTheme="minorHAnsi"/>
        </w:rPr>
      </w:pPr>
      <w:r w:rsidRPr="008A67D7">
        <w:rPr>
          <w:rFonts w:asciiTheme="minorHAnsi" w:hAnsiTheme="minorHAnsi"/>
        </w:rPr>
        <w:lastRenderedPageBreak/>
        <w:t>Label</w:t>
      </w:r>
      <w:r w:rsidR="006119D3" w:rsidRPr="008A67D7">
        <w:rPr>
          <w:rFonts w:asciiTheme="minorHAnsi" w:hAnsiTheme="minorHAnsi"/>
        </w:rPr>
        <w:t>ling and annotating photographs</w:t>
      </w:r>
    </w:p>
    <w:p w14:paraId="3FF61230" w14:textId="0D1376FA" w:rsidR="00C6391C" w:rsidRPr="008A67D7" w:rsidRDefault="00C6391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Use the space below to practi</w:t>
      </w:r>
      <w:r w:rsidR="00861639">
        <w:rPr>
          <w:rFonts w:asciiTheme="minorHAnsi" w:eastAsia="Dotum" w:hAnsiTheme="minorHAnsi"/>
          <w:szCs w:val="22"/>
        </w:rPr>
        <w:t>s</w:t>
      </w:r>
      <w:r w:rsidRPr="008A67D7">
        <w:rPr>
          <w:rFonts w:asciiTheme="minorHAnsi" w:eastAsia="Dotum" w:hAnsiTheme="minorHAnsi"/>
          <w:szCs w:val="22"/>
        </w:rPr>
        <w:t xml:space="preserve">e labelling and annotating photographs. Look at the example to see the level of </w:t>
      </w:r>
      <w:r w:rsidR="006119D3" w:rsidRPr="008A67D7">
        <w:rPr>
          <w:rFonts w:asciiTheme="minorHAnsi" w:eastAsia="Dotum" w:hAnsiTheme="minorHAnsi"/>
          <w:szCs w:val="22"/>
        </w:rPr>
        <w:t>detail that you could pick out.</w:t>
      </w:r>
    </w:p>
    <w:p w14:paraId="5E248371" w14:textId="77777777" w:rsidR="00C6391C" w:rsidRPr="008A67D7" w:rsidRDefault="006119D3" w:rsidP="00571204">
      <w:pPr>
        <w:spacing w:before="120" w:after="120" w:line="240" w:lineRule="auto"/>
        <w:rPr>
          <w:rFonts w:asciiTheme="minorHAnsi" w:eastAsia="Dotum" w:hAnsiTheme="minorHAnsi"/>
          <w:szCs w:val="22"/>
        </w:rPr>
      </w:pPr>
      <w:r w:rsidRPr="008A67D7">
        <w:rPr>
          <w:rFonts w:asciiTheme="minorHAnsi" w:hAnsiTheme="minorHAnsi"/>
          <w:noProof/>
          <w:lang w:eastAsia="en-GB"/>
        </w:rPr>
        <mc:AlternateContent>
          <mc:Choice Requires="wpg">
            <w:drawing>
              <wp:inline distT="0" distB="0" distL="0" distR="0" wp14:anchorId="6D92945A" wp14:editId="2B522327">
                <wp:extent cx="5788043" cy="3827666"/>
                <wp:effectExtent l="0" t="0" r="3175" b="1905"/>
                <wp:docPr id="30" name="Group 30"/>
                <wp:cNvGraphicFramePr/>
                <a:graphic xmlns:a="http://schemas.openxmlformats.org/drawingml/2006/main">
                  <a:graphicData uri="http://schemas.microsoft.com/office/word/2010/wordprocessingGroup">
                    <wpg:wgp>
                      <wpg:cNvGrpSpPr/>
                      <wpg:grpSpPr>
                        <a:xfrm>
                          <a:off x="0" y="0"/>
                          <a:ext cx="5788043" cy="3827666"/>
                          <a:chOff x="0" y="0"/>
                          <a:chExt cx="5788043" cy="3827666"/>
                        </a:xfrm>
                      </wpg:grpSpPr>
                      <wpg:grpSp>
                        <wpg:cNvPr id="224" name="Group 224"/>
                        <wpg:cNvGrpSpPr/>
                        <wpg:grpSpPr>
                          <a:xfrm>
                            <a:off x="887105" y="580029"/>
                            <a:ext cx="3766820" cy="2839085"/>
                            <a:chOff x="0" y="0"/>
                            <a:chExt cx="3767328" cy="2839263"/>
                          </a:xfrm>
                        </wpg:grpSpPr>
                        <pic:pic xmlns:pic="http://schemas.openxmlformats.org/drawingml/2006/picture">
                          <pic:nvPicPr>
                            <pic:cNvPr id="226" name="Picture 225" descr="Image result for cockermouth river"/>
                            <pic:cNvPicPr>
                              <a:picLocks noChangeAspect="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767328" cy="2838298"/>
                            </a:xfrm>
                            <a:prstGeom prst="rect">
                              <a:avLst/>
                            </a:prstGeom>
                            <a:noFill/>
                            <a:ln w="38100">
                              <a:solidFill>
                                <a:schemeClr val="accent3"/>
                              </a:solidFill>
                            </a:ln>
                          </pic:spPr>
                        </pic:pic>
                        <wps:wsp>
                          <wps:cNvPr id="227" name="Text Box 2"/>
                          <wps:cNvSpPr txBox="1">
                            <a:spLocks noChangeArrowheads="1"/>
                          </wps:cNvSpPr>
                          <wps:spPr bwMode="auto">
                            <a:xfrm>
                              <a:off x="0" y="2479853"/>
                              <a:ext cx="1100455" cy="359410"/>
                            </a:xfrm>
                            <a:prstGeom prst="rect">
                              <a:avLst/>
                            </a:prstGeom>
                            <a:solidFill>
                              <a:srgbClr val="FFFFFF"/>
                            </a:solidFill>
                            <a:ln w="38100">
                              <a:solidFill>
                                <a:schemeClr val="accent3"/>
                              </a:solidFill>
                              <a:miter lim="800000"/>
                              <a:headEnd/>
                              <a:tailEnd/>
                            </a:ln>
                          </wps:spPr>
                          <wps:txbx>
                            <w:txbxContent>
                              <w:p w14:paraId="67D853B3" w14:textId="77777777" w:rsidR="003C7D3D" w:rsidRPr="006A6068" w:rsidRDefault="003C7D3D" w:rsidP="006119D3">
                                <w:pPr>
                                  <w:rPr>
                                    <w:rFonts w:asciiTheme="minorHAnsi" w:hAnsiTheme="minorHAnsi"/>
                                  </w:rPr>
                                </w:pPr>
                                <w:r w:rsidRPr="006A6068">
                                  <w:rPr>
                                    <w:rFonts w:asciiTheme="minorHAnsi" w:hAnsiTheme="minorHAnsi"/>
                                  </w:rPr>
                                  <w:t>Cockermouth</w:t>
                                </w:r>
                              </w:p>
                            </w:txbxContent>
                          </wps:txbx>
                          <wps:bodyPr rot="0" vert="horz" wrap="square" lIns="91440" tIns="45720" rIns="91440" bIns="45720" anchor="ctr" anchorCtr="0">
                            <a:noAutofit/>
                          </wps:bodyPr>
                        </wps:wsp>
                      </wpg:grpSp>
                      <wps:wsp>
                        <wps:cNvPr id="228" name="Straight Arrow Connector 227"/>
                        <wps:cNvCnPr/>
                        <wps:spPr>
                          <a:xfrm>
                            <a:off x="791570" y="757450"/>
                            <a:ext cx="2265922" cy="798394"/>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32" name="Text Box 2"/>
                        <wps:cNvSpPr txBox="1">
                          <a:spLocks noChangeArrowheads="1"/>
                        </wps:cNvSpPr>
                        <wps:spPr bwMode="auto">
                          <a:xfrm>
                            <a:off x="0" y="532262"/>
                            <a:ext cx="791210" cy="2926715"/>
                          </a:xfrm>
                          <a:prstGeom prst="rect">
                            <a:avLst/>
                          </a:prstGeom>
                          <a:solidFill>
                            <a:schemeClr val="accent3">
                              <a:lumMod val="20000"/>
                              <a:lumOff val="80000"/>
                            </a:schemeClr>
                          </a:solidFill>
                          <a:ln w="9525">
                            <a:noFill/>
                            <a:miter lim="800000"/>
                            <a:headEnd/>
                            <a:tailEnd/>
                          </a:ln>
                        </wps:spPr>
                        <wps:txbx>
                          <w:txbxContent>
                            <w:p w14:paraId="09258778" w14:textId="44EBCD41" w:rsidR="003C7D3D" w:rsidRPr="006A6068" w:rsidRDefault="003C7D3D" w:rsidP="006119D3">
                              <w:pPr>
                                <w:rPr>
                                  <w:rFonts w:asciiTheme="minorHAnsi" w:hAnsiTheme="minorHAnsi"/>
                                  <w:szCs w:val="22"/>
                                </w:rPr>
                              </w:pPr>
                              <w:r w:rsidRPr="006A6068">
                                <w:rPr>
                                  <w:rFonts w:asciiTheme="minorHAnsi" w:hAnsiTheme="minorHAnsi"/>
                                  <w:szCs w:val="22"/>
                                </w:rPr>
                                <w:t xml:space="preserve">Evidence of industry; this could have been built here to have easy access to water, as it is close to the banks of the river. </w:t>
                              </w:r>
                            </w:p>
                          </w:txbxContent>
                        </wps:txbx>
                        <wps:bodyPr rot="0" vert="horz" wrap="square" lIns="91440" tIns="45720" rIns="91440" bIns="45720" anchor="t" anchorCtr="0">
                          <a:noAutofit/>
                        </wps:bodyPr>
                      </wps:wsp>
                      <wps:wsp>
                        <wps:cNvPr id="235" name="Text Box 2"/>
                        <wps:cNvSpPr txBox="1">
                          <a:spLocks noChangeArrowheads="1"/>
                        </wps:cNvSpPr>
                        <wps:spPr bwMode="auto">
                          <a:xfrm>
                            <a:off x="4735773" y="1467134"/>
                            <a:ext cx="1052270" cy="2358679"/>
                          </a:xfrm>
                          <a:prstGeom prst="rect">
                            <a:avLst/>
                          </a:prstGeom>
                          <a:solidFill>
                            <a:schemeClr val="accent3">
                              <a:lumMod val="20000"/>
                              <a:lumOff val="80000"/>
                            </a:schemeClr>
                          </a:solidFill>
                          <a:ln w="9525">
                            <a:noFill/>
                            <a:miter lim="800000"/>
                            <a:headEnd/>
                            <a:tailEnd/>
                          </a:ln>
                        </wps:spPr>
                        <wps:txbx>
                          <w:txbxContent>
                            <w:p w14:paraId="1E5FA114" w14:textId="77777777" w:rsidR="003C7D3D" w:rsidRPr="006A6068" w:rsidRDefault="003C7D3D" w:rsidP="006119D3">
                              <w:pPr>
                                <w:rPr>
                                  <w:rFonts w:asciiTheme="minorHAnsi" w:hAnsiTheme="minorHAnsi"/>
                                  <w:szCs w:val="22"/>
                                </w:rPr>
                              </w:pPr>
                              <w:r w:rsidRPr="006A6068">
                                <w:rPr>
                                  <w:rFonts w:asciiTheme="minorHAnsi" w:hAnsiTheme="minorHAnsi"/>
                                  <w:szCs w:val="22"/>
                                </w:rPr>
                                <w:t xml:space="preserve">River flood defences have been built here to protect homes and industry from flooding. The height could indicate previous flood levels.  </w:t>
                              </w:r>
                            </w:p>
                          </w:txbxContent>
                        </wps:txbx>
                        <wps:bodyPr rot="0" vert="horz" wrap="square" lIns="91440" tIns="45720" rIns="91440" bIns="45720" anchor="t" anchorCtr="0">
                          <a:noAutofit/>
                        </wps:bodyPr>
                      </wps:wsp>
                      <wps:wsp>
                        <wps:cNvPr id="236" name="Text Box 2"/>
                        <wps:cNvSpPr txBox="1">
                          <a:spLocks noChangeArrowheads="1"/>
                        </wps:cNvSpPr>
                        <wps:spPr bwMode="auto">
                          <a:xfrm>
                            <a:off x="0" y="3527946"/>
                            <a:ext cx="3684270" cy="299720"/>
                          </a:xfrm>
                          <a:prstGeom prst="rect">
                            <a:avLst/>
                          </a:prstGeom>
                          <a:solidFill>
                            <a:schemeClr val="accent3">
                              <a:lumMod val="20000"/>
                              <a:lumOff val="80000"/>
                            </a:schemeClr>
                          </a:solidFill>
                          <a:ln w="9525">
                            <a:noFill/>
                            <a:miter lim="800000"/>
                            <a:headEnd/>
                            <a:tailEnd/>
                          </a:ln>
                        </wps:spPr>
                        <wps:txbx>
                          <w:txbxContent>
                            <w:p w14:paraId="56525CA9" w14:textId="77777777" w:rsidR="003C7D3D" w:rsidRPr="006A6068" w:rsidRDefault="003C7D3D" w:rsidP="006119D3">
                              <w:pPr>
                                <w:rPr>
                                  <w:rFonts w:asciiTheme="minorHAnsi" w:hAnsiTheme="minorHAnsi"/>
                                  <w:szCs w:val="22"/>
                                </w:rPr>
                              </w:pPr>
                              <w:r w:rsidRPr="006A6068">
                                <w:rPr>
                                  <w:rFonts w:asciiTheme="minorHAnsi" w:hAnsiTheme="minorHAnsi"/>
                                  <w:szCs w:val="22"/>
                                </w:rPr>
                                <w:t xml:space="preserve">Middle/lower course of the river as it is becoming wider. </w:t>
                              </w:r>
                            </w:p>
                          </w:txbxContent>
                        </wps:txbx>
                        <wps:bodyPr rot="0" vert="horz" wrap="square" lIns="91440" tIns="45720" rIns="91440" bIns="45720" anchor="t" anchorCtr="0">
                          <a:noAutofit/>
                        </wps:bodyPr>
                      </wps:wsp>
                      <wps:wsp>
                        <wps:cNvPr id="237" name="Text Box 2"/>
                        <wps:cNvSpPr txBox="1">
                          <a:spLocks noChangeArrowheads="1"/>
                        </wps:cNvSpPr>
                        <wps:spPr bwMode="auto">
                          <a:xfrm>
                            <a:off x="4735773" y="0"/>
                            <a:ext cx="1050463" cy="1426007"/>
                          </a:xfrm>
                          <a:prstGeom prst="rect">
                            <a:avLst/>
                          </a:prstGeom>
                          <a:solidFill>
                            <a:schemeClr val="accent3">
                              <a:lumMod val="20000"/>
                              <a:lumOff val="80000"/>
                            </a:schemeClr>
                          </a:solidFill>
                          <a:ln w="9525">
                            <a:noFill/>
                            <a:miter lim="800000"/>
                            <a:headEnd/>
                            <a:tailEnd/>
                          </a:ln>
                        </wps:spPr>
                        <wps:txbx>
                          <w:txbxContent>
                            <w:p w14:paraId="5BF61BEF" w14:textId="77777777" w:rsidR="003C7D3D" w:rsidRPr="006A6068" w:rsidRDefault="003C7D3D" w:rsidP="006119D3">
                              <w:pPr>
                                <w:rPr>
                                  <w:rFonts w:asciiTheme="minorHAnsi" w:hAnsiTheme="minorHAnsi"/>
                                  <w:szCs w:val="22"/>
                                </w:rPr>
                              </w:pPr>
                              <w:r w:rsidRPr="006A6068">
                                <w:rPr>
                                  <w:rFonts w:asciiTheme="minorHAnsi" w:hAnsiTheme="minorHAnsi"/>
                                  <w:szCs w:val="22"/>
                                </w:rPr>
                                <w:t xml:space="preserve">Deposition occurring on river banks as this is the approach to a meander.  </w:t>
                              </w:r>
                            </w:p>
                          </w:txbxContent>
                        </wps:txbx>
                        <wps:bodyPr rot="0" vert="horz" wrap="square" lIns="91440" tIns="45720" rIns="91440" bIns="45720" anchor="t" anchorCtr="0">
                          <a:noAutofit/>
                        </wps:bodyPr>
                      </wps:wsp>
                      <wps:wsp>
                        <wps:cNvPr id="238" name="Text Box 2"/>
                        <wps:cNvSpPr txBox="1">
                          <a:spLocks noChangeArrowheads="1"/>
                        </wps:cNvSpPr>
                        <wps:spPr bwMode="auto">
                          <a:xfrm>
                            <a:off x="6824" y="0"/>
                            <a:ext cx="4681184" cy="490803"/>
                          </a:xfrm>
                          <a:prstGeom prst="rect">
                            <a:avLst/>
                          </a:prstGeom>
                          <a:solidFill>
                            <a:schemeClr val="accent3">
                              <a:lumMod val="20000"/>
                              <a:lumOff val="80000"/>
                            </a:schemeClr>
                          </a:solidFill>
                          <a:ln w="9525">
                            <a:noFill/>
                            <a:miter lim="800000"/>
                            <a:headEnd/>
                            <a:tailEnd/>
                          </a:ln>
                        </wps:spPr>
                        <wps:txbx>
                          <w:txbxContent>
                            <w:p w14:paraId="3FA4C728" w14:textId="40FE8AA4" w:rsidR="003C7D3D" w:rsidRPr="006A6068" w:rsidRDefault="003C7D3D" w:rsidP="006119D3">
                              <w:pPr>
                                <w:rPr>
                                  <w:rFonts w:asciiTheme="minorHAnsi" w:hAnsiTheme="minorHAnsi"/>
                                  <w:szCs w:val="22"/>
                                </w:rPr>
                              </w:pPr>
                              <w:r w:rsidRPr="006A6068">
                                <w:rPr>
                                  <w:rFonts w:asciiTheme="minorHAnsi" w:hAnsiTheme="minorHAnsi"/>
                                  <w:szCs w:val="22"/>
                                </w:rPr>
                                <w:t xml:space="preserve">Buildings follow the course of the river – this is a flood risk; the land here is impermeable so surface runoff will occur more quickly. </w:t>
                              </w:r>
                            </w:p>
                          </w:txbxContent>
                        </wps:txbx>
                        <wps:bodyPr rot="0" vert="horz" wrap="square" lIns="91440" tIns="45720" rIns="91440" bIns="45720" anchor="t" anchorCtr="0">
                          <a:noAutofit/>
                        </wps:bodyPr>
                      </wps:wsp>
                      <wps:wsp>
                        <wps:cNvPr id="239" name="Straight Arrow Connector 238"/>
                        <wps:cNvCnPr/>
                        <wps:spPr>
                          <a:xfrm flipH="1">
                            <a:off x="3207224" y="709683"/>
                            <a:ext cx="1527176" cy="1562669"/>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0" name="Straight Arrow Connector 239"/>
                        <wps:cNvCnPr/>
                        <wps:spPr>
                          <a:xfrm flipH="1">
                            <a:off x="4380932" y="709683"/>
                            <a:ext cx="352425" cy="1657985"/>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1" name="Straight Arrow Connector 240"/>
                        <wps:cNvCnPr/>
                        <wps:spPr>
                          <a:xfrm flipV="1">
                            <a:off x="2320120" y="3009331"/>
                            <a:ext cx="887104" cy="517819"/>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2" name="Straight Arrow Connector 241"/>
                        <wps:cNvCnPr/>
                        <wps:spPr>
                          <a:xfrm flipH="1" flipV="1">
                            <a:off x="3684896" y="2163170"/>
                            <a:ext cx="1049655" cy="1294765"/>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D92945A" id="Group 30" o:spid="_x0000_s1186" style="width:455.75pt;height:301.4pt;mso-position-horizontal-relative:char;mso-position-vertical-relative:line" coordsize="57880,38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">
                <v:group id="Group 224" o:spid="_x0000_s1187" style="position:absolute;left:8871;top:5800;width:37668;height:28391" coordsize="37673,2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Picture 225" o:spid="_x0000_s1188" type="#_x0000_t75" alt="Image result for cockermouth river" style="position:absolute;width:37673;height:2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" stroked="t" strokecolor="#11ab5a [3206]" strokeweight="3pt">
                    <v:imagedata r:id="rId94" o:title="Image result for cockermouth river"/>
                    <v:path arrowok="t"/>
                  </v:shape>
                  <v:shape id="Text Box 2" o:spid="_x0000_s1189" type="#_x0000_t202" style="position:absolute;top:24798;width:1100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" strokecolor="#11ab5a [3206]" strokeweight="3pt">
                    <v:textbox>
                      <w:txbxContent>
                        <w:p w14:paraId="67D853B3" w14:textId="77777777" w:rsidR="003C7D3D" w:rsidRPr="006A6068" w:rsidRDefault="003C7D3D" w:rsidP="006119D3">
                          <w:pPr>
                            <w:rPr>
                              <w:rFonts w:asciiTheme="minorHAnsi" w:hAnsiTheme="minorHAnsi"/>
                            </w:rPr>
                          </w:pPr>
                          <w:r w:rsidRPr="006A6068">
                            <w:rPr>
                              <w:rFonts w:asciiTheme="minorHAnsi" w:hAnsiTheme="minorHAnsi"/>
                            </w:rPr>
                            <w:t>Cockermouth</w:t>
                          </w:r>
                        </w:p>
                      </w:txbxContent>
                    </v:textbox>
                  </v:shape>
                </v:group>
                <v:shapetype id="_x0000_t32" coordsize="21600,21600" o:spt="32" o:oned="t" path="m,l21600,21600e" filled="f">
                  <v:path arrowok="t" fillok="f" o:connecttype="none"/>
                  <o:lock v:ext="edit" shapetype="t"/>
                </v:shapetype>
                <v:shape id="Straight Arrow Connector 227" o:spid="_x0000_s1190" type="#_x0000_t32" style="position:absolute;left:7915;top:7574;width:22659;height:7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" strokecolor="#df2a12 [2405]" strokeweight="3pt">
                  <v:stroke endarrow="block"/>
                </v:shape>
                <v:shape id="Text Box 2" o:spid="_x0000_s1191" type="#_x0000_t202" style="position:absolute;top:5322;width:7912;height:29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" fillcolor="#c4f9dd [662]" stroked="f">
                  <v:textbox>
                    <w:txbxContent>
                      <w:p w14:paraId="09258778" w14:textId="44EBCD41" w:rsidR="003C7D3D" w:rsidRPr="006A6068" w:rsidRDefault="003C7D3D" w:rsidP="006119D3">
                        <w:pPr>
                          <w:rPr>
                            <w:rFonts w:asciiTheme="minorHAnsi" w:hAnsiTheme="minorHAnsi"/>
                            <w:szCs w:val="22"/>
                          </w:rPr>
                        </w:pPr>
                        <w:r w:rsidRPr="006A6068">
                          <w:rPr>
                            <w:rFonts w:asciiTheme="minorHAnsi" w:hAnsiTheme="minorHAnsi"/>
                            <w:szCs w:val="22"/>
                          </w:rPr>
                          <w:t xml:space="preserve">Evidence of industry; this could have been built here to have easy access to water, as it is close to the banks of the river. </w:t>
                        </w:r>
                      </w:p>
                    </w:txbxContent>
                  </v:textbox>
                </v:shape>
                <v:shape id="Text Box 2" o:spid="_x0000_s1192" type="#_x0000_t202" style="position:absolute;left:47357;top:14671;width:10523;height:2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" fillcolor="#c4f9dd [662]" stroked="f">
                  <v:textbox>
                    <w:txbxContent>
                      <w:p w14:paraId="1E5FA114" w14:textId="77777777" w:rsidR="003C7D3D" w:rsidRPr="006A6068" w:rsidRDefault="003C7D3D" w:rsidP="006119D3">
                        <w:pPr>
                          <w:rPr>
                            <w:rFonts w:asciiTheme="minorHAnsi" w:hAnsiTheme="minorHAnsi"/>
                            <w:szCs w:val="22"/>
                          </w:rPr>
                        </w:pPr>
                        <w:r w:rsidRPr="006A6068">
                          <w:rPr>
                            <w:rFonts w:asciiTheme="minorHAnsi" w:hAnsiTheme="minorHAnsi"/>
                            <w:szCs w:val="22"/>
                          </w:rPr>
                          <w:t xml:space="preserve">River flood defences have been built here to protect homes and industry from flooding. The height could indicate previous flood levels.  </w:t>
                        </w:r>
                      </w:p>
                    </w:txbxContent>
                  </v:textbox>
                </v:shape>
                <v:shape id="Text Box 2" o:spid="_x0000_s1193" type="#_x0000_t202" style="position:absolute;top:35279;width:36842;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" fillcolor="#c4f9dd [662]" stroked="f">
                  <v:textbox>
                    <w:txbxContent>
                      <w:p w14:paraId="56525CA9" w14:textId="77777777" w:rsidR="003C7D3D" w:rsidRPr="006A6068" w:rsidRDefault="003C7D3D" w:rsidP="006119D3">
                        <w:pPr>
                          <w:rPr>
                            <w:rFonts w:asciiTheme="minorHAnsi" w:hAnsiTheme="minorHAnsi"/>
                            <w:szCs w:val="22"/>
                          </w:rPr>
                        </w:pPr>
                        <w:r w:rsidRPr="006A6068">
                          <w:rPr>
                            <w:rFonts w:asciiTheme="minorHAnsi" w:hAnsiTheme="minorHAnsi"/>
                            <w:szCs w:val="22"/>
                          </w:rPr>
                          <w:t xml:space="preserve">Middle/lower course of the river as it is becoming wider. </w:t>
                        </w:r>
                      </w:p>
                    </w:txbxContent>
                  </v:textbox>
                </v:shape>
                <v:shape id="Text Box 2" o:spid="_x0000_s1194" type="#_x0000_t202" style="position:absolute;left:47357;width:10505;height:1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" fillcolor="#c4f9dd [662]" stroked="f">
                  <v:textbox>
                    <w:txbxContent>
                      <w:p w14:paraId="5BF61BEF" w14:textId="77777777" w:rsidR="003C7D3D" w:rsidRPr="006A6068" w:rsidRDefault="003C7D3D" w:rsidP="006119D3">
                        <w:pPr>
                          <w:rPr>
                            <w:rFonts w:asciiTheme="minorHAnsi" w:hAnsiTheme="minorHAnsi"/>
                            <w:szCs w:val="22"/>
                          </w:rPr>
                        </w:pPr>
                        <w:r w:rsidRPr="006A6068">
                          <w:rPr>
                            <w:rFonts w:asciiTheme="minorHAnsi" w:hAnsiTheme="minorHAnsi"/>
                            <w:szCs w:val="22"/>
                          </w:rPr>
                          <w:t xml:space="preserve">Deposition occurring on river banks as this is the approach to a meander.  </w:t>
                        </w:r>
                      </w:p>
                    </w:txbxContent>
                  </v:textbox>
                </v:shape>
                <v:shape id="Text Box 2" o:spid="_x0000_s1195" type="#_x0000_t202" style="position:absolute;left:68;width:46812;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" fillcolor="#c4f9dd [662]" stroked="f">
                  <v:textbox>
                    <w:txbxContent>
                      <w:p w14:paraId="3FA4C728" w14:textId="40FE8AA4" w:rsidR="003C7D3D" w:rsidRPr="006A6068" w:rsidRDefault="003C7D3D" w:rsidP="006119D3">
                        <w:pPr>
                          <w:rPr>
                            <w:rFonts w:asciiTheme="minorHAnsi" w:hAnsiTheme="minorHAnsi"/>
                            <w:szCs w:val="22"/>
                          </w:rPr>
                        </w:pPr>
                        <w:r w:rsidRPr="006A6068">
                          <w:rPr>
                            <w:rFonts w:asciiTheme="minorHAnsi" w:hAnsiTheme="minorHAnsi"/>
                            <w:szCs w:val="22"/>
                          </w:rPr>
                          <w:t xml:space="preserve">Buildings follow the course of the river – this is a flood risk; the land here is impermeable so surface runoff will occur more quickly. </w:t>
                        </w:r>
                      </w:p>
                    </w:txbxContent>
                  </v:textbox>
                </v:shape>
                <v:shape id="Straight Arrow Connector 238" o:spid="_x0000_s1196" type="#_x0000_t32" style="position:absolute;left:32072;top:7096;width:15272;height:156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" strokecolor="#df2a12 [2405]" strokeweight="3pt">
                  <v:stroke endarrow="block"/>
                </v:shape>
                <v:shape id="Straight Arrow Connector 239" o:spid="_x0000_s1197" type="#_x0000_t32" style="position:absolute;left:43809;top:7096;width:3524;height:165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" strokecolor="#df2a12 [2405]" strokeweight="3pt">
                  <v:stroke endarrow="block"/>
                </v:shape>
                <v:shape id="Straight Arrow Connector 240" o:spid="_x0000_s1198" type="#_x0000_t32" style="position:absolute;left:23201;top:30093;width:8871;height:5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" strokecolor="#df2a12 [2405]" strokeweight="3pt">
                  <v:stroke endarrow="block"/>
                </v:shape>
                <v:shape id="Straight Arrow Connector 241" o:spid="_x0000_s1199" type="#_x0000_t32" style="position:absolute;left:36848;top:21631;width:10497;height:129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" strokecolor="#df2a12 [2405]" strokeweight="3pt">
                  <v:stroke endarrow="block"/>
                </v:shape>
                <w10:anchorlock/>
              </v:group>
            </w:pict>
          </mc:Fallback>
        </mc:AlternateContent>
      </w:r>
    </w:p>
    <w:p w14:paraId="39D3753F" w14:textId="77777777" w:rsidR="00C6391C" w:rsidRPr="008A67D7" w:rsidRDefault="00C6391C" w:rsidP="00571204">
      <w:pPr>
        <w:spacing w:before="120" w:after="120" w:line="240" w:lineRule="auto"/>
        <w:rPr>
          <w:rFonts w:asciiTheme="minorHAnsi" w:eastAsia="Dotum" w:hAnsiTheme="minorHAnsi"/>
          <w:szCs w:val="22"/>
        </w:rPr>
      </w:pPr>
      <w:r w:rsidRPr="008A67D7">
        <w:rPr>
          <w:rFonts w:asciiTheme="minorHAnsi" w:eastAsia="Dotum" w:hAnsiTheme="minorHAnsi"/>
          <w:noProof/>
          <w:szCs w:val="22"/>
          <w:lang w:eastAsia="en-GB"/>
        </w:rPr>
        <mc:AlternateContent>
          <mc:Choice Requires="wps">
            <w:drawing>
              <wp:anchor distT="0" distB="0" distL="114300" distR="114300" simplePos="0" relativeHeight="251658240" behindDoc="0" locked="0" layoutInCell="1" allowOverlap="1" wp14:anchorId="091B5CB9" wp14:editId="79C0D89B">
                <wp:simplePos x="0" y="0"/>
                <wp:positionH relativeFrom="column">
                  <wp:posOffset>-4119245</wp:posOffset>
                </wp:positionH>
                <wp:positionV relativeFrom="paragraph">
                  <wp:posOffset>140970</wp:posOffset>
                </wp:positionV>
                <wp:extent cx="733425" cy="276225"/>
                <wp:effectExtent l="19050" t="19050" r="47625" b="66675"/>
                <wp:wrapNone/>
                <wp:docPr id="4124" name="Straight Arrow Connector 4124"/>
                <wp:cNvGraphicFramePr/>
                <a:graphic xmlns:a="http://schemas.openxmlformats.org/drawingml/2006/main">
                  <a:graphicData uri="http://schemas.microsoft.com/office/word/2010/wordprocessingShape">
                    <wps:wsp>
                      <wps:cNvCnPr/>
                      <wps:spPr>
                        <a:xfrm>
                          <a:off x="0" y="0"/>
                          <a:ext cx="733425" cy="2762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0D26A" id="Straight Arrow Connector 4124" o:spid="_x0000_s1026" type="#_x0000_t32" style="position:absolute;margin-left:-324.35pt;margin-top:11.1pt;width:57.7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" strokecolor="black [3213]" strokeweight="3pt">
                <v:stroke endarrow="block"/>
              </v:shape>
            </w:pict>
          </mc:Fallback>
        </mc:AlternateContent>
      </w:r>
    </w:p>
    <w:p w14:paraId="0045BAA5" w14:textId="77777777" w:rsidR="006119D3" w:rsidRPr="008A67D7" w:rsidRDefault="00C32290" w:rsidP="006119D3">
      <w:pPr>
        <w:spacing w:before="120" w:after="120" w:line="240" w:lineRule="auto"/>
        <w:rPr>
          <w:rFonts w:asciiTheme="minorHAnsi" w:eastAsia="Dotum" w:hAnsiTheme="minorHAnsi"/>
          <w:szCs w:val="22"/>
        </w:rPr>
      </w:pPr>
      <w:r w:rsidRPr="008A67D7">
        <w:rPr>
          <w:rFonts w:asciiTheme="minorHAnsi" w:eastAsia="Dotum" w:hAnsiTheme="minorHAnsi"/>
          <w:noProof/>
          <w:szCs w:val="22"/>
          <w:lang w:eastAsia="en-GB"/>
        </w:rPr>
        <mc:AlternateContent>
          <mc:Choice Requires="wps">
            <w:drawing>
              <wp:anchor distT="0" distB="0" distL="114300" distR="114300" simplePos="0" relativeHeight="251658242" behindDoc="0" locked="0" layoutInCell="1" allowOverlap="1" wp14:anchorId="7642A35F" wp14:editId="75827775">
                <wp:simplePos x="0" y="0"/>
                <wp:positionH relativeFrom="column">
                  <wp:posOffset>-4032885</wp:posOffset>
                </wp:positionH>
                <wp:positionV relativeFrom="paragraph">
                  <wp:posOffset>214630</wp:posOffset>
                </wp:positionV>
                <wp:extent cx="1650365" cy="718185"/>
                <wp:effectExtent l="19050" t="19050" r="6985" b="62865"/>
                <wp:wrapNone/>
                <wp:docPr id="225" name="Straight Arrow Connector 225"/>
                <wp:cNvGraphicFramePr/>
                <a:graphic xmlns:a="http://schemas.openxmlformats.org/drawingml/2006/main">
                  <a:graphicData uri="http://schemas.microsoft.com/office/word/2010/wordprocessingShape">
                    <wps:wsp>
                      <wps:cNvCnPr/>
                      <wps:spPr>
                        <a:xfrm>
                          <a:off x="0" y="0"/>
                          <a:ext cx="1650365" cy="7181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F1974" id="Straight Arrow Connector 225" o:spid="_x0000_s1026" type="#_x0000_t32" style="position:absolute;margin-left:-317.55pt;margin-top:16.9pt;width:129.95pt;height:56.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" strokecolor="red" strokeweight="3pt">
                <v:stroke endarrow="block"/>
              </v:shape>
            </w:pict>
          </mc:Fallback>
        </mc:AlternateContent>
      </w:r>
      <w:r w:rsidRPr="008A67D7">
        <w:rPr>
          <w:rFonts w:asciiTheme="minorHAnsi" w:eastAsia="Dotum" w:hAnsiTheme="minorHAnsi"/>
          <w:noProof/>
          <w:szCs w:val="22"/>
          <w:lang w:eastAsia="en-GB"/>
        </w:rPr>
        <mc:AlternateContent>
          <mc:Choice Requires="wps">
            <w:drawing>
              <wp:anchor distT="0" distB="0" distL="114300" distR="114300" simplePos="0" relativeHeight="251658241" behindDoc="0" locked="0" layoutInCell="1" allowOverlap="1" wp14:anchorId="292DBEC3" wp14:editId="5AFC1109">
                <wp:simplePos x="0" y="0"/>
                <wp:positionH relativeFrom="column">
                  <wp:posOffset>-4032316</wp:posOffset>
                </wp:positionH>
                <wp:positionV relativeFrom="paragraph">
                  <wp:posOffset>85799</wp:posOffset>
                </wp:positionV>
                <wp:extent cx="2683823" cy="552839"/>
                <wp:effectExtent l="19050" t="76200" r="0" b="19050"/>
                <wp:wrapNone/>
                <wp:docPr id="4122" name="Straight Arrow Connector 4122"/>
                <wp:cNvGraphicFramePr/>
                <a:graphic xmlns:a="http://schemas.openxmlformats.org/drawingml/2006/main">
                  <a:graphicData uri="http://schemas.microsoft.com/office/word/2010/wordprocessingShape">
                    <wps:wsp>
                      <wps:cNvCnPr/>
                      <wps:spPr>
                        <a:xfrm flipV="1">
                          <a:off x="0" y="0"/>
                          <a:ext cx="2683823" cy="55283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7BD88" id="Straight Arrow Connector 4122" o:spid="_x0000_s1026" type="#_x0000_t32" style="position:absolute;margin-left:-317.5pt;margin-top:6.75pt;width:211.3pt;height:43.5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" strokecolor="red" strokeweight="3pt">
                <v:stroke endarrow="block"/>
              </v:shape>
            </w:pict>
          </mc:Fallback>
        </mc:AlternateContent>
      </w:r>
    </w:p>
    <w:p w14:paraId="0E160DBB" w14:textId="77777777" w:rsidR="006119D3" w:rsidRPr="008A67D7" w:rsidRDefault="006119D3" w:rsidP="006119D3">
      <w:pPr>
        <w:spacing w:before="120" w:after="120" w:line="240" w:lineRule="auto"/>
        <w:rPr>
          <w:rFonts w:asciiTheme="minorHAnsi" w:eastAsia="Dotum" w:hAnsiTheme="minorHAnsi"/>
          <w:szCs w:val="22"/>
        </w:rPr>
      </w:pPr>
    </w:p>
    <w:p w14:paraId="7F1984D7" w14:textId="77777777" w:rsidR="00C6391C" w:rsidRPr="008A67D7" w:rsidRDefault="006119D3" w:rsidP="006119D3">
      <w:pPr>
        <w:spacing w:before="120" w:after="120" w:line="240" w:lineRule="auto"/>
        <w:jc w:val="center"/>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13266A14" wp14:editId="43C032A5">
                <wp:extent cx="3774440" cy="2838450"/>
                <wp:effectExtent l="38100" t="38100" r="35560" b="38100"/>
                <wp:docPr id="1047" name="Group 1047"/>
                <wp:cNvGraphicFramePr/>
                <a:graphic xmlns:a="http://schemas.openxmlformats.org/drawingml/2006/main">
                  <a:graphicData uri="http://schemas.microsoft.com/office/word/2010/wordprocessingGroup">
                    <wpg:wgp>
                      <wpg:cNvGrpSpPr/>
                      <wpg:grpSpPr>
                        <a:xfrm>
                          <a:off x="0" y="0"/>
                          <a:ext cx="3774440" cy="2838450"/>
                          <a:chOff x="0" y="0"/>
                          <a:chExt cx="3774643" cy="2838501"/>
                        </a:xfrm>
                      </wpg:grpSpPr>
                      <pic:pic xmlns:pic="http://schemas.openxmlformats.org/drawingml/2006/picture">
                        <pic:nvPicPr>
                          <pic:cNvPr id="4135" name="Picture 4135" descr="Walton on the Naze: steps to the beach below The Naze"/>
                          <pic:cNvPicPr>
                            <a:picLocks noChangeAspect="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3774643" cy="2830982"/>
                          </a:xfrm>
                          <a:prstGeom prst="rect">
                            <a:avLst/>
                          </a:prstGeom>
                          <a:noFill/>
                          <a:ln w="28575">
                            <a:solidFill>
                              <a:schemeClr val="accent3"/>
                            </a:solidFill>
                          </a:ln>
                        </pic:spPr>
                      </pic:pic>
                      <wps:wsp>
                        <wps:cNvPr id="4129" name="Text Box 2"/>
                        <wps:cNvSpPr txBox="1">
                          <a:spLocks noChangeArrowheads="1"/>
                        </wps:cNvSpPr>
                        <wps:spPr bwMode="auto">
                          <a:xfrm>
                            <a:off x="7315" y="2589581"/>
                            <a:ext cx="1532255" cy="248920"/>
                          </a:xfrm>
                          <a:prstGeom prst="rect">
                            <a:avLst/>
                          </a:prstGeom>
                          <a:solidFill>
                            <a:srgbClr val="FFFFFF"/>
                          </a:solidFill>
                          <a:ln w="28575">
                            <a:solidFill>
                              <a:schemeClr val="accent3"/>
                            </a:solidFill>
                            <a:miter lim="800000"/>
                            <a:headEnd/>
                            <a:tailEnd/>
                          </a:ln>
                        </wps:spPr>
                        <wps:txbx>
                          <w:txbxContent>
                            <w:p w14:paraId="52DC2160" w14:textId="77777777" w:rsidR="003C7D3D" w:rsidRPr="006A6068" w:rsidRDefault="003C7D3D" w:rsidP="008E578E">
                              <w:pPr>
                                <w:rPr>
                                  <w:rFonts w:asciiTheme="minorHAnsi" w:hAnsiTheme="minorHAnsi"/>
                                </w:rPr>
                              </w:pPr>
                              <w:r w:rsidRPr="006A6068">
                                <w:rPr>
                                  <w:rFonts w:asciiTheme="minorHAnsi" w:hAnsiTheme="minorHAnsi"/>
                                </w:rPr>
                                <w:t>Walton-on-the-</w:t>
                              </w:r>
                              <w:r w:rsidRPr="006A6068">
                                <w:rPr>
                                  <w:rFonts w:asciiTheme="minorHAnsi" w:hAnsiTheme="minorHAnsi"/>
                                </w:rPr>
                                <w:t>Naze</w:t>
                              </w:r>
                            </w:p>
                          </w:txbxContent>
                        </wps:txbx>
                        <wps:bodyPr rot="0" vert="horz" wrap="square" lIns="91440" tIns="45720" rIns="91440" bIns="45720" anchor="t" anchorCtr="0">
                          <a:noAutofit/>
                        </wps:bodyPr>
                      </wps:wsp>
                    </wpg:wgp>
                  </a:graphicData>
                </a:graphic>
              </wp:inline>
            </w:drawing>
          </mc:Choice>
          <mc:Fallback>
            <w:pict>
              <v:group w14:anchorId="13266A14" id="Group 1047" o:spid="_x0000_s1200" style="width:297.2pt;height:223.5pt;mso-position-horizontal-relative:char;mso-position-vertical-relative:line" coordsize="37746,28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">
                <v:shape id="Picture 4135" o:spid="_x0000_s1201" type="#_x0000_t75" alt="Walton on the Naze: steps to the beach below The Naze" style="position:absolute;width:37746;height:28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" stroked="t" strokecolor="#11ab5a [3206]" strokeweight="2.25pt">
                  <v:imagedata r:id="rId96" o:title=" steps to the beach below The Naze"/>
                  <v:path arrowok="t"/>
                </v:shape>
                <v:shape id="Text Box 2" o:spid="_x0000_s1202" type="#_x0000_t202" style="position:absolute;left:73;top:25895;width:15322;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" strokecolor="#11ab5a [3206]" strokeweight="2.25pt">
                  <v:textbox>
                    <w:txbxContent>
                      <w:p w14:paraId="52DC2160" w14:textId="77777777" w:rsidR="003C7D3D" w:rsidRPr="006A6068" w:rsidRDefault="003C7D3D" w:rsidP="008E578E">
                        <w:pPr>
                          <w:rPr>
                            <w:rFonts w:asciiTheme="minorHAnsi" w:hAnsiTheme="minorHAnsi"/>
                          </w:rPr>
                        </w:pPr>
                        <w:r w:rsidRPr="006A6068">
                          <w:rPr>
                            <w:rFonts w:asciiTheme="minorHAnsi" w:hAnsiTheme="minorHAnsi"/>
                          </w:rPr>
                          <w:t>Walton-on-the-</w:t>
                        </w:r>
                        <w:r w:rsidRPr="006A6068">
                          <w:rPr>
                            <w:rFonts w:asciiTheme="minorHAnsi" w:hAnsiTheme="minorHAnsi"/>
                          </w:rPr>
                          <w:t>Naze</w:t>
                        </w:r>
                      </w:p>
                    </w:txbxContent>
                  </v:textbox>
                </v:shape>
                <w10:anchorlock/>
              </v:group>
            </w:pict>
          </mc:Fallback>
        </mc:AlternateContent>
      </w:r>
    </w:p>
    <w:p w14:paraId="110A265F" w14:textId="77777777" w:rsidR="006119D3" w:rsidRPr="008A67D7" w:rsidRDefault="006119D3" w:rsidP="006119D3">
      <w:pPr>
        <w:spacing w:before="120" w:after="120" w:line="240" w:lineRule="auto"/>
        <w:rPr>
          <w:rFonts w:asciiTheme="minorHAnsi" w:eastAsia="Dotum" w:hAnsiTheme="minorHAnsi"/>
          <w:szCs w:val="22"/>
        </w:rPr>
        <w:sectPr w:rsidR="006119D3" w:rsidRPr="008A67D7" w:rsidSect="00885D29">
          <w:pgSz w:w="11906" w:h="16838"/>
          <w:pgMar w:top="709" w:right="1134" w:bottom="709" w:left="1134" w:header="708" w:footer="708" w:gutter="0"/>
          <w:cols w:space="708"/>
          <w:docGrid w:linePitch="381"/>
        </w:sectPr>
      </w:pPr>
    </w:p>
    <w:p w14:paraId="4D6ED6B7" w14:textId="77777777" w:rsidR="00C6391C" w:rsidRPr="008A67D7" w:rsidRDefault="00C6391C" w:rsidP="00571204">
      <w:pPr>
        <w:spacing w:before="120" w:after="120" w:line="240" w:lineRule="auto"/>
        <w:rPr>
          <w:rFonts w:asciiTheme="minorHAnsi" w:eastAsia="Dotum" w:hAnsiTheme="minorHAnsi"/>
          <w:szCs w:val="22"/>
        </w:rPr>
      </w:pPr>
    </w:p>
    <w:p w14:paraId="302FF9E8" w14:textId="77777777" w:rsidR="00C6391C" w:rsidRPr="008A67D7" w:rsidRDefault="00C6391C" w:rsidP="00571204">
      <w:pPr>
        <w:spacing w:before="120" w:after="120" w:line="240" w:lineRule="auto"/>
        <w:rPr>
          <w:rFonts w:asciiTheme="minorHAnsi" w:eastAsia="Dotum" w:hAnsiTheme="minorHAnsi"/>
          <w:szCs w:val="22"/>
        </w:rPr>
      </w:pPr>
    </w:p>
    <w:p w14:paraId="3B930170" w14:textId="77777777" w:rsidR="00C6391C" w:rsidRPr="008A67D7" w:rsidRDefault="00861788" w:rsidP="006119D3">
      <w:pPr>
        <w:spacing w:before="120" w:after="120" w:line="240" w:lineRule="auto"/>
        <w:jc w:val="center"/>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3F63B251" wp14:editId="6EBCA71D">
                <wp:extent cx="3233318" cy="3241599"/>
                <wp:effectExtent l="38100" t="38100" r="43815" b="35560"/>
                <wp:docPr id="1046" name="Group 1046"/>
                <wp:cNvGraphicFramePr/>
                <a:graphic xmlns:a="http://schemas.openxmlformats.org/drawingml/2006/main">
                  <a:graphicData uri="http://schemas.microsoft.com/office/word/2010/wordprocessingGroup">
                    <wpg:wgp>
                      <wpg:cNvGrpSpPr/>
                      <wpg:grpSpPr>
                        <a:xfrm>
                          <a:off x="0" y="0"/>
                          <a:ext cx="3233318" cy="3241599"/>
                          <a:chOff x="0" y="0"/>
                          <a:chExt cx="3233318" cy="3241599"/>
                        </a:xfrm>
                      </wpg:grpSpPr>
                      <pic:pic xmlns:pic="http://schemas.openxmlformats.org/drawingml/2006/picture">
                        <pic:nvPicPr>
                          <pic:cNvPr id="4136" name="Picture 4136" descr="Northampton: St Giles Street"/>
                          <pic:cNvPicPr>
                            <a:picLocks noChangeAspect="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3233318" cy="3233319"/>
                          </a:xfrm>
                          <a:prstGeom prst="rect">
                            <a:avLst/>
                          </a:prstGeom>
                          <a:noFill/>
                          <a:ln w="28575">
                            <a:solidFill>
                              <a:schemeClr val="accent3"/>
                            </a:solidFill>
                          </a:ln>
                        </pic:spPr>
                      </pic:pic>
                      <wps:wsp>
                        <wps:cNvPr id="4132" name="Text Box 2"/>
                        <wps:cNvSpPr txBox="1">
                          <a:spLocks noChangeArrowheads="1"/>
                        </wps:cNvSpPr>
                        <wps:spPr bwMode="auto">
                          <a:xfrm>
                            <a:off x="7315" y="2882189"/>
                            <a:ext cx="2133600" cy="359410"/>
                          </a:xfrm>
                          <a:prstGeom prst="rect">
                            <a:avLst/>
                          </a:prstGeom>
                          <a:solidFill>
                            <a:srgbClr val="FFFFFF"/>
                          </a:solidFill>
                          <a:ln w="28575">
                            <a:solidFill>
                              <a:schemeClr val="accent3"/>
                            </a:solidFill>
                            <a:miter lim="800000"/>
                            <a:headEnd/>
                            <a:tailEnd/>
                          </a:ln>
                        </wps:spPr>
                        <wps:txbx>
                          <w:txbxContent>
                            <w:p w14:paraId="337DD841" w14:textId="77777777" w:rsidR="003C7D3D" w:rsidRPr="006A6068" w:rsidRDefault="003C7D3D" w:rsidP="00C32290">
                              <w:pPr>
                                <w:rPr>
                                  <w:rFonts w:asciiTheme="minorHAnsi" w:hAnsiTheme="minorHAnsi"/>
                                </w:rPr>
                              </w:pPr>
                              <w:r w:rsidRPr="006A6068">
                                <w:rPr>
                                  <w:rFonts w:asciiTheme="minorHAnsi" w:hAnsiTheme="minorHAnsi"/>
                                </w:rPr>
                                <w:t>St Giles Street, Northampton</w:t>
                              </w:r>
                            </w:p>
                          </w:txbxContent>
                        </wps:txbx>
                        <wps:bodyPr rot="0" vert="horz" wrap="square" lIns="91440" tIns="45720" rIns="91440" bIns="45720" anchor="ctr" anchorCtr="0">
                          <a:noAutofit/>
                        </wps:bodyPr>
                      </wps:wsp>
                    </wpg:wgp>
                  </a:graphicData>
                </a:graphic>
              </wp:inline>
            </w:drawing>
          </mc:Choice>
          <mc:Fallback>
            <w:pict>
              <v:group w14:anchorId="3F63B251" id="Group 1046" o:spid="_x0000_s1203" style="width:254.6pt;height:255.25pt;mso-position-horizontal-relative:char;mso-position-vertical-relative:line" coordsize="32333,32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">
                <v:shape id="Picture 4136" o:spid="_x0000_s1204" type="#_x0000_t75" alt="Northampton: St Giles Street" style="position:absolute;width:32333;height:32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" stroked="t" strokecolor="#11ab5a [3206]" strokeweight="2.25pt">
                  <v:imagedata r:id="rId98" o:title=" St Giles Street"/>
                  <v:path arrowok="t"/>
                </v:shape>
                <v:shape id="Text Box 2" o:spid="_x0000_s1205" type="#_x0000_t202" style="position:absolute;left:73;top:28821;width:2133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" strokecolor="#11ab5a [3206]" strokeweight="2.25pt">
                  <v:textbox>
                    <w:txbxContent>
                      <w:p w14:paraId="337DD841" w14:textId="77777777" w:rsidR="003C7D3D" w:rsidRPr="006A6068" w:rsidRDefault="003C7D3D" w:rsidP="00C32290">
                        <w:pPr>
                          <w:rPr>
                            <w:rFonts w:asciiTheme="minorHAnsi" w:hAnsiTheme="minorHAnsi"/>
                          </w:rPr>
                        </w:pPr>
                        <w:r w:rsidRPr="006A6068">
                          <w:rPr>
                            <w:rFonts w:asciiTheme="minorHAnsi" w:hAnsiTheme="minorHAnsi"/>
                          </w:rPr>
                          <w:t>St Giles Street, Northampton</w:t>
                        </w:r>
                      </w:p>
                    </w:txbxContent>
                  </v:textbox>
                </v:shape>
                <w10:anchorlock/>
              </v:group>
            </w:pict>
          </mc:Fallback>
        </mc:AlternateContent>
      </w:r>
    </w:p>
    <w:p w14:paraId="11AAFC75" w14:textId="77777777" w:rsidR="00C32290" w:rsidRPr="008A67D7" w:rsidRDefault="00C32290" w:rsidP="00571204">
      <w:pPr>
        <w:spacing w:before="120" w:after="120" w:line="240" w:lineRule="auto"/>
        <w:rPr>
          <w:rFonts w:asciiTheme="minorHAnsi" w:eastAsia="Dotum" w:hAnsiTheme="minorHAnsi"/>
          <w:szCs w:val="22"/>
        </w:rPr>
      </w:pPr>
    </w:p>
    <w:p w14:paraId="67A3D504" w14:textId="77777777" w:rsidR="006119D3" w:rsidRPr="008A67D7" w:rsidRDefault="006119D3" w:rsidP="006119D3">
      <w:pPr>
        <w:spacing w:before="120" w:after="120" w:line="240" w:lineRule="auto"/>
        <w:jc w:val="center"/>
        <w:rPr>
          <w:rFonts w:asciiTheme="minorHAnsi" w:eastAsia="Dotum" w:hAnsiTheme="minorHAnsi"/>
          <w:szCs w:val="22"/>
        </w:rPr>
      </w:pPr>
    </w:p>
    <w:p w14:paraId="132FE35B" w14:textId="77777777" w:rsidR="006119D3" w:rsidRPr="008A67D7" w:rsidRDefault="006119D3" w:rsidP="006119D3">
      <w:pPr>
        <w:spacing w:before="120" w:after="120" w:line="240" w:lineRule="auto"/>
        <w:jc w:val="center"/>
        <w:rPr>
          <w:rFonts w:asciiTheme="minorHAnsi" w:eastAsia="Dotum" w:hAnsiTheme="minorHAnsi"/>
          <w:szCs w:val="22"/>
        </w:rPr>
      </w:pPr>
    </w:p>
    <w:p w14:paraId="2F31D8ED" w14:textId="77777777" w:rsidR="006119D3" w:rsidRPr="008A67D7" w:rsidRDefault="006119D3" w:rsidP="006119D3">
      <w:pPr>
        <w:spacing w:before="120" w:after="120" w:line="240" w:lineRule="auto"/>
        <w:jc w:val="center"/>
        <w:rPr>
          <w:rFonts w:asciiTheme="minorHAnsi" w:eastAsia="Dotum" w:hAnsiTheme="minorHAnsi"/>
          <w:szCs w:val="22"/>
        </w:rPr>
      </w:pPr>
    </w:p>
    <w:p w14:paraId="265BBEC9" w14:textId="77777777" w:rsidR="006119D3" w:rsidRPr="008A67D7" w:rsidRDefault="006119D3" w:rsidP="006119D3">
      <w:pPr>
        <w:spacing w:before="120" w:after="120" w:line="240" w:lineRule="auto"/>
        <w:jc w:val="center"/>
        <w:rPr>
          <w:rFonts w:asciiTheme="minorHAnsi" w:eastAsia="Dotum" w:hAnsiTheme="minorHAnsi"/>
          <w:szCs w:val="22"/>
        </w:rPr>
      </w:pPr>
    </w:p>
    <w:p w14:paraId="28B2F1D3" w14:textId="77777777" w:rsidR="00C32290" w:rsidRPr="008A67D7" w:rsidRDefault="00861788" w:rsidP="006119D3">
      <w:pPr>
        <w:spacing w:before="120" w:after="120" w:line="240" w:lineRule="auto"/>
        <w:jc w:val="center"/>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5663EDA2" wp14:editId="52A0417B">
                <wp:extent cx="4425696" cy="2935757"/>
                <wp:effectExtent l="38100" t="38100" r="32385" b="36195"/>
                <wp:docPr id="1045" name="Group 1045"/>
                <wp:cNvGraphicFramePr/>
                <a:graphic xmlns:a="http://schemas.openxmlformats.org/drawingml/2006/main">
                  <a:graphicData uri="http://schemas.microsoft.com/office/word/2010/wordprocessingGroup">
                    <wpg:wgp>
                      <wpg:cNvGrpSpPr/>
                      <wpg:grpSpPr>
                        <a:xfrm>
                          <a:off x="0" y="0"/>
                          <a:ext cx="4425696" cy="2935757"/>
                          <a:chOff x="0" y="0"/>
                          <a:chExt cx="4425696" cy="2935757"/>
                        </a:xfrm>
                      </wpg:grpSpPr>
                      <pic:pic xmlns:pic="http://schemas.openxmlformats.org/drawingml/2006/picture">
                        <pic:nvPicPr>
                          <pic:cNvPr id="4137" name="Picture 4137" descr="Beach near Durdle Door"/>
                          <pic:cNvPicPr>
                            <a:picLocks noChangeAspect="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425696" cy="2926080"/>
                          </a:xfrm>
                          <a:prstGeom prst="rect">
                            <a:avLst/>
                          </a:prstGeom>
                          <a:noFill/>
                          <a:ln w="28575">
                            <a:solidFill>
                              <a:schemeClr val="accent3"/>
                            </a:solidFill>
                          </a:ln>
                        </pic:spPr>
                      </pic:pic>
                      <wps:wsp>
                        <wps:cNvPr id="4131" name="Text Box 2"/>
                        <wps:cNvSpPr txBox="1">
                          <a:spLocks noChangeArrowheads="1"/>
                        </wps:cNvSpPr>
                        <wps:spPr bwMode="auto">
                          <a:xfrm>
                            <a:off x="0" y="2648102"/>
                            <a:ext cx="2286000" cy="287655"/>
                          </a:xfrm>
                          <a:prstGeom prst="rect">
                            <a:avLst/>
                          </a:prstGeom>
                          <a:solidFill>
                            <a:srgbClr val="FFFFFF"/>
                          </a:solidFill>
                          <a:ln w="28575">
                            <a:solidFill>
                              <a:schemeClr val="accent3"/>
                            </a:solidFill>
                            <a:miter lim="800000"/>
                            <a:headEnd/>
                            <a:tailEnd/>
                          </a:ln>
                        </wps:spPr>
                        <wps:txbx>
                          <w:txbxContent>
                            <w:p w14:paraId="48F87E59" w14:textId="77777777" w:rsidR="003C7D3D" w:rsidRPr="006A6068" w:rsidRDefault="003C7D3D" w:rsidP="00C32290">
                              <w:pPr>
                                <w:rPr>
                                  <w:rFonts w:asciiTheme="minorHAnsi" w:hAnsiTheme="minorHAnsi"/>
                                </w:rPr>
                              </w:pPr>
                              <w:r w:rsidRPr="006A6068">
                                <w:rPr>
                                  <w:rFonts w:asciiTheme="minorHAnsi" w:hAnsiTheme="minorHAnsi"/>
                                </w:rPr>
                                <w:t xml:space="preserve">Jurassic Coast, near </w:t>
                              </w:r>
                              <w:r w:rsidRPr="006A6068">
                                <w:rPr>
                                  <w:rFonts w:asciiTheme="minorHAnsi" w:hAnsiTheme="minorHAnsi"/>
                                </w:rPr>
                                <w:t>Durdle Door</w:t>
                              </w:r>
                            </w:p>
                          </w:txbxContent>
                        </wps:txbx>
                        <wps:bodyPr rot="0" vert="horz" wrap="square" lIns="91440" tIns="45720" rIns="91440" bIns="45720" anchor="ctr" anchorCtr="0">
                          <a:noAutofit/>
                        </wps:bodyPr>
                      </wps:wsp>
                    </wpg:wgp>
                  </a:graphicData>
                </a:graphic>
              </wp:inline>
            </w:drawing>
          </mc:Choice>
          <mc:Fallback>
            <w:pict>
              <v:group w14:anchorId="5663EDA2" id="Group 1045" o:spid="_x0000_s1206" style="width:348.5pt;height:231.15pt;mso-position-horizontal-relative:char;mso-position-vertical-relative:line" coordsize="44256,29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">
                <v:shape id="Picture 4137" o:spid="_x0000_s1207" type="#_x0000_t75" alt="Beach near Durdle Door" style="position:absolute;width:44256;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" stroked="t" strokecolor="#11ab5a [3206]" strokeweight="2.25pt">
                  <v:imagedata r:id="rId100" o:title="Beach near Durdle Door"/>
                  <v:path arrowok="t"/>
                </v:shape>
                <v:shape id="Text Box 2" o:spid="_x0000_s1208" type="#_x0000_t202" style="position:absolute;top:26481;width:2286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" strokecolor="#11ab5a [3206]" strokeweight="2.25pt">
                  <v:textbox>
                    <w:txbxContent>
                      <w:p w14:paraId="48F87E59" w14:textId="77777777" w:rsidR="003C7D3D" w:rsidRPr="006A6068" w:rsidRDefault="003C7D3D" w:rsidP="00C32290">
                        <w:pPr>
                          <w:rPr>
                            <w:rFonts w:asciiTheme="minorHAnsi" w:hAnsiTheme="minorHAnsi"/>
                          </w:rPr>
                        </w:pPr>
                        <w:r w:rsidRPr="006A6068">
                          <w:rPr>
                            <w:rFonts w:asciiTheme="minorHAnsi" w:hAnsiTheme="minorHAnsi"/>
                          </w:rPr>
                          <w:t xml:space="preserve">Jurassic Coast, near </w:t>
                        </w:r>
                        <w:r w:rsidRPr="006A6068">
                          <w:rPr>
                            <w:rFonts w:asciiTheme="minorHAnsi" w:hAnsiTheme="minorHAnsi"/>
                          </w:rPr>
                          <w:t>Durdle Door</w:t>
                        </w:r>
                      </w:p>
                    </w:txbxContent>
                  </v:textbox>
                </v:shape>
                <w10:anchorlock/>
              </v:group>
            </w:pict>
          </mc:Fallback>
        </mc:AlternateContent>
      </w:r>
    </w:p>
    <w:p w14:paraId="73F3E618" w14:textId="77777777" w:rsidR="005227DC" w:rsidRPr="008A67D7" w:rsidRDefault="005227DC" w:rsidP="00571204">
      <w:pPr>
        <w:spacing w:before="120" w:after="120" w:line="240" w:lineRule="auto"/>
        <w:rPr>
          <w:rFonts w:asciiTheme="minorHAnsi" w:eastAsia="Dotum" w:hAnsiTheme="minorHAnsi"/>
          <w:szCs w:val="22"/>
        </w:rPr>
      </w:pPr>
    </w:p>
    <w:p w14:paraId="6ECF1AA1" w14:textId="77777777" w:rsidR="000359AC" w:rsidRPr="008A67D7" w:rsidRDefault="000359AC" w:rsidP="00571204">
      <w:pPr>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1A3D92B1" w14:textId="77777777" w:rsidR="005227DC" w:rsidRPr="008A67D7" w:rsidRDefault="005227DC" w:rsidP="00EC21A2">
      <w:pPr>
        <w:pStyle w:val="SmallerHeading"/>
        <w:rPr>
          <w:rFonts w:asciiTheme="minorHAnsi" w:hAnsiTheme="minorHAnsi"/>
        </w:rPr>
      </w:pPr>
      <w:r w:rsidRPr="008A67D7">
        <w:rPr>
          <w:rFonts w:asciiTheme="minorHAnsi" w:hAnsiTheme="minorHAnsi"/>
        </w:rPr>
        <w:lastRenderedPageBreak/>
        <w:t>Using maps and photographs together</w:t>
      </w:r>
    </w:p>
    <w:p w14:paraId="4731620C" w14:textId="652FA045" w:rsidR="005227DC" w:rsidRPr="008A67D7" w:rsidRDefault="005227D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It is likely that you will have an OS map extract and a photograph on the same page in the resource booklet in your exam</w:t>
      </w:r>
      <w:r w:rsidR="004E6600">
        <w:rPr>
          <w:rFonts w:asciiTheme="minorHAnsi" w:eastAsia="Dotum" w:hAnsiTheme="minorHAnsi"/>
          <w:szCs w:val="22"/>
        </w:rPr>
        <w:t>. Y</w:t>
      </w:r>
      <w:r w:rsidRPr="008A67D7">
        <w:rPr>
          <w:rFonts w:asciiTheme="minorHAnsi" w:eastAsia="Dotum" w:hAnsiTheme="minorHAnsi"/>
          <w:szCs w:val="22"/>
        </w:rPr>
        <w:t xml:space="preserve">ou will be expected to use the two together. You could be asked what direction a photograph was taken </w:t>
      </w:r>
      <w:r w:rsidR="004E6600">
        <w:rPr>
          <w:rFonts w:asciiTheme="minorHAnsi" w:eastAsia="Dotum" w:hAnsiTheme="minorHAnsi"/>
          <w:szCs w:val="22"/>
        </w:rPr>
        <w:t>in</w:t>
      </w:r>
      <w:r w:rsidRPr="008A67D7">
        <w:rPr>
          <w:rFonts w:asciiTheme="minorHAnsi" w:eastAsia="Dotum" w:hAnsiTheme="minorHAnsi"/>
          <w:szCs w:val="22"/>
        </w:rPr>
        <w:t xml:space="preserve">, to compare </w:t>
      </w:r>
      <w:r w:rsidR="00C719F5">
        <w:rPr>
          <w:rFonts w:asciiTheme="minorHAnsi" w:eastAsia="Dotum" w:hAnsiTheme="minorHAnsi"/>
          <w:szCs w:val="22"/>
        </w:rPr>
        <w:t xml:space="preserve">with </w:t>
      </w:r>
      <w:r w:rsidRPr="008A67D7">
        <w:rPr>
          <w:rFonts w:asciiTheme="minorHAnsi" w:eastAsia="Dotum" w:hAnsiTheme="minorHAnsi"/>
          <w:szCs w:val="22"/>
        </w:rPr>
        <w:t>what you can see in the photo but can’t see on the map</w:t>
      </w:r>
      <w:r w:rsidR="004E6600">
        <w:rPr>
          <w:rFonts w:asciiTheme="minorHAnsi" w:eastAsia="Dotum" w:hAnsiTheme="minorHAnsi"/>
          <w:szCs w:val="22"/>
        </w:rPr>
        <w:t>,</w:t>
      </w:r>
      <w:r w:rsidRPr="008A67D7">
        <w:rPr>
          <w:rFonts w:asciiTheme="minorHAnsi" w:eastAsia="Dotum" w:hAnsiTheme="minorHAnsi"/>
          <w:szCs w:val="22"/>
        </w:rPr>
        <w:t xml:space="preserve"> or to give the location of the photograph on the map.</w:t>
      </w:r>
    </w:p>
    <w:p w14:paraId="4C8B46B7" w14:textId="77777777" w:rsidR="005227DC" w:rsidRPr="008A67D7" w:rsidRDefault="005227DC" w:rsidP="00571204">
      <w:pPr>
        <w:spacing w:before="120" w:after="120" w:line="240" w:lineRule="auto"/>
        <w:rPr>
          <w:rFonts w:asciiTheme="minorHAnsi" w:eastAsia="Dotum" w:hAnsiTheme="minorHAnsi"/>
          <w:szCs w:val="22"/>
        </w:rPr>
      </w:pPr>
    </w:p>
    <w:p w14:paraId="1624CAF3" w14:textId="2CF6BA84" w:rsidR="005227DC" w:rsidRPr="008A67D7" w:rsidRDefault="005227D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Use the photo below and OS map 162 Greenwich and Gravesend (Grid reference TQ 390 799) or </w:t>
      </w:r>
      <w:hyperlink r:id="rId101" w:history="1">
        <w:r w:rsidRPr="008A67D7">
          <w:rPr>
            <w:rStyle w:val="Hyperlink"/>
            <w:rFonts w:asciiTheme="minorHAnsi" w:eastAsia="Dotum" w:hAnsiTheme="minorHAnsi"/>
            <w:szCs w:val="22"/>
          </w:rPr>
          <w:t>osmaps.ordnancesurvey.co.uk/51.50114,0.00239,7/pin</w:t>
        </w:r>
      </w:hyperlink>
      <w:r w:rsidRPr="008A67D7">
        <w:rPr>
          <w:rFonts w:asciiTheme="minorHAnsi" w:eastAsia="Dotum" w:hAnsiTheme="minorHAnsi"/>
          <w:szCs w:val="22"/>
        </w:rPr>
        <w:t xml:space="preserve"> </w:t>
      </w:r>
      <w:r w:rsidR="00D25994">
        <w:rPr>
          <w:rFonts w:asciiTheme="minorHAnsi" w:eastAsia="Dotum" w:hAnsiTheme="minorHAnsi"/>
          <w:szCs w:val="22"/>
        </w:rPr>
        <w:t>(zoom in close).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670"/>
      </w:tblGrid>
      <w:tr w:rsidR="00453A2A" w:rsidRPr="008A67D7" w14:paraId="4D616E70" w14:textId="77777777" w:rsidTr="00B2648F">
        <w:trPr>
          <w:trHeight w:val="821"/>
        </w:trPr>
        <w:tc>
          <w:tcPr>
            <w:tcW w:w="5076" w:type="dxa"/>
            <w:vMerge w:val="restart"/>
            <w:vAlign w:val="bottom"/>
          </w:tcPr>
          <w:p w14:paraId="1C8A9868" w14:textId="77777777" w:rsidR="00453A2A" w:rsidRPr="008A67D7" w:rsidRDefault="00453A2A" w:rsidP="00E67688">
            <w:pPr>
              <w:spacing w:before="120" w:after="120" w:line="240" w:lineRule="auto"/>
              <w:jc w:val="center"/>
              <w:rPr>
                <w:rFonts w:eastAsia="Dotum"/>
                <w:szCs w:val="22"/>
              </w:rPr>
            </w:pPr>
            <w:r w:rsidRPr="008A67D7">
              <w:rPr>
                <w:rFonts w:eastAsia="Dotum"/>
                <w:noProof/>
                <w:szCs w:val="22"/>
                <w:lang w:eastAsia="en-GB"/>
              </w:rPr>
              <mc:AlternateContent>
                <mc:Choice Requires="wpg">
                  <w:drawing>
                    <wp:inline distT="0" distB="0" distL="0" distR="0" wp14:anchorId="68FCFF85" wp14:editId="700AE6FB">
                      <wp:extent cx="3009900" cy="3017851"/>
                      <wp:effectExtent l="38100" t="38100" r="38100" b="30480"/>
                      <wp:docPr id="59" name="Group 59"/>
                      <wp:cNvGraphicFramePr/>
                      <a:graphic xmlns:a="http://schemas.openxmlformats.org/drawingml/2006/main">
                        <a:graphicData uri="http://schemas.microsoft.com/office/word/2010/wordprocessingGroup">
                          <wpg:wgp>
                            <wpg:cNvGrpSpPr/>
                            <wpg:grpSpPr>
                              <a:xfrm>
                                <a:off x="0" y="0"/>
                                <a:ext cx="3009900" cy="3017851"/>
                                <a:chOff x="0" y="0"/>
                                <a:chExt cx="3800475" cy="3810514"/>
                              </a:xfrm>
                            </wpg:grpSpPr>
                            <pic:pic xmlns:pic="http://schemas.openxmlformats.org/drawingml/2006/picture">
                              <pic:nvPicPr>
                                <pic:cNvPr id="4143" name="Picture 4143"/>
                                <pic:cNvPicPr>
                                  <a:picLocks noChangeAspect="1"/>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3800475" cy="3800475"/>
                                </a:xfrm>
                                <a:prstGeom prst="rect">
                                  <a:avLst/>
                                </a:prstGeom>
                                <a:ln w="28575">
                                  <a:solidFill>
                                    <a:schemeClr val="accent3"/>
                                  </a:solidFill>
                                </a:ln>
                                <a:extLst>
                                  <a:ext uri="{53640926-AAD7-44D8-BBD7-CCE9431645EC}">
                                    <a14:shadowObscured xmlns:a14="http://schemas.microsoft.com/office/drawing/2010/main"/>
                                  </a:ext>
                                </a:extLst>
                              </pic:spPr>
                            </pic:pic>
                            <wps:wsp>
                              <wps:cNvPr id="4138" name="Text Box 2"/>
                              <wps:cNvSpPr txBox="1">
                                <a:spLocks noChangeArrowheads="1"/>
                              </wps:cNvSpPr>
                              <wps:spPr bwMode="auto">
                                <a:xfrm>
                                  <a:off x="0" y="3458577"/>
                                  <a:ext cx="1716802" cy="351937"/>
                                </a:xfrm>
                                <a:prstGeom prst="rect">
                                  <a:avLst/>
                                </a:prstGeom>
                                <a:solidFill>
                                  <a:srgbClr val="FFFFFF"/>
                                </a:solidFill>
                                <a:ln w="28575">
                                  <a:solidFill>
                                    <a:schemeClr val="accent3"/>
                                  </a:solidFill>
                                  <a:miter lim="800000"/>
                                  <a:headEnd/>
                                  <a:tailEnd/>
                                </a:ln>
                              </wps:spPr>
                              <wps:txbx>
                                <w:txbxContent>
                                  <w:p w14:paraId="1BF123F7" w14:textId="77777777" w:rsidR="003C7D3D" w:rsidRPr="006A6068" w:rsidRDefault="003C7D3D" w:rsidP="00453A2A">
                                    <w:pPr>
                                      <w:rPr>
                                        <w:rFonts w:asciiTheme="minorHAnsi" w:hAnsiTheme="minorHAnsi"/>
                                        <w:sz w:val="24"/>
                                        <w:szCs w:val="24"/>
                                      </w:rPr>
                                    </w:pPr>
                                    <w:r w:rsidRPr="006A6068">
                                      <w:rPr>
                                        <w:rFonts w:asciiTheme="minorHAnsi" w:hAnsiTheme="minorHAnsi"/>
                                        <w:sz w:val="24"/>
                                        <w:szCs w:val="24"/>
                                      </w:rPr>
                                      <w:t>London Helicopter Lanes</w:t>
                                    </w:r>
                                  </w:p>
                                </w:txbxContent>
                              </wps:txbx>
                              <wps:bodyPr rot="0" vert="horz" wrap="square" lIns="91440" tIns="45720" rIns="91440" bIns="45720" anchor="t" anchorCtr="0">
                                <a:noAutofit/>
                              </wps:bodyPr>
                            </wps:wsp>
                          </wpg:wgp>
                        </a:graphicData>
                      </a:graphic>
                    </wp:inline>
                  </w:drawing>
                </mc:Choice>
                <mc:Fallback>
                  <w:pict>
                    <v:group w14:anchorId="68FCFF85" id="Group 59" o:spid="_x0000_s1209" style="width:237pt;height:237.65pt;mso-position-horizontal-relative:char;mso-position-vertical-relative:line" coordsize="38004,38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">
                      <v:shape id="Picture 4143" o:spid="_x0000_s1210" type="#_x0000_t75" style="position:absolute;width:38004;height:3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" stroked="t" strokecolor="#11ab5a [3206]" strokeweight="2.25pt">
                        <v:imagedata r:id="rId103" o:title=""/>
                        <v:path arrowok="t"/>
                      </v:shape>
                      <v:shape id="Text Box 2" o:spid="_x0000_s1211" type="#_x0000_t202" style="position:absolute;top:34585;width:17168;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" strokecolor="#11ab5a [3206]" strokeweight="2.25pt">
                        <v:textbox>
                          <w:txbxContent>
                            <w:p w14:paraId="1BF123F7" w14:textId="77777777" w:rsidR="003C7D3D" w:rsidRPr="006A6068" w:rsidRDefault="003C7D3D" w:rsidP="00453A2A">
                              <w:pPr>
                                <w:rPr>
                                  <w:rFonts w:asciiTheme="minorHAnsi" w:hAnsiTheme="minorHAnsi"/>
                                  <w:sz w:val="24"/>
                                  <w:szCs w:val="24"/>
                                </w:rPr>
                              </w:pPr>
                              <w:r w:rsidRPr="006A6068">
                                <w:rPr>
                                  <w:rFonts w:asciiTheme="minorHAnsi" w:hAnsiTheme="minorHAnsi"/>
                                  <w:sz w:val="24"/>
                                  <w:szCs w:val="24"/>
                                </w:rPr>
                                <w:t>London Helicopter Lanes</w:t>
                              </w:r>
                            </w:p>
                          </w:txbxContent>
                        </v:textbox>
                      </v:shape>
                      <w10:anchorlock/>
                    </v:group>
                  </w:pict>
                </mc:Fallback>
              </mc:AlternateContent>
            </w:r>
          </w:p>
        </w:tc>
        <w:tc>
          <w:tcPr>
            <w:tcW w:w="4670" w:type="dxa"/>
            <w:vAlign w:val="center"/>
          </w:tcPr>
          <w:p w14:paraId="0C05963E" w14:textId="77777777" w:rsidR="00453A2A" w:rsidRPr="008A67D7" w:rsidRDefault="00453A2A" w:rsidP="00453A2A">
            <w:pPr>
              <w:spacing w:before="120" w:after="120" w:line="240" w:lineRule="auto"/>
              <w:rPr>
                <w:rFonts w:eastAsia="Dotum"/>
                <w:szCs w:val="22"/>
              </w:rPr>
            </w:pPr>
            <w:r w:rsidRPr="008A67D7">
              <w:rPr>
                <w:rFonts w:eastAsia="Dotum"/>
                <w:szCs w:val="22"/>
              </w:rPr>
              <w:t>In which compass direction was the camera pointing?</w:t>
            </w:r>
          </w:p>
        </w:tc>
      </w:tr>
      <w:tr w:rsidR="00453A2A" w:rsidRPr="008A67D7" w14:paraId="60FFF2E6" w14:textId="77777777" w:rsidTr="00B2648F">
        <w:trPr>
          <w:trHeight w:val="822"/>
        </w:trPr>
        <w:tc>
          <w:tcPr>
            <w:tcW w:w="5076" w:type="dxa"/>
            <w:vMerge/>
          </w:tcPr>
          <w:p w14:paraId="2DD69515" w14:textId="77777777" w:rsidR="00453A2A" w:rsidRPr="008A67D7" w:rsidRDefault="00453A2A" w:rsidP="00571204">
            <w:pPr>
              <w:spacing w:before="120" w:after="120" w:line="240" w:lineRule="auto"/>
              <w:rPr>
                <w:rFonts w:eastAsia="Dotum"/>
                <w:szCs w:val="22"/>
              </w:rPr>
            </w:pPr>
          </w:p>
        </w:tc>
        <w:tc>
          <w:tcPr>
            <w:tcW w:w="4670" w:type="dxa"/>
            <w:vAlign w:val="center"/>
          </w:tcPr>
          <w:p w14:paraId="1C220AAB" w14:textId="77777777" w:rsidR="00453A2A" w:rsidRPr="008A67D7" w:rsidRDefault="00E67688" w:rsidP="00E67688">
            <w:pPr>
              <w:tabs>
                <w:tab w:val="left" w:leader="dot" w:pos="4454"/>
              </w:tabs>
              <w:spacing w:before="120" w:after="120" w:line="240" w:lineRule="auto"/>
              <w:rPr>
                <w:rFonts w:eastAsia="Dotum"/>
                <w:szCs w:val="22"/>
              </w:rPr>
            </w:pPr>
            <w:r w:rsidRPr="008A67D7">
              <w:rPr>
                <w:rFonts w:eastAsia="Dotum"/>
                <w:szCs w:val="22"/>
              </w:rPr>
              <w:tab/>
            </w:r>
          </w:p>
        </w:tc>
      </w:tr>
      <w:tr w:rsidR="00453A2A" w:rsidRPr="008A67D7" w14:paraId="556C484A" w14:textId="77777777" w:rsidTr="00B2648F">
        <w:trPr>
          <w:trHeight w:val="822"/>
        </w:trPr>
        <w:tc>
          <w:tcPr>
            <w:tcW w:w="5076" w:type="dxa"/>
            <w:vMerge/>
          </w:tcPr>
          <w:p w14:paraId="561644E9" w14:textId="77777777" w:rsidR="00453A2A" w:rsidRPr="008A67D7" w:rsidRDefault="00453A2A" w:rsidP="00571204">
            <w:pPr>
              <w:spacing w:before="120" w:after="120" w:line="240" w:lineRule="auto"/>
              <w:rPr>
                <w:rFonts w:eastAsia="Dotum"/>
                <w:szCs w:val="22"/>
              </w:rPr>
            </w:pPr>
          </w:p>
        </w:tc>
        <w:tc>
          <w:tcPr>
            <w:tcW w:w="4670" w:type="dxa"/>
            <w:vAlign w:val="center"/>
          </w:tcPr>
          <w:p w14:paraId="2F5E72F1" w14:textId="47548DAC" w:rsidR="00453A2A" w:rsidRPr="008A67D7" w:rsidRDefault="00C719F5" w:rsidP="00453A2A">
            <w:pPr>
              <w:spacing w:before="120" w:after="120" w:line="240" w:lineRule="auto"/>
              <w:rPr>
                <w:rFonts w:eastAsia="Dotum"/>
                <w:szCs w:val="22"/>
              </w:rPr>
            </w:pPr>
            <w:r>
              <w:rPr>
                <w:rFonts w:eastAsia="Dotum"/>
                <w:szCs w:val="22"/>
              </w:rPr>
              <w:t>Name</w:t>
            </w:r>
            <w:r w:rsidR="00453A2A" w:rsidRPr="008A67D7">
              <w:rPr>
                <w:rFonts w:eastAsia="Dotum"/>
                <w:szCs w:val="22"/>
              </w:rPr>
              <w:t xml:space="preserve"> two features that can be seen on the photograph</w:t>
            </w:r>
            <w:r w:rsidR="004E6600">
              <w:rPr>
                <w:rFonts w:eastAsia="Dotum"/>
                <w:szCs w:val="22"/>
              </w:rPr>
              <w:t>,</w:t>
            </w:r>
            <w:r w:rsidR="00453A2A" w:rsidRPr="008A67D7">
              <w:rPr>
                <w:rFonts w:eastAsia="Dotum"/>
                <w:szCs w:val="22"/>
              </w:rPr>
              <w:t xml:space="preserve"> but not on the map.</w:t>
            </w:r>
          </w:p>
        </w:tc>
      </w:tr>
      <w:tr w:rsidR="00453A2A" w:rsidRPr="008A67D7" w14:paraId="51F04EA0" w14:textId="77777777" w:rsidTr="00B2648F">
        <w:trPr>
          <w:trHeight w:val="821"/>
        </w:trPr>
        <w:tc>
          <w:tcPr>
            <w:tcW w:w="5076" w:type="dxa"/>
            <w:vMerge/>
          </w:tcPr>
          <w:p w14:paraId="361E1653" w14:textId="77777777" w:rsidR="00453A2A" w:rsidRPr="008A67D7" w:rsidRDefault="00453A2A" w:rsidP="00571204">
            <w:pPr>
              <w:spacing w:before="120" w:after="120" w:line="240" w:lineRule="auto"/>
              <w:rPr>
                <w:rFonts w:eastAsia="Dotum"/>
                <w:szCs w:val="22"/>
              </w:rPr>
            </w:pPr>
          </w:p>
        </w:tc>
        <w:tc>
          <w:tcPr>
            <w:tcW w:w="4670" w:type="dxa"/>
            <w:vAlign w:val="center"/>
          </w:tcPr>
          <w:p w14:paraId="5102356D" w14:textId="77777777" w:rsidR="00453A2A" w:rsidRDefault="00E67688" w:rsidP="00E67688">
            <w:pPr>
              <w:tabs>
                <w:tab w:val="left" w:leader="dot" w:pos="4454"/>
              </w:tabs>
              <w:spacing w:before="120" w:after="120" w:line="240" w:lineRule="auto"/>
              <w:rPr>
                <w:rFonts w:eastAsia="Dotum"/>
                <w:szCs w:val="22"/>
              </w:rPr>
            </w:pPr>
            <w:r w:rsidRPr="008A67D7">
              <w:rPr>
                <w:rFonts w:eastAsia="Dotum"/>
                <w:szCs w:val="22"/>
              </w:rPr>
              <w:tab/>
            </w:r>
          </w:p>
          <w:p w14:paraId="3B4B4705" w14:textId="5CC87CB9" w:rsidR="006A6068" w:rsidRPr="008A67D7" w:rsidRDefault="006A6068" w:rsidP="00E67688">
            <w:pPr>
              <w:tabs>
                <w:tab w:val="left" w:leader="dot" w:pos="4454"/>
              </w:tabs>
              <w:spacing w:before="120" w:after="120" w:line="240" w:lineRule="auto"/>
              <w:rPr>
                <w:rFonts w:eastAsia="Dotum"/>
                <w:szCs w:val="22"/>
              </w:rPr>
            </w:pPr>
            <w:r>
              <w:rPr>
                <w:rFonts w:eastAsia="Dotum"/>
                <w:szCs w:val="22"/>
              </w:rPr>
              <w:tab/>
            </w:r>
          </w:p>
        </w:tc>
      </w:tr>
      <w:tr w:rsidR="00453A2A" w:rsidRPr="008A67D7" w14:paraId="4B565745" w14:textId="77777777" w:rsidTr="00B2648F">
        <w:trPr>
          <w:trHeight w:val="822"/>
        </w:trPr>
        <w:tc>
          <w:tcPr>
            <w:tcW w:w="5076" w:type="dxa"/>
            <w:vMerge/>
          </w:tcPr>
          <w:p w14:paraId="0B0538BA" w14:textId="77777777" w:rsidR="00453A2A" w:rsidRPr="008A67D7" w:rsidRDefault="00453A2A" w:rsidP="00571204">
            <w:pPr>
              <w:spacing w:before="120" w:after="120" w:line="240" w:lineRule="auto"/>
              <w:rPr>
                <w:rFonts w:eastAsia="Dotum"/>
                <w:szCs w:val="22"/>
              </w:rPr>
            </w:pPr>
          </w:p>
        </w:tc>
        <w:tc>
          <w:tcPr>
            <w:tcW w:w="4670" w:type="dxa"/>
            <w:vAlign w:val="center"/>
          </w:tcPr>
          <w:p w14:paraId="625E00EC" w14:textId="0AF4F970" w:rsidR="00453A2A" w:rsidRPr="008A67D7" w:rsidRDefault="00C719F5" w:rsidP="00453A2A">
            <w:pPr>
              <w:spacing w:before="120" w:after="120" w:line="240" w:lineRule="auto"/>
              <w:rPr>
                <w:rFonts w:eastAsia="Dotum"/>
                <w:szCs w:val="22"/>
              </w:rPr>
            </w:pPr>
            <w:r>
              <w:rPr>
                <w:rFonts w:eastAsia="Dotum"/>
                <w:szCs w:val="22"/>
              </w:rPr>
              <w:t>Name</w:t>
            </w:r>
            <w:r w:rsidR="00453A2A" w:rsidRPr="008A67D7">
              <w:rPr>
                <w:rFonts w:eastAsia="Dotum"/>
                <w:szCs w:val="22"/>
              </w:rPr>
              <w:t xml:space="preserve"> two features that can be seen on the map, but not on the photograph.</w:t>
            </w:r>
          </w:p>
        </w:tc>
      </w:tr>
      <w:tr w:rsidR="00453A2A" w:rsidRPr="008A67D7" w14:paraId="4F88AF3E" w14:textId="77777777" w:rsidTr="00B2648F">
        <w:trPr>
          <w:trHeight w:val="822"/>
        </w:trPr>
        <w:tc>
          <w:tcPr>
            <w:tcW w:w="5076" w:type="dxa"/>
            <w:vMerge/>
          </w:tcPr>
          <w:p w14:paraId="4A5EBD5E" w14:textId="77777777" w:rsidR="00453A2A" w:rsidRPr="008A67D7" w:rsidRDefault="00453A2A" w:rsidP="00571204">
            <w:pPr>
              <w:spacing w:before="120" w:after="120" w:line="240" w:lineRule="auto"/>
              <w:rPr>
                <w:rFonts w:eastAsia="Dotum"/>
                <w:szCs w:val="22"/>
              </w:rPr>
            </w:pPr>
          </w:p>
        </w:tc>
        <w:tc>
          <w:tcPr>
            <w:tcW w:w="4670" w:type="dxa"/>
            <w:vAlign w:val="center"/>
          </w:tcPr>
          <w:p w14:paraId="54F25F84" w14:textId="77777777" w:rsidR="00453A2A" w:rsidRDefault="00E67688" w:rsidP="00E67688">
            <w:pPr>
              <w:tabs>
                <w:tab w:val="left" w:leader="dot" w:pos="4454"/>
              </w:tabs>
              <w:spacing w:before="120" w:after="120" w:line="240" w:lineRule="auto"/>
              <w:rPr>
                <w:rFonts w:eastAsia="Dotum"/>
                <w:szCs w:val="22"/>
              </w:rPr>
            </w:pPr>
            <w:r w:rsidRPr="008A67D7">
              <w:rPr>
                <w:rFonts w:eastAsia="Dotum"/>
                <w:szCs w:val="22"/>
              </w:rPr>
              <w:tab/>
            </w:r>
          </w:p>
          <w:p w14:paraId="2F93AE0B" w14:textId="71472277" w:rsidR="006A6068" w:rsidRPr="008A67D7" w:rsidRDefault="006A6068" w:rsidP="00E67688">
            <w:pPr>
              <w:tabs>
                <w:tab w:val="left" w:leader="dot" w:pos="4454"/>
              </w:tabs>
              <w:spacing w:before="120" w:after="120" w:line="240" w:lineRule="auto"/>
              <w:rPr>
                <w:rFonts w:eastAsia="Dotum"/>
                <w:szCs w:val="22"/>
              </w:rPr>
            </w:pPr>
            <w:r>
              <w:rPr>
                <w:rFonts w:eastAsia="Dotum"/>
                <w:szCs w:val="22"/>
              </w:rPr>
              <w:tab/>
            </w:r>
          </w:p>
        </w:tc>
      </w:tr>
    </w:tbl>
    <w:p w14:paraId="49B7AFCB" w14:textId="77777777" w:rsidR="005227DC" w:rsidRPr="008A67D7" w:rsidRDefault="00B2648F" w:rsidP="00571204">
      <w:pPr>
        <w:spacing w:before="120" w:after="120" w:line="240" w:lineRule="auto"/>
        <w:rPr>
          <w:rFonts w:asciiTheme="minorHAnsi" w:eastAsia="Dotum" w:hAnsiTheme="minorHAnsi"/>
          <w:szCs w:val="22"/>
        </w:rPr>
      </w:pPr>
      <w:r w:rsidRPr="008A67D7">
        <w:rPr>
          <w:rFonts w:asciiTheme="minorHAnsi" w:hAnsiTheme="minorHAnsi"/>
          <w:noProof/>
          <w:sz w:val="56"/>
          <w:lang w:eastAsia="en-GB"/>
        </w:rPr>
        <mc:AlternateContent>
          <mc:Choice Requires="wpg">
            <w:drawing>
              <wp:inline distT="0" distB="0" distL="0" distR="0" wp14:anchorId="50443925" wp14:editId="64511D93">
                <wp:extent cx="6098400" cy="971550"/>
                <wp:effectExtent l="19050" t="19050" r="17145" b="19050"/>
                <wp:docPr id="145" name="Group 145"/>
                <wp:cNvGraphicFramePr/>
                <a:graphic xmlns:a="http://schemas.openxmlformats.org/drawingml/2006/main">
                  <a:graphicData uri="http://schemas.microsoft.com/office/word/2010/wordprocessingGroup">
                    <wpg:wgp>
                      <wpg:cNvGrpSpPr/>
                      <wpg:grpSpPr>
                        <a:xfrm>
                          <a:off x="0" y="0"/>
                          <a:ext cx="6098400" cy="971550"/>
                          <a:chOff x="-4486273" y="2"/>
                          <a:chExt cx="6098400" cy="971550"/>
                        </a:xfrm>
                      </wpg:grpSpPr>
                      <wps:wsp>
                        <wps:cNvPr id="146" name="Rounded Rectangle 146"/>
                        <wps:cNvSpPr/>
                        <wps:spPr>
                          <a:xfrm>
                            <a:off x="-4486273" y="2"/>
                            <a:ext cx="6098400" cy="97155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736DF00F"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5B9F56ED" w14:textId="2BE9905C" w:rsidR="003C7D3D" w:rsidRPr="00CA39EB" w:rsidRDefault="003C7D3D" w:rsidP="00B2648F">
                              <w:pPr>
                                <w:rPr>
                                  <w:rFonts w:asciiTheme="minorHAnsi" w:hAnsiTheme="minorHAnsi"/>
                                  <w:szCs w:val="24"/>
                                </w:rPr>
                              </w:pPr>
                              <w:r w:rsidRPr="00CA39EB">
                                <w:rPr>
                                  <w:rFonts w:asciiTheme="minorHAnsi" w:hAnsiTheme="minorHAnsi"/>
                                </w:rPr>
                                <w:t>Look closely at the map</w:t>
                              </w:r>
                              <w:r>
                                <w:rPr>
                                  <w:rFonts w:asciiTheme="minorHAnsi" w:hAnsiTheme="minorHAnsi"/>
                                </w:rPr>
                                <w:t>. N</w:t>
                              </w:r>
                              <w:r w:rsidRPr="00CA39EB">
                                <w:rPr>
                                  <w:rFonts w:asciiTheme="minorHAnsi" w:hAnsiTheme="minorHAnsi"/>
                                </w:rPr>
                                <w:t>orth will always be at the top.</w:t>
                              </w:r>
                              <w:r>
                                <w:rPr>
                                  <w:rFonts w:asciiTheme="minorHAnsi" w:hAnsiTheme="minorHAnsi"/>
                                </w:rPr>
                                <w:t xml:space="preserve"> Look closely at the features </w:t>
                              </w:r>
                              <w:r w:rsidRPr="00CA39EB">
                                <w:rPr>
                                  <w:rFonts w:asciiTheme="minorHAnsi" w:hAnsiTheme="minorHAnsi"/>
                                </w:rPr>
                                <w:t xml:space="preserve">this will help you to orientate </w:t>
                              </w:r>
                              <w:r>
                                <w:rPr>
                                  <w:rFonts w:asciiTheme="minorHAnsi" w:hAnsiTheme="minorHAnsi"/>
                                </w:rPr>
                                <w:t xml:space="preserve">in </w:t>
                              </w:r>
                              <w:r w:rsidRPr="00CA39EB">
                                <w:rPr>
                                  <w:rFonts w:asciiTheme="minorHAnsi" w:hAnsiTheme="minorHAnsi"/>
                                </w:rPr>
                                <w:t>the 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 name="Picture 147"/>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50443925" id="Group 145" o:spid="_x0000_s1212" style="width:480.2pt;height:76.5pt;mso-position-horizontal-relative:char;mso-position-vertical-relative:line" coordorigin="-44862" coordsize="60984,9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">
                <v:roundrect id="Rounded Rectangle 146" o:spid="_x0000_s1213" style="position:absolute;left:-44862;width:60983;height:9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" filled="f" strokecolor="#11ab5a [3206]" strokeweight="2.25pt">
                  <v:textbox>
                    <w:txbxContent>
                      <w:p w14:paraId="736DF00F" w14:textId="77777777" w:rsidR="003C7D3D" w:rsidRPr="00CA39EB" w:rsidRDefault="003C7D3D" w:rsidP="00B2648F">
                        <w:pPr>
                          <w:rPr>
                            <w:rFonts w:asciiTheme="minorHAnsi" w:hAnsiTheme="minorHAnsi"/>
                            <w:sz w:val="36"/>
                            <w:szCs w:val="36"/>
                          </w:rPr>
                        </w:pPr>
                        <w:r w:rsidRPr="00CA39EB">
                          <w:rPr>
                            <w:rFonts w:asciiTheme="minorHAnsi" w:hAnsiTheme="minorHAnsi"/>
                            <w:b/>
                            <w:sz w:val="36"/>
                            <w:szCs w:val="36"/>
                          </w:rPr>
                          <w:t>Hint:</w:t>
                        </w:r>
                        <w:r w:rsidRPr="00CA39EB">
                          <w:rPr>
                            <w:rFonts w:asciiTheme="minorHAnsi" w:hAnsiTheme="minorHAnsi"/>
                            <w:sz w:val="36"/>
                            <w:szCs w:val="36"/>
                          </w:rPr>
                          <w:t xml:space="preserve"> </w:t>
                        </w:r>
                      </w:p>
                      <w:p w14:paraId="5B9F56ED" w14:textId="2BE9905C" w:rsidR="003C7D3D" w:rsidRPr="00CA39EB" w:rsidRDefault="003C7D3D" w:rsidP="00B2648F">
                        <w:pPr>
                          <w:rPr>
                            <w:rFonts w:asciiTheme="minorHAnsi" w:hAnsiTheme="minorHAnsi"/>
                            <w:szCs w:val="24"/>
                          </w:rPr>
                        </w:pPr>
                        <w:r w:rsidRPr="00CA39EB">
                          <w:rPr>
                            <w:rFonts w:asciiTheme="minorHAnsi" w:hAnsiTheme="minorHAnsi"/>
                          </w:rPr>
                          <w:t>Look closely at the map</w:t>
                        </w:r>
                        <w:r>
                          <w:rPr>
                            <w:rFonts w:asciiTheme="minorHAnsi" w:hAnsiTheme="minorHAnsi"/>
                          </w:rPr>
                          <w:t>. N</w:t>
                        </w:r>
                        <w:r w:rsidRPr="00CA39EB">
                          <w:rPr>
                            <w:rFonts w:asciiTheme="minorHAnsi" w:hAnsiTheme="minorHAnsi"/>
                          </w:rPr>
                          <w:t>orth will always be at the top.</w:t>
                        </w:r>
                        <w:r>
                          <w:rPr>
                            <w:rFonts w:asciiTheme="minorHAnsi" w:hAnsiTheme="minorHAnsi"/>
                          </w:rPr>
                          <w:t xml:space="preserve"> Look closely at the features </w:t>
                        </w:r>
                        <w:r w:rsidRPr="00CA39EB">
                          <w:rPr>
                            <w:rFonts w:asciiTheme="minorHAnsi" w:hAnsiTheme="minorHAnsi"/>
                          </w:rPr>
                          <w:t xml:space="preserve">this will help you to orientate </w:t>
                        </w:r>
                        <w:r>
                          <w:rPr>
                            <w:rFonts w:asciiTheme="minorHAnsi" w:hAnsiTheme="minorHAnsi"/>
                          </w:rPr>
                          <w:t xml:space="preserve">in </w:t>
                        </w:r>
                        <w:r w:rsidRPr="00CA39EB">
                          <w:rPr>
                            <w:rFonts w:asciiTheme="minorHAnsi" w:hAnsiTheme="minorHAnsi"/>
                          </w:rPr>
                          <w:t>the photo.</w:t>
                        </w:r>
                      </w:p>
                    </w:txbxContent>
                  </v:textbox>
                </v:roundrect>
                <v:shape id="Picture 147" o:spid="_x0000_s1214"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">
                  <v:imagedata r:id="rId15" o:title=""/>
                </v:shape>
                <w10:anchorlock/>
              </v:group>
            </w:pict>
          </mc:Fallback>
        </mc:AlternateContent>
      </w:r>
    </w:p>
    <w:p w14:paraId="26DFE985" w14:textId="77777777" w:rsidR="005227DC" w:rsidRPr="008A67D7" w:rsidRDefault="005227DC" w:rsidP="00571204">
      <w:pPr>
        <w:spacing w:before="120" w:after="120" w:line="240" w:lineRule="auto"/>
        <w:rPr>
          <w:rFonts w:asciiTheme="minorHAnsi" w:eastAsia="Dotum" w:hAnsiTheme="minorHAnsi"/>
          <w:szCs w:val="22"/>
        </w:rPr>
      </w:pPr>
    </w:p>
    <w:p w14:paraId="770E66EF" w14:textId="00199BEF" w:rsidR="005227DC" w:rsidRPr="008A67D7" w:rsidRDefault="005227DC" w:rsidP="000F4CF3">
      <w:pPr>
        <w:spacing w:before="120" w:after="240" w:line="240" w:lineRule="auto"/>
        <w:rPr>
          <w:rFonts w:asciiTheme="minorHAnsi" w:eastAsia="Dotum" w:hAnsiTheme="minorHAnsi"/>
          <w:b/>
          <w:bCs/>
          <w:szCs w:val="22"/>
        </w:rPr>
      </w:pPr>
      <w:r w:rsidRPr="008A67D7">
        <w:rPr>
          <w:rFonts w:asciiTheme="minorHAnsi" w:eastAsia="Dotum" w:hAnsiTheme="minorHAnsi"/>
          <w:b/>
          <w:bCs/>
          <w:szCs w:val="22"/>
        </w:rPr>
        <w:t>Annotate the photograph below</w:t>
      </w:r>
      <w:r w:rsidR="00E80944">
        <w:rPr>
          <w:rFonts w:asciiTheme="minorHAnsi" w:eastAsia="Dotum" w:hAnsiTheme="minorHAnsi"/>
          <w:b/>
          <w:bCs/>
          <w:szCs w:val="22"/>
        </w:rPr>
        <w:t>. W</w:t>
      </w:r>
      <w:r w:rsidRPr="008A67D7">
        <w:rPr>
          <w:rFonts w:asciiTheme="minorHAnsi" w:eastAsia="Dotum" w:hAnsiTheme="minorHAnsi"/>
          <w:b/>
          <w:bCs/>
          <w:szCs w:val="22"/>
        </w:rPr>
        <w:t>hat human and physical features are visible?</w:t>
      </w:r>
    </w:p>
    <w:p w14:paraId="7E8FD3EF" w14:textId="77777777" w:rsidR="005227DC" w:rsidRPr="008A67D7" w:rsidRDefault="000F4CF3" w:rsidP="000F4CF3">
      <w:pPr>
        <w:spacing w:before="120" w:after="120" w:line="240" w:lineRule="auto"/>
        <w:jc w:val="center"/>
        <w:rPr>
          <w:rFonts w:asciiTheme="minorHAnsi" w:eastAsia="Dotum" w:hAnsiTheme="minorHAnsi"/>
          <w:szCs w:val="22"/>
        </w:rPr>
      </w:pPr>
      <w:r w:rsidRPr="008A67D7">
        <w:rPr>
          <w:rFonts w:asciiTheme="minorHAnsi" w:eastAsia="Dotum" w:hAnsiTheme="minorHAnsi"/>
          <w:b/>
          <w:bCs/>
          <w:noProof/>
          <w:szCs w:val="22"/>
          <w:lang w:eastAsia="en-GB"/>
        </w:rPr>
        <w:drawing>
          <wp:inline distT="0" distB="0" distL="0" distR="0" wp14:anchorId="16E88824" wp14:editId="32520144">
            <wp:extent cx="3505535" cy="1990725"/>
            <wp:effectExtent l="38100" t="38100" r="38100" b="28575"/>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3502938" cy="1989250"/>
                    </a:xfrm>
                    <a:prstGeom prst="rect">
                      <a:avLst/>
                    </a:prstGeom>
                    <a:ln w="28575">
                      <a:solidFill>
                        <a:schemeClr val="accent3"/>
                      </a:solidFill>
                    </a:ln>
                  </pic:spPr>
                </pic:pic>
              </a:graphicData>
            </a:graphic>
          </wp:inline>
        </w:drawing>
      </w:r>
    </w:p>
    <w:p w14:paraId="6EC2746D" w14:textId="77777777" w:rsidR="000359AC" w:rsidRPr="008A67D7" w:rsidRDefault="000359AC" w:rsidP="000F4CF3">
      <w:pPr>
        <w:shd w:val="clear" w:color="auto" w:fill="F7AA83" w:themeFill="accent1" w:themeFillTint="99"/>
        <w:spacing w:before="120" w:after="120" w:line="240" w:lineRule="auto"/>
        <w:jc w:val="center"/>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34F97C80" w14:textId="77777777" w:rsidR="005227DC" w:rsidRPr="008A67D7" w:rsidRDefault="005227DC" w:rsidP="00EC21A2">
      <w:pPr>
        <w:pStyle w:val="SmallerHeading"/>
        <w:rPr>
          <w:rFonts w:asciiTheme="minorHAnsi" w:hAnsiTheme="minorHAnsi"/>
        </w:rPr>
      </w:pPr>
      <w:r w:rsidRPr="008A67D7">
        <w:rPr>
          <w:rFonts w:asciiTheme="minorHAnsi" w:hAnsiTheme="minorHAnsi"/>
        </w:rPr>
        <w:lastRenderedPageBreak/>
        <w:t>Labelling and annotating diagrams</w:t>
      </w:r>
    </w:p>
    <w:p w14:paraId="6229FA90" w14:textId="77777777" w:rsidR="005227DC" w:rsidRPr="008A67D7" w:rsidRDefault="005227D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There are a variety of different diagrams that you could be asked to annotate or label. When answering questions about how landforms are created you could also draw a series of diagrams to help you explain the processes taking place. </w:t>
      </w:r>
    </w:p>
    <w:p w14:paraId="7F7E4BC3" w14:textId="77777777" w:rsidR="005227DC" w:rsidRPr="008A67D7" w:rsidRDefault="005227DC" w:rsidP="00571204">
      <w:pPr>
        <w:spacing w:before="120" w:after="120" w:line="240" w:lineRule="auto"/>
        <w:rPr>
          <w:rFonts w:asciiTheme="minorHAnsi" w:eastAsia="Dotum" w:hAnsiTheme="minorHAnsi"/>
          <w:szCs w:val="22"/>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3"/>
        <w:gridCol w:w="5466"/>
      </w:tblGrid>
      <w:tr w:rsidR="00B2648F" w:rsidRPr="008A67D7" w14:paraId="27BB2B5E" w14:textId="77777777" w:rsidTr="00B2648F">
        <w:trPr>
          <w:trHeight w:val="2040"/>
        </w:trPr>
        <w:tc>
          <w:tcPr>
            <w:tcW w:w="5903" w:type="dxa"/>
          </w:tcPr>
          <w:p w14:paraId="2B2D75CC" w14:textId="77777777" w:rsidR="00B2648F" w:rsidRPr="008A67D7" w:rsidRDefault="00B2648F" w:rsidP="000F4CF3">
            <w:pPr>
              <w:spacing w:before="120" w:after="120" w:line="240" w:lineRule="auto"/>
              <w:rPr>
                <w:rFonts w:eastAsia="Dotum"/>
                <w:b/>
                <w:szCs w:val="22"/>
              </w:rPr>
            </w:pPr>
            <w:r w:rsidRPr="008A67D7">
              <w:rPr>
                <w:rFonts w:eastAsia="Dotum"/>
                <w:b/>
                <w:szCs w:val="22"/>
              </w:rPr>
              <w:t>Choose one of the following:</w:t>
            </w:r>
          </w:p>
          <w:p w14:paraId="0A0CD3A0" w14:textId="77777777" w:rsidR="00B2648F" w:rsidRPr="008A67D7" w:rsidRDefault="00B2648F" w:rsidP="000F4CF3">
            <w:pPr>
              <w:pStyle w:val="ListParagraph"/>
              <w:numPr>
                <w:ilvl w:val="0"/>
                <w:numId w:val="30"/>
              </w:numPr>
              <w:tabs>
                <w:tab w:val="left" w:leader="dot" w:pos="3011"/>
              </w:tabs>
              <w:spacing w:before="120" w:after="120" w:line="240" w:lineRule="auto"/>
              <w:contextualSpacing w:val="0"/>
              <w:rPr>
                <w:rFonts w:eastAsia="Dotum"/>
                <w:szCs w:val="22"/>
              </w:rPr>
            </w:pPr>
            <w:r w:rsidRPr="008A67D7">
              <w:rPr>
                <w:rFonts w:eastAsia="Dotum"/>
                <w:szCs w:val="22"/>
              </w:rPr>
              <w:t>Formation of a waterfall</w:t>
            </w:r>
          </w:p>
          <w:p w14:paraId="291F63AA" w14:textId="77777777" w:rsidR="00B2648F" w:rsidRPr="008A67D7" w:rsidRDefault="00B2648F" w:rsidP="000F4CF3">
            <w:pPr>
              <w:pStyle w:val="ListParagraph"/>
              <w:numPr>
                <w:ilvl w:val="0"/>
                <w:numId w:val="30"/>
              </w:numPr>
              <w:tabs>
                <w:tab w:val="left" w:leader="dot" w:pos="3011"/>
              </w:tabs>
              <w:spacing w:before="120" w:after="120" w:line="240" w:lineRule="auto"/>
              <w:contextualSpacing w:val="0"/>
              <w:rPr>
                <w:rFonts w:eastAsia="Dotum"/>
                <w:szCs w:val="22"/>
              </w:rPr>
            </w:pPr>
            <w:r w:rsidRPr="008A67D7">
              <w:rPr>
                <w:rFonts w:eastAsia="Dotum"/>
                <w:szCs w:val="22"/>
              </w:rPr>
              <w:t>Formation of a stack</w:t>
            </w:r>
          </w:p>
          <w:p w14:paraId="343F2FA0" w14:textId="77777777" w:rsidR="00B2648F" w:rsidRPr="008A67D7" w:rsidRDefault="00B2648F" w:rsidP="000F4CF3">
            <w:pPr>
              <w:pStyle w:val="ListParagraph"/>
              <w:numPr>
                <w:ilvl w:val="0"/>
                <w:numId w:val="30"/>
              </w:numPr>
              <w:tabs>
                <w:tab w:val="left" w:leader="dot" w:pos="3011"/>
              </w:tabs>
              <w:spacing w:before="120" w:after="120" w:line="240" w:lineRule="auto"/>
              <w:contextualSpacing w:val="0"/>
              <w:rPr>
                <w:rFonts w:eastAsia="Dotum"/>
                <w:szCs w:val="22"/>
              </w:rPr>
            </w:pPr>
            <w:r w:rsidRPr="008A67D7">
              <w:rPr>
                <w:rFonts w:eastAsia="Dotum"/>
                <w:szCs w:val="22"/>
              </w:rPr>
              <w:t>Formation of a wave-cut platform</w:t>
            </w:r>
          </w:p>
        </w:tc>
        <w:tc>
          <w:tcPr>
            <w:tcW w:w="3736" w:type="dxa"/>
            <w:vAlign w:val="center"/>
          </w:tcPr>
          <w:p w14:paraId="7712CFCF" w14:textId="77777777" w:rsidR="00B2648F" w:rsidRPr="008A67D7" w:rsidRDefault="00B2648F" w:rsidP="000F4CF3">
            <w:pPr>
              <w:rPr>
                <w:rFonts w:eastAsia="Dotum"/>
                <w:szCs w:val="22"/>
              </w:rPr>
            </w:pPr>
            <w:r w:rsidRPr="008A67D7">
              <w:rPr>
                <w:noProof/>
                <w:sz w:val="56"/>
                <w:lang w:eastAsia="en-GB"/>
              </w:rPr>
              <mc:AlternateContent>
                <mc:Choice Requires="wpg">
                  <w:drawing>
                    <wp:inline distT="0" distB="0" distL="0" distR="0" wp14:anchorId="42C0C7EE" wp14:editId="78C2BFB6">
                      <wp:extent cx="3297555" cy="1123950"/>
                      <wp:effectExtent l="19050" t="19050" r="17145" b="19050"/>
                      <wp:docPr id="149" name="Group 149"/>
                      <wp:cNvGraphicFramePr/>
                      <a:graphic xmlns:a="http://schemas.openxmlformats.org/drawingml/2006/main">
                        <a:graphicData uri="http://schemas.microsoft.com/office/word/2010/wordprocessingGroup">
                          <wpg:wgp>
                            <wpg:cNvGrpSpPr/>
                            <wpg:grpSpPr>
                              <a:xfrm>
                                <a:off x="0" y="0"/>
                                <a:ext cx="3297555" cy="1123950"/>
                                <a:chOff x="-1685923" y="2"/>
                                <a:chExt cx="3297555" cy="1123950"/>
                              </a:xfrm>
                            </wpg:grpSpPr>
                            <wps:wsp>
                              <wps:cNvPr id="150" name="Rounded Rectangle 150"/>
                              <wps:cNvSpPr/>
                              <wps:spPr>
                                <a:xfrm>
                                  <a:off x="-1685923" y="2"/>
                                  <a:ext cx="3297555" cy="112395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6548E1F2" w14:textId="77777777" w:rsidR="003C7D3D" w:rsidRPr="00241D55" w:rsidRDefault="003C7D3D" w:rsidP="00B2648F">
                                    <w:pPr>
                                      <w:rPr>
                                        <w:rFonts w:asciiTheme="minorHAnsi" w:hAnsiTheme="minorHAnsi"/>
                                        <w:sz w:val="36"/>
                                        <w:szCs w:val="36"/>
                                      </w:rPr>
                                    </w:pPr>
                                    <w:r w:rsidRPr="00241D55">
                                      <w:rPr>
                                        <w:rFonts w:asciiTheme="minorHAnsi" w:hAnsiTheme="minorHAnsi"/>
                                        <w:b/>
                                        <w:sz w:val="36"/>
                                        <w:szCs w:val="36"/>
                                      </w:rPr>
                                      <w:t>Hint:</w:t>
                                    </w:r>
                                    <w:r w:rsidRPr="00241D55">
                                      <w:rPr>
                                        <w:rFonts w:asciiTheme="minorHAnsi" w:hAnsiTheme="minorHAnsi"/>
                                        <w:sz w:val="36"/>
                                        <w:szCs w:val="36"/>
                                      </w:rPr>
                                      <w:t xml:space="preserve"> </w:t>
                                    </w:r>
                                  </w:p>
                                  <w:p w14:paraId="3810E8D7" w14:textId="77777777" w:rsidR="003C7D3D" w:rsidRPr="00241D55" w:rsidRDefault="003C7D3D" w:rsidP="00B2648F">
                                    <w:pPr>
                                      <w:rPr>
                                        <w:rFonts w:asciiTheme="minorHAnsi" w:hAnsiTheme="minorHAnsi"/>
                                        <w:szCs w:val="24"/>
                                      </w:rPr>
                                    </w:pPr>
                                    <w:r w:rsidRPr="00241D55">
                                      <w:rPr>
                                        <w:rFonts w:asciiTheme="minorHAnsi" w:hAnsiTheme="minorHAnsi"/>
                                      </w:rPr>
                                      <w:t>When</w:t>
                                    </w:r>
                                    <w:r>
                                      <w:rPr>
                                        <w:rFonts w:asciiTheme="minorHAnsi" w:hAnsiTheme="minorHAnsi"/>
                                      </w:rPr>
                                      <w:t xml:space="preserve"> answering a question such as ‘e</w:t>
                                    </w:r>
                                    <w:r w:rsidRPr="00241D55">
                                      <w:rPr>
                                        <w:rFonts w:asciiTheme="minorHAnsi" w:hAnsiTheme="minorHAnsi"/>
                                      </w:rPr>
                                      <w:t>xplain the formation of a waterfall’</w:t>
                                    </w:r>
                                    <w:r>
                                      <w:rPr>
                                        <w:rFonts w:asciiTheme="minorHAnsi" w:hAnsiTheme="minorHAnsi"/>
                                      </w:rPr>
                                      <w:t>,</w:t>
                                    </w:r>
                                    <w:r w:rsidRPr="00241D55">
                                      <w:rPr>
                                        <w:rFonts w:asciiTheme="minorHAnsi" w:hAnsiTheme="minorHAnsi"/>
                                      </w:rPr>
                                      <w:t xml:space="preserve"> draw a series of diagrams to help you to answer the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42C0C7EE" id="Group 149" o:spid="_x0000_s1215" style="width:259.65pt;height:88.5pt;mso-position-horizontal-relative:char;mso-position-vertical-relative:line" coordorigin="-16859" coordsize="32975,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">
                      <v:roundrect id="Rounded Rectangle 150" o:spid="_x0000_s1216" style="position:absolute;left:-16859;width:32975;height:11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" filled="f" strokecolor="#11ab5a [3206]" strokeweight="2.25pt">
                        <v:textbox>
                          <w:txbxContent>
                            <w:p w14:paraId="6548E1F2" w14:textId="77777777" w:rsidR="003C7D3D" w:rsidRPr="00241D55" w:rsidRDefault="003C7D3D" w:rsidP="00B2648F">
                              <w:pPr>
                                <w:rPr>
                                  <w:rFonts w:asciiTheme="minorHAnsi" w:hAnsiTheme="minorHAnsi"/>
                                  <w:sz w:val="36"/>
                                  <w:szCs w:val="36"/>
                                </w:rPr>
                              </w:pPr>
                              <w:r w:rsidRPr="00241D55">
                                <w:rPr>
                                  <w:rFonts w:asciiTheme="minorHAnsi" w:hAnsiTheme="minorHAnsi"/>
                                  <w:b/>
                                  <w:sz w:val="36"/>
                                  <w:szCs w:val="36"/>
                                </w:rPr>
                                <w:t>Hint:</w:t>
                              </w:r>
                              <w:r w:rsidRPr="00241D55">
                                <w:rPr>
                                  <w:rFonts w:asciiTheme="minorHAnsi" w:hAnsiTheme="minorHAnsi"/>
                                  <w:sz w:val="36"/>
                                  <w:szCs w:val="36"/>
                                </w:rPr>
                                <w:t xml:space="preserve"> </w:t>
                              </w:r>
                            </w:p>
                            <w:p w14:paraId="3810E8D7" w14:textId="77777777" w:rsidR="003C7D3D" w:rsidRPr="00241D55" w:rsidRDefault="003C7D3D" w:rsidP="00B2648F">
                              <w:pPr>
                                <w:rPr>
                                  <w:rFonts w:asciiTheme="minorHAnsi" w:hAnsiTheme="minorHAnsi"/>
                                  <w:szCs w:val="24"/>
                                </w:rPr>
                              </w:pPr>
                              <w:r w:rsidRPr="00241D55">
                                <w:rPr>
                                  <w:rFonts w:asciiTheme="minorHAnsi" w:hAnsiTheme="minorHAnsi"/>
                                </w:rPr>
                                <w:t>When</w:t>
                              </w:r>
                              <w:r>
                                <w:rPr>
                                  <w:rFonts w:asciiTheme="minorHAnsi" w:hAnsiTheme="minorHAnsi"/>
                                </w:rPr>
                                <w:t xml:space="preserve"> answering a question such as ‘e</w:t>
                              </w:r>
                              <w:r w:rsidRPr="00241D55">
                                <w:rPr>
                                  <w:rFonts w:asciiTheme="minorHAnsi" w:hAnsiTheme="minorHAnsi"/>
                                </w:rPr>
                                <w:t>xplain the formation of a waterfall’</w:t>
                              </w:r>
                              <w:r>
                                <w:rPr>
                                  <w:rFonts w:asciiTheme="minorHAnsi" w:hAnsiTheme="minorHAnsi"/>
                                </w:rPr>
                                <w:t>,</w:t>
                              </w:r>
                              <w:r w:rsidRPr="00241D55">
                                <w:rPr>
                                  <w:rFonts w:asciiTheme="minorHAnsi" w:hAnsiTheme="minorHAnsi"/>
                                </w:rPr>
                                <w:t xml:space="preserve"> draw a series of diagrams to help you to answer the question.</w:t>
                              </w:r>
                            </w:p>
                          </w:txbxContent>
                        </v:textbox>
                      </v:roundrect>
                      <v:shape id="Picture 151" o:spid="_x0000_s1217"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">
                        <v:imagedata r:id="rId15" o:title=""/>
                      </v:shape>
                      <w10:anchorlock/>
                    </v:group>
                  </w:pict>
                </mc:Fallback>
              </mc:AlternateContent>
            </w:r>
          </w:p>
        </w:tc>
      </w:tr>
    </w:tbl>
    <w:p w14:paraId="527B6FAB" w14:textId="77777777" w:rsidR="005227DC" w:rsidRPr="008A67D7" w:rsidRDefault="005227DC" w:rsidP="00571204">
      <w:pPr>
        <w:spacing w:before="120" w:after="120" w:line="240" w:lineRule="auto"/>
        <w:rPr>
          <w:rFonts w:asciiTheme="minorHAnsi" w:eastAsia="Dotum" w:hAnsiTheme="minorHAnsi"/>
          <w:szCs w:val="22"/>
        </w:rPr>
      </w:pPr>
    </w:p>
    <w:p w14:paraId="6477C7A3" w14:textId="00D73C8B" w:rsidR="005227DC" w:rsidRPr="008A67D7" w:rsidRDefault="005227D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In the</w:t>
      </w:r>
      <w:r w:rsidR="00823572">
        <w:rPr>
          <w:rFonts w:asciiTheme="minorHAnsi" w:eastAsia="Dotum" w:hAnsiTheme="minorHAnsi"/>
          <w:szCs w:val="22"/>
        </w:rPr>
        <w:t xml:space="preserve"> space below draw a series of </w:t>
      </w:r>
      <w:r w:rsidRPr="008A67D7">
        <w:rPr>
          <w:rFonts w:asciiTheme="minorHAnsi" w:eastAsia="Dotum" w:hAnsiTheme="minorHAnsi"/>
          <w:szCs w:val="22"/>
        </w:rPr>
        <w:t xml:space="preserve">diagrams or a single diagram to show how one of those landforms </w:t>
      </w:r>
      <w:r w:rsidR="00B54CB5">
        <w:rPr>
          <w:rFonts w:asciiTheme="minorHAnsi" w:eastAsia="Dotum" w:hAnsiTheme="minorHAnsi"/>
          <w:szCs w:val="22"/>
        </w:rPr>
        <w:t>is</w:t>
      </w:r>
      <w:r w:rsidR="00B54CB5" w:rsidRPr="008A67D7">
        <w:rPr>
          <w:rFonts w:asciiTheme="minorHAnsi" w:eastAsia="Dotum" w:hAnsiTheme="minorHAnsi"/>
          <w:szCs w:val="22"/>
        </w:rPr>
        <w:t xml:space="preserve"> </w:t>
      </w:r>
      <w:r w:rsidRPr="008A67D7">
        <w:rPr>
          <w:rFonts w:asciiTheme="minorHAnsi" w:eastAsia="Dotum" w:hAnsiTheme="minorHAnsi"/>
          <w:szCs w:val="22"/>
        </w:rPr>
        <w:t xml:space="preserve">formed. </w:t>
      </w:r>
    </w:p>
    <w:p w14:paraId="6232B438" w14:textId="77777777" w:rsidR="005227DC" w:rsidRDefault="005227DC" w:rsidP="00505DAD">
      <w:pPr>
        <w:spacing w:before="120" w:after="120" w:line="240" w:lineRule="auto"/>
        <w:rPr>
          <w:rFonts w:asciiTheme="minorHAnsi" w:eastAsia="Dotum" w:hAnsiTheme="minorHAnsi"/>
          <w:szCs w:val="22"/>
        </w:rPr>
      </w:pPr>
      <w:r w:rsidRPr="008A67D7">
        <w:rPr>
          <w:rFonts w:asciiTheme="minorHAnsi" w:eastAsia="Dotum" w:hAnsiTheme="minorHAnsi"/>
          <w:szCs w:val="22"/>
        </w:rPr>
        <w:t>Remember to annotate your diagram. Each annotation should have an arrow pointing to the exact feature</w:t>
      </w:r>
      <w:r w:rsidR="00505DAD">
        <w:rPr>
          <w:rFonts w:asciiTheme="minorHAnsi" w:eastAsia="Dotum" w:hAnsiTheme="minorHAnsi"/>
          <w:szCs w:val="22"/>
        </w:rPr>
        <w:t xml:space="preserve"> you are describing/explaining.</w:t>
      </w:r>
    </w:p>
    <w:p w14:paraId="4E38B9C9" w14:textId="77777777" w:rsidR="00505DAD" w:rsidRPr="00505DAD" w:rsidRDefault="00505DAD" w:rsidP="00505DAD">
      <w:pPr>
        <w:spacing w:before="120" w:after="120" w:line="240" w:lineRule="auto"/>
        <w:rPr>
          <w:rFonts w:asciiTheme="minorHAnsi" w:eastAsia="Dotum" w:hAnsiTheme="minorHAnsi"/>
          <w:szCs w:val="22"/>
        </w:rPr>
      </w:pPr>
    </w:p>
    <w:p w14:paraId="713C2E01" w14:textId="77777777" w:rsidR="005227DC" w:rsidRPr="008A67D7" w:rsidRDefault="00766FE9" w:rsidP="00C83EC7">
      <w:pPr>
        <w:spacing w:before="120" w:after="120" w:line="240" w:lineRule="auto"/>
        <w:jc w:val="center"/>
        <w:rPr>
          <w:rFonts w:asciiTheme="minorHAnsi" w:eastAsia="Dotum" w:hAnsiTheme="minorHAnsi"/>
          <w:szCs w:val="22"/>
        </w:rPr>
      </w:pPr>
      <w:r w:rsidRPr="008A67D7">
        <w:rPr>
          <w:noProof/>
          <w:sz w:val="56"/>
          <w:lang w:eastAsia="en-GB"/>
        </w:rPr>
        <mc:AlternateContent>
          <mc:Choice Requires="wpg">
            <w:drawing>
              <wp:inline distT="0" distB="0" distL="0" distR="0" wp14:anchorId="6241A98B" wp14:editId="11DEA90F">
                <wp:extent cx="3941738" cy="1123950"/>
                <wp:effectExtent l="19050" t="19050" r="20955" b="19050"/>
                <wp:docPr id="243" name="Group 243"/>
                <wp:cNvGraphicFramePr/>
                <a:graphic xmlns:a="http://schemas.openxmlformats.org/drawingml/2006/main">
                  <a:graphicData uri="http://schemas.microsoft.com/office/word/2010/wordprocessingGroup">
                    <wpg:wgp>
                      <wpg:cNvGrpSpPr/>
                      <wpg:grpSpPr>
                        <a:xfrm>
                          <a:off x="0" y="0"/>
                          <a:ext cx="3941738" cy="1123950"/>
                          <a:chOff x="-2330105" y="2"/>
                          <a:chExt cx="3941738" cy="1123950"/>
                        </a:xfrm>
                      </wpg:grpSpPr>
                      <wps:wsp>
                        <wps:cNvPr id="245" name="Rounded Rectangle 102"/>
                        <wps:cNvSpPr/>
                        <wps:spPr>
                          <a:xfrm>
                            <a:off x="-2330105" y="2"/>
                            <a:ext cx="3941738" cy="112395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43458EDB" w14:textId="77777777" w:rsidR="003C7D3D" w:rsidRPr="00241D55" w:rsidRDefault="003C7D3D" w:rsidP="00766FE9">
                              <w:pPr>
                                <w:rPr>
                                  <w:rFonts w:asciiTheme="minorHAnsi" w:hAnsiTheme="minorHAnsi"/>
                                  <w:sz w:val="36"/>
                                  <w:szCs w:val="36"/>
                                </w:rPr>
                              </w:pPr>
                              <w:r w:rsidRPr="00241D55">
                                <w:rPr>
                                  <w:rFonts w:asciiTheme="minorHAnsi" w:hAnsiTheme="minorHAnsi"/>
                                  <w:b/>
                                  <w:sz w:val="36"/>
                                  <w:szCs w:val="36"/>
                                </w:rPr>
                                <w:t>Hint:</w:t>
                              </w:r>
                              <w:r w:rsidRPr="00241D55">
                                <w:rPr>
                                  <w:rFonts w:asciiTheme="minorHAnsi" w:hAnsiTheme="minorHAnsi"/>
                                  <w:sz w:val="36"/>
                                  <w:szCs w:val="36"/>
                                </w:rPr>
                                <w:t xml:space="preserve"> </w:t>
                              </w:r>
                            </w:p>
                            <w:p w14:paraId="5E862F90" w14:textId="77777777" w:rsidR="003C7D3D" w:rsidRPr="00241D55" w:rsidRDefault="003C7D3D" w:rsidP="00766FE9">
                              <w:pPr>
                                <w:rPr>
                                  <w:rFonts w:asciiTheme="minorHAnsi" w:hAnsiTheme="minorHAnsi"/>
                                  <w:szCs w:val="24"/>
                                </w:rPr>
                              </w:pPr>
                              <w:r>
                                <w:rPr>
                                  <w:rFonts w:asciiTheme="minorHAnsi" w:hAnsiTheme="minorHAnsi"/>
                                </w:rPr>
                                <w:t>The arrow should be</w:t>
                              </w:r>
                              <w:r w:rsidRPr="00766FE9">
                                <w:rPr>
                                  <w:rFonts w:asciiTheme="minorHAnsi" w:hAnsiTheme="minorHAnsi"/>
                                </w:rPr>
                                <w:t xml:space="preserve"> touching the</w:t>
                              </w:r>
                              <w:r>
                                <w:rPr>
                                  <w:rFonts w:asciiTheme="minorHAnsi" w:hAnsiTheme="minorHAnsi"/>
                                </w:rPr>
                                <w:t xml:space="preserve"> exact feature, not just pointing vaguely to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Picture 245"/>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6241A98B" id="Group 243" o:spid="_x0000_s1218" style="width:310.35pt;height:88.5pt;mso-position-horizontal-relative:char;mso-position-vertical-relative:line" coordorigin="-23301" coordsize="39417,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">
                <v:roundrect id="Rounded Rectangle 102" o:spid="_x0000_s1219" style="position:absolute;left:-23301;width:39417;height:11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" filled="f" strokecolor="#11ab5a [3206]" strokeweight="2.25pt">
                  <v:textbox>
                    <w:txbxContent>
                      <w:p w14:paraId="43458EDB" w14:textId="77777777" w:rsidR="003C7D3D" w:rsidRPr="00241D55" w:rsidRDefault="003C7D3D" w:rsidP="00766FE9">
                        <w:pPr>
                          <w:rPr>
                            <w:rFonts w:asciiTheme="minorHAnsi" w:hAnsiTheme="minorHAnsi"/>
                            <w:sz w:val="36"/>
                            <w:szCs w:val="36"/>
                          </w:rPr>
                        </w:pPr>
                        <w:r w:rsidRPr="00241D55">
                          <w:rPr>
                            <w:rFonts w:asciiTheme="minorHAnsi" w:hAnsiTheme="minorHAnsi"/>
                            <w:b/>
                            <w:sz w:val="36"/>
                            <w:szCs w:val="36"/>
                          </w:rPr>
                          <w:t>Hint:</w:t>
                        </w:r>
                        <w:r w:rsidRPr="00241D55">
                          <w:rPr>
                            <w:rFonts w:asciiTheme="minorHAnsi" w:hAnsiTheme="minorHAnsi"/>
                            <w:sz w:val="36"/>
                            <w:szCs w:val="36"/>
                          </w:rPr>
                          <w:t xml:space="preserve"> </w:t>
                        </w:r>
                      </w:p>
                      <w:p w14:paraId="5E862F90" w14:textId="77777777" w:rsidR="003C7D3D" w:rsidRPr="00241D55" w:rsidRDefault="003C7D3D" w:rsidP="00766FE9">
                        <w:pPr>
                          <w:rPr>
                            <w:rFonts w:asciiTheme="minorHAnsi" w:hAnsiTheme="minorHAnsi"/>
                            <w:szCs w:val="24"/>
                          </w:rPr>
                        </w:pPr>
                        <w:r>
                          <w:rPr>
                            <w:rFonts w:asciiTheme="minorHAnsi" w:hAnsiTheme="minorHAnsi"/>
                          </w:rPr>
                          <w:t>The arrow should be</w:t>
                        </w:r>
                        <w:r w:rsidRPr="00766FE9">
                          <w:rPr>
                            <w:rFonts w:asciiTheme="minorHAnsi" w:hAnsiTheme="minorHAnsi"/>
                          </w:rPr>
                          <w:t xml:space="preserve"> touching the</w:t>
                        </w:r>
                        <w:r>
                          <w:rPr>
                            <w:rFonts w:asciiTheme="minorHAnsi" w:hAnsiTheme="minorHAnsi"/>
                          </w:rPr>
                          <w:t xml:space="preserve"> exact feature, not just pointing vaguely to it!</w:t>
                        </w:r>
                      </w:p>
                    </w:txbxContent>
                  </v:textbox>
                </v:roundrect>
                <v:shape id="Picture 245" o:spid="_x0000_s1220"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">
                  <v:imagedata r:id="rId15" o:title=""/>
                </v:shape>
                <w10:anchorlock/>
              </v:group>
            </w:pict>
          </mc:Fallback>
        </mc:AlternateContent>
      </w:r>
    </w:p>
    <w:p w14:paraId="2CBDE256" w14:textId="77777777" w:rsidR="005227DC" w:rsidRPr="008A67D7" w:rsidRDefault="005227DC" w:rsidP="00571204">
      <w:pPr>
        <w:spacing w:before="120" w:after="120" w:line="240" w:lineRule="auto"/>
        <w:rPr>
          <w:rFonts w:asciiTheme="minorHAnsi" w:eastAsia="Dotum" w:hAnsiTheme="minorHAnsi"/>
          <w:szCs w:val="22"/>
        </w:rPr>
      </w:pPr>
    </w:p>
    <w:p w14:paraId="0BA0CE65"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331AA14E" w14:textId="77777777" w:rsidR="005227DC" w:rsidRPr="008A67D7" w:rsidRDefault="005227DC" w:rsidP="00766FE9">
      <w:pPr>
        <w:pStyle w:val="SmallerHeading"/>
        <w:spacing w:before="240"/>
        <w:rPr>
          <w:rFonts w:asciiTheme="minorHAnsi" w:hAnsiTheme="minorHAnsi"/>
        </w:rPr>
      </w:pPr>
      <w:r w:rsidRPr="008A67D7">
        <w:rPr>
          <w:rFonts w:asciiTheme="minorHAnsi" w:hAnsiTheme="minorHAnsi"/>
        </w:rPr>
        <w:lastRenderedPageBreak/>
        <w:t xml:space="preserve">Data key terms </w:t>
      </w:r>
    </w:p>
    <w:p w14:paraId="1FAAF20C" w14:textId="77777777" w:rsidR="005227DC" w:rsidRPr="008A67D7" w:rsidRDefault="005227DC" w:rsidP="00E67688">
      <w:pPr>
        <w:pStyle w:val="ListParagraph"/>
        <w:numPr>
          <w:ilvl w:val="0"/>
          <w:numId w:val="33"/>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 xml:space="preserve">Add the letter to each box to determine the correct definition. </w:t>
      </w:r>
    </w:p>
    <w:p w14:paraId="7C147F7C" w14:textId="77777777" w:rsidR="005227DC" w:rsidRPr="008A67D7" w:rsidRDefault="005227DC" w:rsidP="00E67688">
      <w:pPr>
        <w:pStyle w:val="ListParagraph"/>
        <w:numPr>
          <w:ilvl w:val="0"/>
          <w:numId w:val="33"/>
        </w:numPr>
        <w:tabs>
          <w:tab w:val="left" w:leader="dot" w:pos="3011"/>
        </w:tabs>
        <w:spacing w:before="120" w:after="120" w:line="240" w:lineRule="auto"/>
        <w:contextualSpacing w:val="0"/>
        <w:rPr>
          <w:rFonts w:asciiTheme="minorHAnsi" w:eastAsia="Dotum" w:hAnsiTheme="minorHAnsi"/>
          <w:szCs w:val="22"/>
        </w:rPr>
      </w:pPr>
      <w:r w:rsidRPr="008A67D7">
        <w:rPr>
          <w:rFonts w:asciiTheme="minorHAnsi" w:eastAsia="Dotum" w:hAnsiTheme="minorHAnsi"/>
          <w:szCs w:val="22"/>
        </w:rPr>
        <w:t>Add the number of each example to complete your table.</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3158"/>
        <w:gridCol w:w="3240"/>
        <w:gridCol w:w="3288"/>
      </w:tblGrid>
      <w:tr w:rsidR="005227DC" w:rsidRPr="008A67D7" w14:paraId="432D5C17" w14:textId="77777777" w:rsidTr="0068024E">
        <w:trPr>
          <w:trHeight w:val="285"/>
        </w:trPr>
        <w:tc>
          <w:tcPr>
            <w:tcW w:w="3158" w:type="dxa"/>
            <w:shd w:val="clear" w:color="auto" w:fill="89F3BB" w:themeFill="accent3" w:themeFillTint="66"/>
            <w:vAlign w:val="center"/>
          </w:tcPr>
          <w:p w14:paraId="396BC30A" w14:textId="5C3A5877" w:rsidR="005227DC" w:rsidRPr="008A67D7" w:rsidRDefault="005227DC" w:rsidP="0068024E">
            <w:pPr>
              <w:tabs>
                <w:tab w:val="left" w:pos="1690"/>
              </w:tabs>
              <w:spacing w:before="120" w:after="120" w:line="240" w:lineRule="auto"/>
              <w:jc w:val="center"/>
              <w:rPr>
                <w:rFonts w:eastAsia="Dotum"/>
                <w:b/>
                <w:szCs w:val="22"/>
              </w:rPr>
            </w:pPr>
            <w:r w:rsidRPr="008A67D7">
              <w:rPr>
                <w:rFonts w:eastAsia="Dotum"/>
                <w:b/>
                <w:szCs w:val="22"/>
              </w:rPr>
              <w:t xml:space="preserve">Key </w:t>
            </w:r>
            <w:r w:rsidR="00B54CB5">
              <w:rPr>
                <w:rFonts w:eastAsia="Dotum"/>
                <w:b/>
                <w:szCs w:val="22"/>
              </w:rPr>
              <w:t>t</w:t>
            </w:r>
            <w:r w:rsidRPr="008A67D7">
              <w:rPr>
                <w:rFonts w:eastAsia="Dotum"/>
                <w:b/>
                <w:szCs w:val="22"/>
              </w:rPr>
              <w:t>erm</w:t>
            </w:r>
          </w:p>
        </w:tc>
        <w:tc>
          <w:tcPr>
            <w:tcW w:w="3240" w:type="dxa"/>
            <w:shd w:val="clear" w:color="auto" w:fill="89F3BB" w:themeFill="accent3" w:themeFillTint="66"/>
            <w:vAlign w:val="center"/>
          </w:tcPr>
          <w:p w14:paraId="76262E5F" w14:textId="77777777" w:rsidR="005227DC" w:rsidRPr="008A67D7" w:rsidRDefault="005227DC" w:rsidP="0068024E">
            <w:pPr>
              <w:spacing w:before="120" w:after="120" w:line="240" w:lineRule="auto"/>
              <w:jc w:val="center"/>
              <w:rPr>
                <w:rFonts w:eastAsia="Dotum"/>
                <w:b/>
                <w:szCs w:val="22"/>
              </w:rPr>
            </w:pPr>
            <w:r w:rsidRPr="008A67D7">
              <w:rPr>
                <w:rFonts w:eastAsia="Dotum"/>
                <w:b/>
                <w:szCs w:val="22"/>
              </w:rPr>
              <w:t>Definition letter</w:t>
            </w:r>
          </w:p>
        </w:tc>
        <w:tc>
          <w:tcPr>
            <w:tcW w:w="3288" w:type="dxa"/>
            <w:shd w:val="clear" w:color="auto" w:fill="89F3BB" w:themeFill="accent3" w:themeFillTint="66"/>
            <w:vAlign w:val="center"/>
          </w:tcPr>
          <w:p w14:paraId="31CDE740" w14:textId="77777777" w:rsidR="005227DC" w:rsidRPr="008A67D7" w:rsidRDefault="005227DC" w:rsidP="0068024E">
            <w:pPr>
              <w:spacing w:before="120" w:after="120" w:line="240" w:lineRule="auto"/>
              <w:jc w:val="center"/>
              <w:rPr>
                <w:rFonts w:eastAsia="Dotum"/>
                <w:b/>
                <w:szCs w:val="22"/>
              </w:rPr>
            </w:pPr>
            <w:r w:rsidRPr="008A67D7">
              <w:rPr>
                <w:rFonts w:eastAsia="Dotum"/>
                <w:b/>
                <w:szCs w:val="22"/>
              </w:rPr>
              <w:t>Example number</w:t>
            </w:r>
          </w:p>
        </w:tc>
      </w:tr>
      <w:tr w:rsidR="005227DC" w:rsidRPr="008A67D7" w14:paraId="6EC9BE79" w14:textId="77777777" w:rsidTr="00E67688">
        <w:trPr>
          <w:trHeight w:val="340"/>
        </w:trPr>
        <w:tc>
          <w:tcPr>
            <w:tcW w:w="3158" w:type="dxa"/>
            <w:shd w:val="clear" w:color="auto" w:fill="C4F9DD" w:themeFill="accent3" w:themeFillTint="33"/>
          </w:tcPr>
          <w:p w14:paraId="3E32B007" w14:textId="77777777" w:rsidR="005227DC" w:rsidRPr="008A67D7" w:rsidRDefault="005227DC" w:rsidP="00571204">
            <w:pPr>
              <w:spacing w:before="120" w:after="120" w:line="240" w:lineRule="auto"/>
              <w:rPr>
                <w:rFonts w:eastAsia="Dotum"/>
                <w:szCs w:val="22"/>
              </w:rPr>
            </w:pPr>
            <w:r w:rsidRPr="008A67D7">
              <w:rPr>
                <w:rFonts w:eastAsia="Dotum"/>
                <w:szCs w:val="22"/>
              </w:rPr>
              <w:t>Qualitative data</w:t>
            </w:r>
          </w:p>
        </w:tc>
        <w:tc>
          <w:tcPr>
            <w:tcW w:w="3240" w:type="dxa"/>
          </w:tcPr>
          <w:p w14:paraId="3997D5EF" w14:textId="77777777" w:rsidR="005227DC" w:rsidRPr="008A67D7" w:rsidRDefault="005227DC" w:rsidP="00571204">
            <w:pPr>
              <w:spacing w:before="120" w:after="120" w:line="240" w:lineRule="auto"/>
              <w:rPr>
                <w:rFonts w:eastAsia="Dotum"/>
                <w:szCs w:val="22"/>
              </w:rPr>
            </w:pPr>
          </w:p>
        </w:tc>
        <w:tc>
          <w:tcPr>
            <w:tcW w:w="3288" w:type="dxa"/>
          </w:tcPr>
          <w:p w14:paraId="10F7000D" w14:textId="77777777" w:rsidR="005227DC" w:rsidRPr="008A67D7" w:rsidRDefault="005227DC" w:rsidP="00571204">
            <w:pPr>
              <w:spacing w:before="120" w:after="120" w:line="240" w:lineRule="auto"/>
              <w:rPr>
                <w:rFonts w:eastAsia="Dotum"/>
                <w:szCs w:val="22"/>
              </w:rPr>
            </w:pPr>
          </w:p>
        </w:tc>
      </w:tr>
      <w:tr w:rsidR="005227DC" w:rsidRPr="008A67D7" w14:paraId="1CD0EAAC" w14:textId="77777777" w:rsidTr="00E67688">
        <w:trPr>
          <w:trHeight w:val="340"/>
        </w:trPr>
        <w:tc>
          <w:tcPr>
            <w:tcW w:w="3158" w:type="dxa"/>
            <w:shd w:val="clear" w:color="auto" w:fill="C4F9DD" w:themeFill="accent3" w:themeFillTint="33"/>
          </w:tcPr>
          <w:p w14:paraId="4C9D1A4C" w14:textId="77777777" w:rsidR="005227DC" w:rsidRPr="008A67D7" w:rsidRDefault="005227DC" w:rsidP="00571204">
            <w:pPr>
              <w:spacing w:before="120" w:after="120" w:line="240" w:lineRule="auto"/>
              <w:rPr>
                <w:rFonts w:eastAsia="Dotum"/>
                <w:szCs w:val="22"/>
              </w:rPr>
            </w:pPr>
            <w:r w:rsidRPr="008A67D7">
              <w:rPr>
                <w:rFonts w:eastAsia="Dotum"/>
                <w:szCs w:val="22"/>
              </w:rPr>
              <w:t>Quantitative data</w:t>
            </w:r>
          </w:p>
        </w:tc>
        <w:tc>
          <w:tcPr>
            <w:tcW w:w="3240" w:type="dxa"/>
          </w:tcPr>
          <w:p w14:paraId="4206B6A4" w14:textId="77777777" w:rsidR="005227DC" w:rsidRPr="008A67D7" w:rsidRDefault="005227DC" w:rsidP="00571204">
            <w:pPr>
              <w:spacing w:before="120" w:after="120" w:line="240" w:lineRule="auto"/>
              <w:rPr>
                <w:rFonts w:eastAsia="Dotum"/>
                <w:szCs w:val="22"/>
              </w:rPr>
            </w:pPr>
          </w:p>
        </w:tc>
        <w:tc>
          <w:tcPr>
            <w:tcW w:w="3288" w:type="dxa"/>
          </w:tcPr>
          <w:p w14:paraId="16999409" w14:textId="77777777" w:rsidR="005227DC" w:rsidRPr="008A67D7" w:rsidRDefault="005227DC" w:rsidP="00571204">
            <w:pPr>
              <w:spacing w:before="120" w:after="120" w:line="240" w:lineRule="auto"/>
              <w:rPr>
                <w:rFonts w:eastAsia="Dotum"/>
                <w:szCs w:val="22"/>
              </w:rPr>
            </w:pPr>
          </w:p>
        </w:tc>
      </w:tr>
      <w:tr w:rsidR="005227DC" w:rsidRPr="008A67D7" w14:paraId="7F8EA94D" w14:textId="77777777" w:rsidTr="00E67688">
        <w:trPr>
          <w:trHeight w:val="340"/>
        </w:trPr>
        <w:tc>
          <w:tcPr>
            <w:tcW w:w="3158" w:type="dxa"/>
            <w:shd w:val="clear" w:color="auto" w:fill="C4F9DD" w:themeFill="accent3" w:themeFillTint="33"/>
          </w:tcPr>
          <w:p w14:paraId="15C79451" w14:textId="77777777" w:rsidR="005227DC" w:rsidRPr="008A67D7" w:rsidRDefault="005227DC" w:rsidP="00571204">
            <w:pPr>
              <w:spacing w:before="120" w:after="120" w:line="240" w:lineRule="auto"/>
              <w:rPr>
                <w:rFonts w:eastAsia="Dotum"/>
                <w:szCs w:val="22"/>
              </w:rPr>
            </w:pPr>
            <w:r w:rsidRPr="008A67D7">
              <w:rPr>
                <w:rFonts w:eastAsia="Dotum"/>
                <w:szCs w:val="22"/>
              </w:rPr>
              <w:t>Discrete data</w:t>
            </w:r>
          </w:p>
        </w:tc>
        <w:tc>
          <w:tcPr>
            <w:tcW w:w="3240" w:type="dxa"/>
          </w:tcPr>
          <w:p w14:paraId="24919403" w14:textId="77777777" w:rsidR="005227DC" w:rsidRPr="008A67D7" w:rsidRDefault="005227DC" w:rsidP="00571204">
            <w:pPr>
              <w:spacing w:before="120" w:after="120" w:line="240" w:lineRule="auto"/>
              <w:rPr>
                <w:rFonts w:eastAsia="Dotum"/>
                <w:szCs w:val="22"/>
              </w:rPr>
            </w:pPr>
          </w:p>
        </w:tc>
        <w:tc>
          <w:tcPr>
            <w:tcW w:w="3288" w:type="dxa"/>
          </w:tcPr>
          <w:p w14:paraId="7FE7ED7C" w14:textId="77777777" w:rsidR="005227DC" w:rsidRPr="008A67D7" w:rsidRDefault="005227DC" w:rsidP="00571204">
            <w:pPr>
              <w:spacing w:before="120" w:after="120" w:line="240" w:lineRule="auto"/>
              <w:rPr>
                <w:rFonts w:eastAsia="Dotum"/>
                <w:szCs w:val="22"/>
              </w:rPr>
            </w:pPr>
          </w:p>
        </w:tc>
      </w:tr>
      <w:tr w:rsidR="005227DC" w:rsidRPr="008A67D7" w14:paraId="500784B0" w14:textId="77777777" w:rsidTr="00E67688">
        <w:trPr>
          <w:trHeight w:val="340"/>
        </w:trPr>
        <w:tc>
          <w:tcPr>
            <w:tcW w:w="3158" w:type="dxa"/>
            <w:shd w:val="clear" w:color="auto" w:fill="C4F9DD" w:themeFill="accent3" w:themeFillTint="33"/>
          </w:tcPr>
          <w:p w14:paraId="1F01E789" w14:textId="77777777" w:rsidR="005227DC" w:rsidRPr="008A67D7" w:rsidRDefault="00C50CBC" w:rsidP="00571204">
            <w:pPr>
              <w:spacing w:before="120" w:after="120" w:line="240" w:lineRule="auto"/>
              <w:rPr>
                <w:rFonts w:eastAsia="Dotum"/>
                <w:szCs w:val="22"/>
              </w:rPr>
            </w:pPr>
            <w:r w:rsidRPr="008A67D7">
              <w:rPr>
                <w:rFonts w:eastAsia="Dotum"/>
                <w:szCs w:val="22"/>
              </w:rPr>
              <w:t>Continuous d</w:t>
            </w:r>
            <w:r w:rsidR="005227DC" w:rsidRPr="008A67D7">
              <w:rPr>
                <w:rFonts w:eastAsia="Dotum"/>
                <w:szCs w:val="22"/>
              </w:rPr>
              <w:t>ata</w:t>
            </w:r>
          </w:p>
        </w:tc>
        <w:tc>
          <w:tcPr>
            <w:tcW w:w="3240" w:type="dxa"/>
          </w:tcPr>
          <w:p w14:paraId="271C304A" w14:textId="77777777" w:rsidR="005227DC" w:rsidRPr="008A67D7" w:rsidRDefault="005227DC" w:rsidP="00571204">
            <w:pPr>
              <w:spacing w:before="120" w:after="120" w:line="240" w:lineRule="auto"/>
              <w:rPr>
                <w:rFonts w:eastAsia="Dotum"/>
                <w:szCs w:val="22"/>
              </w:rPr>
            </w:pPr>
          </w:p>
        </w:tc>
        <w:tc>
          <w:tcPr>
            <w:tcW w:w="3288" w:type="dxa"/>
          </w:tcPr>
          <w:p w14:paraId="7F753F3A" w14:textId="77777777" w:rsidR="005227DC" w:rsidRPr="008A67D7" w:rsidRDefault="005227DC" w:rsidP="00571204">
            <w:pPr>
              <w:spacing w:before="120" w:after="120" w:line="240" w:lineRule="auto"/>
              <w:rPr>
                <w:rFonts w:eastAsia="Dotum"/>
                <w:szCs w:val="22"/>
              </w:rPr>
            </w:pPr>
          </w:p>
        </w:tc>
      </w:tr>
      <w:tr w:rsidR="005227DC" w:rsidRPr="008A67D7" w14:paraId="5F89D94C" w14:textId="77777777" w:rsidTr="00E67688">
        <w:trPr>
          <w:trHeight w:val="340"/>
        </w:trPr>
        <w:tc>
          <w:tcPr>
            <w:tcW w:w="3158" w:type="dxa"/>
            <w:shd w:val="clear" w:color="auto" w:fill="C4F9DD" w:themeFill="accent3" w:themeFillTint="33"/>
          </w:tcPr>
          <w:p w14:paraId="4B7A2E13" w14:textId="77777777" w:rsidR="005227DC" w:rsidRPr="008A67D7" w:rsidRDefault="00C50CBC" w:rsidP="00571204">
            <w:pPr>
              <w:spacing w:before="120" w:after="120" w:line="240" w:lineRule="auto"/>
              <w:rPr>
                <w:rFonts w:eastAsia="Dotum"/>
                <w:szCs w:val="22"/>
              </w:rPr>
            </w:pPr>
            <w:r w:rsidRPr="008A67D7">
              <w:rPr>
                <w:rFonts w:eastAsia="Dotum"/>
                <w:szCs w:val="22"/>
              </w:rPr>
              <w:t>Primary d</w:t>
            </w:r>
            <w:r w:rsidR="005227DC" w:rsidRPr="008A67D7">
              <w:rPr>
                <w:rFonts w:eastAsia="Dotum"/>
                <w:szCs w:val="22"/>
              </w:rPr>
              <w:t>ata</w:t>
            </w:r>
          </w:p>
        </w:tc>
        <w:tc>
          <w:tcPr>
            <w:tcW w:w="3240" w:type="dxa"/>
          </w:tcPr>
          <w:p w14:paraId="29467C73" w14:textId="77777777" w:rsidR="005227DC" w:rsidRPr="008A67D7" w:rsidRDefault="005227DC" w:rsidP="00571204">
            <w:pPr>
              <w:spacing w:before="120" w:after="120" w:line="240" w:lineRule="auto"/>
              <w:rPr>
                <w:rFonts w:eastAsia="Dotum"/>
                <w:szCs w:val="22"/>
              </w:rPr>
            </w:pPr>
          </w:p>
        </w:tc>
        <w:tc>
          <w:tcPr>
            <w:tcW w:w="3288" w:type="dxa"/>
          </w:tcPr>
          <w:p w14:paraId="102110B0" w14:textId="77777777" w:rsidR="005227DC" w:rsidRPr="008A67D7" w:rsidRDefault="005227DC" w:rsidP="00571204">
            <w:pPr>
              <w:spacing w:before="120" w:after="120" w:line="240" w:lineRule="auto"/>
              <w:rPr>
                <w:rFonts w:eastAsia="Dotum"/>
                <w:szCs w:val="22"/>
              </w:rPr>
            </w:pPr>
          </w:p>
        </w:tc>
      </w:tr>
      <w:tr w:rsidR="005227DC" w:rsidRPr="008A67D7" w14:paraId="2DD50B6D" w14:textId="77777777" w:rsidTr="00E67688">
        <w:trPr>
          <w:trHeight w:val="340"/>
        </w:trPr>
        <w:tc>
          <w:tcPr>
            <w:tcW w:w="3158" w:type="dxa"/>
            <w:shd w:val="clear" w:color="auto" w:fill="C4F9DD" w:themeFill="accent3" w:themeFillTint="33"/>
          </w:tcPr>
          <w:p w14:paraId="46621CA3" w14:textId="77777777" w:rsidR="005227DC" w:rsidRPr="008A67D7" w:rsidRDefault="00C50CBC" w:rsidP="00571204">
            <w:pPr>
              <w:spacing w:before="120" w:after="120" w:line="240" w:lineRule="auto"/>
              <w:rPr>
                <w:rFonts w:eastAsia="Dotum"/>
                <w:szCs w:val="22"/>
              </w:rPr>
            </w:pPr>
            <w:r w:rsidRPr="008A67D7">
              <w:rPr>
                <w:rFonts w:eastAsia="Dotum"/>
                <w:szCs w:val="22"/>
              </w:rPr>
              <w:t>Secondary d</w:t>
            </w:r>
            <w:r w:rsidR="005227DC" w:rsidRPr="008A67D7">
              <w:rPr>
                <w:rFonts w:eastAsia="Dotum"/>
                <w:szCs w:val="22"/>
              </w:rPr>
              <w:t>ata</w:t>
            </w:r>
          </w:p>
        </w:tc>
        <w:tc>
          <w:tcPr>
            <w:tcW w:w="3240" w:type="dxa"/>
          </w:tcPr>
          <w:p w14:paraId="3CF185DD" w14:textId="77777777" w:rsidR="005227DC" w:rsidRPr="008A67D7" w:rsidRDefault="005227DC" w:rsidP="00571204">
            <w:pPr>
              <w:spacing w:before="120" w:after="120" w:line="240" w:lineRule="auto"/>
              <w:rPr>
                <w:rFonts w:eastAsia="Dotum"/>
                <w:szCs w:val="22"/>
              </w:rPr>
            </w:pPr>
          </w:p>
        </w:tc>
        <w:tc>
          <w:tcPr>
            <w:tcW w:w="3288" w:type="dxa"/>
          </w:tcPr>
          <w:p w14:paraId="18A9314D" w14:textId="77777777" w:rsidR="005227DC" w:rsidRPr="008A67D7" w:rsidRDefault="005227DC" w:rsidP="00571204">
            <w:pPr>
              <w:spacing w:before="120" w:after="120" w:line="240" w:lineRule="auto"/>
              <w:rPr>
                <w:rFonts w:eastAsia="Dotum"/>
                <w:szCs w:val="22"/>
              </w:rPr>
            </w:pPr>
          </w:p>
        </w:tc>
      </w:tr>
      <w:tr w:rsidR="005227DC" w:rsidRPr="008A67D7" w14:paraId="68810B61" w14:textId="77777777" w:rsidTr="00E67688">
        <w:trPr>
          <w:trHeight w:val="340"/>
        </w:trPr>
        <w:tc>
          <w:tcPr>
            <w:tcW w:w="3158" w:type="dxa"/>
            <w:shd w:val="clear" w:color="auto" w:fill="C4F9DD" w:themeFill="accent3" w:themeFillTint="33"/>
          </w:tcPr>
          <w:p w14:paraId="61240DC4" w14:textId="77777777" w:rsidR="005227DC" w:rsidRPr="008A67D7" w:rsidRDefault="00C50CBC" w:rsidP="00571204">
            <w:pPr>
              <w:spacing w:before="120" w:after="120" w:line="240" w:lineRule="auto"/>
              <w:rPr>
                <w:rFonts w:eastAsia="Dotum"/>
                <w:szCs w:val="22"/>
              </w:rPr>
            </w:pPr>
            <w:r w:rsidRPr="008A67D7">
              <w:rPr>
                <w:rFonts w:eastAsia="Dotum"/>
                <w:szCs w:val="22"/>
              </w:rPr>
              <w:t>Sample s</w:t>
            </w:r>
            <w:r w:rsidR="005227DC" w:rsidRPr="008A67D7">
              <w:rPr>
                <w:rFonts w:eastAsia="Dotum"/>
                <w:szCs w:val="22"/>
              </w:rPr>
              <w:t>ize</w:t>
            </w:r>
          </w:p>
        </w:tc>
        <w:tc>
          <w:tcPr>
            <w:tcW w:w="3240" w:type="dxa"/>
          </w:tcPr>
          <w:p w14:paraId="3F3108BF" w14:textId="77777777" w:rsidR="005227DC" w:rsidRPr="008A67D7" w:rsidRDefault="005227DC" w:rsidP="00571204">
            <w:pPr>
              <w:spacing w:before="120" w:after="120" w:line="240" w:lineRule="auto"/>
              <w:rPr>
                <w:rFonts w:eastAsia="Dotum"/>
                <w:szCs w:val="22"/>
              </w:rPr>
            </w:pPr>
          </w:p>
        </w:tc>
        <w:tc>
          <w:tcPr>
            <w:tcW w:w="3288" w:type="dxa"/>
          </w:tcPr>
          <w:p w14:paraId="57295A7B" w14:textId="77777777" w:rsidR="005227DC" w:rsidRPr="008A67D7" w:rsidRDefault="005227DC" w:rsidP="00571204">
            <w:pPr>
              <w:spacing w:before="120" w:after="120" w:line="240" w:lineRule="auto"/>
              <w:rPr>
                <w:rFonts w:eastAsia="Dotum"/>
                <w:szCs w:val="22"/>
              </w:rPr>
            </w:pPr>
          </w:p>
        </w:tc>
      </w:tr>
      <w:tr w:rsidR="005227DC" w:rsidRPr="008A67D7" w14:paraId="4D8A0A1F" w14:textId="77777777" w:rsidTr="00E67688">
        <w:trPr>
          <w:trHeight w:val="340"/>
        </w:trPr>
        <w:tc>
          <w:tcPr>
            <w:tcW w:w="3158" w:type="dxa"/>
            <w:shd w:val="clear" w:color="auto" w:fill="C4F9DD" w:themeFill="accent3" w:themeFillTint="33"/>
          </w:tcPr>
          <w:p w14:paraId="399E7B41" w14:textId="77777777" w:rsidR="005227DC" w:rsidRPr="008A67D7" w:rsidRDefault="00C50CBC" w:rsidP="00571204">
            <w:pPr>
              <w:spacing w:before="120" w:after="120" w:line="240" w:lineRule="auto"/>
              <w:rPr>
                <w:rFonts w:eastAsia="Dotum"/>
                <w:szCs w:val="22"/>
              </w:rPr>
            </w:pPr>
            <w:r w:rsidRPr="008A67D7">
              <w:rPr>
                <w:rFonts w:eastAsia="Dotum"/>
                <w:szCs w:val="22"/>
              </w:rPr>
              <w:t>Random s</w:t>
            </w:r>
            <w:r w:rsidR="005227DC" w:rsidRPr="008A67D7">
              <w:rPr>
                <w:rFonts w:eastAsia="Dotum"/>
                <w:szCs w:val="22"/>
              </w:rPr>
              <w:t>ampling</w:t>
            </w:r>
          </w:p>
        </w:tc>
        <w:tc>
          <w:tcPr>
            <w:tcW w:w="3240" w:type="dxa"/>
          </w:tcPr>
          <w:p w14:paraId="0FEB3F7D" w14:textId="77777777" w:rsidR="005227DC" w:rsidRPr="008A67D7" w:rsidRDefault="005227DC" w:rsidP="00571204">
            <w:pPr>
              <w:spacing w:before="120" w:after="120" w:line="240" w:lineRule="auto"/>
              <w:rPr>
                <w:rFonts w:eastAsia="Dotum"/>
                <w:szCs w:val="22"/>
              </w:rPr>
            </w:pPr>
          </w:p>
        </w:tc>
        <w:tc>
          <w:tcPr>
            <w:tcW w:w="3288" w:type="dxa"/>
          </w:tcPr>
          <w:p w14:paraId="4EEF4DD7" w14:textId="77777777" w:rsidR="005227DC" w:rsidRPr="008A67D7" w:rsidRDefault="005227DC" w:rsidP="00571204">
            <w:pPr>
              <w:spacing w:before="120" w:after="120" w:line="240" w:lineRule="auto"/>
              <w:rPr>
                <w:rFonts w:eastAsia="Dotum"/>
                <w:szCs w:val="22"/>
              </w:rPr>
            </w:pPr>
          </w:p>
        </w:tc>
      </w:tr>
      <w:tr w:rsidR="005227DC" w:rsidRPr="008A67D7" w14:paraId="36C55B36" w14:textId="77777777" w:rsidTr="00E67688">
        <w:trPr>
          <w:trHeight w:val="340"/>
        </w:trPr>
        <w:tc>
          <w:tcPr>
            <w:tcW w:w="3158" w:type="dxa"/>
            <w:shd w:val="clear" w:color="auto" w:fill="C4F9DD" w:themeFill="accent3" w:themeFillTint="33"/>
          </w:tcPr>
          <w:p w14:paraId="43B31902" w14:textId="77777777" w:rsidR="005227DC" w:rsidRPr="008A67D7" w:rsidRDefault="00C50CBC" w:rsidP="00571204">
            <w:pPr>
              <w:spacing w:before="120" w:after="120" w:line="240" w:lineRule="auto"/>
              <w:rPr>
                <w:rFonts w:eastAsia="Dotum"/>
                <w:szCs w:val="22"/>
              </w:rPr>
            </w:pPr>
            <w:r w:rsidRPr="008A67D7">
              <w:rPr>
                <w:rFonts w:eastAsia="Dotum"/>
                <w:szCs w:val="22"/>
              </w:rPr>
              <w:t>Systematic s</w:t>
            </w:r>
            <w:r w:rsidR="005227DC" w:rsidRPr="008A67D7">
              <w:rPr>
                <w:rFonts w:eastAsia="Dotum"/>
                <w:szCs w:val="22"/>
              </w:rPr>
              <w:t>ampling</w:t>
            </w:r>
          </w:p>
        </w:tc>
        <w:tc>
          <w:tcPr>
            <w:tcW w:w="3240" w:type="dxa"/>
          </w:tcPr>
          <w:p w14:paraId="48D34216" w14:textId="77777777" w:rsidR="005227DC" w:rsidRPr="008A67D7" w:rsidRDefault="005227DC" w:rsidP="00571204">
            <w:pPr>
              <w:spacing w:before="120" w:after="120" w:line="240" w:lineRule="auto"/>
              <w:rPr>
                <w:rFonts w:eastAsia="Dotum"/>
                <w:szCs w:val="22"/>
              </w:rPr>
            </w:pPr>
          </w:p>
        </w:tc>
        <w:tc>
          <w:tcPr>
            <w:tcW w:w="3288" w:type="dxa"/>
          </w:tcPr>
          <w:p w14:paraId="6B9B1018" w14:textId="77777777" w:rsidR="005227DC" w:rsidRPr="008A67D7" w:rsidRDefault="005227DC" w:rsidP="00571204">
            <w:pPr>
              <w:spacing w:before="120" w:after="120" w:line="240" w:lineRule="auto"/>
              <w:rPr>
                <w:rFonts w:eastAsia="Dotum"/>
                <w:szCs w:val="22"/>
              </w:rPr>
            </w:pPr>
          </w:p>
        </w:tc>
      </w:tr>
      <w:tr w:rsidR="005227DC" w:rsidRPr="008A67D7" w14:paraId="3B3BF6D8" w14:textId="77777777" w:rsidTr="00E67688">
        <w:trPr>
          <w:trHeight w:val="340"/>
        </w:trPr>
        <w:tc>
          <w:tcPr>
            <w:tcW w:w="3158" w:type="dxa"/>
            <w:shd w:val="clear" w:color="auto" w:fill="C4F9DD" w:themeFill="accent3" w:themeFillTint="33"/>
          </w:tcPr>
          <w:p w14:paraId="4C48EF13" w14:textId="77777777" w:rsidR="005227DC" w:rsidRPr="008A67D7" w:rsidRDefault="00C50CBC" w:rsidP="00571204">
            <w:pPr>
              <w:spacing w:before="120" w:after="120" w:line="240" w:lineRule="auto"/>
              <w:rPr>
                <w:rFonts w:eastAsia="Dotum"/>
                <w:szCs w:val="22"/>
              </w:rPr>
            </w:pPr>
            <w:r w:rsidRPr="008A67D7">
              <w:rPr>
                <w:rFonts w:eastAsia="Dotum"/>
                <w:szCs w:val="22"/>
              </w:rPr>
              <w:t>Stratified s</w:t>
            </w:r>
            <w:r w:rsidR="005227DC" w:rsidRPr="008A67D7">
              <w:rPr>
                <w:rFonts w:eastAsia="Dotum"/>
                <w:szCs w:val="22"/>
              </w:rPr>
              <w:t>ampling</w:t>
            </w:r>
          </w:p>
        </w:tc>
        <w:tc>
          <w:tcPr>
            <w:tcW w:w="3240" w:type="dxa"/>
          </w:tcPr>
          <w:p w14:paraId="2508782E" w14:textId="77777777" w:rsidR="005227DC" w:rsidRPr="008A67D7" w:rsidRDefault="005227DC" w:rsidP="00571204">
            <w:pPr>
              <w:spacing w:before="120" w:after="120" w:line="240" w:lineRule="auto"/>
              <w:rPr>
                <w:rFonts w:eastAsia="Dotum"/>
                <w:szCs w:val="22"/>
              </w:rPr>
            </w:pPr>
          </w:p>
        </w:tc>
        <w:tc>
          <w:tcPr>
            <w:tcW w:w="3288" w:type="dxa"/>
          </w:tcPr>
          <w:p w14:paraId="50F7531A" w14:textId="77777777" w:rsidR="005227DC" w:rsidRPr="008A67D7" w:rsidRDefault="005227DC" w:rsidP="00571204">
            <w:pPr>
              <w:spacing w:before="120" w:after="120" w:line="240" w:lineRule="auto"/>
              <w:rPr>
                <w:rFonts w:eastAsia="Dotum"/>
                <w:szCs w:val="22"/>
              </w:rPr>
            </w:pPr>
          </w:p>
        </w:tc>
      </w:tr>
    </w:tbl>
    <w:p w14:paraId="0679939D" w14:textId="77777777" w:rsidR="005227DC" w:rsidRPr="008A67D7" w:rsidRDefault="005227DC" w:rsidP="00766FE9">
      <w:pPr>
        <w:pStyle w:val="SmallerHeading"/>
        <w:spacing w:before="240"/>
        <w:rPr>
          <w:rFonts w:asciiTheme="minorHAnsi" w:hAnsiTheme="minorHAnsi"/>
        </w:rPr>
      </w:pPr>
      <w:r w:rsidRPr="008A67D7">
        <w:rPr>
          <w:rFonts w:asciiTheme="minorHAnsi" w:hAnsiTheme="minorHAnsi"/>
        </w:rPr>
        <w:t>Definitions:</w:t>
      </w:r>
    </w:p>
    <w:tbl>
      <w:tblPr>
        <w:tblStyle w:val="TableGrid"/>
        <w:tblW w:w="9639"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567"/>
        <w:gridCol w:w="9072"/>
      </w:tblGrid>
      <w:tr w:rsidR="005227DC" w:rsidRPr="008A67D7" w14:paraId="145C9BD9" w14:textId="77777777" w:rsidTr="00533235">
        <w:trPr>
          <w:trHeight w:val="227"/>
        </w:trPr>
        <w:tc>
          <w:tcPr>
            <w:tcW w:w="567" w:type="dxa"/>
            <w:shd w:val="clear" w:color="auto" w:fill="C4F9DD" w:themeFill="accent3" w:themeFillTint="33"/>
          </w:tcPr>
          <w:p w14:paraId="0120AB08" w14:textId="77777777" w:rsidR="005227DC" w:rsidRPr="008A67D7" w:rsidRDefault="005227DC" w:rsidP="00571204">
            <w:pPr>
              <w:spacing w:before="120" w:after="120" w:line="240" w:lineRule="auto"/>
              <w:rPr>
                <w:rFonts w:eastAsia="Dotum"/>
                <w:b/>
                <w:szCs w:val="22"/>
              </w:rPr>
            </w:pPr>
            <w:r w:rsidRPr="008A67D7">
              <w:rPr>
                <w:rFonts w:eastAsia="Dotum"/>
                <w:b/>
                <w:szCs w:val="22"/>
              </w:rPr>
              <w:t>A</w:t>
            </w:r>
          </w:p>
        </w:tc>
        <w:tc>
          <w:tcPr>
            <w:tcW w:w="9072" w:type="dxa"/>
          </w:tcPr>
          <w:p w14:paraId="5D4DFFD6" w14:textId="77777777" w:rsidR="005227DC" w:rsidRPr="008A67D7" w:rsidRDefault="005227DC" w:rsidP="00571204">
            <w:pPr>
              <w:spacing w:before="120" w:after="120" w:line="240" w:lineRule="auto"/>
              <w:rPr>
                <w:rFonts w:eastAsia="Dotum"/>
                <w:szCs w:val="22"/>
              </w:rPr>
            </w:pPr>
            <w:r w:rsidRPr="008A67D7">
              <w:rPr>
                <w:rFonts w:eastAsia="Dotum"/>
                <w:szCs w:val="22"/>
              </w:rPr>
              <w:t xml:space="preserve">Data that is measured </w:t>
            </w:r>
            <w:r w:rsidR="00823572">
              <w:rPr>
                <w:rFonts w:eastAsia="Dotum"/>
                <w:szCs w:val="22"/>
              </w:rPr>
              <w:t>in numbers and not an opinion. A</w:t>
            </w:r>
            <w:r w:rsidRPr="008A67D7">
              <w:rPr>
                <w:rFonts w:eastAsia="Dotum"/>
                <w:szCs w:val="22"/>
              </w:rPr>
              <w:t xml:space="preserve">nswers </w:t>
            </w:r>
            <w:r w:rsidR="00823572">
              <w:rPr>
                <w:rFonts w:eastAsia="Dotum"/>
                <w:szCs w:val="22"/>
              </w:rPr>
              <w:t xml:space="preserve">are </w:t>
            </w:r>
            <w:r w:rsidRPr="008A67D7">
              <w:rPr>
                <w:rFonts w:eastAsia="Dotum"/>
                <w:szCs w:val="22"/>
              </w:rPr>
              <w:t>in numbers.</w:t>
            </w:r>
          </w:p>
        </w:tc>
      </w:tr>
      <w:tr w:rsidR="005227DC" w:rsidRPr="008A67D7" w14:paraId="3C0829AC" w14:textId="77777777" w:rsidTr="00533235">
        <w:trPr>
          <w:trHeight w:val="227"/>
        </w:trPr>
        <w:tc>
          <w:tcPr>
            <w:tcW w:w="567" w:type="dxa"/>
            <w:shd w:val="clear" w:color="auto" w:fill="C4F9DD" w:themeFill="accent3" w:themeFillTint="33"/>
          </w:tcPr>
          <w:p w14:paraId="3FD39060" w14:textId="77777777" w:rsidR="005227DC" w:rsidRPr="008A67D7" w:rsidRDefault="005227DC" w:rsidP="00571204">
            <w:pPr>
              <w:spacing w:before="120" w:after="120" w:line="240" w:lineRule="auto"/>
              <w:rPr>
                <w:rFonts w:eastAsia="Dotum"/>
                <w:b/>
                <w:szCs w:val="22"/>
              </w:rPr>
            </w:pPr>
            <w:r w:rsidRPr="008A67D7">
              <w:rPr>
                <w:rFonts w:eastAsia="Dotum"/>
                <w:b/>
                <w:szCs w:val="22"/>
              </w:rPr>
              <w:t>B</w:t>
            </w:r>
          </w:p>
        </w:tc>
        <w:tc>
          <w:tcPr>
            <w:tcW w:w="9072" w:type="dxa"/>
          </w:tcPr>
          <w:p w14:paraId="325683B9" w14:textId="77777777" w:rsidR="005227DC" w:rsidRPr="008A67D7" w:rsidRDefault="005227DC" w:rsidP="00571204">
            <w:pPr>
              <w:spacing w:before="120" w:after="120" w:line="240" w:lineRule="auto"/>
              <w:rPr>
                <w:rFonts w:eastAsia="Dotum"/>
                <w:szCs w:val="22"/>
              </w:rPr>
            </w:pPr>
            <w:r w:rsidRPr="008A67D7">
              <w:rPr>
                <w:rFonts w:eastAsia="Dotum"/>
                <w:szCs w:val="22"/>
              </w:rPr>
              <w:t>The amount of data in your sample.</w:t>
            </w:r>
          </w:p>
        </w:tc>
      </w:tr>
      <w:tr w:rsidR="005227DC" w:rsidRPr="008A67D7" w14:paraId="0A95DCD3" w14:textId="77777777" w:rsidTr="00533235">
        <w:trPr>
          <w:trHeight w:val="227"/>
        </w:trPr>
        <w:tc>
          <w:tcPr>
            <w:tcW w:w="567" w:type="dxa"/>
            <w:shd w:val="clear" w:color="auto" w:fill="C4F9DD" w:themeFill="accent3" w:themeFillTint="33"/>
          </w:tcPr>
          <w:p w14:paraId="203380AE" w14:textId="77777777" w:rsidR="005227DC" w:rsidRPr="008A67D7" w:rsidRDefault="005227DC" w:rsidP="00571204">
            <w:pPr>
              <w:spacing w:before="120" w:after="120" w:line="240" w:lineRule="auto"/>
              <w:rPr>
                <w:rFonts w:eastAsia="Dotum"/>
                <w:b/>
                <w:szCs w:val="22"/>
              </w:rPr>
            </w:pPr>
            <w:r w:rsidRPr="008A67D7">
              <w:rPr>
                <w:rFonts w:eastAsia="Dotum"/>
                <w:b/>
                <w:szCs w:val="22"/>
              </w:rPr>
              <w:t>C</w:t>
            </w:r>
          </w:p>
        </w:tc>
        <w:tc>
          <w:tcPr>
            <w:tcW w:w="9072" w:type="dxa"/>
          </w:tcPr>
          <w:p w14:paraId="72DC5AD7" w14:textId="77777777" w:rsidR="005227DC" w:rsidRPr="008A67D7" w:rsidRDefault="005227DC" w:rsidP="00571204">
            <w:pPr>
              <w:spacing w:before="120" w:after="120" w:line="240" w:lineRule="auto"/>
              <w:rPr>
                <w:rFonts w:eastAsia="Dotum"/>
                <w:szCs w:val="22"/>
              </w:rPr>
            </w:pPr>
            <w:r w:rsidRPr="008A67D7">
              <w:rPr>
                <w:rFonts w:eastAsia="Dotum"/>
                <w:szCs w:val="22"/>
              </w:rPr>
              <w:t>Getting data by sampling in a random way, no order.</w:t>
            </w:r>
          </w:p>
        </w:tc>
      </w:tr>
      <w:tr w:rsidR="005227DC" w:rsidRPr="008A67D7" w14:paraId="19E38C8A" w14:textId="77777777" w:rsidTr="00533235">
        <w:trPr>
          <w:trHeight w:val="227"/>
        </w:trPr>
        <w:tc>
          <w:tcPr>
            <w:tcW w:w="567" w:type="dxa"/>
            <w:shd w:val="clear" w:color="auto" w:fill="C4F9DD" w:themeFill="accent3" w:themeFillTint="33"/>
          </w:tcPr>
          <w:p w14:paraId="324541BA" w14:textId="77777777" w:rsidR="005227DC" w:rsidRPr="008A67D7" w:rsidRDefault="005227DC" w:rsidP="00571204">
            <w:pPr>
              <w:spacing w:before="120" w:after="120" w:line="240" w:lineRule="auto"/>
              <w:rPr>
                <w:rFonts w:eastAsia="Dotum"/>
                <w:b/>
                <w:szCs w:val="22"/>
              </w:rPr>
            </w:pPr>
            <w:r w:rsidRPr="008A67D7">
              <w:rPr>
                <w:rFonts w:eastAsia="Dotum"/>
                <w:b/>
                <w:szCs w:val="22"/>
              </w:rPr>
              <w:t>D</w:t>
            </w:r>
          </w:p>
        </w:tc>
        <w:tc>
          <w:tcPr>
            <w:tcW w:w="9072" w:type="dxa"/>
          </w:tcPr>
          <w:p w14:paraId="25F74374" w14:textId="77777777" w:rsidR="005227DC" w:rsidRPr="008A67D7" w:rsidRDefault="005227DC" w:rsidP="00571204">
            <w:pPr>
              <w:spacing w:before="120" w:after="120" w:line="240" w:lineRule="auto"/>
              <w:rPr>
                <w:rFonts w:eastAsia="Dotum"/>
                <w:szCs w:val="22"/>
              </w:rPr>
            </w:pPr>
            <w:r w:rsidRPr="008A67D7">
              <w:rPr>
                <w:rFonts w:eastAsia="Dotum"/>
                <w:szCs w:val="22"/>
              </w:rPr>
              <w:t>Data collected by other people, e.g. internet data.</w:t>
            </w:r>
          </w:p>
        </w:tc>
      </w:tr>
      <w:tr w:rsidR="005227DC" w:rsidRPr="008A67D7" w14:paraId="6FB14110" w14:textId="77777777" w:rsidTr="00533235">
        <w:trPr>
          <w:trHeight w:val="227"/>
        </w:trPr>
        <w:tc>
          <w:tcPr>
            <w:tcW w:w="567" w:type="dxa"/>
            <w:shd w:val="clear" w:color="auto" w:fill="C4F9DD" w:themeFill="accent3" w:themeFillTint="33"/>
          </w:tcPr>
          <w:p w14:paraId="499343FA" w14:textId="77777777" w:rsidR="005227DC" w:rsidRPr="008A67D7" w:rsidRDefault="005227DC" w:rsidP="00571204">
            <w:pPr>
              <w:spacing w:before="120" w:after="120" w:line="240" w:lineRule="auto"/>
              <w:rPr>
                <w:rFonts w:eastAsia="Dotum"/>
                <w:b/>
                <w:szCs w:val="22"/>
              </w:rPr>
            </w:pPr>
            <w:r w:rsidRPr="008A67D7">
              <w:rPr>
                <w:rFonts w:eastAsia="Dotum"/>
                <w:b/>
                <w:szCs w:val="22"/>
              </w:rPr>
              <w:t>E</w:t>
            </w:r>
          </w:p>
        </w:tc>
        <w:tc>
          <w:tcPr>
            <w:tcW w:w="9072" w:type="dxa"/>
          </w:tcPr>
          <w:p w14:paraId="31A3B05A" w14:textId="77777777" w:rsidR="005227DC" w:rsidRPr="008A67D7" w:rsidRDefault="005227DC" w:rsidP="00571204">
            <w:pPr>
              <w:spacing w:before="120" w:after="120" w:line="240" w:lineRule="auto"/>
              <w:rPr>
                <w:rFonts w:eastAsia="Dotum"/>
                <w:szCs w:val="22"/>
              </w:rPr>
            </w:pPr>
            <w:r w:rsidRPr="008A67D7">
              <w:rPr>
                <w:rFonts w:eastAsia="Dotum"/>
                <w:szCs w:val="22"/>
              </w:rPr>
              <w:t xml:space="preserve">Getting data by sampling equal </w:t>
            </w:r>
            <w:r w:rsidR="00823572">
              <w:rPr>
                <w:rFonts w:eastAsia="Dotum"/>
                <w:szCs w:val="22"/>
              </w:rPr>
              <w:t>amounts in each category, e.g. five male, five</w:t>
            </w:r>
            <w:r w:rsidRPr="008A67D7">
              <w:rPr>
                <w:rFonts w:eastAsia="Dotum"/>
                <w:szCs w:val="22"/>
              </w:rPr>
              <w:t xml:space="preserve"> female.</w:t>
            </w:r>
          </w:p>
        </w:tc>
      </w:tr>
      <w:tr w:rsidR="005227DC" w:rsidRPr="008A67D7" w14:paraId="21E9A56C" w14:textId="77777777" w:rsidTr="00533235">
        <w:trPr>
          <w:trHeight w:val="227"/>
        </w:trPr>
        <w:tc>
          <w:tcPr>
            <w:tcW w:w="567" w:type="dxa"/>
            <w:shd w:val="clear" w:color="auto" w:fill="C4F9DD" w:themeFill="accent3" w:themeFillTint="33"/>
          </w:tcPr>
          <w:p w14:paraId="7E19F0E1" w14:textId="77777777" w:rsidR="005227DC" w:rsidRPr="008A67D7" w:rsidRDefault="005227DC" w:rsidP="00571204">
            <w:pPr>
              <w:spacing w:before="120" w:after="120" w:line="240" w:lineRule="auto"/>
              <w:rPr>
                <w:rFonts w:eastAsia="Dotum"/>
                <w:b/>
                <w:szCs w:val="22"/>
              </w:rPr>
            </w:pPr>
            <w:r w:rsidRPr="008A67D7">
              <w:rPr>
                <w:rFonts w:eastAsia="Dotum"/>
                <w:b/>
                <w:szCs w:val="22"/>
              </w:rPr>
              <w:t>F</w:t>
            </w:r>
          </w:p>
        </w:tc>
        <w:tc>
          <w:tcPr>
            <w:tcW w:w="9072" w:type="dxa"/>
          </w:tcPr>
          <w:p w14:paraId="443AE17F" w14:textId="2BE72D48" w:rsidR="005227DC" w:rsidRPr="008A67D7" w:rsidRDefault="005227DC" w:rsidP="00571204">
            <w:pPr>
              <w:spacing w:before="120" w:after="120" w:line="240" w:lineRule="auto"/>
              <w:rPr>
                <w:rFonts w:eastAsia="Dotum"/>
                <w:szCs w:val="22"/>
              </w:rPr>
            </w:pPr>
            <w:r w:rsidRPr="008A67D7">
              <w:rPr>
                <w:rFonts w:eastAsia="Dotum"/>
                <w:szCs w:val="22"/>
              </w:rPr>
              <w:t>Data that is subjective or based on opinions</w:t>
            </w:r>
            <w:r w:rsidR="00B54CB5">
              <w:rPr>
                <w:rFonts w:eastAsia="Dotum"/>
                <w:szCs w:val="22"/>
              </w:rPr>
              <w:t>. A</w:t>
            </w:r>
            <w:r w:rsidRPr="008A67D7">
              <w:rPr>
                <w:rFonts w:eastAsia="Dotum"/>
                <w:szCs w:val="22"/>
              </w:rPr>
              <w:t>nswers us</w:t>
            </w:r>
            <w:r w:rsidR="00B54CB5">
              <w:rPr>
                <w:rFonts w:eastAsia="Dotum"/>
                <w:szCs w:val="22"/>
              </w:rPr>
              <w:t>e</w:t>
            </w:r>
            <w:r w:rsidRPr="008A67D7">
              <w:rPr>
                <w:rFonts w:eastAsia="Dotum"/>
                <w:szCs w:val="22"/>
              </w:rPr>
              <w:t xml:space="preserve"> words.</w:t>
            </w:r>
          </w:p>
        </w:tc>
      </w:tr>
      <w:tr w:rsidR="005227DC" w:rsidRPr="008A67D7" w14:paraId="5FA197EB" w14:textId="77777777" w:rsidTr="00533235">
        <w:trPr>
          <w:trHeight w:val="227"/>
        </w:trPr>
        <w:tc>
          <w:tcPr>
            <w:tcW w:w="567" w:type="dxa"/>
            <w:shd w:val="clear" w:color="auto" w:fill="C4F9DD" w:themeFill="accent3" w:themeFillTint="33"/>
          </w:tcPr>
          <w:p w14:paraId="1B7BE35F" w14:textId="77777777" w:rsidR="005227DC" w:rsidRPr="008A67D7" w:rsidRDefault="005227DC" w:rsidP="00571204">
            <w:pPr>
              <w:spacing w:before="120" w:after="120" w:line="240" w:lineRule="auto"/>
              <w:rPr>
                <w:rFonts w:eastAsia="Dotum"/>
                <w:b/>
                <w:szCs w:val="22"/>
              </w:rPr>
            </w:pPr>
            <w:r w:rsidRPr="008A67D7">
              <w:rPr>
                <w:rFonts w:eastAsia="Dotum"/>
                <w:b/>
                <w:szCs w:val="22"/>
              </w:rPr>
              <w:t>G</w:t>
            </w:r>
          </w:p>
        </w:tc>
        <w:tc>
          <w:tcPr>
            <w:tcW w:w="9072" w:type="dxa"/>
          </w:tcPr>
          <w:p w14:paraId="7ACE83C2" w14:textId="3001CB82" w:rsidR="005227DC" w:rsidRPr="008A67D7" w:rsidRDefault="005227DC" w:rsidP="00571204">
            <w:pPr>
              <w:spacing w:before="120" w:after="120" w:line="240" w:lineRule="auto"/>
              <w:rPr>
                <w:rFonts w:eastAsia="Dotum"/>
                <w:szCs w:val="22"/>
              </w:rPr>
            </w:pPr>
            <w:r w:rsidRPr="008A67D7">
              <w:rPr>
                <w:rFonts w:eastAsia="Dotum"/>
                <w:szCs w:val="22"/>
              </w:rPr>
              <w:t>Getting data by sampling at specific interval</w:t>
            </w:r>
            <w:r w:rsidR="00B54CB5">
              <w:rPr>
                <w:rFonts w:eastAsia="Dotum"/>
                <w:szCs w:val="22"/>
              </w:rPr>
              <w:t>s</w:t>
            </w:r>
            <w:r w:rsidRPr="008A67D7">
              <w:rPr>
                <w:rFonts w:eastAsia="Dotum"/>
                <w:szCs w:val="22"/>
              </w:rPr>
              <w:t>, e.g. every 20</w:t>
            </w:r>
            <w:r w:rsidR="007A78B8">
              <w:rPr>
                <w:rFonts w:eastAsia="Dotum"/>
                <w:szCs w:val="22"/>
              </w:rPr>
              <w:t xml:space="preserve"> </w:t>
            </w:r>
            <w:r w:rsidRPr="008A67D7">
              <w:rPr>
                <w:rFonts w:eastAsia="Dotum"/>
                <w:szCs w:val="22"/>
              </w:rPr>
              <w:t>m or every 10</w:t>
            </w:r>
            <w:r w:rsidRPr="008A67D7">
              <w:rPr>
                <w:rFonts w:eastAsia="Dotum"/>
                <w:szCs w:val="22"/>
                <w:vertAlign w:val="superscript"/>
              </w:rPr>
              <w:t>th</w:t>
            </w:r>
            <w:r w:rsidRPr="008A67D7">
              <w:rPr>
                <w:rFonts w:eastAsia="Dotum"/>
                <w:szCs w:val="22"/>
              </w:rPr>
              <w:t xml:space="preserve"> person who walks by.</w:t>
            </w:r>
          </w:p>
        </w:tc>
      </w:tr>
      <w:tr w:rsidR="005227DC" w:rsidRPr="008A67D7" w14:paraId="52360FB9" w14:textId="77777777" w:rsidTr="00533235">
        <w:trPr>
          <w:trHeight w:val="227"/>
        </w:trPr>
        <w:tc>
          <w:tcPr>
            <w:tcW w:w="567" w:type="dxa"/>
            <w:shd w:val="clear" w:color="auto" w:fill="C4F9DD" w:themeFill="accent3" w:themeFillTint="33"/>
          </w:tcPr>
          <w:p w14:paraId="554E08AF" w14:textId="77777777" w:rsidR="005227DC" w:rsidRPr="008A67D7" w:rsidRDefault="005227DC" w:rsidP="00571204">
            <w:pPr>
              <w:spacing w:before="120" w:after="120" w:line="240" w:lineRule="auto"/>
              <w:rPr>
                <w:rFonts w:eastAsia="Dotum"/>
                <w:b/>
                <w:szCs w:val="22"/>
              </w:rPr>
            </w:pPr>
            <w:r w:rsidRPr="008A67D7">
              <w:rPr>
                <w:rFonts w:eastAsia="Dotum"/>
                <w:b/>
                <w:szCs w:val="22"/>
              </w:rPr>
              <w:t>H</w:t>
            </w:r>
          </w:p>
        </w:tc>
        <w:tc>
          <w:tcPr>
            <w:tcW w:w="9072" w:type="dxa"/>
          </w:tcPr>
          <w:p w14:paraId="2DAFF426" w14:textId="5EC0FFD7" w:rsidR="005227DC" w:rsidRPr="008A67D7" w:rsidRDefault="005227DC" w:rsidP="00571204">
            <w:pPr>
              <w:spacing w:before="120" w:after="120" w:line="240" w:lineRule="auto"/>
              <w:rPr>
                <w:rFonts w:eastAsia="Dotum"/>
                <w:szCs w:val="22"/>
              </w:rPr>
            </w:pPr>
            <w:r w:rsidRPr="008A67D7">
              <w:rPr>
                <w:rFonts w:eastAsia="Dotum"/>
                <w:szCs w:val="22"/>
              </w:rPr>
              <w:t>Numerical data that cannot be shown in decimals, e.g. the number of children in a classroom.</w:t>
            </w:r>
          </w:p>
        </w:tc>
      </w:tr>
      <w:tr w:rsidR="005227DC" w:rsidRPr="008A67D7" w14:paraId="4A769B85" w14:textId="77777777" w:rsidTr="00533235">
        <w:trPr>
          <w:trHeight w:val="227"/>
        </w:trPr>
        <w:tc>
          <w:tcPr>
            <w:tcW w:w="567" w:type="dxa"/>
            <w:shd w:val="clear" w:color="auto" w:fill="C4F9DD" w:themeFill="accent3" w:themeFillTint="33"/>
          </w:tcPr>
          <w:p w14:paraId="7F0615B4" w14:textId="77777777" w:rsidR="005227DC" w:rsidRPr="008A67D7" w:rsidRDefault="005227DC" w:rsidP="00571204">
            <w:pPr>
              <w:spacing w:before="120" w:after="120" w:line="240" w:lineRule="auto"/>
              <w:rPr>
                <w:rFonts w:eastAsia="Dotum"/>
                <w:b/>
                <w:szCs w:val="22"/>
              </w:rPr>
            </w:pPr>
            <w:r w:rsidRPr="008A67D7">
              <w:rPr>
                <w:rFonts w:eastAsia="Dotum"/>
                <w:b/>
                <w:szCs w:val="22"/>
              </w:rPr>
              <w:t>I</w:t>
            </w:r>
          </w:p>
        </w:tc>
        <w:tc>
          <w:tcPr>
            <w:tcW w:w="9072" w:type="dxa"/>
          </w:tcPr>
          <w:p w14:paraId="277B9101" w14:textId="51D82BEF" w:rsidR="005227DC" w:rsidRPr="008A67D7" w:rsidRDefault="005227DC" w:rsidP="00571204">
            <w:pPr>
              <w:spacing w:before="120" w:after="120" w:line="240" w:lineRule="auto"/>
              <w:rPr>
                <w:rFonts w:eastAsia="Dotum"/>
                <w:szCs w:val="22"/>
              </w:rPr>
            </w:pPr>
            <w:r w:rsidRPr="008A67D7">
              <w:rPr>
                <w:rFonts w:eastAsia="Dotum"/>
                <w:szCs w:val="22"/>
              </w:rPr>
              <w:t xml:space="preserve">Numerical data that can be shown in </w:t>
            </w:r>
            <w:r w:rsidR="00823572">
              <w:rPr>
                <w:rFonts w:eastAsia="Dotum"/>
                <w:szCs w:val="22"/>
              </w:rPr>
              <w:t xml:space="preserve">decimals, e.g. the weights of </w:t>
            </w:r>
            <w:r w:rsidR="00B54CB5">
              <w:rPr>
                <w:rFonts w:eastAsia="Dotum"/>
                <w:szCs w:val="22"/>
              </w:rPr>
              <w:t>10</w:t>
            </w:r>
            <w:r w:rsidR="00B54CB5" w:rsidRPr="008A67D7">
              <w:rPr>
                <w:rFonts w:eastAsia="Dotum"/>
                <w:szCs w:val="22"/>
              </w:rPr>
              <w:t xml:space="preserve"> </w:t>
            </w:r>
            <w:r w:rsidRPr="008A67D7">
              <w:rPr>
                <w:rFonts w:eastAsia="Dotum"/>
                <w:szCs w:val="22"/>
              </w:rPr>
              <w:t>babies.</w:t>
            </w:r>
          </w:p>
        </w:tc>
      </w:tr>
      <w:tr w:rsidR="005227DC" w:rsidRPr="008A67D7" w14:paraId="29514DC4" w14:textId="77777777" w:rsidTr="00533235">
        <w:trPr>
          <w:trHeight w:val="227"/>
        </w:trPr>
        <w:tc>
          <w:tcPr>
            <w:tcW w:w="567" w:type="dxa"/>
            <w:shd w:val="clear" w:color="auto" w:fill="C4F9DD" w:themeFill="accent3" w:themeFillTint="33"/>
          </w:tcPr>
          <w:p w14:paraId="43391415" w14:textId="77777777" w:rsidR="005227DC" w:rsidRPr="008A67D7" w:rsidRDefault="005227DC" w:rsidP="00571204">
            <w:pPr>
              <w:spacing w:before="120" w:after="120" w:line="240" w:lineRule="auto"/>
              <w:rPr>
                <w:rFonts w:eastAsia="Dotum"/>
                <w:b/>
                <w:szCs w:val="22"/>
              </w:rPr>
            </w:pPr>
            <w:r w:rsidRPr="008A67D7">
              <w:rPr>
                <w:rFonts w:eastAsia="Dotum"/>
                <w:b/>
                <w:szCs w:val="22"/>
              </w:rPr>
              <w:t>J</w:t>
            </w:r>
          </w:p>
        </w:tc>
        <w:tc>
          <w:tcPr>
            <w:tcW w:w="9072" w:type="dxa"/>
          </w:tcPr>
          <w:p w14:paraId="7FC45080" w14:textId="77777777" w:rsidR="005227DC" w:rsidRPr="008A67D7" w:rsidRDefault="005227DC" w:rsidP="00571204">
            <w:pPr>
              <w:spacing w:before="120" w:after="120" w:line="240" w:lineRule="auto"/>
              <w:rPr>
                <w:rFonts w:eastAsia="Dotum"/>
                <w:szCs w:val="22"/>
              </w:rPr>
            </w:pPr>
            <w:r w:rsidRPr="008A67D7">
              <w:rPr>
                <w:rFonts w:eastAsia="Dotum"/>
                <w:szCs w:val="22"/>
              </w:rPr>
              <w:t>Selecting a sample that is representative of different groups. If the groups are of different sizes, the number of items selected from each group will be proportional to the number of items in that group.</w:t>
            </w:r>
          </w:p>
        </w:tc>
      </w:tr>
      <w:tr w:rsidR="005227DC" w:rsidRPr="008A67D7" w14:paraId="53070DDF" w14:textId="77777777" w:rsidTr="00533235">
        <w:trPr>
          <w:trHeight w:val="227"/>
        </w:trPr>
        <w:tc>
          <w:tcPr>
            <w:tcW w:w="567" w:type="dxa"/>
            <w:shd w:val="clear" w:color="auto" w:fill="C4F9DD" w:themeFill="accent3" w:themeFillTint="33"/>
          </w:tcPr>
          <w:p w14:paraId="2F211712" w14:textId="77777777" w:rsidR="005227DC" w:rsidRPr="008A67D7" w:rsidRDefault="005227DC" w:rsidP="00571204">
            <w:pPr>
              <w:spacing w:before="120" w:after="120" w:line="240" w:lineRule="auto"/>
              <w:rPr>
                <w:rFonts w:eastAsia="Dotum"/>
                <w:b/>
                <w:szCs w:val="22"/>
              </w:rPr>
            </w:pPr>
            <w:r w:rsidRPr="008A67D7">
              <w:rPr>
                <w:rFonts w:eastAsia="Dotum"/>
                <w:b/>
                <w:szCs w:val="22"/>
              </w:rPr>
              <w:t>K</w:t>
            </w:r>
          </w:p>
        </w:tc>
        <w:tc>
          <w:tcPr>
            <w:tcW w:w="9072" w:type="dxa"/>
          </w:tcPr>
          <w:p w14:paraId="237ED03A" w14:textId="77777777" w:rsidR="005227DC" w:rsidRPr="008A67D7" w:rsidRDefault="005227DC" w:rsidP="00571204">
            <w:pPr>
              <w:spacing w:before="120" w:after="120" w:line="240" w:lineRule="auto"/>
              <w:rPr>
                <w:rFonts w:eastAsia="Dotum"/>
                <w:szCs w:val="22"/>
              </w:rPr>
            </w:pPr>
            <w:r w:rsidRPr="008A67D7">
              <w:rPr>
                <w:rFonts w:eastAsia="Dotum"/>
                <w:szCs w:val="22"/>
              </w:rPr>
              <w:t>Data you collected.</w:t>
            </w:r>
          </w:p>
        </w:tc>
      </w:tr>
    </w:tbl>
    <w:p w14:paraId="50AC04D2" w14:textId="77777777" w:rsidR="00766FE9" w:rsidRDefault="00766FE9" w:rsidP="00766FE9">
      <w:pPr>
        <w:spacing w:line="240" w:lineRule="auto"/>
        <w:rPr>
          <w:rFonts w:asciiTheme="minorHAnsi" w:eastAsia="Dotum" w:hAnsiTheme="minorHAnsi"/>
          <w:b/>
          <w:sz w:val="2"/>
          <w:szCs w:val="2"/>
          <w:u w:val="single"/>
        </w:rPr>
        <w:sectPr w:rsidR="00766FE9" w:rsidSect="00885D29">
          <w:pgSz w:w="11906" w:h="16838"/>
          <w:pgMar w:top="709" w:right="1134" w:bottom="709" w:left="1134" w:header="708" w:footer="708" w:gutter="0"/>
          <w:cols w:space="708"/>
          <w:docGrid w:linePitch="381"/>
        </w:sectPr>
      </w:pPr>
    </w:p>
    <w:p w14:paraId="7241B9D6" w14:textId="77777777" w:rsidR="005227DC" w:rsidRPr="008A67D7" w:rsidRDefault="005227DC" w:rsidP="00571204">
      <w:pPr>
        <w:spacing w:before="120" w:after="120" w:line="240" w:lineRule="auto"/>
        <w:rPr>
          <w:rFonts w:asciiTheme="minorHAnsi" w:eastAsia="Dotum" w:hAnsiTheme="minorHAnsi"/>
          <w:szCs w:val="22"/>
        </w:rPr>
      </w:pPr>
      <w:r w:rsidRPr="008A67D7">
        <w:rPr>
          <w:rFonts w:asciiTheme="minorHAnsi" w:eastAsia="Dotum" w:hAnsiTheme="minorHAnsi" w:cs="Tahoma"/>
          <w:b/>
          <w:color w:val="0C7F42" w:themeColor="accent3" w:themeShade="BF"/>
          <w:sz w:val="28"/>
          <w:szCs w:val="22"/>
        </w:rPr>
        <w:lastRenderedPageBreak/>
        <w:t>Examples:</w:t>
      </w:r>
    </w:p>
    <w:tbl>
      <w:tblPr>
        <w:tblStyle w:val="TableGrid"/>
        <w:tblW w:w="9664"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567"/>
        <w:gridCol w:w="9097"/>
      </w:tblGrid>
      <w:tr w:rsidR="005227DC" w:rsidRPr="008A67D7" w14:paraId="309540BC" w14:textId="77777777" w:rsidTr="00533235">
        <w:trPr>
          <w:trHeight w:val="227"/>
        </w:trPr>
        <w:tc>
          <w:tcPr>
            <w:tcW w:w="567" w:type="dxa"/>
            <w:shd w:val="clear" w:color="auto" w:fill="C4F9DD" w:themeFill="accent3" w:themeFillTint="33"/>
          </w:tcPr>
          <w:p w14:paraId="5E8346DE" w14:textId="77777777" w:rsidR="005227DC" w:rsidRPr="008A67D7" w:rsidRDefault="005227DC" w:rsidP="00571204">
            <w:pPr>
              <w:spacing w:before="120" w:after="120" w:line="240" w:lineRule="auto"/>
              <w:rPr>
                <w:rFonts w:eastAsia="Dotum"/>
                <w:b/>
                <w:szCs w:val="22"/>
              </w:rPr>
            </w:pPr>
            <w:r w:rsidRPr="008A67D7">
              <w:rPr>
                <w:rFonts w:eastAsia="Dotum"/>
                <w:b/>
                <w:szCs w:val="22"/>
              </w:rPr>
              <w:t>1</w:t>
            </w:r>
          </w:p>
        </w:tc>
        <w:tc>
          <w:tcPr>
            <w:tcW w:w="9097" w:type="dxa"/>
          </w:tcPr>
          <w:p w14:paraId="6D42A3DD" w14:textId="77777777" w:rsidR="005227DC" w:rsidRPr="008A67D7" w:rsidRDefault="005227DC" w:rsidP="00571204">
            <w:pPr>
              <w:spacing w:before="120" w:after="120" w:line="240" w:lineRule="auto"/>
              <w:rPr>
                <w:rFonts w:eastAsia="Dotum"/>
                <w:szCs w:val="22"/>
              </w:rPr>
            </w:pPr>
            <w:r w:rsidRPr="008A67D7">
              <w:rPr>
                <w:rFonts w:eastAsia="Dotum"/>
                <w:szCs w:val="22"/>
              </w:rPr>
              <w:t>The number of people we counted in our pedestrian count.</w:t>
            </w:r>
          </w:p>
        </w:tc>
      </w:tr>
      <w:tr w:rsidR="005227DC" w:rsidRPr="008A67D7" w14:paraId="10E29AA9" w14:textId="77777777" w:rsidTr="00533235">
        <w:trPr>
          <w:trHeight w:val="227"/>
        </w:trPr>
        <w:tc>
          <w:tcPr>
            <w:tcW w:w="567" w:type="dxa"/>
            <w:shd w:val="clear" w:color="auto" w:fill="C4F9DD" w:themeFill="accent3" w:themeFillTint="33"/>
          </w:tcPr>
          <w:p w14:paraId="68E1320E" w14:textId="77777777" w:rsidR="005227DC" w:rsidRPr="008A67D7" w:rsidRDefault="005227DC" w:rsidP="00571204">
            <w:pPr>
              <w:spacing w:before="120" w:after="120" w:line="240" w:lineRule="auto"/>
              <w:rPr>
                <w:rFonts w:eastAsia="Dotum"/>
                <w:b/>
                <w:szCs w:val="22"/>
              </w:rPr>
            </w:pPr>
            <w:r w:rsidRPr="008A67D7">
              <w:rPr>
                <w:rFonts w:eastAsia="Dotum"/>
                <w:b/>
                <w:szCs w:val="22"/>
              </w:rPr>
              <w:t>2</w:t>
            </w:r>
          </w:p>
        </w:tc>
        <w:tc>
          <w:tcPr>
            <w:tcW w:w="9097" w:type="dxa"/>
          </w:tcPr>
          <w:p w14:paraId="224A210C" w14:textId="77777777" w:rsidR="005227DC" w:rsidRPr="008A67D7" w:rsidRDefault="005227DC" w:rsidP="00571204">
            <w:pPr>
              <w:spacing w:before="120" w:after="120" w:line="240" w:lineRule="auto"/>
              <w:rPr>
                <w:rFonts w:eastAsia="Dotum"/>
                <w:szCs w:val="22"/>
              </w:rPr>
            </w:pPr>
            <w:r w:rsidRPr="008A67D7">
              <w:rPr>
                <w:rFonts w:eastAsia="Dotum"/>
                <w:szCs w:val="22"/>
              </w:rPr>
              <w:t>The method we used for choosing the people to answer questionnaires.</w:t>
            </w:r>
          </w:p>
        </w:tc>
      </w:tr>
      <w:tr w:rsidR="005227DC" w:rsidRPr="008A67D7" w14:paraId="29278C7C" w14:textId="77777777" w:rsidTr="00533235">
        <w:trPr>
          <w:trHeight w:val="227"/>
        </w:trPr>
        <w:tc>
          <w:tcPr>
            <w:tcW w:w="567" w:type="dxa"/>
            <w:shd w:val="clear" w:color="auto" w:fill="C4F9DD" w:themeFill="accent3" w:themeFillTint="33"/>
          </w:tcPr>
          <w:p w14:paraId="6053FBF1" w14:textId="77777777" w:rsidR="005227DC" w:rsidRPr="008A67D7" w:rsidRDefault="005227DC" w:rsidP="00571204">
            <w:pPr>
              <w:spacing w:before="120" w:after="120" w:line="240" w:lineRule="auto"/>
              <w:rPr>
                <w:rFonts w:eastAsia="Dotum"/>
                <w:b/>
                <w:szCs w:val="22"/>
              </w:rPr>
            </w:pPr>
            <w:r w:rsidRPr="008A67D7">
              <w:rPr>
                <w:rFonts w:eastAsia="Dotum"/>
                <w:b/>
                <w:szCs w:val="22"/>
              </w:rPr>
              <w:t>3</w:t>
            </w:r>
          </w:p>
        </w:tc>
        <w:tc>
          <w:tcPr>
            <w:tcW w:w="9097" w:type="dxa"/>
          </w:tcPr>
          <w:p w14:paraId="10F52F62" w14:textId="24ED6BE8" w:rsidR="005227DC" w:rsidRPr="008A67D7" w:rsidRDefault="005227DC" w:rsidP="00571204">
            <w:pPr>
              <w:spacing w:before="120" w:after="120" w:line="240" w:lineRule="auto"/>
              <w:rPr>
                <w:rFonts w:eastAsia="Dotum"/>
                <w:szCs w:val="22"/>
              </w:rPr>
            </w:pPr>
            <w:r w:rsidRPr="008A67D7">
              <w:rPr>
                <w:rFonts w:eastAsia="Dotum"/>
                <w:szCs w:val="22"/>
              </w:rPr>
              <w:t xml:space="preserve">Questionnaire answers which use viewpoints, e.g. </w:t>
            </w:r>
            <w:r w:rsidR="00B54CB5">
              <w:rPr>
                <w:rFonts w:eastAsia="Dotum"/>
                <w:szCs w:val="22"/>
              </w:rPr>
              <w:t>‘</w:t>
            </w:r>
            <w:r w:rsidRPr="008A67D7">
              <w:rPr>
                <w:rFonts w:eastAsia="Dotum"/>
                <w:szCs w:val="22"/>
              </w:rPr>
              <w:t>Do you think Birmingham is a safe city?</w:t>
            </w:r>
            <w:r w:rsidR="00B54CB5">
              <w:rPr>
                <w:rFonts w:eastAsia="Dotum"/>
                <w:szCs w:val="22"/>
              </w:rPr>
              <w:t>’</w:t>
            </w:r>
          </w:p>
        </w:tc>
      </w:tr>
      <w:tr w:rsidR="005227DC" w:rsidRPr="008A67D7" w14:paraId="14CFD69F" w14:textId="77777777" w:rsidTr="00533235">
        <w:trPr>
          <w:trHeight w:val="227"/>
        </w:trPr>
        <w:tc>
          <w:tcPr>
            <w:tcW w:w="567" w:type="dxa"/>
            <w:shd w:val="clear" w:color="auto" w:fill="C4F9DD" w:themeFill="accent3" w:themeFillTint="33"/>
          </w:tcPr>
          <w:p w14:paraId="6D452844" w14:textId="77777777" w:rsidR="005227DC" w:rsidRPr="008A67D7" w:rsidRDefault="005227DC" w:rsidP="00571204">
            <w:pPr>
              <w:spacing w:before="120" w:after="120" w:line="240" w:lineRule="auto"/>
              <w:rPr>
                <w:rFonts w:eastAsia="Dotum"/>
                <w:b/>
                <w:szCs w:val="22"/>
              </w:rPr>
            </w:pPr>
            <w:r w:rsidRPr="008A67D7">
              <w:rPr>
                <w:rFonts w:eastAsia="Dotum"/>
                <w:b/>
                <w:szCs w:val="22"/>
              </w:rPr>
              <w:t>4</w:t>
            </w:r>
          </w:p>
        </w:tc>
        <w:tc>
          <w:tcPr>
            <w:tcW w:w="9097" w:type="dxa"/>
          </w:tcPr>
          <w:p w14:paraId="1126B3E3" w14:textId="77777777" w:rsidR="005227DC" w:rsidRPr="008A67D7" w:rsidRDefault="005227DC" w:rsidP="00571204">
            <w:pPr>
              <w:spacing w:before="120" w:after="120" w:line="240" w:lineRule="auto"/>
              <w:rPr>
                <w:rFonts w:eastAsia="Dotum"/>
                <w:szCs w:val="22"/>
              </w:rPr>
            </w:pPr>
            <w:r w:rsidRPr="008A67D7">
              <w:rPr>
                <w:rFonts w:eastAsia="Dotum"/>
                <w:szCs w:val="22"/>
              </w:rPr>
              <w:t>Newspaper reports and internet searches on Carding Mill Valley/Birmingham.</w:t>
            </w:r>
          </w:p>
        </w:tc>
      </w:tr>
      <w:tr w:rsidR="005227DC" w:rsidRPr="008A67D7" w14:paraId="4A3E3E62" w14:textId="77777777" w:rsidTr="00533235">
        <w:trPr>
          <w:trHeight w:val="227"/>
        </w:trPr>
        <w:tc>
          <w:tcPr>
            <w:tcW w:w="567" w:type="dxa"/>
            <w:shd w:val="clear" w:color="auto" w:fill="C4F9DD" w:themeFill="accent3" w:themeFillTint="33"/>
          </w:tcPr>
          <w:p w14:paraId="04694C5C" w14:textId="77777777" w:rsidR="005227DC" w:rsidRPr="008A67D7" w:rsidRDefault="005227DC" w:rsidP="00571204">
            <w:pPr>
              <w:spacing w:before="120" w:after="120" w:line="240" w:lineRule="auto"/>
              <w:rPr>
                <w:rFonts w:eastAsia="Dotum"/>
                <w:b/>
                <w:szCs w:val="22"/>
              </w:rPr>
            </w:pPr>
            <w:r w:rsidRPr="008A67D7">
              <w:rPr>
                <w:rFonts w:eastAsia="Dotum"/>
                <w:b/>
                <w:szCs w:val="22"/>
              </w:rPr>
              <w:t>5</w:t>
            </w:r>
          </w:p>
        </w:tc>
        <w:tc>
          <w:tcPr>
            <w:tcW w:w="9097" w:type="dxa"/>
          </w:tcPr>
          <w:p w14:paraId="56A31A8C" w14:textId="77777777" w:rsidR="005227DC" w:rsidRPr="008A67D7" w:rsidRDefault="005227DC" w:rsidP="00571204">
            <w:pPr>
              <w:spacing w:before="120" w:after="120" w:line="240" w:lineRule="auto"/>
              <w:rPr>
                <w:rFonts w:eastAsia="Dotum"/>
                <w:szCs w:val="22"/>
              </w:rPr>
            </w:pPr>
            <w:r w:rsidRPr="008A67D7">
              <w:rPr>
                <w:rFonts w:eastAsia="Dotum"/>
                <w:szCs w:val="22"/>
              </w:rPr>
              <w:t>Any of the methods we used on site at either Carding Mill Valley or Birmingham.</w:t>
            </w:r>
          </w:p>
        </w:tc>
      </w:tr>
      <w:tr w:rsidR="005227DC" w:rsidRPr="008A67D7" w14:paraId="2C12AE97" w14:textId="77777777" w:rsidTr="00533235">
        <w:trPr>
          <w:trHeight w:val="227"/>
        </w:trPr>
        <w:tc>
          <w:tcPr>
            <w:tcW w:w="567" w:type="dxa"/>
            <w:shd w:val="clear" w:color="auto" w:fill="C4F9DD" w:themeFill="accent3" w:themeFillTint="33"/>
          </w:tcPr>
          <w:p w14:paraId="50EC010E" w14:textId="77777777" w:rsidR="005227DC" w:rsidRPr="008A67D7" w:rsidRDefault="005227DC" w:rsidP="00571204">
            <w:pPr>
              <w:spacing w:before="120" w:after="120" w:line="240" w:lineRule="auto"/>
              <w:rPr>
                <w:rFonts w:eastAsia="Dotum"/>
                <w:b/>
                <w:szCs w:val="22"/>
              </w:rPr>
            </w:pPr>
            <w:r w:rsidRPr="008A67D7">
              <w:rPr>
                <w:rFonts w:eastAsia="Dotum"/>
                <w:b/>
                <w:szCs w:val="22"/>
              </w:rPr>
              <w:t>6</w:t>
            </w:r>
          </w:p>
        </w:tc>
        <w:tc>
          <w:tcPr>
            <w:tcW w:w="9097" w:type="dxa"/>
          </w:tcPr>
          <w:p w14:paraId="08F14C8F" w14:textId="43515F99" w:rsidR="005227DC" w:rsidRPr="008A67D7" w:rsidRDefault="00823572" w:rsidP="00571204">
            <w:pPr>
              <w:spacing w:before="120" w:after="120" w:line="240" w:lineRule="auto"/>
              <w:rPr>
                <w:rFonts w:eastAsia="Dotum"/>
                <w:szCs w:val="22"/>
              </w:rPr>
            </w:pPr>
            <w:r>
              <w:rPr>
                <w:rFonts w:eastAsia="Dotum"/>
                <w:szCs w:val="22"/>
              </w:rPr>
              <w:t>You were asked to find five</w:t>
            </w:r>
            <w:r w:rsidR="005227DC" w:rsidRPr="008A67D7">
              <w:rPr>
                <w:rFonts w:eastAsia="Dotum"/>
                <w:szCs w:val="22"/>
              </w:rPr>
              <w:t xml:space="preserve"> people to ask questions </w:t>
            </w:r>
            <w:r w:rsidR="00B54CB5">
              <w:rPr>
                <w:rFonts w:eastAsia="Dotum"/>
                <w:szCs w:val="22"/>
              </w:rPr>
              <w:t>of</w:t>
            </w:r>
            <w:r w:rsidR="005227DC" w:rsidRPr="008A67D7">
              <w:rPr>
                <w:rFonts w:eastAsia="Dotum"/>
                <w:szCs w:val="22"/>
              </w:rPr>
              <w:t>.</w:t>
            </w:r>
          </w:p>
        </w:tc>
      </w:tr>
      <w:tr w:rsidR="005227DC" w:rsidRPr="008A67D7" w14:paraId="06590E96" w14:textId="77777777" w:rsidTr="00533235">
        <w:trPr>
          <w:trHeight w:val="227"/>
        </w:trPr>
        <w:tc>
          <w:tcPr>
            <w:tcW w:w="567" w:type="dxa"/>
            <w:shd w:val="clear" w:color="auto" w:fill="C4F9DD" w:themeFill="accent3" w:themeFillTint="33"/>
          </w:tcPr>
          <w:p w14:paraId="63C0A9E0" w14:textId="77777777" w:rsidR="005227DC" w:rsidRPr="008A67D7" w:rsidRDefault="005227DC" w:rsidP="00571204">
            <w:pPr>
              <w:spacing w:before="120" w:after="120" w:line="240" w:lineRule="auto"/>
              <w:rPr>
                <w:rFonts w:eastAsia="Dotum"/>
                <w:b/>
                <w:szCs w:val="22"/>
              </w:rPr>
            </w:pPr>
            <w:r w:rsidRPr="008A67D7">
              <w:rPr>
                <w:rFonts w:eastAsia="Dotum"/>
                <w:b/>
                <w:szCs w:val="22"/>
              </w:rPr>
              <w:t>7</w:t>
            </w:r>
          </w:p>
        </w:tc>
        <w:tc>
          <w:tcPr>
            <w:tcW w:w="9097" w:type="dxa"/>
          </w:tcPr>
          <w:p w14:paraId="7141DA1A" w14:textId="16F1B44C" w:rsidR="005227DC" w:rsidRPr="008A67D7" w:rsidRDefault="005227DC" w:rsidP="00571204">
            <w:pPr>
              <w:spacing w:before="120" w:after="120" w:line="240" w:lineRule="auto"/>
              <w:rPr>
                <w:rFonts w:eastAsia="Dotum"/>
                <w:szCs w:val="22"/>
              </w:rPr>
            </w:pPr>
            <w:r w:rsidRPr="008A67D7">
              <w:rPr>
                <w:rFonts w:eastAsia="Dotum"/>
                <w:szCs w:val="22"/>
              </w:rPr>
              <w:t>The measurements on depth/width of the stream at Carding Mill Valley.</w:t>
            </w:r>
          </w:p>
        </w:tc>
      </w:tr>
      <w:tr w:rsidR="005227DC" w:rsidRPr="008A67D7" w14:paraId="23B14D17" w14:textId="77777777" w:rsidTr="00533235">
        <w:trPr>
          <w:trHeight w:val="227"/>
        </w:trPr>
        <w:tc>
          <w:tcPr>
            <w:tcW w:w="567" w:type="dxa"/>
            <w:shd w:val="clear" w:color="auto" w:fill="C4F9DD" w:themeFill="accent3" w:themeFillTint="33"/>
          </w:tcPr>
          <w:p w14:paraId="21913CC7" w14:textId="77777777" w:rsidR="005227DC" w:rsidRPr="008A67D7" w:rsidRDefault="005227DC" w:rsidP="00571204">
            <w:pPr>
              <w:spacing w:before="120" w:after="120" w:line="240" w:lineRule="auto"/>
              <w:rPr>
                <w:rFonts w:eastAsia="Dotum"/>
                <w:b/>
                <w:szCs w:val="22"/>
              </w:rPr>
            </w:pPr>
            <w:r w:rsidRPr="008A67D7">
              <w:rPr>
                <w:rFonts w:eastAsia="Dotum"/>
                <w:b/>
                <w:szCs w:val="22"/>
              </w:rPr>
              <w:t>8</w:t>
            </w:r>
          </w:p>
        </w:tc>
        <w:tc>
          <w:tcPr>
            <w:tcW w:w="9097" w:type="dxa"/>
          </w:tcPr>
          <w:p w14:paraId="5BD55F2E" w14:textId="77777777" w:rsidR="005227DC" w:rsidRPr="008A67D7" w:rsidRDefault="005227DC" w:rsidP="00571204">
            <w:pPr>
              <w:spacing w:before="120" w:after="120" w:line="240" w:lineRule="auto"/>
              <w:rPr>
                <w:rFonts w:eastAsia="Dotum"/>
                <w:szCs w:val="22"/>
              </w:rPr>
            </w:pPr>
            <w:r w:rsidRPr="008A67D7">
              <w:rPr>
                <w:rFonts w:eastAsia="Dotum"/>
                <w:szCs w:val="22"/>
              </w:rPr>
              <w:t>Measuring the width every 20</w:t>
            </w:r>
            <w:r w:rsidR="007A78B8">
              <w:rPr>
                <w:rFonts w:eastAsia="Dotum"/>
                <w:szCs w:val="22"/>
              </w:rPr>
              <w:t xml:space="preserve"> </w:t>
            </w:r>
            <w:r w:rsidRPr="008A67D7">
              <w:rPr>
                <w:rFonts w:eastAsia="Dotum"/>
                <w:szCs w:val="22"/>
              </w:rPr>
              <w:t>cm along the river.</w:t>
            </w:r>
          </w:p>
        </w:tc>
      </w:tr>
      <w:tr w:rsidR="005227DC" w:rsidRPr="008A67D7" w14:paraId="22F8EA95" w14:textId="77777777" w:rsidTr="00533235">
        <w:trPr>
          <w:trHeight w:val="227"/>
        </w:trPr>
        <w:tc>
          <w:tcPr>
            <w:tcW w:w="567" w:type="dxa"/>
            <w:shd w:val="clear" w:color="auto" w:fill="C4F9DD" w:themeFill="accent3" w:themeFillTint="33"/>
          </w:tcPr>
          <w:p w14:paraId="63E73BFA" w14:textId="77777777" w:rsidR="005227DC" w:rsidRPr="008A67D7" w:rsidRDefault="005227DC" w:rsidP="00571204">
            <w:pPr>
              <w:spacing w:before="120" w:after="120" w:line="240" w:lineRule="auto"/>
              <w:rPr>
                <w:rFonts w:eastAsia="Dotum"/>
                <w:b/>
                <w:szCs w:val="22"/>
              </w:rPr>
            </w:pPr>
            <w:r w:rsidRPr="008A67D7">
              <w:rPr>
                <w:rFonts w:eastAsia="Dotum"/>
                <w:b/>
                <w:szCs w:val="22"/>
              </w:rPr>
              <w:t>9</w:t>
            </w:r>
          </w:p>
        </w:tc>
        <w:tc>
          <w:tcPr>
            <w:tcW w:w="9097" w:type="dxa"/>
          </w:tcPr>
          <w:p w14:paraId="38F4D0BE" w14:textId="47A9F093" w:rsidR="005227DC" w:rsidRPr="008A67D7" w:rsidRDefault="005227DC" w:rsidP="00571204">
            <w:pPr>
              <w:spacing w:before="120" w:after="120" w:line="240" w:lineRule="auto"/>
              <w:rPr>
                <w:rFonts w:eastAsia="Dotum"/>
                <w:szCs w:val="22"/>
              </w:rPr>
            </w:pPr>
            <w:r w:rsidRPr="008A67D7">
              <w:rPr>
                <w:rFonts w:eastAsia="Dotum"/>
                <w:szCs w:val="22"/>
              </w:rPr>
              <w:t xml:space="preserve">If we had ensured we had </w:t>
            </w:r>
            <w:r w:rsidR="00B17DBD">
              <w:rPr>
                <w:rFonts w:eastAsia="Dotum"/>
                <w:szCs w:val="22"/>
              </w:rPr>
              <w:t>given</w:t>
            </w:r>
            <w:r w:rsidRPr="008A67D7">
              <w:rPr>
                <w:rFonts w:eastAsia="Dotum"/>
                <w:szCs w:val="22"/>
              </w:rPr>
              <w:t xml:space="preserve"> someone from each age bracket the questionnaires, it would be classed as this type of sampling.</w:t>
            </w:r>
          </w:p>
        </w:tc>
      </w:tr>
      <w:tr w:rsidR="005227DC" w:rsidRPr="008A67D7" w14:paraId="222196CE" w14:textId="77777777" w:rsidTr="00533235">
        <w:trPr>
          <w:trHeight w:val="227"/>
        </w:trPr>
        <w:tc>
          <w:tcPr>
            <w:tcW w:w="567" w:type="dxa"/>
            <w:shd w:val="clear" w:color="auto" w:fill="C4F9DD" w:themeFill="accent3" w:themeFillTint="33"/>
          </w:tcPr>
          <w:p w14:paraId="424C1CA3" w14:textId="77777777" w:rsidR="005227DC" w:rsidRPr="008A67D7" w:rsidRDefault="005227DC" w:rsidP="00571204">
            <w:pPr>
              <w:spacing w:before="120" w:after="120" w:line="240" w:lineRule="auto"/>
              <w:rPr>
                <w:rFonts w:eastAsia="Dotum"/>
                <w:b/>
                <w:szCs w:val="22"/>
              </w:rPr>
            </w:pPr>
            <w:r w:rsidRPr="008A67D7">
              <w:rPr>
                <w:rFonts w:eastAsia="Dotum"/>
                <w:b/>
                <w:szCs w:val="22"/>
              </w:rPr>
              <w:t>10</w:t>
            </w:r>
          </w:p>
        </w:tc>
        <w:tc>
          <w:tcPr>
            <w:tcW w:w="9097" w:type="dxa"/>
          </w:tcPr>
          <w:p w14:paraId="7CF37021" w14:textId="117B2A1B" w:rsidR="005227DC" w:rsidRPr="008A67D7" w:rsidRDefault="005227DC" w:rsidP="00571204">
            <w:pPr>
              <w:spacing w:before="120" w:after="120" w:line="240" w:lineRule="auto"/>
              <w:rPr>
                <w:rFonts w:eastAsia="Dotum"/>
                <w:szCs w:val="22"/>
              </w:rPr>
            </w:pPr>
            <w:r w:rsidRPr="008A67D7">
              <w:rPr>
                <w:rFonts w:eastAsia="Dotum"/>
                <w:szCs w:val="22"/>
              </w:rPr>
              <w:t xml:space="preserve">If we </w:t>
            </w:r>
            <w:r w:rsidR="00823572">
              <w:rPr>
                <w:rFonts w:eastAsia="Dotum"/>
                <w:szCs w:val="22"/>
              </w:rPr>
              <w:t xml:space="preserve">had ensured we had </w:t>
            </w:r>
            <w:r w:rsidR="00B17DBD">
              <w:rPr>
                <w:rFonts w:eastAsia="Dotum"/>
                <w:szCs w:val="22"/>
              </w:rPr>
              <w:t>given</w:t>
            </w:r>
            <w:r w:rsidRPr="008A67D7">
              <w:rPr>
                <w:rFonts w:eastAsia="Dotum"/>
                <w:szCs w:val="22"/>
              </w:rPr>
              <w:t xml:space="preserve"> every 10</w:t>
            </w:r>
            <w:r w:rsidRPr="008A67D7">
              <w:rPr>
                <w:rFonts w:eastAsia="Dotum"/>
                <w:szCs w:val="22"/>
                <w:vertAlign w:val="superscript"/>
              </w:rPr>
              <w:t>th</w:t>
            </w:r>
            <w:r w:rsidRPr="008A67D7">
              <w:rPr>
                <w:rFonts w:eastAsia="Dotum"/>
                <w:szCs w:val="22"/>
              </w:rPr>
              <w:t xml:space="preserve"> person a questionnaire, it would be classed as this type of sampling.</w:t>
            </w:r>
          </w:p>
        </w:tc>
      </w:tr>
    </w:tbl>
    <w:p w14:paraId="7DA31734" w14:textId="77777777" w:rsidR="000359AC" w:rsidRPr="008A67D7" w:rsidRDefault="000359AC" w:rsidP="00EC21A2">
      <w:pPr>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74BE12D5" w14:textId="77777777" w:rsidR="00C50CBC" w:rsidRPr="008A67D7" w:rsidRDefault="00C50CBC" w:rsidP="00EC21A2">
      <w:pPr>
        <w:pStyle w:val="SmallerHeading"/>
        <w:rPr>
          <w:rFonts w:asciiTheme="minorHAnsi" w:hAnsiTheme="minorHAnsi"/>
        </w:rPr>
      </w:pPr>
      <w:r w:rsidRPr="008A67D7">
        <w:rPr>
          <w:rFonts w:asciiTheme="minorHAnsi" w:hAnsiTheme="minorHAnsi"/>
        </w:rPr>
        <w:lastRenderedPageBreak/>
        <w:t>Bar charts and histograms</w:t>
      </w:r>
    </w:p>
    <w:p w14:paraId="3AE579C7" w14:textId="68F84DCE" w:rsidR="00C50CBC" w:rsidRPr="008A67D7" w:rsidRDefault="00C50CB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For these tasks you will need graph paper, a ruler and a pencil. It is also important to have a ruler and a pencil in your pencil case for your exam </w:t>
      </w:r>
      <w:r w:rsidR="00B54CB5">
        <w:rPr>
          <w:rFonts w:asciiTheme="minorHAnsi" w:eastAsia="Dotum" w:hAnsiTheme="minorHAnsi"/>
          <w:szCs w:val="22"/>
        </w:rPr>
        <w:t>in case</w:t>
      </w:r>
      <w:r w:rsidRPr="008A67D7">
        <w:rPr>
          <w:rFonts w:asciiTheme="minorHAnsi" w:eastAsia="Dotum" w:hAnsiTheme="minorHAnsi"/>
          <w:szCs w:val="22"/>
        </w:rPr>
        <w:t xml:space="preserve"> need to complete a graph.</w:t>
      </w:r>
    </w:p>
    <w:p w14:paraId="107D9FA3" w14:textId="77777777" w:rsidR="00C50CBC" w:rsidRPr="008A67D7" w:rsidRDefault="00C50CBC" w:rsidP="00571204">
      <w:pPr>
        <w:spacing w:before="120" w:after="120" w:line="240" w:lineRule="auto"/>
        <w:rPr>
          <w:rFonts w:asciiTheme="minorHAnsi" w:eastAsia="Dotum" w:hAnsiTheme="minorHAnsi"/>
          <w:szCs w:val="22"/>
        </w:rPr>
      </w:pPr>
    </w:p>
    <w:p w14:paraId="3E61E99C" w14:textId="26E0E31D" w:rsidR="00C50CBC" w:rsidRPr="008A67D7" w:rsidRDefault="00823572" w:rsidP="00571204">
      <w:pPr>
        <w:spacing w:before="120" w:after="120" w:line="240" w:lineRule="auto"/>
        <w:rPr>
          <w:rFonts w:asciiTheme="minorHAnsi" w:eastAsia="Dotum" w:hAnsiTheme="minorHAnsi"/>
          <w:szCs w:val="22"/>
        </w:rPr>
      </w:pPr>
      <w:r>
        <w:rPr>
          <w:rFonts w:asciiTheme="minorHAnsi" w:eastAsia="Dotum" w:hAnsiTheme="minorHAnsi"/>
          <w:szCs w:val="22"/>
        </w:rPr>
        <w:t>Look at the data below</w:t>
      </w:r>
      <w:r w:rsidR="00B54CB5">
        <w:rPr>
          <w:rFonts w:asciiTheme="minorHAnsi" w:eastAsia="Dotum" w:hAnsiTheme="minorHAnsi"/>
          <w:szCs w:val="22"/>
        </w:rPr>
        <w:t>. T</w:t>
      </w:r>
      <w:r>
        <w:rPr>
          <w:rFonts w:asciiTheme="minorHAnsi" w:eastAsia="Dotum" w:hAnsiTheme="minorHAnsi"/>
          <w:szCs w:val="22"/>
        </w:rPr>
        <w:t xml:space="preserve">hink about </w:t>
      </w:r>
      <w:r w:rsidR="00C50CBC" w:rsidRPr="008A67D7">
        <w:rPr>
          <w:rFonts w:asciiTheme="minorHAnsi" w:eastAsia="Dotum" w:hAnsiTheme="minorHAnsi"/>
          <w:szCs w:val="22"/>
        </w:rPr>
        <w:t>which would need to be shown on a bar chart and which would need to be shown as a histogram</w:t>
      </w:r>
      <w:r w:rsidR="00B54CB5">
        <w:rPr>
          <w:rFonts w:asciiTheme="minorHAnsi" w:eastAsia="Dotum" w:hAnsiTheme="minorHAnsi"/>
          <w:szCs w:val="22"/>
        </w:rPr>
        <w:t>.</w:t>
      </w:r>
    </w:p>
    <w:p w14:paraId="4D4BE4C1" w14:textId="77777777" w:rsidR="00B2648F" w:rsidRPr="008A67D7" w:rsidRDefault="00B2648F" w:rsidP="00571204">
      <w:pPr>
        <w:spacing w:before="120" w:after="120" w:line="240" w:lineRule="auto"/>
        <w:rPr>
          <w:rFonts w:asciiTheme="minorHAnsi" w:eastAsia="Dotum" w:hAnsi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4"/>
      </w:tblGrid>
      <w:tr w:rsidR="00B2648F" w:rsidRPr="008A67D7" w14:paraId="0D04CAA0" w14:textId="77777777" w:rsidTr="0068024E">
        <w:trPr>
          <w:trHeight w:val="1982"/>
        </w:trPr>
        <w:tc>
          <w:tcPr>
            <w:tcW w:w="5070" w:type="dxa"/>
            <w:shd w:val="clear" w:color="auto" w:fill="C4F9DD" w:themeFill="accent3" w:themeFillTint="33"/>
          </w:tcPr>
          <w:p w14:paraId="7393AD35" w14:textId="77777777" w:rsidR="00B2648F" w:rsidRPr="008A67D7" w:rsidRDefault="00B2648F" w:rsidP="00533235">
            <w:pPr>
              <w:rPr>
                <w:b/>
                <w:sz w:val="36"/>
              </w:rPr>
            </w:pPr>
            <w:r w:rsidRPr="008A67D7">
              <w:rPr>
                <w:b/>
                <w:sz w:val="36"/>
              </w:rPr>
              <w:t>Remember:</w:t>
            </w:r>
          </w:p>
          <w:p w14:paraId="0368B614" w14:textId="1C75A99A" w:rsidR="00B2648F" w:rsidRPr="008A67D7" w:rsidRDefault="00B2648F" w:rsidP="00533235">
            <w:r w:rsidRPr="008A67D7">
              <w:t>Bar charts show discrete data</w:t>
            </w:r>
            <w:r w:rsidR="00B54CB5">
              <w:t>;</w:t>
            </w:r>
            <w:r w:rsidRPr="008A67D7">
              <w:t xml:space="preserve"> there should be a gap between the bars. </w:t>
            </w:r>
          </w:p>
          <w:p w14:paraId="631DDF6D" w14:textId="77777777" w:rsidR="00B2648F" w:rsidRPr="008A67D7" w:rsidRDefault="00823572" w:rsidP="00533235">
            <w:r>
              <w:t>H</w:t>
            </w:r>
            <w:r w:rsidR="00B2648F" w:rsidRPr="008A67D7">
              <w:t>istograms show continuous data and the bars should be touching.</w:t>
            </w:r>
          </w:p>
        </w:tc>
        <w:tc>
          <w:tcPr>
            <w:tcW w:w="4784" w:type="dxa"/>
            <w:vAlign w:val="center"/>
          </w:tcPr>
          <w:p w14:paraId="0C11415A" w14:textId="77777777" w:rsidR="00B2648F" w:rsidRPr="008A67D7" w:rsidRDefault="00B2648F" w:rsidP="0068024E">
            <w:pPr>
              <w:jc w:val="right"/>
            </w:pPr>
            <w:r w:rsidRPr="008A67D7">
              <w:rPr>
                <w:noProof/>
                <w:sz w:val="56"/>
                <w:lang w:eastAsia="en-GB"/>
              </w:rPr>
              <mc:AlternateContent>
                <mc:Choice Requires="wpg">
                  <w:drawing>
                    <wp:inline distT="0" distB="0" distL="0" distR="0" wp14:anchorId="2E6B05AC" wp14:editId="5AC55E97">
                      <wp:extent cx="2611755" cy="1123950"/>
                      <wp:effectExtent l="19050" t="19050" r="17145" b="19050"/>
                      <wp:docPr id="152" name="Group 152"/>
                      <wp:cNvGraphicFramePr/>
                      <a:graphic xmlns:a="http://schemas.openxmlformats.org/drawingml/2006/main">
                        <a:graphicData uri="http://schemas.microsoft.com/office/word/2010/wordprocessingGroup">
                          <wpg:wgp>
                            <wpg:cNvGrpSpPr/>
                            <wpg:grpSpPr>
                              <a:xfrm>
                                <a:off x="0" y="0"/>
                                <a:ext cx="2611755" cy="1123950"/>
                                <a:chOff x="-1000123" y="2"/>
                                <a:chExt cx="2611755" cy="1123950"/>
                              </a:xfrm>
                            </wpg:grpSpPr>
                            <wps:wsp>
                              <wps:cNvPr id="153" name="Rounded Rectangle 153"/>
                              <wps:cNvSpPr/>
                              <wps:spPr>
                                <a:xfrm>
                                  <a:off x="-1000123" y="2"/>
                                  <a:ext cx="2611755" cy="112395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6F29C1FB" w14:textId="77777777" w:rsidR="003C7D3D" w:rsidRPr="00712079" w:rsidRDefault="003C7D3D" w:rsidP="00712079">
                                    <w:pPr>
                                      <w:spacing w:after="120" w:line="240" w:lineRule="auto"/>
                                      <w:rPr>
                                        <w:rFonts w:asciiTheme="minorHAnsi" w:eastAsia="Dotum" w:hAnsiTheme="minorHAnsi"/>
                                        <w:b/>
                                        <w:sz w:val="36"/>
                                        <w:szCs w:val="22"/>
                                      </w:rPr>
                                    </w:pPr>
                                    <w:r w:rsidRPr="00712079">
                                      <w:rPr>
                                        <w:rFonts w:asciiTheme="minorHAnsi" w:eastAsia="Dotum" w:hAnsiTheme="minorHAnsi"/>
                                        <w:b/>
                                        <w:sz w:val="36"/>
                                        <w:szCs w:val="22"/>
                                      </w:rPr>
                                      <w:t xml:space="preserve">Hint: </w:t>
                                    </w:r>
                                  </w:p>
                                  <w:p w14:paraId="3003A256" w14:textId="77777777" w:rsidR="003C7D3D" w:rsidRPr="00712079" w:rsidRDefault="003C7D3D" w:rsidP="00712079">
                                    <w:pPr>
                                      <w:spacing w:before="120" w:after="120" w:line="240" w:lineRule="auto"/>
                                      <w:rPr>
                                        <w:rFonts w:asciiTheme="minorHAnsi" w:eastAsia="Dotum" w:hAnsiTheme="minorHAnsi"/>
                                        <w:szCs w:val="22"/>
                                      </w:rPr>
                                    </w:pPr>
                                    <w:r w:rsidRPr="00712079">
                                      <w:rPr>
                                        <w:rFonts w:asciiTheme="minorHAnsi" w:eastAsia="Dotum" w:hAnsiTheme="minorHAnsi"/>
                                        <w:szCs w:val="22"/>
                                      </w:rPr>
                                      <w:t>Bar charts should have bars of different colours and histograms should have bars of the same colour.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2E6B05AC" id="Group 152" o:spid="_x0000_s1221" style="width:205.65pt;height:88.5pt;mso-position-horizontal-relative:char;mso-position-vertical-relative:line" coordorigin="-10001" coordsize="26117,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">
                      <v:roundrect id="Rounded Rectangle 153" o:spid="_x0000_s1222" style="position:absolute;left:-10001;width:26117;height:11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" filled="f" strokecolor="#11ab5a [3206]" strokeweight="2.25pt">
                        <v:textbox>
                          <w:txbxContent>
                            <w:p w14:paraId="6F29C1FB" w14:textId="77777777" w:rsidR="003C7D3D" w:rsidRPr="00712079" w:rsidRDefault="003C7D3D" w:rsidP="00712079">
                              <w:pPr>
                                <w:spacing w:after="120" w:line="240" w:lineRule="auto"/>
                                <w:rPr>
                                  <w:rFonts w:asciiTheme="minorHAnsi" w:eastAsia="Dotum" w:hAnsiTheme="minorHAnsi"/>
                                  <w:b/>
                                  <w:sz w:val="36"/>
                                  <w:szCs w:val="22"/>
                                </w:rPr>
                              </w:pPr>
                              <w:r w:rsidRPr="00712079">
                                <w:rPr>
                                  <w:rFonts w:asciiTheme="minorHAnsi" w:eastAsia="Dotum" w:hAnsiTheme="minorHAnsi"/>
                                  <w:b/>
                                  <w:sz w:val="36"/>
                                  <w:szCs w:val="22"/>
                                </w:rPr>
                                <w:t xml:space="preserve">Hint: </w:t>
                              </w:r>
                            </w:p>
                            <w:p w14:paraId="3003A256" w14:textId="77777777" w:rsidR="003C7D3D" w:rsidRPr="00712079" w:rsidRDefault="003C7D3D" w:rsidP="00712079">
                              <w:pPr>
                                <w:spacing w:before="120" w:after="120" w:line="240" w:lineRule="auto"/>
                                <w:rPr>
                                  <w:rFonts w:asciiTheme="minorHAnsi" w:eastAsia="Dotum" w:hAnsiTheme="minorHAnsi"/>
                                  <w:szCs w:val="22"/>
                                </w:rPr>
                              </w:pPr>
                              <w:r w:rsidRPr="00712079">
                                <w:rPr>
                                  <w:rFonts w:asciiTheme="minorHAnsi" w:eastAsia="Dotum" w:hAnsiTheme="minorHAnsi"/>
                                  <w:szCs w:val="22"/>
                                </w:rPr>
                                <w:t>Bar charts should have bars of different colours and histograms should have bars of the same colour.</w:t>
                              </w:r>
                            </w:p>
                          </w:txbxContent>
                        </v:textbox>
                      </v:roundrect>
                      <v:shape id="Picture 158" o:spid="_x0000_s1223"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">
                        <v:imagedata r:id="rId15" o:title=""/>
                      </v:shape>
                      <w10:anchorlock/>
                    </v:group>
                  </w:pict>
                </mc:Fallback>
              </mc:AlternateContent>
            </w:r>
          </w:p>
        </w:tc>
      </w:tr>
    </w:tbl>
    <w:p w14:paraId="0BDE270F" w14:textId="77777777" w:rsidR="00C50CBC" w:rsidRPr="008A67D7" w:rsidRDefault="00C50CBC" w:rsidP="00571204">
      <w:pPr>
        <w:spacing w:before="120" w:after="120" w:line="240" w:lineRule="auto"/>
        <w:rPr>
          <w:rFonts w:asciiTheme="minorHAnsi" w:eastAsia="Dotum" w:hAnsi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984"/>
        <w:gridCol w:w="851"/>
        <w:gridCol w:w="1843"/>
        <w:gridCol w:w="2516"/>
      </w:tblGrid>
      <w:tr w:rsidR="0068024E" w:rsidRPr="008A67D7" w14:paraId="10909EB5" w14:textId="77777777" w:rsidTr="006A6068">
        <w:trPr>
          <w:trHeight w:val="1014"/>
        </w:trPr>
        <w:tc>
          <w:tcPr>
            <w:tcW w:w="4644" w:type="dxa"/>
            <w:gridSpan w:val="2"/>
            <w:tcBorders>
              <w:bottom w:val="single" w:sz="18" w:space="0" w:color="11AB5A" w:themeColor="accent3"/>
            </w:tcBorders>
            <w:shd w:val="clear" w:color="auto" w:fill="89F3BB" w:themeFill="accent3" w:themeFillTint="66"/>
          </w:tcPr>
          <w:p w14:paraId="648D1023" w14:textId="77777777" w:rsidR="0068024E" w:rsidRPr="008A67D7" w:rsidRDefault="0068024E" w:rsidP="00571204">
            <w:pPr>
              <w:spacing w:before="120" w:after="120" w:line="240" w:lineRule="auto"/>
              <w:rPr>
                <w:rFonts w:eastAsia="Dotum"/>
                <w:b/>
                <w:bCs/>
                <w:szCs w:val="22"/>
              </w:rPr>
            </w:pPr>
            <w:r w:rsidRPr="008A67D7">
              <w:rPr>
                <w:rFonts w:eastAsia="Dotum"/>
                <w:b/>
                <w:bCs/>
                <w:szCs w:val="22"/>
              </w:rPr>
              <w:t xml:space="preserve">Data set 1: </w:t>
            </w:r>
          </w:p>
          <w:p w14:paraId="12B0F692" w14:textId="74D17B15" w:rsidR="0068024E" w:rsidRPr="008A67D7" w:rsidRDefault="0068024E" w:rsidP="00B17DBD">
            <w:pPr>
              <w:spacing w:before="120" w:after="120" w:line="240" w:lineRule="auto"/>
              <w:rPr>
                <w:rFonts w:eastAsia="Dotum"/>
                <w:b/>
                <w:bCs/>
                <w:szCs w:val="22"/>
              </w:rPr>
            </w:pPr>
            <w:r w:rsidRPr="008A67D7">
              <w:rPr>
                <w:rFonts w:eastAsia="Dotum"/>
                <w:bCs/>
                <w:szCs w:val="22"/>
              </w:rPr>
              <w:t xml:space="preserve">Data from a questionnaire </w:t>
            </w:r>
            <w:r w:rsidR="00B17DBD">
              <w:rPr>
                <w:rFonts w:eastAsia="Dotum"/>
                <w:bCs/>
                <w:szCs w:val="22"/>
              </w:rPr>
              <w:t>given</w:t>
            </w:r>
            <w:r w:rsidRPr="008A67D7">
              <w:rPr>
                <w:rFonts w:eastAsia="Dotum"/>
                <w:bCs/>
                <w:szCs w:val="22"/>
              </w:rPr>
              <w:t xml:space="preserve"> to shoppers at Northampton Grosvenor Centre. One question asked how they arrived in Northampton that day.</w:t>
            </w:r>
          </w:p>
        </w:tc>
        <w:tc>
          <w:tcPr>
            <w:tcW w:w="851" w:type="dxa"/>
            <w:vMerge w:val="restart"/>
            <w:shd w:val="clear" w:color="auto" w:fill="auto"/>
          </w:tcPr>
          <w:p w14:paraId="29EFE913" w14:textId="77777777" w:rsidR="0068024E" w:rsidRPr="008A67D7" w:rsidRDefault="0068024E" w:rsidP="00C94C51">
            <w:pPr>
              <w:spacing w:before="120" w:after="120" w:line="240" w:lineRule="auto"/>
              <w:rPr>
                <w:rFonts w:eastAsia="Dotum"/>
                <w:b/>
                <w:bCs/>
                <w:szCs w:val="22"/>
              </w:rPr>
            </w:pPr>
          </w:p>
        </w:tc>
        <w:tc>
          <w:tcPr>
            <w:tcW w:w="4359" w:type="dxa"/>
            <w:gridSpan w:val="2"/>
            <w:tcBorders>
              <w:bottom w:val="single" w:sz="18" w:space="0" w:color="11AB5A" w:themeColor="accent3"/>
            </w:tcBorders>
            <w:shd w:val="clear" w:color="auto" w:fill="89F3BB" w:themeFill="accent3" w:themeFillTint="66"/>
          </w:tcPr>
          <w:p w14:paraId="73CD53EB" w14:textId="77777777" w:rsidR="0068024E" w:rsidRPr="008A67D7" w:rsidRDefault="0068024E" w:rsidP="00C94C51">
            <w:pPr>
              <w:spacing w:before="120" w:after="120" w:line="240" w:lineRule="auto"/>
              <w:rPr>
                <w:rFonts w:eastAsia="Dotum"/>
                <w:b/>
                <w:bCs/>
                <w:szCs w:val="22"/>
              </w:rPr>
            </w:pPr>
            <w:r w:rsidRPr="008A67D7">
              <w:rPr>
                <w:rFonts w:eastAsia="Dotum"/>
                <w:b/>
                <w:bCs/>
                <w:szCs w:val="22"/>
              </w:rPr>
              <w:t>Data set 2:</w:t>
            </w:r>
          </w:p>
          <w:p w14:paraId="27194C4B" w14:textId="77777777" w:rsidR="0068024E" w:rsidRPr="008A67D7" w:rsidRDefault="0068024E" w:rsidP="00C94C51">
            <w:pPr>
              <w:spacing w:before="120" w:after="120" w:line="240" w:lineRule="auto"/>
              <w:rPr>
                <w:rFonts w:eastAsia="Dotum"/>
                <w:b/>
                <w:bCs/>
                <w:szCs w:val="22"/>
              </w:rPr>
            </w:pPr>
            <w:r w:rsidRPr="008A67D7">
              <w:rPr>
                <w:rFonts w:eastAsia="Dotum"/>
                <w:bCs/>
                <w:szCs w:val="22"/>
              </w:rPr>
              <w:t>Data from a pedestrian count carried out during a field trip to Colchester</w:t>
            </w:r>
            <w:r w:rsidRPr="008A67D7">
              <w:rPr>
                <w:rFonts w:eastAsia="Dotum"/>
                <w:b/>
                <w:bCs/>
                <w:szCs w:val="22"/>
              </w:rPr>
              <w:t>.</w:t>
            </w:r>
          </w:p>
        </w:tc>
      </w:tr>
      <w:tr w:rsidR="0068024E" w:rsidRPr="008A67D7" w14:paraId="27D83B62" w14:textId="77777777" w:rsidTr="006A6068">
        <w:trPr>
          <w:trHeight w:val="425"/>
        </w:trPr>
        <w:tc>
          <w:tcPr>
            <w:tcW w:w="2660"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C4F9DD" w:themeFill="accent3" w:themeFillTint="33"/>
          </w:tcPr>
          <w:p w14:paraId="172547D8" w14:textId="236BBC2F" w:rsidR="0068024E" w:rsidRPr="008A67D7" w:rsidRDefault="0068024E" w:rsidP="00533235">
            <w:pPr>
              <w:spacing w:before="120" w:after="120" w:line="240" w:lineRule="auto"/>
              <w:rPr>
                <w:rFonts w:eastAsia="Dotum"/>
                <w:b/>
                <w:szCs w:val="22"/>
              </w:rPr>
            </w:pPr>
            <w:r w:rsidRPr="008A67D7">
              <w:rPr>
                <w:rFonts w:eastAsia="Dotum"/>
                <w:b/>
                <w:szCs w:val="22"/>
              </w:rPr>
              <w:t xml:space="preserve">Mode of </w:t>
            </w:r>
            <w:r w:rsidR="00B54CB5">
              <w:rPr>
                <w:rFonts w:eastAsia="Dotum"/>
                <w:b/>
                <w:szCs w:val="22"/>
              </w:rPr>
              <w:t>t</w:t>
            </w:r>
            <w:r w:rsidRPr="008A67D7">
              <w:rPr>
                <w:rFonts w:eastAsia="Dotum"/>
                <w:b/>
                <w:szCs w:val="22"/>
              </w:rPr>
              <w:t>ransport</w:t>
            </w:r>
          </w:p>
        </w:tc>
        <w:tc>
          <w:tcPr>
            <w:tcW w:w="1984"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shd w:val="clear" w:color="auto" w:fill="C4F9DD" w:themeFill="accent3" w:themeFillTint="33"/>
          </w:tcPr>
          <w:p w14:paraId="0C41E4E4" w14:textId="77777777" w:rsidR="0068024E" w:rsidRPr="008A67D7" w:rsidRDefault="0068024E" w:rsidP="00533235">
            <w:pPr>
              <w:spacing w:before="120" w:after="120" w:line="240" w:lineRule="auto"/>
              <w:rPr>
                <w:rFonts w:eastAsia="Dotum"/>
                <w:b/>
                <w:szCs w:val="22"/>
              </w:rPr>
            </w:pPr>
            <w:r w:rsidRPr="008A67D7">
              <w:rPr>
                <w:rFonts w:eastAsia="Dotum"/>
                <w:b/>
                <w:szCs w:val="22"/>
              </w:rPr>
              <w:t>Number</w:t>
            </w:r>
          </w:p>
        </w:tc>
        <w:tc>
          <w:tcPr>
            <w:tcW w:w="851" w:type="dxa"/>
            <w:vMerge/>
            <w:tcBorders>
              <w:left w:val="single" w:sz="18" w:space="0" w:color="11AB5A" w:themeColor="accent3"/>
              <w:right w:val="single" w:sz="18" w:space="0" w:color="11AB5A" w:themeColor="accent3"/>
            </w:tcBorders>
            <w:shd w:val="clear" w:color="auto" w:fill="auto"/>
          </w:tcPr>
          <w:p w14:paraId="56F6B3E0" w14:textId="77777777" w:rsidR="0068024E" w:rsidRPr="008A67D7" w:rsidRDefault="0068024E" w:rsidP="00533235">
            <w:pPr>
              <w:spacing w:before="120" w:after="120" w:line="240" w:lineRule="auto"/>
              <w:rPr>
                <w:rFonts w:eastAsia="Dotum"/>
                <w:b/>
                <w:szCs w:val="22"/>
              </w:rPr>
            </w:pPr>
          </w:p>
        </w:tc>
        <w:tc>
          <w:tcPr>
            <w:tcW w:w="1843" w:type="dxa"/>
            <w:tcBorders>
              <w:top w:val="single" w:sz="18" w:space="0" w:color="11AB5A" w:themeColor="accent3"/>
              <w:left w:val="single" w:sz="18" w:space="0" w:color="11AB5A" w:themeColor="accent3"/>
              <w:right w:val="single" w:sz="4" w:space="0" w:color="11AB5A" w:themeColor="accent3"/>
            </w:tcBorders>
            <w:shd w:val="clear" w:color="auto" w:fill="C4F9DD" w:themeFill="accent3" w:themeFillTint="33"/>
          </w:tcPr>
          <w:p w14:paraId="515F894B" w14:textId="77777777" w:rsidR="0068024E" w:rsidRPr="008A67D7" w:rsidRDefault="0068024E" w:rsidP="00533235">
            <w:pPr>
              <w:spacing w:before="120" w:after="120" w:line="240" w:lineRule="auto"/>
              <w:rPr>
                <w:rFonts w:eastAsia="Dotum"/>
                <w:b/>
                <w:szCs w:val="22"/>
              </w:rPr>
            </w:pPr>
            <w:r w:rsidRPr="008A67D7">
              <w:rPr>
                <w:rFonts w:eastAsia="Dotum"/>
                <w:b/>
                <w:szCs w:val="22"/>
              </w:rPr>
              <w:t>Time</w:t>
            </w:r>
          </w:p>
        </w:tc>
        <w:tc>
          <w:tcPr>
            <w:tcW w:w="2516" w:type="dxa"/>
            <w:tcBorders>
              <w:top w:val="single" w:sz="18" w:space="0" w:color="11AB5A" w:themeColor="accent3"/>
              <w:left w:val="single" w:sz="4" w:space="0" w:color="11AB5A" w:themeColor="accent3"/>
              <w:right w:val="single" w:sz="18" w:space="0" w:color="11AB5A" w:themeColor="accent3"/>
            </w:tcBorders>
            <w:shd w:val="clear" w:color="auto" w:fill="C4F9DD" w:themeFill="accent3" w:themeFillTint="33"/>
          </w:tcPr>
          <w:p w14:paraId="5922D1D2" w14:textId="77777777" w:rsidR="0068024E" w:rsidRPr="008A67D7" w:rsidRDefault="0068024E" w:rsidP="00533235">
            <w:pPr>
              <w:spacing w:before="120" w:after="120" w:line="240" w:lineRule="auto"/>
              <w:rPr>
                <w:rFonts w:eastAsia="Dotum"/>
                <w:b/>
                <w:szCs w:val="22"/>
              </w:rPr>
            </w:pPr>
            <w:r w:rsidRPr="008A67D7">
              <w:rPr>
                <w:rFonts w:eastAsia="Dotum"/>
                <w:b/>
                <w:szCs w:val="22"/>
              </w:rPr>
              <w:t>Number of people</w:t>
            </w:r>
          </w:p>
        </w:tc>
      </w:tr>
      <w:tr w:rsidR="0068024E" w:rsidRPr="008A67D7" w14:paraId="2DE32E66" w14:textId="77777777" w:rsidTr="0068024E">
        <w:trPr>
          <w:trHeight w:val="425"/>
        </w:trPr>
        <w:tc>
          <w:tcPr>
            <w:tcW w:w="2660"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2D6AED21" w14:textId="77777777" w:rsidR="0068024E" w:rsidRPr="008A67D7" w:rsidRDefault="0068024E" w:rsidP="00533235">
            <w:pPr>
              <w:spacing w:before="120" w:after="120" w:line="240" w:lineRule="auto"/>
              <w:rPr>
                <w:rFonts w:eastAsia="Dotum"/>
                <w:szCs w:val="22"/>
              </w:rPr>
            </w:pPr>
            <w:r w:rsidRPr="008A67D7">
              <w:rPr>
                <w:rFonts w:eastAsia="Dotum"/>
                <w:szCs w:val="22"/>
              </w:rPr>
              <w:t>Foot</w:t>
            </w:r>
          </w:p>
        </w:tc>
        <w:tc>
          <w:tcPr>
            <w:tcW w:w="198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7A17CC3F" w14:textId="77777777" w:rsidR="0068024E" w:rsidRPr="008A67D7" w:rsidRDefault="0068024E" w:rsidP="00533235">
            <w:pPr>
              <w:spacing w:before="120" w:after="120" w:line="240" w:lineRule="auto"/>
              <w:rPr>
                <w:rFonts w:eastAsia="Dotum"/>
                <w:szCs w:val="22"/>
              </w:rPr>
            </w:pPr>
            <w:r w:rsidRPr="008A67D7">
              <w:rPr>
                <w:rFonts w:eastAsia="Dotum"/>
                <w:szCs w:val="22"/>
              </w:rPr>
              <w:t>17</w:t>
            </w:r>
          </w:p>
        </w:tc>
        <w:tc>
          <w:tcPr>
            <w:tcW w:w="851" w:type="dxa"/>
            <w:vMerge/>
            <w:tcBorders>
              <w:left w:val="single" w:sz="18" w:space="0" w:color="11AB5A" w:themeColor="accent3"/>
              <w:right w:val="single" w:sz="18" w:space="0" w:color="11AB5A" w:themeColor="accent3"/>
            </w:tcBorders>
            <w:shd w:val="clear" w:color="auto" w:fill="auto"/>
          </w:tcPr>
          <w:p w14:paraId="7E03951A" w14:textId="77777777" w:rsidR="0068024E" w:rsidRPr="008A67D7" w:rsidRDefault="0068024E" w:rsidP="00533235">
            <w:pPr>
              <w:spacing w:before="120" w:after="120" w:line="240" w:lineRule="auto"/>
              <w:rPr>
                <w:rFonts w:eastAsia="Dotum"/>
                <w:szCs w:val="22"/>
              </w:rPr>
            </w:pPr>
          </w:p>
        </w:tc>
        <w:tc>
          <w:tcPr>
            <w:tcW w:w="1843" w:type="dxa"/>
            <w:tcBorders>
              <w:left w:val="single" w:sz="18" w:space="0" w:color="11AB5A" w:themeColor="accent3"/>
              <w:bottom w:val="single" w:sz="4" w:space="0" w:color="11AB5A" w:themeColor="accent3"/>
              <w:right w:val="single" w:sz="4" w:space="0" w:color="11AB5A" w:themeColor="accent3"/>
            </w:tcBorders>
          </w:tcPr>
          <w:p w14:paraId="6A7C0F56" w14:textId="771F0B99" w:rsidR="0068024E" w:rsidRPr="008A67D7" w:rsidRDefault="0068024E" w:rsidP="00533235">
            <w:pPr>
              <w:spacing w:before="120" w:after="120" w:line="240" w:lineRule="auto"/>
              <w:rPr>
                <w:rFonts w:eastAsia="Dotum"/>
                <w:szCs w:val="22"/>
              </w:rPr>
            </w:pPr>
            <w:r w:rsidRPr="008A67D7">
              <w:rPr>
                <w:rFonts w:eastAsia="Dotum"/>
                <w:szCs w:val="22"/>
              </w:rPr>
              <w:t>11.00</w:t>
            </w:r>
            <w:r w:rsidR="00B54CB5">
              <w:rPr>
                <w:rFonts w:eastAsia="Dotum"/>
                <w:szCs w:val="22"/>
              </w:rPr>
              <w:t>−</w:t>
            </w:r>
            <w:r w:rsidRPr="008A67D7">
              <w:rPr>
                <w:rFonts w:eastAsia="Dotum"/>
                <w:szCs w:val="22"/>
              </w:rPr>
              <w:t>11.10</w:t>
            </w:r>
          </w:p>
        </w:tc>
        <w:tc>
          <w:tcPr>
            <w:tcW w:w="2516" w:type="dxa"/>
            <w:tcBorders>
              <w:left w:val="single" w:sz="4" w:space="0" w:color="11AB5A" w:themeColor="accent3"/>
              <w:bottom w:val="single" w:sz="4" w:space="0" w:color="11AB5A" w:themeColor="accent3"/>
              <w:right w:val="single" w:sz="18" w:space="0" w:color="11AB5A" w:themeColor="accent3"/>
            </w:tcBorders>
          </w:tcPr>
          <w:p w14:paraId="3465510D" w14:textId="77777777" w:rsidR="0068024E" w:rsidRPr="008A67D7" w:rsidRDefault="0068024E" w:rsidP="00533235">
            <w:pPr>
              <w:spacing w:before="120" w:after="120" w:line="240" w:lineRule="auto"/>
              <w:rPr>
                <w:rFonts w:eastAsia="Dotum"/>
                <w:szCs w:val="22"/>
              </w:rPr>
            </w:pPr>
            <w:r w:rsidRPr="008A67D7">
              <w:rPr>
                <w:rFonts w:eastAsia="Dotum"/>
                <w:szCs w:val="22"/>
              </w:rPr>
              <w:t>37</w:t>
            </w:r>
          </w:p>
        </w:tc>
      </w:tr>
      <w:tr w:rsidR="0068024E" w:rsidRPr="008A67D7" w14:paraId="4A84D04B" w14:textId="77777777" w:rsidTr="0068024E">
        <w:trPr>
          <w:trHeight w:val="425"/>
        </w:trPr>
        <w:tc>
          <w:tcPr>
            <w:tcW w:w="2660"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7F77CE40" w14:textId="77777777" w:rsidR="0068024E" w:rsidRPr="008A67D7" w:rsidRDefault="0068024E" w:rsidP="00533235">
            <w:pPr>
              <w:spacing w:before="120" w:after="120" w:line="240" w:lineRule="auto"/>
              <w:rPr>
                <w:rFonts w:eastAsia="Dotum"/>
                <w:szCs w:val="22"/>
              </w:rPr>
            </w:pPr>
            <w:r w:rsidRPr="008A67D7">
              <w:rPr>
                <w:rFonts w:eastAsia="Dotum"/>
                <w:szCs w:val="22"/>
              </w:rPr>
              <w:t>Bicycle</w:t>
            </w:r>
          </w:p>
        </w:tc>
        <w:tc>
          <w:tcPr>
            <w:tcW w:w="198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32306D3B" w14:textId="77777777" w:rsidR="0068024E" w:rsidRPr="008A67D7" w:rsidRDefault="0068024E" w:rsidP="00533235">
            <w:pPr>
              <w:spacing w:before="120" w:after="120" w:line="240" w:lineRule="auto"/>
              <w:rPr>
                <w:rFonts w:eastAsia="Dotum"/>
                <w:szCs w:val="22"/>
              </w:rPr>
            </w:pPr>
            <w:r w:rsidRPr="008A67D7">
              <w:rPr>
                <w:rFonts w:eastAsia="Dotum"/>
                <w:szCs w:val="22"/>
              </w:rPr>
              <w:t>4</w:t>
            </w:r>
          </w:p>
        </w:tc>
        <w:tc>
          <w:tcPr>
            <w:tcW w:w="851" w:type="dxa"/>
            <w:vMerge/>
            <w:tcBorders>
              <w:left w:val="single" w:sz="18" w:space="0" w:color="11AB5A" w:themeColor="accent3"/>
              <w:right w:val="single" w:sz="18" w:space="0" w:color="11AB5A" w:themeColor="accent3"/>
            </w:tcBorders>
            <w:shd w:val="clear" w:color="auto" w:fill="auto"/>
          </w:tcPr>
          <w:p w14:paraId="06DB2D34" w14:textId="77777777" w:rsidR="0068024E" w:rsidRPr="008A67D7" w:rsidRDefault="0068024E" w:rsidP="00533235">
            <w:pPr>
              <w:spacing w:before="120" w:after="120" w:line="240" w:lineRule="auto"/>
              <w:rPr>
                <w:rFonts w:eastAsia="Dotum"/>
                <w:szCs w:val="22"/>
              </w:rPr>
            </w:pPr>
          </w:p>
        </w:tc>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2161E348" w14:textId="7D0CD315" w:rsidR="0068024E" w:rsidRPr="008A67D7" w:rsidRDefault="0068024E" w:rsidP="00533235">
            <w:pPr>
              <w:spacing w:before="120" w:after="120" w:line="240" w:lineRule="auto"/>
              <w:rPr>
                <w:rFonts w:eastAsia="Dotum"/>
                <w:szCs w:val="22"/>
              </w:rPr>
            </w:pPr>
            <w:r w:rsidRPr="008A67D7">
              <w:rPr>
                <w:rFonts w:eastAsia="Dotum"/>
                <w:szCs w:val="22"/>
              </w:rPr>
              <w:t>11.10</w:t>
            </w:r>
            <w:r w:rsidR="00B54CB5">
              <w:rPr>
                <w:rFonts w:eastAsia="Dotum"/>
                <w:szCs w:val="22"/>
              </w:rPr>
              <w:t>−</w:t>
            </w:r>
            <w:r w:rsidRPr="008A67D7">
              <w:rPr>
                <w:rFonts w:eastAsia="Dotum"/>
                <w:szCs w:val="22"/>
              </w:rPr>
              <w:t>11.20</w:t>
            </w:r>
          </w:p>
        </w:tc>
        <w:tc>
          <w:tcPr>
            <w:tcW w:w="2516"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43590E42" w14:textId="77777777" w:rsidR="0068024E" w:rsidRPr="008A67D7" w:rsidRDefault="0068024E" w:rsidP="00533235">
            <w:pPr>
              <w:spacing w:before="120" w:after="120" w:line="240" w:lineRule="auto"/>
              <w:rPr>
                <w:rFonts w:eastAsia="Dotum"/>
                <w:szCs w:val="22"/>
              </w:rPr>
            </w:pPr>
            <w:r w:rsidRPr="008A67D7">
              <w:rPr>
                <w:rFonts w:eastAsia="Dotum"/>
                <w:szCs w:val="22"/>
              </w:rPr>
              <w:t>45</w:t>
            </w:r>
          </w:p>
        </w:tc>
      </w:tr>
      <w:tr w:rsidR="0068024E" w:rsidRPr="008A67D7" w14:paraId="5DAB4065" w14:textId="77777777" w:rsidTr="0068024E">
        <w:trPr>
          <w:trHeight w:val="425"/>
        </w:trPr>
        <w:tc>
          <w:tcPr>
            <w:tcW w:w="2660"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6437B0AD" w14:textId="700AB90C" w:rsidR="0068024E" w:rsidRPr="008A67D7" w:rsidRDefault="0068024E" w:rsidP="00533235">
            <w:pPr>
              <w:spacing w:before="120" w:after="120" w:line="240" w:lineRule="auto"/>
              <w:rPr>
                <w:rFonts w:eastAsia="Dotum"/>
                <w:szCs w:val="22"/>
              </w:rPr>
            </w:pPr>
            <w:r w:rsidRPr="008A67D7">
              <w:rPr>
                <w:rFonts w:eastAsia="Dotum"/>
                <w:szCs w:val="22"/>
              </w:rPr>
              <w:t xml:space="preserve">Public </w:t>
            </w:r>
            <w:r w:rsidR="00B54CB5">
              <w:rPr>
                <w:rFonts w:eastAsia="Dotum"/>
                <w:szCs w:val="22"/>
              </w:rPr>
              <w:t>t</w:t>
            </w:r>
            <w:r w:rsidRPr="008A67D7">
              <w:rPr>
                <w:rFonts w:eastAsia="Dotum"/>
                <w:szCs w:val="22"/>
              </w:rPr>
              <w:t>ransport</w:t>
            </w:r>
          </w:p>
        </w:tc>
        <w:tc>
          <w:tcPr>
            <w:tcW w:w="198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4781B81C" w14:textId="77777777" w:rsidR="0068024E" w:rsidRPr="008A67D7" w:rsidRDefault="0068024E" w:rsidP="00533235">
            <w:pPr>
              <w:spacing w:before="120" w:after="120" w:line="240" w:lineRule="auto"/>
              <w:rPr>
                <w:rFonts w:eastAsia="Dotum"/>
                <w:szCs w:val="22"/>
              </w:rPr>
            </w:pPr>
            <w:r w:rsidRPr="008A67D7">
              <w:rPr>
                <w:rFonts w:eastAsia="Dotum"/>
                <w:szCs w:val="22"/>
              </w:rPr>
              <w:t>23</w:t>
            </w:r>
          </w:p>
        </w:tc>
        <w:tc>
          <w:tcPr>
            <w:tcW w:w="851" w:type="dxa"/>
            <w:vMerge/>
            <w:tcBorders>
              <w:left w:val="single" w:sz="18" w:space="0" w:color="11AB5A" w:themeColor="accent3"/>
              <w:right w:val="single" w:sz="18" w:space="0" w:color="11AB5A" w:themeColor="accent3"/>
            </w:tcBorders>
            <w:shd w:val="clear" w:color="auto" w:fill="auto"/>
          </w:tcPr>
          <w:p w14:paraId="5680ED27" w14:textId="77777777" w:rsidR="0068024E" w:rsidRPr="008A67D7" w:rsidRDefault="0068024E" w:rsidP="00533235">
            <w:pPr>
              <w:spacing w:before="120" w:after="120" w:line="240" w:lineRule="auto"/>
              <w:rPr>
                <w:rFonts w:eastAsia="Dotum"/>
                <w:szCs w:val="22"/>
              </w:rPr>
            </w:pPr>
          </w:p>
        </w:tc>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2B16C8FC" w14:textId="6669FB44" w:rsidR="0068024E" w:rsidRPr="008A67D7" w:rsidRDefault="0068024E" w:rsidP="00533235">
            <w:pPr>
              <w:spacing w:before="120" w:after="120" w:line="240" w:lineRule="auto"/>
              <w:rPr>
                <w:rFonts w:eastAsia="Dotum"/>
                <w:szCs w:val="22"/>
              </w:rPr>
            </w:pPr>
            <w:r w:rsidRPr="008A67D7">
              <w:rPr>
                <w:rFonts w:eastAsia="Dotum"/>
                <w:szCs w:val="22"/>
              </w:rPr>
              <w:t>11.20</w:t>
            </w:r>
            <w:r w:rsidR="00B54CB5">
              <w:rPr>
                <w:rFonts w:eastAsia="Dotum"/>
                <w:szCs w:val="22"/>
              </w:rPr>
              <w:t>−</w:t>
            </w:r>
            <w:r w:rsidRPr="008A67D7">
              <w:rPr>
                <w:rFonts w:eastAsia="Dotum"/>
                <w:szCs w:val="22"/>
              </w:rPr>
              <w:t>11.30</w:t>
            </w:r>
          </w:p>
        </w:tc>
        <w:tc>
          <w:tcPr>
            <w:tcW w:w="2516"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242940E4" w14:textId="77777777" w:rsidR="0068024E" w:rsidRPr="008A67D7" w:rsidRDefault="0068024E" w:rsidP="00533235">
            <w:pPr>
              <w:spacing w:before="120" w:after="120" w:line="240" w:lineRule="auto"/>
              <w:rPr>
                <w:rFonts w:eastAsia="Dotum"/>
                <w:szCs w:val="22"/>
              </w:rPr>
            </w:pPr>
            <w:r w:rsidRPr="008A67D7">
              <w:rPr>
                <w:rFonts w:eastAsia="Dotum"/>
                <w:szCs w:val="22"/>
              </w:rPr>
              <w:t>47</w:t>
            </w:r>
          </w:p>
        </w:tc>
      </w:tr>
      <w:tr w:rsidR="0068024E" w:rsidRPr="008A67D7" w14:paraId="028FE438" w14:textId="77777777" w:rsidTr="0068024E">
        <w:trPr>
          <w:trHeight w:val="425"/>
        </w:trPr>
        <w:tc>
          <w:tcPr>
            <w:tcW w:w="2660"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tcPr>
          <w:p w14:paraId="0DD24D2B" w14:textId="77777777" w:rsidR="0068024E" w:rsidRPr="008A67D7" w:rsidRDefault="0068024E" w:rsidP="00533235">
            <w:pPr>
              <w:spacing w:before="120" w:after="120" w:line="240" w:lineRule="auto"/>
              <w:rPr>
                <w:rFonts w:eastAsia="Dotum"/>
                <w:szCs w:val="22"/>
              </w:rPr>
            </w:pPr>
            <w:r w:rsidRPr="008A67D7">
              <w:rPr>
                <w:rFonts w:eastAsia="Dotum"/>
                <w:szCs w:val="22"/>
              </w:rPr>
              <w:t>Motorbike</w:t>
            </w:r>
          </w:p>
        </w:tc>
        <w:tc>
          <w:tcPr>
            <w:tcW w:w="1984"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tcPr>
          <w:p w14:paraId="57E7225E" w14:textId="77777777" w:rsidR="0068024E" w:rsidRPr="008A67D7" w:rsidRDefault="0068024E" w:rsidP="00533235">
            <w:pPr>
              <w:spacing w:before="120" w:after="120" w:line="240" w:lineRule="auto"/>
              <w:rPr>
                <w:rFonts w:eastAsia="Dotum"/>
                <w:szCs w:val="22"/>
              </w:rPr>
            </w:pPr>
            <w:r w:rsidRPr="008A67D7">
              <w:rPr>
                <w:rFonts w:eastAsia="Dotum"/>
                <w:szCs w:val="22"/>
              </w:rPr>
              <w:t>2</w:t>
            </w:r>
          </w:p>
        </w:tc>
        <w:tc>
          <w:tcPr>
            <w:tcW w:w="851" w:type="dxa"/>
            <w:vMerge/>
            <w:tcBorders>
              <w:left w:val="single" w:sz="18" w:space="0" w:color="11AB5A" w:themeColor="accent3"/>
              <w:right w:val="single" w:sz="18" w:space="0" w:color="11AB5A" w:themeColor="accent3"/>
            </w:tcBorders>
            <w:shd w:val="clear" w:color="auto" w:fill="auto"/>
          </w:tcPr>
          <w:p w14:paraId="591E4F62" w14:textId="77777777" w:rsidR="0068024E" w:rsidRPr="008A67D7" w:rsidRDefault="0068024E" w:rsidP="00533235">
            <w:pPr>
              <w:spacing w:before="120" w:after="120" w:line="240" w:lineRule="auto"/>
              <w:rPr>
                <w:rFonts w:eastAsia="Dotum"/>
                <w:szCs w:val="22"/>
              </w:rPr>
            </w:pPr>
          </w:p>
        </w:tc>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7AD83744" w14:textId="0AD94DED" w:rsidR="0068024E" w:rsidRPr="008A67D7" w:rsidRDefault="0068024E" w:rsidP="00533235">
            <w:pPr>
              <w:spacing w:before="120" w:after="120" w:line="240" w:lineRule="auto"/>
              <w:rPr>
                <w:rFonts w:eastAsia="Dotum"/>
                <w:szCs w:val="22"/>
              </w:rPr>
            </w:pPr>
            <w:r w:rsidRPr="008A67D7">
              <w:rPr>
                <w:rFonts w:eastAsia="Dotum"/>
                <w:szCs w:val="22"/>
              </w:rPr>
              <w:t>11.30</w:t>
            </w:r>
            <w:r w:rsidR="00B54CB5">
              <w:rPr>
                <w:rFonts w:eastAsia="Dotum"/>
                <w:szCs w:val="22"/>
              </w:rPr>
              <w:t>−</w:t>
            </w:r>
            <w:r w:rsidRPr="008A67D7">
              <w:rPr>
                <w:rFonts w:eastAsia="Dotum"/>
                <w:szCs w:val="22"/>
              </w:rPr>
              <w:t>11.40</w:t>
            </w:r>
          </w:p>
        </w:tc>
        <w:tc>
          <w:tcPr>
            <w:tcW w:w="2516"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53CD35A5" w14:textId="77777777" w:rsidR="0068024E" w:rsidRPr="008A67D7" w:rsidRDefault="0068024E" w:rsidP="00533235">
            <w:pPr>
              <w:spacing w:before="120" w:after="120" w:line="240" w:lineRule="auto"/>
              <w:rPr>
                <w:rFonts w:eastAsia="Dotum"/>
                <w:szCs w:val="22"/>
              </w:rPr>
            </w:pPr>
            <w:r w:rsidRPr="008A67D7">
              <w:rPr>
                <w:rFonts w:eastAsia="Dotum"/>
                <w:szCs w:val="22"/>
              </w:rPr>
              <w:t>28</w:t>
            </w:r>
          </w:p>
        </w:tc>
      </w:tr>
      <w:tr w:rsidR="0068024E" w:rsidRPr="008A67D7" w14:paraId="222687BD" w14:textId="77777777" w:rsidTr="0068024E">
        <w:trPr>
          <w:trHeight w:val="425"/>
        </w:trPr>
        <w:tc>
          <w:tcPr>
            <w:tcW w:w="2660" w:type="dxa"/>
            <w:tcBorders>
              <w:top w:val="single" w:sz="18" w:space="0" w:color="11AB5A" w:themeColor="accent3"/>
            </w:tcBorders>
          </w:tcPr>
          <w:p w14:paraId="6532F3AF" w14:textId="77777777" w:rsidR="0068024E" w:rsidRPr="008A67D7" w:rsidRDefault="0068024E" w:rsidP="00533235">
            <w:pPr>
              <w:spacing w:before="120" w:after="120" w:line="240" w:lineRule="auto"/>
              <w:rPr>
                <w:rFonts w:eastAsia="Dotum"/>
                <w:b/>
                <w:bCs/>
                <w:szCs w:val="22"/>
              </w:rPr>
            </w:pPr>
          </w:p>
        </w:tc>
        <w:tc>
          <w:tcPr>
            <w:tcW w:w="1984" w:type="dxa"/>
            <w:tcBorders>
              <w:top w:val="single" w:sz="18" w:space="0" w:color="11AB5A" w:themeColor="accent3"/>
            </w:tcBorders>
          </w:tcPr>
          <w:p w14:paraId="6EBB7B62" w14:textId="77777777" w:rsidR="0068024E" w:rsidRPr="008A67D7" w:rsidRDefault="0068024E" w:rsidP="00533235">
            <w:pPr>
              <w:spacing w:before="120" w:after="120" w:line="240" w:lineRule="auto"/>
              <w:rPr>
                <w:rFonts w:eastAsia="Dotum"/>
                <w:b/>
                <w:bCs/>
                <w:szCs w:val="22"/>
              </w:rPr>
            </w:pPr>
          </w:p>
        </w:tc>
        <w:tc>
          <w:tcPr>
            <w:tcW w:w="851" w:type="dxa"/>
            <w:vMerge/>
            <w:tcBorders>
              <w:left w:val="nil"/>
              <w:right w:val="single" w:sz="18" w:space="0" w:color="11AB5A" w:themeColor="accent3"/>
            </w:tcBorders>
            <w:shd w:val="clear" w:color="auto" w:fill="auto"/>
          </w:tcPr>
          <w:p w14:paraId="29794448" w14:textId="77777777" w:rsidR="0068024E" w:rsidRPr="008A67D7" w:rsidRDefault="0068024E" w:rsidP="00533235">
            <w:pPr>
              <w:spacing w:before="120" w:after="120" w:line="240" w:lineRule="auto"/>
              <w:rPr>
                <w:rFonts w:eastAsia="Dotum"/>
                <w:szCs w:val="22"/>
              </w:rPr>
            </w:pPr>
          </w:p>
        </w:tc>
        <w:tc>
          <w:tcPr>
            <w:tcW w:w="1843"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tcPr>
          <w:p w14:paraId="2C3D445E" w14:textId="400F7861" w:rsidR="0068024E" w:rsidRPr="008A67D7" w:rsidRDefault="0068024E" w:rsidP="00533235">
            <w:pPr>
              <w:spacing w:before="120" w:after="120" w:line="240" w:lineRule="auto"/>
              <w:rPr>
                <w:rFonts w:eastAsia="Dotum"/>
                <w:szCs w:val="22"/>
              </w:rPr>
            </w:pPr>
            <w:r w:rsidRPr="008A67D7">
              <w:rPr>
                <w:rFonts w:eastAsia="Dotum"/>
                <w:szCs w:val="22"/>
              </w:rPr>
              <w:t>1</w:t>
            </w:r>
            <w:r w:rsidR="00647B33">
              <w:rPr>
                <w:rFonts w:eastAsia="Dotum"/>
                <w:szCs w:val="22"/>
              </w:rPr>
              <w:t>1.4</w:t>
            </w:r>
            <w:r w:rsidRPr="008A67D7">
              <w:rPr>
                <w:rFonts w:eastAsia="Dotum"/>
                <w:szCs w:val="22"/>
              </w:rPr>
              <w:t>0</w:t>
            </w:r>
            <w:r w:rsidR="00B54CB5">
              <w:rPr>
                <w:rFonts w:eastAsia="Dotum"/>
                <w:szCs w:val="22"/>
              </w:rPr>
              <w:t>−</w:t>
            </w:r>
            <w:r w:rsidR="00647B33">
              <w:rPr>
                <w:rFonts w:eastAsia="Dotum"/>
                <w:szCs w:val="22"/>
              </w:rPr>
              <w:t>11.5</w:t>
            </w:r>
            <w:r w:rsidRPr="008A67D7">
              <w:rPr>
                <w:rFonts w:eastAsia="Dotum"/>
                <w:szCs w:val="22"/>
              </w:rPr>
              <w:t>0</w:t>
            </w:r>
          </w:p>
        </w:tc>
        <w:tc>
          <w:tcPr>
            <w:tcW w:w="2516"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tcPr>
          <w:p w14:paraId="45748531" w14:textId="77777777" w:rsidR="0068024E" w:rsidRPr="008A67D7" w:rsidRDefault="0068024E" w:rsidP="00533235">
            <w:pPr>
              <w:spacing w:before="120" w:after="120" w:line="240" w:lineRule="auto"/>
              <w:rPr>
                <w:rFonts w:eastAsia="Dotum"/>
                <w:szCs w:val="22"/>
              </w:rPr>
            </w:pPr>
            <w:r w:rsidRPr="008A67D7">
              <w:rPr>
                <w:rFonts w:eastAsia="Dotum"/>
                <w:szCs w:val="22"/>
              </w:rPr>
              <w:t>57</w:t>
            </w:r>
          </w:p>
        </w:tc>
      </w:tr>
    </w:tbl>
    <w:p w14:paraId="3B321675" w14:textId="77777777" w:rsidR="00575687" w:rsidRPr="008A67D7" w:rsidRDefault="00575687" w:rsidP="00571204">
      <w:pPr>
        <w:spacing w:before="120" w:after="120" w:line="240" w:lineRule="auto"/>
        <w:rPr>
          <w:rFonts w:asciiTheme="minorHAnsi" w:eastAsia="Dotum" w:hAnsiTheme="minorHAnsi"/>
          <w:bCs/>
          <w:szCs w:val="22"/>
        </w:rPr>
      </w:pPr>
    </w:p>
    <w:p w14:paraId="0B945435" w14:textId="77777777" w:rsidR="00C50CBC" w:rsidRPr="008A67D7" w:rsidRDefault="007A78B8" w:rsidP="00571204">
      <w:pPr>
        <w:spacing w:before="120" w:after="120" w:line="240" w:lineRule="auto"/>
        <w:rPr>
          <w:rFonts w:asciiTheme="minorHAnsi" w:eastAsia="Dotum" w:hAnsiTheme="minorHAnsi"/>
          <w:szCs w:val="22"/>
        </w:rPr>
      </w:pPr>
      <w:r>
        <w:rPr>
          <w:rFonts w:asciiTheme="minorHAnsi" w:eastAsia="Dotum" w:hAnsiTheme="minorHAnsi"/>
          <w:szCs w:val="22"/>
        </w:rPr>
        <w:t xml:space="preserve">1. </w:t>
      </w:r>
      <w:r w:rsidR="00C50CBC" w:rsidRPr="008A67D7">
        <w:rPr>
          <w:rFonts w:asciiTheme="minorHAnsi" w:eastAsia="Dotum" w:hAnsiTheme="minorHAnsi"/>
          <w:szCs w:val="22"/>
        </w:rPr>
        <w:t>Which type of graph would be most appropriate for each of these sets of data? Why?</w:t>
      </w:r>
    </w:p>
    <w:p w14:paraId="546F3697" w14:textId="77777777" w:rsidR="00575687" w:rsidRDefault="00533235" w:rsidP="00533235">
      <w:pPr>
        <w:tabs>
          <w:tab w:val="left" w:leader="dot" w:pos="9639"/>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498E27AE" w14:textId="77777777" w:rsidR="00505DAD" w:rsidRDefault="00505DAD" w:rsidP="00533235">
      <w:pPr>
        <w:tabs>
          <w:tab w:val="left" w:leader="dot" w:pos="9639"/>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6D951C78" w14:textId="77777777" w:rsidR="00505DAD" w:rsidRPr="008A67D7" w:rsidRDefault="00505DAD" w:rsidP="00533235">
      <w:pPr>
        <w:tabs>
          <w:tab w:val="left" w:leader="dot" w:pos="9639"/>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0C7214C5" w14:textId="77777777" w:rsidR="00C50CBC" w:rsidRPr="008A67D7" w:rsidRDefault="00C50CBC" w:rsidP="00571204">
      <w:pPr>
        <w:spacing w:before="120" w:after="120" w:line="240" w:lineRule="auto"/>
        <w:rPr>
          <w:rFonts w:asciiTheme="minorHAnsi" w:eastAsia="Dotum" w:hAnsiTheme="minorHAnsi"/>
          <w:szCs w:val="22"/>
        </w:rPr>
      </w:pPr>
    </w:p>
    <w:p w14:paraId="0F936FB5" w14:textId="0A63DC46" w:rsidR="00C50CBC" w:rsidRPr="008A67D7" w:rsidRDefault="007A78B8" w:rsidP="00571204">
      <w:pPr>
        <w:spacing w:before="120" w:after="120" w:line="240" w:lineRule="auto"/>
        <w:rPr>
          <w:rFonts w:asciiTheme="minorHAnsi" w:eastAsia="Dotum" w:hAnsiTheme="minorHAnsi"/>
          <w:szCs w:val="22"/>
        </w:rPr>
      </w:pPr>
      <w:r>
        <w:rPr>
          <w:rFonts w:asciiTheme="minorHAnsi" w:eastAsia="Dotum" w:hAnsiTheme="minorHAnsi"/>
          <w:szCs w:val="22"/>
        </w:rPr>
        <w:t xml:space="preserve">2. </w:t>
      </w:r>
      <w:r w:rsidR="00C50CBC" w:rsidRPr="008A67D7">
        <w:rPr>
          <w:rFonts w:asciiTheme="minorHAnsi" w:eastAsia="Dotum" w:hAnsiTheme="minorHAnsi"/>
          <w:szCs w:val="22"/>
        </w:rPr>
        <w:t xml:space="preserve">Why would a pie chart </w:t>
      </w:r>
      <w:r w:rsidR="00B54CB5" w:rsidRPr="00B17DBD">
        <w:rPr>
          <w:rFonts w:asciiTheme="minorHAnsi" w:eastAsia="Dotum" w:hAnsiTheme="minorHAnsi"/>
          <w:b/>
          <w:bCs/>
          <w:szCs w:val="22"/>
        </w:rPr>
        <w:t>not</w:t>
      </w:r>
      <w:r w:rsidR="00B54CB5" w:rsidRPr="008A67D7">
        <w:rPr>
          <w:rFonts w:asciiTheme="minorHAnsi" w:eastAsia="Dotum" w:hAnsiTheme="minorHAnsi"/>
          <w:szCs w:val="22"/>
        </w:rPr>
        <w:t xml:space="preserve"> </w:t>
      </w:r>
      <w:r w:rsidR="00C50CBC" w:rsidRPr="008A67D7">
        <w:rPr>
          <w:rFonts w:asciiTheme="minorHAnsi" w:eastAsia="Dotum" w:hAnsiTheme="minorHAnsi"/>
          <w:szCs w:val="22"/>
        </w:rPr>
        <w:t>be appropriate for the second data set?</w:t>
      </w:r>
    </w:p>
    <w:p w14:paraId="263137B1" w14:textId="77777777" w:rsidR="00575687" w:rsidRDefault="00533235"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493238F9" w14:textId="77777777" w:rsidR="00505DAD" w:rsidRDefault="00505DAD"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26C080B9" w14:textId="77777777" w:rsidR="00505DAD" w:rsidRPr="008A67D7" w:rsidRDefault="00505DAD"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06FD8203" w14:textId="77777777" w:rsidR="003C7D3D" w:rsidRDefault="003C7D3D" w:rsidP="00571204">
      <w:pPr>
        <w:spacing w:before="120" w:after="120" w:line="240" w:lineRule="auto"/>
        <w:rPr>
          <w:rFonts w:asciiTheme="minorHAnsi" w:eastAsia="Dotum" w:hAnsiTheme="minorHAnsi"/>
          <w:szCs w:val="22"/>
        </w:rPr>
        <w:sectPr w:rsidR="003C7D3D" w:rsidSect="00885D29">
          <w:pgSz w:w="11906" w:h="16838"/>
          <w:pgMar w:top="709" w:right="1134" w:bottom="709" w:left="1134" w:header="708" w:footer="708" w:gutter="0"/>
          <w:cols w:space="708"/>
          <w:docGrid w:linePitch="381"/>
        </w:sectPr>
      </w:pPr>
    </w:p>
    <w:p w14:paraId="0A1A46D8" w14:textId="77777777" w:rsidR="00C50CBC" w:rsidRPr="008A67D7" w:rsidRDefault="007A78B8" w:rsidP="00571204">
      <w:pPr>
        <w:spacing w:before="120" w:after="120" w:line="240" w:lineRule="auto"/>
        <w:rPr>
          <w:rFonts w:asciiTheme="minorHAnsi" w:eastAsia="Dotum" w:hAnsiTheme="minorHAnsi"/>
          <w:szCs w:val="22"/>
        </w:rPr>
      </w:pPr>
      <w:r>
        <w:rPr>
          <w:rFonts w:asciiTheme="minorHAnsi" w:eastAsia="Dotum" w:hAnsiTheme="minorHAnsi"/>
          <w:szCs w:val="22"/>
        </w:rPr>
        <w:lastRenderedPageBreak/>
        <w:t xml:space="preserve">3. </w:t>
      </w:r>
      <w:r w:rsidR="00C50CBC" w:rsidRPr="008A67D7">
        <w:rPr>
          <w:rFonts w:asciiTheme="minorHAnsi" w:eastAsia="Dotum" w:hAnsiTheme="minorHAnsi"/>
          <w:szCs w:val="22"/>
        </w:rPr>
        <w:t>What are the issues with the graph below?</w:t>
      </w:r>
    </w:p>
    <w:p w14:paraId="2D1C92D4" w14:textId="77777777" w:rsidR="00533235" w:rsidRPr="008A67D7" w:rsidRDefault="00533235"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3C3997FF" w14:textId="77777777" w:rsidR="00533235" w:rsidRDefault="00533235"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0888E855" w14:textId="77777777" w:rsidR="00505DAD" w:rsidRDefault="00505DAD"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0745BE6D" w14:textId="77777777" w:rsidR="00505DAD" w:rsidRDefault="00505DAD"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19A72242" w14:textId="77777777" w:rsidR="00505DAD" w:rsidRDefault="00505DAD" w:rsidP="0053323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641E960E" w14:textId="301DCDAA" w:rsidR="00E07837" w:rsidRDefault="00505DAD" w:rsidP="00E07837">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046F7AD2" w14:textId="77777777" w:rsidR="00E07837" w:rsidRDefault="00E07837" w:rsidP="00E07837">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43C774B3" w14:textId="77777777" w:rsidR="00E07837" w:rsidRDefault="00E07837" w:rsidP="00E07837">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55D4C986" w14:textId="77777777" w:rsidR="00E07837" w:rsidRDefault="00E07837" w:rsidP="00E07837">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5F43F2FE" w14:textId="77777777" w:rsidR="00E07837" w:rsidRDefault="00E07837" w:rsidP="00E07837">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3BD9FC78" w14:textId="77777777" w:rsidR="00505DAD" w:rsidRDefault="00505DAD" w:rsidP="00533235">
      <w:pPr>
        <w:tabs>
          <w:tab w:val="left" w:leader="dot" w:pos="9638"/>
        </w:tabs>
        <w:spacing w:before="120" w:after="120" w:line="240" w:lineRule="auto"/>
        <w:rPr>
          <w:rFonts w:asciiTheme="minorHAnsi" w:eastAsia="Dotum" w:hAnsiTheme="minorHAnsi"/>
          <w:szCs w:val="22"/>
        </w:rPr>
      </w:pPr>
    </w:p>
    <w:p w14:paraId="4443C5B8" w14:textId="77777777" w:rsidR="005227DC" w:rsidRPr="008A67D7" w:rsidRDefault="005227DC" w:rsidP="006A6068">
      <w:pPr>
        <w:spacing w:before="120" w:after="120" w:line="240" w:lineRule="auto"/>
        <w:rPr>
          <w:rFonts w:asciiTheme="minorHAnsi" w:eastAsia="Dotum" w:hAnsiTheme="minorHAnsi"/>
          <w:szCs w:val="22"/>
        </w:rPr>
      </w:pPr>
    </w:p>
    <w:p w14:paraId="7704F882" w14:textId="0689B8E6" w:rsidR="000359AC" w:rsidRPr="008A67D7" w:rsidRDefault="006A6068" w:rsidP="006A6068">
      <w:pPr>
        <w:spacing w:before="120" w:after="120" w:line="240" w:lineRule="auto"/>
        <w:jc w:val="center"/>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r w:rsidRPr="00ED3A58">
        <w:rPr>
          <w:noProof/>
          <w:sz w:val="24"/>
          <w:szCs w:val="24"/>
          <w:lang w:eastAsia="en-GB"/>
        </w:rPr>
        <w:drawing>
          <wp:inline distT="0" distB="0" distL="0" distR="0" wp14:anchorId="0934D288" wp14:editId="28E668EA">
            <wp:extent cx="5521569" cy="3964075"/>
            <wp:effectExtent l="0" t="0" r="22225" b="17780"/>
            <wp:docPr id="35" name="Chart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4BE9D2C" w14:textId="6B980A8B" w:rsidR="00575687" w:rsidRPr="008A67D7" w:rsidRDefault="0001427F" w:rsidP="0068024E">
      <w:pPr>
        <w:pStyle w:val="SmallerHeading"/>
        <w:spacing w:before="240"/>
        <w:rPr>
          <w:rFonts w:asciiTheme="minorHAnsi" w:hAnsiTheme="minorHAnsi"/>
        </w:rPr>
      </w:pPr>
      <w:r w:rsidRPr="008A67D7">
        <w:rPr>
          <w:rFonts w:asciiTheme="minorHAnsi" w:hAnsiTheme="minorHAnsi"/>
        </w:rPr>
        <w:lastRenderedPageBreak/>
        <w:t>Divided/compound bar charts</w:t>
      </w:r>
    </w:p>
    <w:p w14:paraId="6FA063E5" w14:textId="77777777" w:rsidR="00575687" w:rsidRPr="008A67D7" w:rsidRDefault="00575687"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You could be asked to complete a divided bar chart; however, it is unlikely that you would need to dr</w:t>
      </w:r>
      <w:r w:rsidR="000B43C1">
        <w:rPr>
          <w:rFonts w:asciiTheme="minorHAnsi" w:eastAsia="Dotum" w:hAnsiTheme="minorHAnsi"/>
          <w:szCs w:val="22"/>
        </w:rPr>
        <w:t>aw an entire divided b</w:t>
      </w:r>
      <w:r w:rsidR="0068024E" w:rsidRPr="008A67D7">
        <w:rPr>
          <w:rFonts w:asciiTheme="minorHAnsi" w:eastAsia="Dotum" w:hAnsiTheme="minorHAnsi"/>
          <w:szCs w:val="22"/>
        </w:rPr>
        <w:t>ar chart.</w:t>
      </w:r>
    </w:p>
    <w:p w14:paraId="772529E5" w14:textId="42D9653E" w:rsidR="00575687" w:rsidRPr="008A67D7" w:rsidRDefault="00575687"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Remember that each bar has been subdivided by the information in the table. Each bar will add up to 100%.</w:t>
      </w:r>
    </w:p>
    <w:p w14:paraId="67C530FF" w14:textId="77777777" w:rsidR="00575687" w:rsidRPr="008A67D7" w:rsidRDefault="00575687" w:rsidP="00571204">
      <w:pPr>
        <w:spacing w:before="120" w:after="120" w:line="240" w:lineRule="auto"/>
        <w:rPr>
          <w:rFonts w:asciiTheme="minorHAnsi" w:eastAsia="Dotum" w:hAnsiTheme="minorHAnsi"/>
          <w:szCs w:val="22"/>
        </w:rPr>
      </w:pPr>
    </w:p>
    <w:p w14:paraId="12F59BC1" w14:textId="77777777" w:rsidR="00575687" w:rsidRPr="00B17DBD" w:rsidRDefault="00575687" w:rsidP="00571204">
      <w:pPr>
        <w:spacing w:before="120" w:after="120" w:line="240" w:lineRule="auto"/>
        <w:rPr>
          <w:rFonts w:asciiTheme="minorHAnsi" w:eastAsia="Dotum" w:hAnsiTheme="minorHAnsi"/>
          <w:szCs w:val="22"/>
        </w:rPr>
      </w:pPr>
      <w:r w:rsidRPr="00B17DBD">
        <w:rPr>
          <w:rFonts w:asciiTheme="minorHAnsi" w:eastAsia="Dotum" w:hAnsiTheme="minorHAnsi"/>
          <w:szCs w:val="22"/>
        </w:rPr>
        <w:t>For this task you will need gra</w:t>
      </w:r>
      <w:r w:rsidR="0068024E" w:rsidRPr="00B17DBD">
        <w:rPr>
          <w:rFonts w:asciiTheme="minorHAnsi" w:eastAsia="Dotum" w:hAnsiTheme="minorHAnsi"/>
          <w:szCs w:val="22"/>
        </w:rPr>
        <w:t>ph paper, a ruler and a pencil.</w:t>
      </w:r>
    </w:p>
    <w:p w14:paraId="7364EAEA" w14:textId="77777777" w:rsidR="00575687" w:rsidRPr="008A67D7" w:rsidRDefault="00575687"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Look at the data below and create a divided bar chart. For this data set you will need to convert the numbers to percentages first. In an exa</w:t>
      </w:r>
      <w:r w:rsidR="0068024E" w:rsidRPr="008A67D7">
        <w:rPr>
          <w:rFonts w:asciiTheme="minorHAnsi" w:eastAsia="Dotum" w:hAnsiTheme="minorHAnsi"/>
          <w:szCs w:val="22"/>
        </w:rPr>
        <w:t xml:space="preserve">m you may not need to do this. </w:t>
      </w:r>
    </w:p>
    <w:p w14:paraId="01950EDE" w14:textId="0FAB85E5" w:rsidR="00575687" w:rsidRPr="008A67D7" w:rsidRDefault="00575687"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 xml:space="preserve">Data set 1: </w:t>
      </w:r>
      <w:r w:rsidRPr="008A67D7">
        <w:rPr>
          <w:rFonts w:asciiTheme="minorHAnsi" w:eastAsia="Dotum" w:hAnsiTheme="minorHAnsi"/>
          <w:szCs w:val="22"/>
        </w:rPr>
        <w:t xml:space="preserve">Vehicle count in Braintree </w:t>
      </w:r>
      <w:r w:rsidR="00B54CB5">
        <w:rPr>
          <w:rFonts w:asciiTheme="minorHAnsi" w:eastAsia="Dotum" w:hAnsiTheme="minorHAnsi"/>
          <w:szCs w:val="22"/>
        </w:rPr>
        <w:t>t</w:t>
      </w:r>
      <w:r w:rsidRPr="008A67D7">
        <w:rPr>
          <w:rFonts w:asciiTheme="minorHAnsi" w:eastAsia="Dotum" w:hAnsiTheme="minorHAnsi"/>
          <w:szCs w:val="22"/>
        </w:rPr>
        <w:t xml:space="preserve">own </w:t>
      </w:r>
      <w:r w:rsidR="00B54CB5">
        <w:rPr>
          <w:rFonts w:asciiTheme="minorHAnsi" w:eastAsia="Dotum" w:hAnsiTheme="minorHAnsi"/>
          <w:szCs w:val="22"/>
        </w:rPr>
        <w:t>c</w:t>
      </w:r>
      <w:r w:rsidRPr="008A67D7">
        <w:rPr>
          <w:rFonts w:asciiTheme="minorHAnsi" w:eastAsia="Dotum" w:hAnsiTheme="minorHAnsi"/>
          <w:szCs w:val="22"/>
        </w:rPr>
        <w:t>entre carried out for 10 minutes a</w:t>
      </w:r>
      <w:r w:rsidR="003A40BC">
        <w:rPr>
          <w:rFonts w:asciiTheme="minorHAnsi" w:eastAsia="Dotum" w:hAnsiTheme="minorHAnsi"/>
          <w:szCs w:val="22"/>
        </w:rPr>
        <w:t>t three</w:t>
      </w:r>
      <w:r w:rsidR="00E169E5" w:rsidRPr="008A67D7">
        <w:rPr>
          <w:rFonts w:asciiTheme="minorHAnsi" w:eastAsia="Dotum" w:hAnsiTheme="minorHAnsi"/>
          <w:szCs w:val="22"/>
        </w:rPr>
        <w:t xml:space="preserve"> different times of the day.</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372"/>
        <w:gridCol w:w="2458"/>
        <w:gridCol w:w="2458"/>
        <w:gridCol w:w="2351"/>
      </w:tblGrid>
      <w:tr w:rsidR="00575687" w:rsidRPr="008A67D7" w14:paraId="1AB95E11" w14:textId="77777777" w:rsidTr="0068024E">
        <w:tc>
          <w:tcPr>
            <w:tcW w:w="2372" w:type="dxa"/>
            <w:shd w:val="clear" w:color="auto" w:fill="89F3BB" w:themeFill="accent3" w:themeFillTint="66"/>
            <w:vAlign w:val="center"/>
          </w:tcPr>
          <w:p w14:paraId="4E6817DD" w14:textId="423C65DA" w:rsidR="00575687" w:rsidRPr="008A67D7" w:rsidRDefault="00575687" w:rsidP="0068024E">
            <w:pPr>
              <w:spacing w:before="120" w:after="120" w:line="240" w:lineRule="auto"/>
              <w:jc w:val="center"/>
              <w:rPr>
                <w:rFonts w:eastAsia="Dotum"/>
                <w:b/>
                <w:szCs w:val="22"/>
              </w:rPr>
            </w:pPr>
            <w:r w:rsidRPr="008A67D7">
              <w:rPr>
                <w:rFonts w:eastAsia="Dotum"/>
                <w:b/>
                <w:szCs w:val="22"/>
              </w:rPr>
              <w:t xml:space="preserve">Vehicle </w:t>
            </w:r>
            <w:r w:rsidR="00B54CB5">
              <w:rPr>
                <w:rFonts w:eastAsia="Dotum"/>
                <w:b/>
                <w:szCs w:val="22"/>
              </w:rPr>
              <w:t>t</w:t>
            </w:r>
            <w:r w:rsidRPr="008A67D7">
              <w:rPr>
                <w:rFonts w:eastAsia="Dotum"/>
                <w:b/>
                <w:szCs w:val="22"/>
              </w:rPr>
              <w:t>ype</w:t>
            </w:r>
          </w:p>
        </w:tc>
        <w:tc>
          <w:tcPr>
            <w:tcW w:w="2458" w:type="dxa"/>
            <w:shd w:val="clear" w:color="auto" w:fill="89F3BB" w:themeFill="accent3" w:themeFillTint="66"/>
            <w:vAlign w:val="center"/>
          </w:tcPr>
          <w:p w14:paraId="0A68627D" w14:textId="221C36DC" w:rsidR="00575687" w:rsidRPr="008A67D7" w:rsidRDefault="00575687" w:rsidP="0068024E">
            <w:pPr>
              <w:spacing w:before="120" w:after="120" w:line="240" w:lineRule="auto"/>
              <w:jc w:val="center"/>
              <w:rPr>
                <w:rFonts w:eastAsia="Dotum"/>
                <w:b/>
                <w:szCs w:val="22"/>
              </w:rPr>
            </w:pPr>
            <w:r w:rsidRPr="008A67D7">
              <w:rPr>
                <w:rFonts w:eastAsia="Dotum"/>
                <w:b/>
                <w:szCs w:val="22"/>
              </w:rPr>
              <w:t>07.00</w:t>
            </w:r>
            <w:r w:rsidR="00B54CB5">
              <w:rPr>
                <w:rFonts w:eastAsia="Dotum"/>
                <w:b/>
                <w:szCs w:val="22"/>
              </w:rPr>
              <w:t>−</w:t>
            </w:r>
            <w:r w:rsidRPr="008A67D7">
              <w:rPr>
                <w:rFonts w:eastAsia="Dotum"/>
                <w:b/>
                <w:szCs w:val="22"/>
              </w:rPr>
              <w:t>07.10</w:t>
            </w:r>
          </w:p>
        </w:tc>
        <w:tc>
          <w:tcPr>
            <w:tcW w:w="2458" w:type="dxa"/>
            <w:shd w:val="clear" w:color="auto" w:fill="89F3BB" w:themeFill="accent3" w:themeFillTint="66"/>
            <w:vAlign w:val="center"/>
          </w:tcPr>
          <w:p w14:paraId="6197153F" w14:textId="2F716785" w:rsidR="00575687" w:rsidRPr="008A67D7" w:rsidRDefault="00575687" w:rsidP="0068024E">
            <w:pPr>
              <w:spacing w:before="120" w:after="120" w:line="240" w:lineRule="auto"/>
              <w:jc w:val="center"/>
              <w:rPr>
                <w:rFonts w:eastAsia="Dotum"/>
                <w:b/>
                <w:szCs w:val="22"/>
              </w:rPr>
            </w:pPr>
            <w:r w:rsidRPr="008A67D7">
              <w:rPr>
                <w:rFonts w:eastAsia="Dotum"/>
                <w:b/>
                <w:szCs w:val="22"/>
              </w:rPr>
              <w:t>12.00</w:t>
            </w:r>
            <w:r w:rsidR="00B54CB5">
              <w:rPr>
                <w:rFonts w:eastAsia="Dotum"/>
                <w:b/>
                <w:szCs w:val="22"/>
              </w:rPr>
              <w:t>−</w:t>
            </w:r>
            <w:r w:rsidRPr="008A67D7">
              <w:rPr>
                <w:rFonts w:eastAsia="Dotum"/>
                <w:b/>
                <w:szCs w:val="22"/>
              </w:rPr>
              <w:t>12.10</w:t>
            </w:r>
          </w:p>
        </w:tc>
        <w:tc>
          <w:tcPr>
            <w:tcW w:w="2351" w:type="dxa"/>
            <w:shd w:val="clear" w:color="auto" w:fill="89F3BB" w:themeFill="accent3" w:themeFillTint="66"/>
            <w:vAlign w:val="center"/>
          </w:tcPr>
          <w:p w14:paraId="7C1708CB" w14:textId="2C9D2BBD" w:rsidR="00575687" w:rsidRPr="008A67D7" w:rsidRDefault="00575687" w:rsidP="0068024E">
            <w:pPr>
              <w:spacing w:before="120" w:after="120" w:line="240" w:lineRule="auto"/>
              <w:jc w:val="center"/>
              <w:rPr>
                <w:rFonts w:eastAsia="Dotum"/>
                <w:b/>
                <w:szCs w:val="22"/>
              </w:rPr>
            </w:pPr>
            <w:r w:rsidRPr="008A67D7">
              <w:rPr>
                <w:rFonts w:eastAsia="Dotum"/>
                <w:b/>
                <w:szCs w:val="22"/>
              </w:rPr>
              <w:t>18.00</w:t>
            </w:r>
            <w:r w:rsidR="00B54CB5">
              <w:rPr>
                <w:rFonts w:eastAsia="Dotum"/>
                <w:b/>
                <w:szCs w:val="22"/>
              </w:rPr>
              <w:t>−</w:t>
            </w:r>
            <w:r w:rsidRPr="008A67D7">
              <w:rPr>
                <w:rFonts w:eastAsia="Dotum"/>
                <w:b/>
                <w:szCs w:val="22"/>
              </w:rPr>
              <w:t>18.10</w:t>
            </w:r>
          </w:p>
        </w:tc>
      </w:tr>
      <w:tr w:rsidR="00575687" w:rsidRPr="008A67D7" w14:paraId="31EE1814" w14:textId="77777777" w:rsidTr="00861788">
        <w:tc>
          <w:tcPr>
            <w:tcW w:w="2372" w:type="dxa"/>
            <w:shd w:val="clear" w:color="auto" w:fill="C4F9DD" w:themeFill="accent3" w:themeFillTint="33"/>
          </w:tcPr>
          <w:p w14:paraId="545A71A4" w14:textId="77777777" w:rsidR="00575687" w:rsidRPr="008A67D7" w:rsidRDefault="00575687" w:rsidP="00571204">
            <w:pPr>
              <w:spacing w:before="120" w:after="120" w:line="240" w:lineRule="auto"/>
              <w:rPr>
                <w:rFonts w:eastAsia="Dotum"/>
                <w:szCs w:val="22"/>
              </w:rPr>
            </w:pPr>
            <w:r w:rsidRPr="008A67D7">
              <w:rPr>
                <w:rFonts w:eastAsia="Dotum"/>
                <w:szCs w:val="22"/>
              </w:rPr>
              <w:t>Bicycle</w:t>
            </w:r>
          </w:p>
        </w:tc>
        <w:tc>
          <w:tcPr>
            <w:tcW w:w="2458" w:type="dxa"/>
          </w:tcPr>
          <w:p w14:paraId="2CC674A6" w14:textId="77777777" w:rsidR="00575687" w:rsidRPr="008A67D7" w:rsidRDefault="00575687" w:rsidP="00571204">
            <w:pPr>
              <w:spacing w:before="120" w:after="120" w:line="240" w:lineRule="auto"/>
              <w:rPr>
                <w:rFonts w:eastAsia="Dotum"/>
                <w:szCs w:val="22"/>
              </w:rPr>
            </w:pPr>
            <w:r w:rsidRPr="008A67D7">
              <w:rPr>
                <w:rFonts w:eastAsia="Dotum"/>
                <w:szCs w:val="22"/>
              </w:rPr>
              <w:t>4</w:t>
            </w:r>
          </w:p>
        </w:tc>
        <w:tc>
          <w:tcPr>
            <w:tcW w:w="2458" w:type="dxa"/>
          </w:tcPr>
          <w:p w14:paraId="5475D680" w14:textId="77777777" w:rsidR="00575687" w:rsidRPr="008A67D7" w:rsidRDefault="00575687" w:rsidP="00571204">
            <w:pPr>
              <w:spacing w:before="120" w:after="120" w:line="240" w:lineRule="auto"/>
              <w:rPr>
                <w:rFonts w:eastAsia="Dotum"/>
                <w:szCs w:val="22"/>
              </w:rPr>
            </w:pPr>
            <w:r w:rsidRPr="008A67D7">
              <w:rPr>
                <w:rFonts w:eastAsia="Dotum"/>
                <w:szCs w:val="22"/>
              </w:rPr>
              <w:t>12</w:t>
            </w:r>
          </w:p>
        </w:tc>
        <w:tc>
          <w:tcPr>
            <w:tcW w:w="2351" w:type="dxa"/>
          </w:tcPr>
          <w:p w14:paraId="47B2D04E" w14:textId="77777777" w:rsidR="00575687" w:rsidRPr="008A67D7" w:rsidRDefault="00575687" w:rsidP="00571204">
            <w:pPr>
              <w:spacing w:before="120" w:after="120" w:line="240" w:lineRule="auto"/>
              <w:rPr>
                <w:rFonts w:eastAsia="Dotum"/>
                <w:szCs w:val="22"/>
              </w:rPr>
            </w:pPr>
            <w:r w:rsidRPr="008A67D7">
              <w:rPr>
                <w:rFonts w:eastAsia="Dotum"/>
                <w:szCs w:val="22"/>
              </w:rPr>
              <w:t>3</w:t>
            </w:r>
          </w:p>
        </w:tc>
      </w:tr>
      <w:tr w:rsidR="00575687" w:rsidRPr="008A67D7" w14:paraId="3E69EB49" w14:textId="77777777" w:rsidTr="00861788">
        <w:tc>
          <w:tcPr>
            <w:tcW w:w="2372" w:type="dxa"/>
            <w:shd w:val="clear" w:color="auto" w:fill="C4F9DD" w:themeFill="accent3" w:themeFillTint="33"/>
          </w:tcPr>
          <w:p w14:paraId="161E85A5" w14:textId="24A3C402" w:rsidR="00575687" w:rsidRPr="008A67D7" w:rsidRDefault="00575687" w:rsidP="00571204">
            <w:pPr>
              <w:spacing w:before="120" w:after="120" w:line="240" w:lineRule="auto"/>
              <w:rPr>
                <w:rFonts w:eastAsia="Dotum"/>
                <w:szCs w:val="22"/>
              </w:rPr>
            </w:pPr>
            <w:r w:rsidRPr="008A67D7">
              <w:rPr>
                <w:rFonts w:eastAsia="Dotum"/>
                <w:szCs w:val="22"/>
              </w:rPr>
              <w:t xml:space="preserve">Public </w:t>
            </w:r>
            <w:r w:rsidR="00B54CB5">
              <w:rPr>
                <w:rFonts w:eastAsia="Dotum"/>
                <w:szCs w:val="22"/>
              </w:rPr>
              <w:t>t</w:t>
            </w:r>
            <w:r w:rsidRPr="008A67D7">
              <w:rPr>
                <w:rFonts w:eastAsia="Dotum"/>
                <w:szCs w:val="22"/>
              </w:rPr>
              <w:t>ransport</w:t>
            </w:r>
          </w:p>
        </w:tc>
        <w:tc>
          <w:tcPr>
            <w:tcW w:w="2458" w:type="dxa"/>
          </w:tcPr>
          <w:p w14:paraId="2BF9BE45" w14:textId="77777777" w:rsidR="00575687" w:rsidRPr="008A67D7" w:rsidRDefault="00575687" w:rsidP="00571204">
            <w:pPr>
              <w:spacing w:before="120" w:after="120" w:line="240" w:lineRule="auto"/>
              <w:rPr>
                <w:rFonts w:eastAsia="Dotum"/>
                <w:szCs w:val="22"/>
              </w:rPr>
            </w:pPr>
            <w:r w:rsidRPr="008A67D7">
              <w:rPr>
                <w:rFonts w:eastAsia="Dotum"/>
                <w:szCs w:val="22"/>
              </w:rPr>
              <w:t>17</w:t>
            </w:r>
          </w:p>
        </w:tc>
        <w:tc>
          <w:tcPr>
            <w:tcW w:w="2458" w:type="dxa"/>
          </w:tcPr>
          <w:p w14:paraId="270520CE" w14:textId="77777777" w:rsidR="00575687" w:rsidRPr="008A67D7" w:rsidRDefault="00575687" w:rsidP="00571204">
            <w:pPr>
              <w:spacing w:before="120" w:after="120" w:line="240" w:lineRule="auto"/>
              <w:rPr>
                <w:rFonts w:eastAsia="Dotum"/>
                <w:szCs w:val="22"/>
              </w:rPr>
            </w:pPr>
            <w:r w:rsidRPr="008A67D7">
              <w:rPr>
                <w:rFonts w:eastAsia="Dotum"/>
                <w:szCs w:val="22"/>
              </w:rPr>
              <w:t>8</w:t>
            </w:r>
          </w:p>
        </w:tc>
        <w:tc>
          <w:tcPr>
            <w:tcW w:w="2351" w:type="dxa"/>
          </w:tcPr>
          <w:p w14:paraId="0AC83A1C" w14:textId="77777777" w:rsidR="00575687" w:rsidRPr="008A67D7" w:rsidRDefault="00575687" w:rsidP="00571204">
            <w:pPr>
              <w:spacing w:before="120" w:after="120" w:line="240" w:lineRule="auto"/>
              <w:rPr>
                <w:rFonts w:eastAsia="Dotum"/>
                <w:szCs w:val="22"/>
              </w:rPr>
            </w:pPr>
            <w:r w:rsidRPr="008A67D7">
              <w:rPr>
                <w:rFonts w:eastAsia="Dotum"/>
                <w:szCs w:val="22"/>
              </w:rPr>
              <w:t>15</w:t>
            </w:r>
          </w:p>
        </w:tc>
      </w:tr>
      <w:tr w:rsidR="00575687" w:rsidRPr="008A67D7" w14:paraId="47F82744" w14:textId="77777777" w:rsidTr="00861788">
        <w:tc>
          <w:tcPr>
            <w:tcW w:w="2372" w:type="dxa"/>
            <w:shd w:val="clear" w:color="auto" w:fill="C4F9DD" w:themeFill="accent3" w:themeFillTint="33"/>
          </w:tcPr>
          <w:p w14:paraId="00742252" w14:textId="77777777" w:rsidR="00575687" w:rsidRPr="008A67D7" w:rsidRDefault="00575687" w:rsidP="00571204">
            <w:pPr>
              <w:spacing w:before="120" w:after="120" w:line="240" w:lineRule="auto"/>
              <w:rPr>
                <w:rFonts w:eastAsia="Dotum"/>
                <w:szCs w:val="22"/>
              </w:rPr>
            </w:pPr>
            <w:r w:rsidRPr="008A67D7">
              <w:rPr>
                <w:rFonts w:eastAsia="Dotum"/>
                <w:szCs w:val="22"/>
              </w:rPr>
              <w:t>Lorry</w:t>
            </w:r>
          </w:p>
        </w:tc>
        <w:tc>
          <w:tcPr>
            <w:tcW w:w="2458" w:type="dxa"/>
          </w:tcPr>
          <w:p w14:paraId="02554C41" w14:textId="77777777" w:rsidR="00575687" w:rsidRPr="008A67D7" w:rsidRDefault="00575687" w:rsidP="00571204">
            <w:pPr>
              <w:spacing w:before="120" w:after="120" w:line="240" w:lineRule="auto"/>
              <w:rPr>
                <w:rFonts w:eastAsia="Dotum"/>
                <w:szCs w:val="22"/>
              </w:rPr>
            </w:pPr>
            <w:r w:rsidRPr="008A67D7">
              <w:rPr>
                <w:rFonts w:eastAsia="Dotum"/>
                <w:szCs w:val="22"/>
              </w:rPr>
              <w:t>3</w:t>
            </w:r>
          </w:p>
        </w:tc>
        <w:tc>
          <w:tcPr>
            <w:tcW w:w="2458" w:type="dxa"/>
          </w:tcPr>
          <w:p w14:paraId="1D5B1064" w14:textId="77777777" w:rsidR="00575687" w:rsidRPr="008A67D7" w:rsidRDefault="00575687" w:rsidP="00571204">
            <w:pPr>
              <w:spacing w:before="120" w:after="120" w:line="240" w:lineRule="auto"/>
              <w:rPr>
                <w:rFonts w:eastAsia="Dotum"/>
                <w:szCs w:val="22"/>
              </w:rPr>
            </w:pPr>
            <w:r w:rsidRPr="008A67D7">
              <w:rPr>
                <w:rFonts w:eastAsia="Dotum"/>
                <w:szCs w:val="22"/>
              </w:rPr>
              <w:t>6</w:t>
            </w:r>
          </w:p>
        </w:tc>
        <w:tc>
          <w:tcPr>
            <w:tcW w:w="2351" w:type="dxa"/>
          </w:tcPr>
          <w:p w14:paraId="499082D6" w14:textId="77777777" w:rsidR="00575687" w:rsidRPr="008A67D7" w:rsidRDefault="00575687" w:rsidP="00571204">
            <w:pPr>
              <w:spacing w:before="120" w:after="120" w:line="240" w:lineRule="auto"/>
              <w:rPr>
                <w:rFonts w:eastAsia="Dotum"/>
                <w:szCs w:val="22"/>
              </w:rPr>
            </w:pPr>
            <w:r w:rsidRPr="008A67D7">
              <w:rPr>
                <w:rFonts w:eastAsia="Dotum"/>
                <w:szCs w:val="22"/>
              </w:rPr>
              <w:t>5</w:t>
            </w:r>
          </w:p>
        </w:tc>
      </w:tr>
      <w:tr w:rsidR="00575687" w:rsidRPr="008A67D7" w14:paraId="73A2A1A7" w14:textId="77777777" w:rsidTr="00861788">
        <w:tc>
          <w:tcPr>
            <w:tcW w:w="2372" w:type="dxa"/>
            <w:shd w:val="clear" w:color="auto" w:fill="C4F9DD" w:themeFill="accent3" w:themeFillTint="33"/>
          </w:tcPr>
          <w:p w14:paraId="160743DB" w14:textId="77777777" w:rsidR="00575687" w:rsidRPr="008A67D7" w:rsidRDefault="00575687" w:rsidP="00571204">
            <w:pPr>
              <w:spacing w:before="120" w:after="120" w:line="240" w:lineRule="auto"/>
              <w:rPr>
                <w:rFonts w:eastAsia="Dotum"/>
                <w:szCs w:val="22"/>
              </w:rPr>
            </w:pPr>
            <w:r w:rsidRPr="008A67D7">
              <w:rPr>
                <w:rFonts w:eastAsia="Dotum"/>
                <w:szCs w:val="22"/>
              </w:rPr>
              <w:t>Car</w:t>
            </w:r>
          </w:p>
        </w:tc>
        <w:tc>
          <w:tcPr>
            <w:tcW w:w="2458" w:type="dxa"/>
          </w:tcPr>
          <w:p w14:paraId="2FC2EE78" w14:textId="77777777" w:rsidR="00575687" w:rsidRPr="008A67D7" w:rsidRDefault="00575687" w:rsidP="00571204">
            <w:pPr>
              <w:spacing w:before="120" w:after="120" w:line="240" w:lineRule="auto"/>
              <w:rPr>
                <w:rFonts w:eastAsia="Dotum"/>
                <w:szCs w:val="22"/>
              </w:rPr>
            </w:pPr>
            <w:r w:rsidRPr="008A67D7">
              <w:rPr>
                <w:rFonts w:eastAsia="Dotum"/>
                <w:szCs w:val="22"/>
              </w:rPr>
              <w:t>28</w:t>
            </w:r>
          </w:p>
        </w:tc>
        <w:tc>
          <w:tcPr>
            <w:tcW w:w="2458" w:type="dxa"/>
          </w:tcPr>
          <w:p w14:paraId="64433720" w14:textId="77777777" w:rsidR="00575687" w:rsidRPr="008A67D7" w:rsidRDefault="00575687" w:rsidP="00571204">
            <w:pPr>
              <w:spacing w:before="120" w:after="120" w:line="240" w:lineRule="auto"/>
              <w:rPr>
                <w:rFonts w:eastAsia="Dotum"/>
                <w:szCs w:val="22"/>
              </w:rPr>
            </w:pPr>
            <w:r w:rsidRPr="008A67D7">
              <w:rPr>
                <w:rFonts w:eastAsia="Dotum"/>
                <w:szCs w:val="22"/>
              </w:rPr>
              <w:t>34</w:t>
            </w:r>
          </w:p>
        </w:tc>
        <w:tc>
          <w:tcPr>
            <w:tcW w:w="2351" w:type="dxa"/>
          </w:tcPr>
          <w:p w14:paraId="01A6B60C" w14:textId="77777777" w:rsidR="00575687" w:rsidRPr="008A67D7" w:rsidRDefault="00575687" w:rsidP="00571204">
            <w:pPr>
              <w:spacing w:before="120" w:after="120" w:line="240" w:lineRule="auto"/>
              <w:rPr>
                <w:rFonts w:eastAsia="Dotum"/>
                <w:szCs w:val="22"/>
              </w:rPr>
            </w:pPr>
            <w:r w:rsidRPr="008A67D7">
              <w:rPr>
                <w:rFonts w:eastAsia="Dotum"/>
                <w:szCs w:val="22"/>
              </w:rPr>
              <w:t>54</w:t>
            </w:r>
          </w:p>
        </w:tc>
      </w:tr>
    </w:tbl>
    <w:p w14:paraId="412085D2" w14:textId="77777777" w:rsidR="00575687" w:rsidRPr="008A67D7" w:rsidRDefault="00575687" w:rsidP="00571204">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639"/>
      </w:tblGrid>
      <w:tr w:rsidR="00533235" w:rsidRPr="008A67D7" w14:paraId="65B05CF8" w14:textId="77777777" w:rsidTr="0050346F">
        <w:trPr>
          <w:trHeight w:val="7030"/>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17BA9BF0" w14:textId="77777777" w:rsidR="00533235" w:rsidRPr="008A67D7" w:rsidRDefault="00533235" w:rsidP="00533235">
            <w:pPr>
              <w:spacing w:before="120" w:after="120" w:line="240" w:lineRule="auto"/>
            </w:pPr>
            <w:r w:rsidRPr="008A67D7">
              <w:rPr>
                <w:rFonts w:eastAsia="Dotum"/>
                <w:szCs w:val="22"/>
              </w:rPr>
              <w:t>Space for working out percentages:</w:t>
            </w:r>
          </w:p>
          <w:p w14:paraId="31E97EC0" w14:textId="77777777" w:rsidR="00505DAD" w:rsidRPr="008A67D7" w:rsidRDefault="00505DAD" w:rsidP="0050346F">
            <w:pPr>
              <w:spacing w:before="120" w:after="120" w:line="240" w:lineRule="auto"/>
              <w:rPr>
                <w:rFonts w:eastAsia="Dotum"/>
                <w:szCs w:val="22"/>
              </w:rPr>
            </w:pPr>
          </w:p>
        </w:tc>
      </w:tr>
    </w:tbl>
    <w:p w14:paraId="5F73CB84" w14:textId="77777777" w:rsidR="0050346F" w:rsidRDefault="0050346F" w:rsidP="00571204">
      <w:pPr>
        <w:tabs>
          <w:tab w:val="left" w:pos="2310"/>
        </w:tabs>
        <w:spacing w:before="120" w:after="120" w:line="240" w:lineRule="auto"/>
        <w:rPr>
          <w:rFonts w:asciiTheme="minorHAnsi" w:eastAsia="Dotum" w:hAnsiTheme="minorHAnsi"/>
          <w:b/>
          <w:szCs w:val="22"/>
        </w:rPr>
        <w:sectPr w:rsidR="0050346F" w:rsidSect="00885D29">
          <w:pgSz w:w="11906" w:h="16838"/>
          <w:pgMar w:top="709" w:right="1134" w:bottom="709" w:left="1134" w:header="708" w:footer="708" w:gutter="0"/>
          <w:cols w:space="708"/>
          <w:docGrid w:linePitch="381"/>
        </w:sectPr>
      </w:pPr>
    </w:p>
    <w:p w14:paraId="1D5C3A02" w14:textId="77777777" w:rsidR="00575687" w:rsidRPr="008A67D7" w:rsidRDefault="00575687" w:rsidP="00571204">
      <w:pPr>
        <w:tabs>
          <w:tab w:val="left" w:pos="2310"/>
        </w:tabs>
        <w:spacing w:before="120" w:after="120" w:line="240" w:lineRule="auto"/>
        <w:rPr>
          <w:rFonts w:asciiTheme="minorHAnsi" w:eastAsia="Dotum" w:hAnsiTheme="minorHAnsi"/>
          <w:b/>
          <w:szCs w:val="22"/>
        </w:rPr>
      </w:pPr>
      <w:r w:rsidRPr="008A67D7">
        <w:rPr>
          <w:rFonts w:asciiTheme="minorHAnsi" w:eastAsia="Dotum" w:hAnsiTheme="minorHAnsi"/>
          <w:b/>
          <w:szCs w:val="22"/>
        </w:rPr>
        <w:lastRenderedPageBreak/>
        <w:t xml:space="preserve">Data set 2: </w:t>
      </w:r>
      <w:r w:rsidRPr="008A67D7">
        <w:rPr>
          <w:rFonts w:asciiTheme="minorHAnsi" w:eastAsia="Dotum" w:hAnsiTheme="minorHAnsi"/>
          <w:szCs w:val="22"/>
        </w:rPr>
        <w:t>Age categories of guests of differing nationalities at Hopping Hare Hotel, Northampton</w:t>
      </w:r>
      <w:r w:rsidRPr="008A67D7">
        <w:rPr>
          <w:rFonts w:asciiTheme="minorHAnsi" w:eastAsia="Dotum" w:hAnsiTheme="minorHAnsi"/>
          <w:b/>
          <w:szCs w:val="22"/>
        </w:rPr>
        <w:t>.</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409"/>
        <w:gridCol w:w="2410"/>
        <w:gridCol w:w="2410"/>
        <w:gridCol w:w="2410"/>
      </w:tblGrid>
      <w:tr w:rsidR="00575687" w:rsidRPr="008A67D7" w14:paraId="63376DA2" w14:textId="77777777" w:rsidTr="0068024E">
        <w:tc>
          <w:tcPr>
            <w:tcW w:w="2409" w:type="dxa"/>
            <w:shd w:val="clear" w:color="auto" w:fill="89F3BB" w:themeFill="accent3" w:themeFillTint="66"/>
            <w:vAlign w:val="center"/>
          </w:tcPr>
          <w:p w14:paraId="762A283A" w14:textId="77777777" w:rsidR="00575687" w:rsidRPr="008A67D7" w:rsidRDefault="00575687" w:rsidP="0068024E">
            <w:pPr>
              <w:tabs>
                <w:tab w:val="left" w:pos="2310"/>
              </w:tabs>
              <w:spacing w:before="120" w:after="120" w:line="240" w:lineRule="auto"/>
              <w:jc w:val="center"/>
              <w:rPr>
                <w:rFonts w:eastAsia="Dotum"/>
                <w:b/>
                <w:szCs w:val="22"/>
              </w:rPr>
            </w:pPr>
            <w:r w:rsidRPr="008A67D7">
              <w:rPr>
                <w:rFonts w:eastAsia="Dotum"/>
                <w:b/>
                <w:szCs w:val="22"/>
              </w:rPr>
              <w:t>Nationality</w:t>
            </w:r>
          </w:p>
        </w:tc>
        <w:tc>
          <w:tcPr>
            <w:tcW w:w="2410" w:type="dxa"/>
            <w:shd w:val="clear" w:color="auto" w:fill="89F3BB" w:themeFill="accent3" w:themeFillTint="66"/>
            <w:vAlign w:val="center"/>
          </w:tcPr>
          <w:p w14:paraId="4A56408A" w14:textId="39A34C1B" w:rsidR="00575687" w:rsidRPr="008A67D7" w:rsidRDefault="00575687" w:rsidP="0068024E">
            <w:pPr>
              <w:tabs>
                <w:tab w:val="left" w:pos="2310"/>
              </w:tabs>
              <w:spacing w:before="120" w:after="120" w:line="240" w:lineRule="auto"/>
              <w:jc w:val="center"/>
              <w:rPr>
                <w:rFonts w:eastAsia="Dotum"/>
                <w:b/>
                <w:szCs w:val="22"/>
              </w:rPr>
            </w:pPr>
            <w:r w:rsidRPr="008A67D7">
              <w:rPr>
                <w:rFonts w:eastAsia="Dotum"/>
                <w:b/>
                <w:szCs w:val="22"/>
              </w:rPr>
              <w:t>Child 0</w:t>
            </w:r>
            <w:r w:rsidR="00B54CB5">
              <w:rPr>
                <w:rFonts w:eastAsia="Dotum"/>
                <w:b/>
                <w:szCs w:val="22"/>
              </w:rPr>
              <w:t>−</w:t>
            </w:r>
            <w:r w:rsidRPr="008A67D7">
              <w:rPr>
                <w:rFonts w:eastAsia="Dotum"/>
                <w:b/>
                <w:szCs w:val="22"/>
              </w:rPr>
              <w:t>18</w:t>
            </w:r>
          </w:p>
        </w:tc>
        <w:tc>
          <w:tcPr>
            <w:tcW w:w="2410" w:type="dxa"/>
            <w:shd w:val="clear" w:color="auto" w:fill="89F3BB" w:themeFill="accent3" w:themeFillTint="66"/>
            <w:vAlign w:val="center"/>
          </w:tcPr>
          <w:p w14:paraId="69F6D78E" w14:textId="48AB774F" w:rsidR="00575687" w:rsidRPr="008A67D7" w:rsidRDefault="00575687" w:rsidP="0068024E">
            <w:pPr>
              <w:tabs>
                <w:tab w:val="left" w:pos="2310"/>
              </w:tabs>
              <w:spacing w:before="120" w:after="120" w:line="240" w:lineRule="auto"/>
              <w:jc w:val="center"/>
              <w:rPr>
                <w:rFonts w:eastAsia="Dotum"/>
                <w:b/>
                <w:szCs w:val="22"/>
              </w:rPr>
            </w:pPr>
            <w:r w:rsidRPr="008A67D7">
              <w:rPr>
                <w:rFonts w:eastAsia="Dotum"/>
                <w:b/>
                <w:szCs w:val="22"/>
              </w:rPr>
              <w:t>Adult 19</w:t>
            </w:r>
            <w:r w:rsidR="00B54CB5">
              <w:rPr>
                <w:rFonts w:eastAsia="Dotum"/>
                <w:b/>
                <w:szCs w:val="22"/>
              </w:rPr>
              <w:t>−</w:t>
            </w:r>
            <w:r w:rsidRPr="008A67D7">
              <w:rPr>
                <w:rFonts w:eastAsia="Dotum"/>
                <w:b/>
                <w:szCs w:val="22"/>
              </w:rPr>
              <w:t>65</w:t>
            </w:r>
          </w:p>
        </w:tc>
        <w:tc>
          <w:tcPr>
            <w:tcW w:w="2410" w:type="dxa"/>
            <w:shd w:val="clear" w:color="auto" w:fill="89F3BB" w:themeFill="accent3" w:themeFillTint="66"/>
            <w:vAlign w:val="center"/>
          </w:tcPr>
          <w:p w14:paraId="3DB8523B" w14:textId="750CE0D2" w:rsidR="00575687" w:rsidRPr="008A67D7" w:rsidRDefault="00575687" w:rsidP="0068024E">
            <w:pPr>
              <w:tabs>
                <w:tab w:val="left" w:pos="2310"/>
              </w:tabs>
              <w:spacing w:before="120" w:after="120" w:line="240" w:lineRule="auto"/>
              <w:jc w:val="center"/>
              <w:rPr>
                <w:rFonts w:eastAsia="Dotum"/>
                <w:b/>
                <w:szCs w:val="22"/>
              </w:rPr>
            </w:pPr>
            <w:r w:rsidRPr="008A67D7">
              <w:rPr>
                <w:rFonts w:eastAsia="Dotum"/>
                <w:b/>
                <w:szCs w:val="22"/>
              </w:rPr>
              <w:t>OAP 66</w:t>
            </w:r>
            <w:r w:rsidR="00B54CB5">
              <w:rPr>
                <w:rFonts w:eastAsia="Dotum"/>
                <w:b/>
                <w:szCs w:val="22"/>
              </w:rPr>
              <w:t>−</w:t>
            </w:r>
            <w:r w:rsidRPr="008A67D7">
              <w:rPr>
                <w:rFonts w:eastAsia="Dotum"/>
                <w:b/>
                <w:szCs w:val="22"/>
              </w:rPr>
              <w:t>100</w:t>
            </w:r>
          </w:p>
        </w:tc>
      </w:tr>
      <w:tr w:rsidR="00575687" w:rsidRPr="008A67D7" w14:paraId="0D20EBD7" w14:textId="77777777" w:rsidTr="00861788">
        <w:tc>
          <w:tcPr>
            <w:tcW w:w="2409" w:type="dxa"/>
          </w:tcPr>
          <w:p w14:paraId="6075D5A3"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British</w:t>
            </w:r>
          </w:p>
        </w:tc>
        <w:tc>
          <w:tcPr>
            <w:tcW w:w="2410" w:type="dxa"/>
          </w:tcPr>
          <w:p w14:paraId="2391BCBC"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4</w:t>
            </w:r>
          </w:p>
        </w:tc>
        <w:tc>
          <w:tcPr>
            <w:tcW w:w="2410" w:type="dxa"/>
          </w:tcPr>
          <w:p w14:paraId="29024F11"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15</w:t>
            </w:r>
          </w:p>
        </w:tc>
        <w:tc>
          <w:tcPr>
            <w:tcW w:w="2410" w:type="dxa"/>
          </w:tcPr>
          <w:p w14:paraId="589FFFB0"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3</w:t>
            </w:r>
          </w:p>
        </w:tc>
      </w:tr>
      <w:tr w:rsidR="00575687" w:rsidRPr="008A67D7" w14:paraId="1577056F" w14:textId="77777777" w:rsidTr="00861788">
        <w:tc>
          <w:tcPr>
            <w:tcW w:w="2409" w:type="dxa"/>
          </w:tcPr>
          <w:p w14:paraId="430455F8"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 xml:space="preserve">Irish </w:t>
            </w:r>
          </w:p>
        </w:tc>
        <w:tc>
          <w:tcPr>
            <w:tcW w:w="2410" w:type="dxa"/>
          </w:tcPr>
          <w:p w14:paraId="1862F425"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2</w:t>
            </w:r>
          </w:p>
        </w:tc>
        <w:tc>
          <w:tcPr>
            <w:tcW w:w="2410" w:type="dxa"/>
          </w:tcPr>
          <w:p w14:paraId="273CFC3F"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17</w:t>
            </w:r>
          </w:p>
        </w:tc>
        <w:tc>
          <w:tcPr>
            <w:tcW w:w="2410" w:type="dxa"/>
          </w:tcPr>
          <w:p w14:paraId="69A5B754"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2</w:t>
            </w:r>
          </w:p>
        </w:tc>
      </w:tr>
      <w:tr w:rsidR="00575687" w:rsidRPr="008A67D7" w14:paraId="0F279FB2" w14:textId="77777777" w:rsidTr="00861788">
        <w:tc>
          <w:tcPr>
            <w:tcW w:w="2409" w:type="dxa"/>
          </w:tcPr>
          <w:p w14:paraId="121826BA"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Mainland Europe</w:t>
            </w:r>
          </w:p>
        </w:tc>
        <w:tc>
          <w:tcPr>
            <w:tcW w:w="2410" w:type="dxa"/>
          </w:tcPr>
          <w:p w14:paraId="43927846"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6</w:t>
            </w:r>
          </w:p>
        </w:tc>
        <w:tc>
          <w:tcPr>
            <w:tcW w:w="2410" w:type="dxa"/>
          </w:tcPr>
          <w:p w14:paraId="651CF2F0"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12</w:t>
            </w:r>
          </w:p>
        </w:tc>
        <w:tc>
          <w:tcPr>
            <w:tcW w:w="2410" w:type="dxa"/>
          </w:tcPr>
          <w:p w14:paraId="22A0D567"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4</w:t>
            </w:r>
          </w:p>
        </w:tc>
      </w:tr>
      <w:tr w:rsidR="00575687" w:rsidRPr="008A67D7" w14:paraId="20A6324D" w14:textId="77777777" w:rsidTr="00861788">
        <w:tc>
          <w:tcPr>
            <w:tcW w:w="2409" w:type="dxa"/>
          </w:tcPr>
          <w:p w14:paraId="7E2629E1" w14:textId="77777777" w:rsidR="00575687" w:rsidRPr="008A67D7" w:rsidRDefault="003A40BC" w:rsidP="00571204">
            <w:pPr>
              <w:tabs>
                <w:tab w:val="left" w:pos="2310"/>
              </w:tabs>
              <w:spacing w:before="120" w:after="120" w:line="240" w:lineRule="auto"/>
              <w:rPr>
                <w:rFonts w:eastAsia="Dotum"/>
                <w:szCs w:val="22"/>
              </w:rPr>
            </w:pPr>
            <w:r>
              <w:rPr>
                <w:rFonts w:eastAsia="Dotum"/>
                <w:szCs w:val="22"/>
              </w:rPr>
              <w:t>Rest of the w</w:t>
            </w:r>
            <w:r w:rsidR="00575687" w:rsidRPr="008A67D7">
              <w:rPr>
                <w:rFonts w:eastAsia="Dotum"/>
                <w:szCs w:val="22"/>
              </w:rPr>
              <w:t>orld</w:t>
            </w:r>
          </w:p>
        </w:tc>
        <w:tc>
          <w:tcPr>
            <w:tcW w:w="2410" w:type="dxa"/>
          </w:tcPr>
          <w:p w14:paraId="1921A21D"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1</w:t>
            </w:r>
          </w:p>
        </w:tc>
        <w:tc>
          <w:tcPr>
            <w:tcW w:w="2410" w:type="dxa"/>
          </w:tcPr>
          <w:p w14:paraId="3A54F24D"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4</w:t>
            </w:r>
          </w:p>
        </w:tc>
        <w:tc>
          <w:tcPr>
            <w:tcW w:w="2410" w:type="dxa"/>
          </w:tcPr>
          <w:p w14:paraId="67E03D8D" w14:textId="77777777" w:rsidR="00575687" w:rsidRPr="008A67D7" w:rsidRDefault="00575687" w:rsidP="00571204">
            <w:pPr>
              <w:tabs>
                <w:tab w:val="left" w:pos="2310"/>
              </w:tabs>
              <w:spacing w:before="120" w:after="120" w:line="240" w:lineRule="auto"/>
              <w:rPr>
                <w:rFonts w:eastAsia="Dotum"/>
                <w:szCs w:val="22"/>
              </w:rPr>
            </w:pPr>
            <w:r w:rsidRPr="008A67D7">
              <w:rPr>
                <w:rFonts w:eastAsia="Dotum"/>
                <w:szCs w:val="22"/>
              </w:rPr>
              <w:t>0</w:t>
            </w:r>
          </w:p>
        </w:tc>
      </w:tr>
    </w:tbl>
    <w:p w14:paraId="22E472EA" w14:textId="77777777" w:rsidR="00575687" w:rsidRPr="008A67D7" w:rsidRDefault="00575687" w:rsidP="00571204">
      <w:pPr>
        <w:tabs>
          <w:tab w:val="left" w:pos="2310"/>
        </w:tabs>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9"/>
      </w:tblGrid>
      <w:tr w:rsidR="00533235" w:rsidRPr="008A67D7" w14:paraId="07E8583F" w14:textId="77777777" w:rsidTr="0050346F">
        <w:trPr>
          <w:trHeight w:val="10205"/>
        </w:trPr>
        <w:tc>
          <w:tcPr>
            <w:tcW w:w="9639" w:type="dxa"/>
          </w:tcPr>
          <w:p w14:paraId="311944AA" w14:textId="77777777" w:rsidR="00533235" w:rsidRPr="008A67D7" w:rsidRDefault="00533235" w:rsidP="00533235">
            <w:pPr>
              <w:spacing w:before="120" w:after="120"/>
            </w:pPr>
            <w:r w:rsidRPr="008A67D7">
              <w:t>Space for working out percentages:</w:t>
            </w:r>
          </w:p>
          <w:p w14:paraId="32D3F199" w14:textId="77777777" w:rsidR="00505DAD" w:rsidRPr="008A67D7" w:rsidRDefault="00505DAD" w:rsidP="0050346F">
            <w:pPr>
              <w:tabs>
                <w:tab w:val="left" w:pos="2310"/>
              </w:tabs>
              <w:spacing w:before="120" w:after="120" w:line="240" w:lineRule="auto"/>
              <w:rPr>
                <w:rFonts w:eastAsia="Dotum"/>
                <w:szCs w:val="22"/>
              </w:rPr>
            </w:pPr>
          </w:p>
        </w:tc>
      </w:tr>
    </w:tbl>
    <w:p w14:paraId="778E1E4F" w14:textId="77777777" w:rsidR="00E169E5" w:rsidRPr="008A67D7" w:rsidRDefault="00E169E5" w:rsidP="0068024E">
      <w:pPr>
        <w:spacing w:line="240" w:lineRule="auto"/>
        <w:rPr>
          <w:rFonts w:asciiTheme="minorHAnsi" w:eastAsia="Dotum" w:hAnsiTheme="minorHAnsi"/>
          <w:sz w:val="2"/>
          <w:szCs w:val="2"/>
        </w:rPr>
      </w:pPr>
    </w:p>
    <w:p w14:paraId="222DAA19" w14:textId="77777777" w:rsidR="000359AC" w:rsidRPr="008A67D7" w:rsidRDefault="000359AC" w:rsidP="0068024E">
      <w:pPr>
        <w:shd w:val="clear" w:color="auto" w:fill="F7AA83" w:themeFill="accent1" w:themeFillTint="99"/>
        <w:spacing w:line="240" w:lineRule="auto"/>
        <w:rPr>
          <w:rFonts w:asciiTheme="minorHAnsi" w:eastAsia="Dotum" w:hAnsiTheme="minorHAnsi"/>
          <w:sz w:val="2"/>
          <w:szCs w:val="2"/>
        </w:rPr>
        <w:sectPr w:rsidR="000359AC" w:rsidRPr="008A67D7" w:rsidSect="00885D29">
          <w:pgSz w:w="11906" w:h="16838"/>
          <w:pgMar w:top="709" w:right="1134" w:bottom="709" w:left="1134" w:header="708" w:footer="708" w:gutter="0"/>
          <w:cols w:space="708"/>
          <w:docGrid w:linePitch="381"/>
        </w:sectPr>
      </w:pPr>
    </w:p>
    <w:p w14:paraId="4CE33C0D" w14:textId="77777777" w:rsidR="00E169E5" w:rsidRPr="008A67D7" w:rsidRDefault="0001427F" w:rsidP="0001427F">
      <w:pPr>
        <w:pStyle w:val="SmallerHeading"/>
        <w:rPr>
          <w:rFonts w:asciiTheme="minorHAnsi" w:hAnsiTheme="minorHAnsi"/>
        </w:rPr>
      </w:pPr>
      <w:r w:rsidRPr="008A67D7">
        <w:rPr>
          <w:rFonts w:asciiTheme="minorHAnsi" w:hAnsiTheme="minorHAnsi"/>
        </w:rPr>
        <w:lastRenderedPageBreak/>
        <w:t>Line graphs</w:t>
      </w:r>
    </w:p>
    <w:p w14:paraId="448396B0" w14:textId="0A19D14D" w:rsidR="00E169E5" w:rsidRPr="008A67D7" w:rsidRDefault="00E169E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Line graphs show changes over time. On some graphs there is more than one line</w:t>
      </w:r>
      <w:r w:rsidR="00B54CB5">
        <w:rPr>
          <w:rFonts w:asciiTheme="minorHAnsi" w:eastAsia="Dotum" w:hAnsiTheme="minorHAnsi"/>
          <w:szCs w:val="22"/>
        </w:rPr>
        <w:t>. F</w:t>
      </w:r>
      <w:r w:rsidRPr="008A67D7">
        <w:rPr>
          <w:rFonts w:asciiTheme="minorHAnsi" w:eastAsia="Dotum" w:hAnsiTheme="minorHAnsi"/>
          <w:szCs w:val="22"/>
        </w:rPr>
        <w:t>or those graphs each line will be a different colour and the key will denote which line is which.</w:t>
      </w:r>
    </w:p>
    <w:p w14:paraId="0738C139" w14:textId="77777777" w:rsidR="00E169E5" w:rsidRPr="008A67D7" w:rsidRDefault="00E169E5" w:rsidP="00571204">
      <w:pPr>
        <w:spacing w:before="120" w:after="120" w:line="240" w:lineRule="auto"/>
        <w:rPr>
          <w:rFonts w:asciiTheme="minorHAnsi" w:eastAsia="Dotum" w:hAnsiTheme="minorHAnsi"/>
          <w:szCs w:val="22"/>
        </w:rPr>
      </w:pPr>
    </w:p>
    <w:p w14:paraId="27594EAC" w14:textId="77777777" w:rsidR="00E169E5" w:rsidRPr="008A67D7" w:rsidRDefault="00E169E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For this task you will need graph paper, a ruler and a pencil. Ensure that you always have a pencil and a ruler in your pencil case in an exam. </w:t>
      </w:r>
    </w:p>
    <w:p w14:paraId="282BE158" w14:textId="77777777" w:rsidR="00E169E5" w:rsidRPr="008A67D7" w:rsidRDefault="00E169E5" w:rsidP="00571204">
      <w:pPr>
        <w:spacing w:before="120" w:after="120" w:line="240" w:lineRule="auto"/>
        <w:rPr>
          <w:rFonts w:asciiTheme="minorHAnsi" w:eastAsia="Dotum" w:hAnsiTheme="minorHAnsi"/>
          <w:szCs w:val="22"/>
        </w:rPr>
      </w:pPr>
    </w:p>
    <w:p w14:paraId="3670C409" w14:textId="64C91C0E" w:rsidR="00E169E5" w:rsidRPr="008A67D7" w:rsidRDefault="00E169E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For each of the data sets below</w:t>
      </w:r>
      <w:r w:rsidR="00B54CB5">
        <w:rPr>
          <w:rFonts w:asciiTheme="minorHAnsi" w:eastAsia="Dotum" w:hAnsiTheme="minorHAnsi"/>
          <w:szCs w:val="22"/>
        </w:rPr>
        <w:t>,</w:t>
      </w:r>
      <w:r w:rsidRPr="008A67D7">
        <w:rPr>
          <w:rFonts w:asciiTheme="minorHAnsi" w:eastAsia="Dotum" w:hAnsiTheme="minorHAnsi"/>
          <w:szCs w:val="22"/>
        </w:rPr>
        <w:t xml:space="preserve"> draw a line graph. Ensure that the axes are correctly labelled and that your graph has a title. All units must be included on the axes. </w:t>
      </w:r>
    </w:p>
    <w:p w14:paraId="1F1D69A9" w14:textId="77777777" w:rsidR="00E169E5" w:rsidRPr="008A67D7" w:rsidRDefault="00E169E5" w:rsidP="00571204">
      <w:pPr>
        <w:spacing w:before="120" w:after="120" w:line="240" w:lineRule="auto"/>
        <w:rPr>
          <w:rFonts w:asciiTheme="minorHAnsi" w:eastAsia="Dotum" w:hAnsiTheme="minorHAnsi"/>
          <w:b/>
          <w:bCs/>
          <w:szCs w:val="22"/>
        </w:rPr>
      </w:pPr>
    </w:p>
    <w:p w14:paraId="466B2A72" w14:textId="1B7F37F0" w:rsidR="00E169E5" w:rsidRPr="008A67D7" w:rsidRDefault="000B43C1" w:rsidP="00571204">
      <w:pPr>
        <w:spacing w:before="120" w:after="120" w:line="240" w:lineRule="auto"/>
        <w:rPr>
          <w:rFonts w:asciiTheme="minorHAnsi" w:eastAsia="Dotum" w:hAnsiTheme="minorHAnsi"/>
          <w:b/>
          <w:bCs/>
          <w:szCs w:val="22"/>
        </w:rPr>
      </w:pPr>
      <w:r>
        <w:rPr>
          <w:rFonts w:asciiTheme="minorHAnsi" w:eastAsia="Dotum" w:hAnsiTheme="minorHAnsi"/>
          <w:b/>
          <w:bCs/>
          <w:szCs w:val="22"/>
        </w:rPr>
        <w:t>Data s</w:t>
      </w:r>
      <w:r w:rsidR="00E169E5" w:rsidRPr="008A67D7">
        <w:rPr>
          <w:rFonts w:asciiTheme="minorHAnsi" w:eastAsia="Dotum" w:hAnsiTheme="minorHAnsi"/>
          <w:b/>
          <w:bCs/>
          <w:szCs w:val="22"/>
        </w:rPr>
        <w:t xml:space="preserve">et 1: </w:t>
      </w:r>
      <w:r w:rsidR="00E169E5" w:rsidRPr="008A67D7">
        <w:rPr>
          <w:rFonts w:asciiTheme="minorHAnsi" w:eastAsia="Dotum" w:hAnsiTheme="minorHAnsi"/>
          <w:bCs/>
          <w:szCs w:val="22"/>
        </w:rPr>
        <w:t xml:space="preserve">Temperature data for Northampton across </w:t>
      </w:r>
      <w:r w:rsidR="00B54CB5">
        <w:rPr>
          <w:rFonts w:asciiTheme="minorHAnsi" w:eastAsia="Dotum" w:hAnsiTheme="minorHAnsi"/>
          <w:bCs/>
          <w:szCs w:val="22"/>
        </w:rPr>
        <w:t>one</w:t>
      </w:r>
      <w:r w:rsidR="00B54CB5" w:rsidRPr="008A67D7">
        <w:rPr>
          <w:rFonts w:asciiTheme="minorHAnsi" w:eastAsia="Dotum" w:hAnsiTheme="minorHAnsi"/>
          <w:bCs/>
          <w:szCs w:val="22"/>
        </w:rPr>
        <w:t xml:space="preserve"> </w:t>
      </w:r>
      <w:r w:rsidR="00E169E5" w:rsidRPr="008A67D7">
        <w:rPr>
          <w:rFonts w:asciiTheme="minorHAnsi" w:eastAsia="Dotum" w:hAnsiTheme="minorHAnsi"/>
          <w:bCs/>
          <w:szCs w:val="22"/>
        </w:rPr>
        <w:t>year.</w:t>
      </w:r>
    </w:p>
    <w:tbl>
      <w:tblPr>
        <w:tblW w:w="9654"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shd w:val="clear" w:color="auto" w:fill="FFFFFF" w:themeFill="background1"/>
        <w:tblCellMar>
          <w:left w:w="0" w:type="dxa"/>
          <w:right w:w="0" w:type="dxa"/>
        </w:tblCellMar>
        <w:tblLook w:val="0600" w:firstRow="0" w:lastRow="0" w:firstColumn="0" w:lastColumn="0" w:noHBand="1" w:noVBand="1"/>
      </w:tblPr>
      <w:tblGrid>
        <w:gridCol w:w="1299"/>
        <w:gridCol w:w="696"/>
        <w:gridCol w:w="696"/>
        <w:gridCol w:w="696"/>
        <w:gridCol w:w="697"/>
        <w:gridCol w:w="696"/>
        <w:gridCol w:w="696"/>
        <w:gridCol w:w="696"/>
        <w:gridCol w:w="697"/>
        <w:gridCol w:w="696"/>
        <w:gridCol w:w="696"/>
        <w:gridCol w:w="696"/>
        <w:gridCol w:w="697"/>
      </w:tblGrid>
      <w:tr w:rsidR="00E169E5" w:rsidRPr="008A67D7" w14:paraId="490DC65C" w14:textId="77777777" w:rsidTr="0068024E">
        <w:trPr>
          <w:trHeight w:val="229"/>
        </w:trPr>
        <w:tc>
          <w:tcPr>
            <w:tcW w:w="1299" w:type="dxa"/>
            <w:shd w:val="clear" w:color="auto" w:fill="C4F9DD" w:themeFill="accent3" w:themeFillTint="33"/>
            <w:tcMar>
              <w:top w:w="15" w:type="dxa"/>
              <w:left w:w="15" w:type="dxa"/>
              <w:bottom w:w="0" w:type="dxa"/>
              <w:right w:w="15" w:type="dxa"/>
            </w:tcMar>
            <w:vAlign w:val="center"/>
            <w:hideMark/>
          </w:tcPr>
          <w:p w14:paraId="18483E25" w14:textId="77777777" w:rsidR="00E169E5" w:rsidRPr="008A67D7" w:rsidRDefault="0001427F" w:rsidP="0068024E">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Month</w:t>
            </w:r>
          </w:p>
        </w:tc>
        <w:tc>
          <w:tcPr>
            <w:tcW w:w="696" w:type="dxa"/>
            <w:shd w:val="clear" w:color="auto" w:fill="C4F9DD" w:themeFill="accent3" w:themeFillTint="33"/>
            <w:tcMar>
              <w:top w:w="15" w:type="dxa"/>
              <w:left w:w="15" w:type="dxa"/>
              <w:bottom w:w="0" w:type="dxa"/>
              <w:right w:w="15" w:type="dxa"/>
            </w:tcMar>
            <w:vAlign w:val="center"/>
            <w:hideMark/>
          </w:tcPr>
          <w:p w14:paraId="2684C60B"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J</w:t>
            </w:r>
          </w:p>
        </w:tc>
        <w:tc>
          <w:tcPr>
            <w:tcW w:w="696" w:type="dxa"/>
            <w:shd w:val="clear" w:color="auto" w:fill="C4F9DD" w:themeFill="accent3" w:themeFillTint="33"/>
            <w:tcMar>
              <w:top w:w="15" w:type="dxa"/>
              <w:left w:w="15" w:type="dxa"/>
              <w:bottom w:w="0" w:type="dxa"/>
              <w:right w:w="15" w:type="dxa"/>
            </w:tcMar>
            <w:vAlign w:val="center"/>
            <w:hideMark/>
          </w:tcPr>
          <w:p w14:paraId="4EAE5B1A"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F</w:t>
            </w:r>
          </w:p>
        </w:tc>
        <w:tc>
          <w:tcPr>
            <w:tcW w:w="696" w:type="dxa"/>
            <w:shd w:val="clear" w:color="auto" w:fill="C4F9DD" w:themeFill="accent3" w:themeFillTint="33"/>
            <w:tcMar>
              <w:top w:w="15" w:type="dxa"/>
              <w:left w:w="15" w:type="dxa"/>
              <w:bottom w:w="0" w:type="dxa"/>
              <w:right w:w="15" w:type="dxa"/>
            </w:tcMar>
            <w:vAlign w:val="center"/>
            <w:hideMark/>
          </w:tcPr>
          <w:p w14:paraId="11E9DCC0"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M</w:t>
            </w:r>
          </w:p>
        </w:tc>
        <w:tc>
          <w:tcPr>
            <w:tcW w:w="697" w:type="dxa"/>
            <w:shd w:val="clear" w:color="auto" w:fill="C4F9DD" w:themeFill="accent3" w:themeFillTint="33"/>
            <w:tcMar>
              <w:top w:w="15" w:type="dxa"/>
              <w:left w:w="15" w:type="dxa"/>
              <w:bottom w:w="0" w:type="dxa"/>
              <w:right w:w="15" w:type="dxa"/>
            </w:tcMar>
            <w:vAlign w:val="center"/>
            <w:hideMark/>
          </w:tcPr>
          <w:p w14:paraId="53C65F3B"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A</w:t>
            </w:r>
          </w:p>
        </w:tc>
        <w:tc>
          <w:tcPr>
            <w:tcW w:w="696" w:type="dxa"/>
            <w:shd w:val="clear" w:color="auto" w:fill="C4F9DD" w:themeFill="accent3" w:themeFillTint="33"/>
            <w:tcMar>
              <w:top w:w="15" w:type="dxa"/>
              <w:left w:w="15" w:type="dxa"/>
              <w:bottom w:w="0" w:type="dxa"/>
              <w:right w:w="15" w:type="dxa"/>
            </w:tcMar>
            <w:vAlign w:val="center"/>
            <w:hideMark/>
          </w:tcPr>
          <w:p w14:paraId="7C403E16"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M</w:t>
            </w:r>
          </w:p>
        </w:tc>
        <w:tc>
          <w:tcPr>
            <w:tcW w:w="696" w:type="dxa"/>
            <w:shd w:val="clear" w:color="auto" w:fill="C4F9DD" w:themeFill="accent3" w:themeFillTint="33"/>
            <w:tcMar>
              <w:top w:w="15" w:type="dxa"/>
              <w:left w:w="15" w:type="dxa"/>
              <w:bottom w:w="0" w:type="dxa"/>
              <w:right w:w="15" w:type="dxa"/>
            </w:tcMar>
            <w:vAlign w:val="center"/>
            <w:hideMark/>
          </w:tcPr>
          <w:p w14:paraId="479AC229"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J</w:t>
            </w:r>
          </w:p>
        </w:tc>
        <w:tc>
          <w:tcPr>
            <w:tcW w:w="696" w:type="dxa"/>
            <w:shd w:val="clear" w:color="auto" w:fill="C4F9DD" w:themeFill="accent3" w:themeFillTint="33"/>
            <w:tcMar>
              <w:top w:w="15" w:type="dxa"/>
              <w:left w:w="15" w:type="dxa"/>
              <w:bottom w:w="0" w:type="dxa"/>
              <w:right w:w="15" w:type="dxa"/>
            </w:tcMar>
            <w:vAlign w:val="center"/>
            <w:hideMark/>
          </w:tcPr>
          <w:p w14:paraId="17177597"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J</w:t>
            </w:r>
          </w:p>
        </w:tc>
        <w:tc>
          <w:tcPr>
            <w:tcW w:w="697" w:type="dxa"/>
            <w:shd w:val="clear" w:color="auto" w:fill="C4F9DD" w:themeFill="accent3" w:themeFillTint="33"/>
            <w:tcMar>
              <w:top w:w="15" w:type="dxa"/>
              <w:left w:w="15" w:type="dxa"/>
              <w:bottom w:w="0" w:type="dxa"/>
              <w:right w:w="15" w:type="dxa"/>
            </w:tcMar>
            <w:vAlign w:val="center"/>
            <w:hideMark/>
          </w:tcPr>
          <w:p w14:paraId="7A06DB66"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A</w:t>
            </w:r>
          </w:p>
        </w:tc>
        <w:tc>
          <w:tcPr>
            <w:tcW w:w="696" w:type="dxa"/>
            <w:shd w:val="clear" w:color="auto" w:fill="C4F9DD" w:themeFill="accent3" w:themeFillTint="33"/>
            <w:tcMar>
              <w:top w:w="15" w:type="dxa"/>
              <w:left w:w="15" w:type="dxa"/>
              <w:bottom w:w="0" w:type="dxa"/>
              <w:right w:w="15" w:type="dxa"/>
            </w:tcMar>
            <w:vAlign w:val="center"/>
            <w:hideMark/>
          </w:tcPr>
          <w:p w14:paraId="741BC513"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S</w:t>
            </w:r>
          </w:p>
        </w:tc>
        <w:tc>
          <w:tcPr>
            <w:tcW w:w="696" w:type="dxa"/>
            <w:shd w:val="clear" w:color="auto" w:fill="C4F9DD" w:themeFill="accent3" w:themeFillTint="33"/>
            <w:tcMar>
              <w:top w:w="15" w:type="dxa"/>
              <w:left w:w="15" w:type="dxa"/>
              <w:bottom w:w="0" w:type="dxa"/>
              <w:right w:w="15" w:type="dxa"/>
            </w:tcMar>
            <w:vAlign w:val="center"/>
            <w:hideMark/>
          </w:tcPr>
          <w:p w14:paraId="68644ED4"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O</w:t>
            </w:r>
          </w:p>
        </w:tc>
        <w:tc>
          <w:tcPr>
            <w:tcW w:w="696" w:type="dxa"/>
            <w:shd w:val="clear" w:color="auto" w:fill="C4F9DD" w:themeFill="accent3" w:themeFillTint="33"/>
            <w:tcMar>
              <w:top w:w="15" w:type="dxa"/>
              <w:left w:w="15" w:type="dxa"/>
              <w:bottom w:w="0" w:type="dxa"/>
              <w:right w:w="15" w:type="dxa"/>
            </w:tcMar>
            <w:vAlign w:val="center"/>
            <w:hideMark/>
          </w:tcPr>
          <w:p w14:paraId="6B310EA1"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N</w:t>
            </w:r>
          </w:p>
        </w:tc>
        <w:tc>
          <w:tcPr>
            <w:tcW w:w="697" w:type="dxa"/>
            <w:shd w:val="clear" w:color="auto" w:fill="C4F9DD" w:themeFill="accent3" w:themeFillTint="33"/>
            <w:tcMar>
              <w:top w:w="15" w:type="dxa"/>
              <w:left w:w="15" w:type="dxa"/>
              <w:bottom w:w="0" w:type="dxa"/>
              <w:right w:w="15" w:type="dxa"/>
            </w:tcMar>
            <w:vAlign w:val="center"/>
            <w:hideMark/>
          </w:tcPr>
          <w:p w14:paraId="540B1ABE" w14:textId="77777777" w:rsidR="00E169E5" w:rsidRPr="008A67D7" w:rsidRDefault="00E169E5" w:rsidP="0001427F">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D</w:t>
            </w:r>
          </w:p>
        </w:tc>
      </w:tr>
      <w:tr w:rsidR="00E169E5" w:rsidRPr="008A67D7" w14:paraId="2EE97A5F" w14:textId="77777777" w:rsidTr="0068024E">
        <w:trPr>
          <w:trHeight w:val="459"/>
        </w:trPr>
        <w:tc>
          <w:tcPr>
            <w:tcW w:w="1299" w:type="dxa"/>
            <w:shd w:val="clear" w:color="auto" w:fill="C4F9DD" w:themeFill="accent3" w:themeFillTint="33"/>
            <w:tcMar>
              <w:top w:w="15" w:type="dxa"/>
              <w:left w:w="15" w:type="dxa"/>
              <w:bottom w:w="0" w:type="dxa"/>
              <w:right w:w="15" w:type="dxa"/>
            </w:tcMar>
            <w:vAlign w:val="center"/>
            <w:hideMark/>
          </w:tcPr>
          <w:p w14:paraId="307FA15F" w14:textId="77777777" w:rsidR="00E169E5" w:rsidRPr="008A67D7" w:rsidRDefault="00E169E5" w:rsidP="0068024E">
            <w:pPr>
              <w:spacing w:before="120" w:after="120" w:line="240" w:lineRule="auto"/>
              <w:jc w:val="center"/>
              <w:rPr>
                <w:rFonts w:asciiTheme="minorHAnsi" w:eastAsia="Dotum" w:hAnsiTheme="minorHAnsi"/>
                <w:b/>
                <w:szCs w:val="22"/>
              </w:rPr>
            </w:pPr>
            <w:r w:rsidRPr="008A67D7">
              <w:rPr>
                <w:rFonts w:asciiTheme="minorHAnsi" w:eastAsia="Dotum" w:hAnsiTheme="minorHAnsi"/>
                <w:b/>
                <w:szCs w:val="22"/>
              </w:rPr>
              <w:t>Temp (°C)</w:t>
            </w:r>
          </w:p>
        </w:tc>
        <w:tc>
          <w:tcPr>
            <w:tcW w:w="696" w:type="dxa"/>
            <w:shd w:val="clear" w:color="auto" w:fill="FFFFFF" w:themeFill="background1"/>
            <w:tcMar>
              <w:top w:w="15" w:type="dxa"/>
              <w:left w:w="15" w:type="dxa"/>
              <w:bottom w:w="0" w:type="dxa"/>
              <w:right w:w="15" w:type="dxa"/>
            </w:tcMar>
            <w:vAlign w:val="center"/>
            <w:hideMark/>
          </w:tcPr>
          <w:p w14:paraId="2B5E8D35"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5</w:t>
            </w:r>
          </w:p>
        </w:tc>
        <w:tc>
          <w:tcPr>
            <w:tcW w:w="696" w:type="dxa"/>
            <w:shd w:val="clear" w:color="auto" w:fill="FFFFFF" w:themeFill="background1"/>
            <w:tcMar>
              <w:top w:w="15" w:type="dxa"/>
              <w:left w:w="15" w:type="dxa"/>
              <w:bottom w:w="0" w:type="dxa"/>
              <w:right w:w="15" w:type="dxa"/>
            </w:tcMar>
            <w:vAlign w:val="center"/>
            <w:hideMark/>
          </w:tcPr>
          <w:p w14:paraId="655BFFF8"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5</w:t>
            </w:r>
          </w:p>
        </w:tc>
        <w:tc>
          <w:tcPr>
            <w:tcW w:w="696" w:type="dxa"/>
            <w:shd w:val="clear" w:color="auto" w:fill="FFFFFF" w:themeFill="background1"/>
            <w:tcMar>
              <w:top w:w="15" w:type="dxa"/>
              <w:left w:w="15" w:type="dxa"/>
              <w:bottom w:w="0" w:type="dxa"/>
              <w:right w:w="15" w:type="dxa"/>
            </w:tcMar>
            <w:vAlign w:val="center"/>
            <w:hideMark/>
          </w:tcPr>
          <w:p w14:paraId="1577C582"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7</w:t>
            </w:r>
          </w:p>
        </w:tc>
        <w:tc>
          <w:tcPr>
            <w:tcW w:w="697" w:type="dxa"/>
            <w:shd w:val="clear" w:color="auto" w:fill="FFFFFF" w:themeFill="background1"/>
            <w:tcMar>
              <w:top w:w="15" w:type="dxa"/>
              <w:left w:w="15" w:type="dxa"/>
              <w:bottom w:w="0" w:type="dxa"/>
              <w:right w:w="15" w:type="dxa"/>
            </w:tcMar>
            <w:vAlign w:val="center"/>
            <w:hideMark/>
          </w:tcPr>
          <w:p w14:paraId="2EE0BBBC"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9</w:t>
            </w:r>
          </w:p>
        </w:tc>
        <w:tc>
          <w:tcPr>
            <w:tcW w:w="696" w:type="dxa"/>
            <w:shd w:val="clear" w:color="auto" w:fill="FFFFFF" w:themeFill="background1"/>
            <w:tcMar>
              <w:top w:w="15" w:type="dxa"/>
              <w:left w:w="15" w:type="dxa"/>
              <w:bottom w:w="0" w:type="dxa"/>
              <w:right w:w="15" w:type="dxa"/>
            </w:tcMar>
            <w:vAlign w:val="center"/>
            <w:hideMark/>
          </w:tcPr>
          <w:p w14:paraId="7E8ED4EA"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13</w:t>
            </w:r>
          </w:p>
        </w:tc>
        <w:tc>
          <w:tcPr>
            <w:tcW w:w="696" w:type="dxa"/>
            <w:shd w:val="clear" w:color="auto" w:fill="FFFFFF" w:themeFill="background1"/>
            <w:tcMar>
              <w:top w:w="15" w:type="dxa"/>
              <w:left w:w="15" w:type="dxa"/>
              <w:bottom w:w="0" w:type="dxa"/>
              <w:right w:w="15" w:type="dxa"/>
            </w:tcMar>
            <w:vAlign w:val="center"/>
            <w:hideMark/>
          </w:tcPr>
          <w:p w14:paraId="488B08FF"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15</w:t>
            </w:r>
          </w:p>
        </w:tc>
        <w:tc>
          <w:tcPr>
            <w:tcW w:w="696" w:type="dxa"/>
            <w:shd w:val="clear" w:color="auto" w:fill="FFFFFF" w:themeFill="background1"/>
            <w:tcMar>
              <w:top w:w="15" w:type="dxa"/>
              <w:left w:w="15" w:type="dxa"/>
              <w:bottom w:w="0" w:type="dxa"/>
              <w:right w:w="15" w:type="dxa"/>
            </w:tcMar>
            <w:vAlign w:val="center"/>
            <w:hideMark/>
          </w:tcPr>
          <w:p w14:paraId="18E4FF5F"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18</w:t>
            </w:r>
          </w:p>
        </w:tc>
        <w:tc>
          <w:tcPr>
            <w:tcW w:w="697" w:type="dxa"/>
            <w:shd w:val="clear" w:color="auto" w:fill="FFFFFF" w:themeFill="background1"/>
            <w:tcMar>
              <w:top w:w="15" w:type="dxa"/>
              <w:left w:w="15" w:type="dxa"/>
              <w:bottom w:w="0" w:type="dxa"/>
              <w:right w:w="15" w:type="dxa"/>
            </w:tcMar>
            <w:vAlign w:val="center"/>
            <w:hideMark/>
          </w:tcPr>
          <w:p w14:paraId="2425A619"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17</w:t>
            </w:r>
          </w:p>
        </w:tc>
        <w:tc>
          <w:tcPr>
            <w:tcW w:w="696" w:type="dxa"/>
            <w:shd w:val="clear" w:color="auto" w:fill="FFFFFF" w:themeFill="background1"/>
            <w:tcMar>
              <w:top w:w="15" w:type="dxa"/>
              <w:left w:w="15" w:type="dxa"/>
              <w:bottom w:w="0" w:type="dxa"/>
              <w:right w:w="15" w:type="dxa"/>
            </w:tcMar>
            <w:vAlign w:val="center"/>
            <w:hideMark/>
          </w:tcPr>
          <w:p w14:paraId="5361C49A"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14</w:t>
            </w:r>
          </w:p>
        </w:tc>
        <w:tc>
          <w:tcPr>
            <w:tcW w:w="696" w:type="dxa"/>
            <w:shd w:val="clear" w:color="auto" w:fill="FFFFFF" w:themeFill="background1"/>
            <w:tcMar>
              <w:top w:w="15" w:type="dxa"/>
              <w:left w:w="15" w:type="dxa"/>
              <w:bottom w:w="0" w:type="dxa"/>
              <w:right w:w="15" w:type="dxa"/>
            </w:tcMar>
            <w:vAlign w:val="center"/>
            <w:hideMark/>
          </w:tcPr>
          <w:p w14:paraId="68C038A3"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11</w:t>
            </w:r>
          </w:p>
        </w:tc>
        <w:tc>
          <w:tcPr>
            <w:tcW w:w="696" w:type="dxa"/>
            <w:shd w:val="clear" w:color="auto" w:fill="FFFFFF" w:themeFill="background1"/>
            <w:tcMar>
              <w:top w:w="15" w:type="dxa"/>
              <w:left w:w="15" w:type="dxa"/>
              <w:bottom w:w="0" w:type="dxa"/>
              <w:right w:w="15" w:type="dxa"/>
            </w:tcMar>
            <w:vAlign w:val="center"/>
            <w:hideMark/>
          </w:tcPr>
          <w:p w14:paraId="3149A640"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7</w:t>
            </w:r>
          </w:p>
        </w:tc>
        <w:tc>
          <w:tcPr>
            <w:tcW w:w="697" w:type="dxa"/>
            <w:shd w:val="clear" w:color="auto" w:fill="FFFFFF" w:themeFill="background1"/>
            <w:tcMar>
              <w:top w:w="15" w:type="dxa"/>
              <w:left w:w="15" w:type="dxa"/>
              <w:bottom w:w="0" w:type="dxa"/>
              <w:right w:w="15" w:type="dxa"/>
            </w:tcMar>
            <w:vAlign w:val="center"/>
            <w:hideMark/>
          </w:tcPr>
          <w:p w14:paraId="717BA157" w14:textId="77777777" w:rsidR="00E169E5" w:rsidRPr="008A67D7" w:rsidRDefault="00E169E5" w:rsidP="0001427F">
            <w:pPr>
              <w:spacing w:before="120" w:after="120" w:line="240" w:lineRule="auto"/>
              <w:jc w:val="center"/>
              <w:rPr>
                <w:rFonts w:asciiTheme="minorHAnsi" w:eastAsia="Dotum" w:hAnsiTheme="minorHAnsi"/>
                <w:szCs w:val="22"/>
              </w:rPr>
            </w:pPr>
            <w:r w:rsidRPr="008A67D7">
              <w:rPr>
                <w:rFonts w:asciiTheme="minorHAnsi" w:eastAsia="Dotum" w:hAnsiTheme="minorHAnsi"/>
                <w:szCs w:val="22"/>
              </w:rPr>
              <w:t>5</w:t>
            </w:r>
          </w:p>
        </w:tc>
      </w:tr>
    </w:tbl>
    <w:p w14:paraId="4E085A6A" w14:textId="77777777" w:rsidR="00E169E5" w:rsidRPr="008A67D7" w:rsidRDefault="00E169E5" w:rsidP="00571204">
      <w:pPr>
        <w:spacing w:before="120" w:after="120" w:line="240" w:lineRule="auto"/>
        <w:rPr>
          <w:rFonts w:asciiTheme="minorHAnsi" w:eastAsia="Dotum" w:hAnsiTheme="minorHAnsi"/>
          <w:szCs w:val="22"/>
        </w:rPr>
      </w:pPr>
    </w:p>
    <w:p w14:paraId="31816E6C" w14:textId="189A2A86" w:rsidR="00E169E5" w:rsidRPr="008A67D7" w:rsidRDefault="000B43C1" w:rsidP="00571204">
      <w:pPr>
        <w:spacing w:before="120" w:after="120" w:line="240" w:lineRule="auto"/>
        <w:rPr>
          <w:rFonts w:asciiTheme="minorHAnsi" w:eastAsia="Dotum" w:hAnsiTheme="minorHAnsi"/>
          <w:bCs/>
          <w:szCs w:val="22"/>
        </w:rPr>
      </w:pPr>
      <w:r>
        <w:rPr>
          <w:rFonts w:asciiTheme="minorHAnsi" w:eastAsia="Dotum" w:hAnsiTheme="minorHAnsi"/>
          <w:b/>
          <w:bCs/>
          <w:szCs w:val="22"/>
        </w:rPr>
        <w:t>Data s</w:t>
      </w:r>
      <w:r w:rsidR="00E169E5" w:rsidRPr="008A67D7">
        <w:rPr>
          <w:rFonts w:asciiTheme="minorHAnsi" w:eastAsia="Dotum" w:hAnsiTheme="minorHAnsi"/>
          <w:b/>
          <w:bCs/>
          <w:szCs w:val="22"/>
        </w:rPr>
        <w:t xml:space="preserve">et 2: </w:t>
      </w:r>
      <w:r w:rsidR="00E169E5" w:rsidRPr="008A67D7">
        <w:rPr>
          <w:rFonts w:asciiTheme="minorHAnsi" w:eastAsia="Dotum" w:hAnsiTheme="minorHAnsi"/>
          <w:bCs/>
          <w:szCs w:val="22"/>
        </w:rPr>
        <w:t xml:space="preserve">Traffic flows in and out of Abington Park, Northampton </w:t>
      </w:r>
      <w:r w:rsidR="00B54CB5">
        <w:rPr>
          <w:rFonts w:asciiTheme="minorHAnsi" w:eastAsia="Dotum" w:hAnsiTheme="minorHAnsi"/>
          <w:bCs/>
          <w:szCs w:val="22"/>
        </w:rPr>
        <w:t>on</w:t>
      </w:r>
      <w:r w:rsidR="00B54CB5" w:rsidRPr="008A67D7">
        <w:rPr>
          <w:rFonts w:asciiTheme="minorHAnsi" w:eastAsia="Dotum" w:hAnsiTheme="minorHAnsi"/>
          <w:bCs/>
          <w:szCs w:val="22"/>
        </w:rPr>
        <w:t xml:space="preserve"> </w:t>
      </w:r>
      <w:r w:rsidR="00E169E5" w:rsidRPr="008A67D7">
        <w:rPr>
          <w:rFonts w:asciiTheme="minorHAnsi" w:eastAsia="Dotum" w:hAnsiTheme="minorHAnsi"/>
          <w:bCs/>
          <w:szCs w:val="22"/>
        </w:rPr>
        <w:t>2</w:t>
      </w:r>
      <w:r w:rsidR="00B54CB5">
        <w:rPr>
          <w:rFonts w:asciiTheme="minorHAnsi" w:eastAsia="Dotum" w:hAnsiTheme="minorHAnsi"/>
          <w:bCs/>
          <w:szCs w:val="22"/>
        </w:rPr>
        <w:t>−</w:t>
      </w:r>
      <w:r w:rsidR="00E169E5" w:rsidRPr="008A67D7">
        <w:rPr>
          <w:rFonts w:asciiTheme="minorHAnsi" w:eastAsia="Dotum" w:hAnsiTheme="minorHAnsi"/>
          <w:bCs/>
          <w:szCs w:val="22"/>
        </w:rPr>
        <w:t>3</w:t>
      </w:r>
      <w:r w:rsidR="00B54CB5">
        <w:rPr>
          <w:rFonts w:asciiTheme="minorHAnsi" w:eastAsia="Dotum" w:hAnsiTheme="minorHAnsi"/>
          <w:bCs/>
          <w:szCs w:val="22"/>
        </w:rPr>
        <w:t xml:space="preserve"> </w:t>
      </w:r>
      <w:r w:rsidR="00E169E5" w:rsidRPr="008A67D7">
        <w:rPr>
          <w:rFonts w:asciiTheme="minorHAnsi" w:eastAsia="Dotum" w:hAnsiTheme="minorHAnsi"/>
          <w:bCs/>
          <w:szCs w:val="22"/>
        </w:rPr>
        <w:t>May 2019.</w:t>
      </w:r>
    </w:p>
    <w:p w14:paraId="4D75FDE0" w14:textId="6D5E097B" w:rsidR="00E169E5" w:rsidRPr="008A67D7" w:rsidRDefault="00E169E5"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For this graph you will have </w:t>
      </w:r>
      <w:r w:rsidR="00B54CB5">
        <w:rPr>
          <w:rFonts w:asciiTheme="minorHAnsi" w:eastAsia="Dotum" w:hAnsiTheme="minorHAnsi"/>
          <w:szCs w:val="22"/>
        </w:rPr>
        <w:t>four</w:t>
      </w:r>
      <w:r w:rsidR="00B54CB5" w:rsidRPr="008A67D7">
        <w:rPr>
          <w:rFonts w:asciiTheme="minorHAnsi" w:eastAsia="Dotum" w:hAnsiTheme="minorHAnsi"/>
          <w:szCs w:val="22"/>
        </w:rPr>
        <w:t xml:space="preserve"> </w:t>
      </w:r>
      <w:r w:rsidRPr="008A67D7">
        <w:rPr>
          <w:rFonts w:asciiTheme="minorHAnsi" w:eastAsia="Dotum" w:hAnsiTheme="minorHAnsi"/>
          <w:szCs w:val="22"/>
        </w:rPr>
        <w:t xml:space="preserve">lines. </w:t>
      </w:r>
    </w:p>
    <w:tbl>
      <w:tblPr>
        <w:tblStyle w:val="TableGrid"/>
        <w:tblW w:w="0" w:type="auto"/>
        <w:tblInd w:w="108" w:type="dxa"/>
        <w:tblBorders>
          <w:insideH w:val="single" w:sz="4" w:space="0" w:color="89F3BB" w:themeColor="accent3" w:themeTint="66"/>
          <w:insideV w:val="single" w:sz="4" w:space="0" w:color="89F3BB" w:themeColor="accent3" w:themeTint="66"/>
        </w:tblBorders>
        <w:tblLook w:val="04A0" w:firstRow="1" w:lastRow="0" w:firstColumn="1" w:lastColumn="0" w:noHBand="0" w:noVBand="1"/>
      </w:tblPr>
      <w:tblGrid>
        <w:gridCol w:w="1843"/>
        <w:gridCol w:w="1963"/>
        <w:gridCol w:w="1963"/>
        <w:gridCol w:w="1963"/>
        <w:gridCol w:w="1963"/>
      </w:tblGrid>
      <w:tr w:rsidR="0001427F" w:rsidRPr="008A67D7" w14:paraId="211CBC4F" w14:textId="77777777" w:rsidTr="00861788">
        <w:tc>
          <w:tcPr>
            <w:tcW w:w="1843" w:type="dxa"/>
            <w:tcBorders>
              <w:top w:val="nil"/>
              <w:left w:val="nil"/>
              <w:bottom w:val="single" w:sz="18" w:space="0" w:color="11AB5A" w:themeColor="accent3"/>
              <w:right w:val="single" w:sz="18" w:space="0" w:color="11AB5A" w:themeColor="accent3"/>
            </w:tcBorders>
            <w:shd w:val="clear" w:color="auto" w:fill="auto"/>
          </w:tcPr>
          <w:p w14:paraId="42994FA5" w14:textId="77777777" w:rsidR="00E169E5" w:rsidRPr="008A67D7" w:rsidRDefault="00E169E5" w:rsidP="00571204">
            <w:pPr>
              <w:spacing w:before="120" w:after="120" w:line="240" w:lineRule="auto"/>
              <w:rPr>
                <w:rFonts w:eastAsia="Dotum"/>
                <w:szCs w:val="22"/>
              </w:rPr>
            </w:pPr>
          </w:p>
        </w:tc>
        <w:tc>
          <w:tcPr>
            <w:tcW w:w="3926" w:type="dxa"/>
            <w:gridSpan w:val="2"/>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tcPr>
          <w:p w14:paraId="0E913B8B" w14:textId="1D885557" w:rsidR="00E169E5" w:rsidRPr="008A67D7" w:rsidRDefault="00E169E5" w:rsidP="00571204">
            <w:pPr>
              <w:spacing w:before="120" w:after="120" w:line="240" w:lineRule="auto"/>
              <w:jc w:val="center"/>
              <w:rPr>
                <w:rFonts w:eastAsia="Dotum"/>
                <w:b/>
                <w:szCs w:val="22"/>
              </w:rPr>
            </w:pPr>
            <w:r w:rsidRPr="008A67D7">
              <w:rPr>
                <w:rFonts w:eastAsia="Dotum"/>
                <w:b/>
                <w:szCs w:val="22"/>
              </w:rPr>
              <w:t>Thursday 2</w:t>
            </w:r>
            <w:r w:rsidR="00B54CB5">
              <w:rPr>
                <w:rFonts w:eastAsia="Dotum"/>
                <w:b/>
                <w:szCs w:val="22"/>
              </w:rPr>
              <w:t xml:space="preserve"> </w:t>
            </w:r>
            <w:r w:rsidRPr="008A67D7">
              <w:rPr>
                <w:rFonts w:eastAsia="Dotum"/>
                <w:b/>
                <w:szCs w:val="22"/>
              </w:rPr>
              <w:t>May 2019</w:t>
            </w:r>
          </w:p>
        </w:tc>
        <w:tc>
          <w:tcPr>
            <w:tcW w:w="3926" w:type="dxa"/>
            <w:gridSpan w:val="2"/>
            <w:tcBorders>
              <w:top w:val="single" w:sz="18" w:space="0" w:color="11AB5A" w:themeColor="accent3"/>
              <w:left w:val="single" w:sz="4" w:space="0" w:color="11AB5A" w:themeColor="accent3"/>
              <w:bottom w:val="single" w:sz="4" w:space="0" w:color="11AB5A" w:themeColor="accent3"/>
              <w:right w:val="single" w:sz="18" w:space="0" w:color="11AB5A" w:themeColor="accent3"/>
            </w:tcBorders>
            <w:shd w:val="clear" w:color="auto" w:fill="89F3BB" w:themeFill="accent3" w:themeFillTint="66"/>
          </w:tcPr>
          <w:p w14:paraId="74A60BB9" w14:textId="0BCF88ED" w:rsidR="00E169E5" w:rsidRPr="008A67D7" w:rsidRDefault="00E169E5" w:rsidP="00571204">
            <w:pPr>
              <w:spacing w:before="120" w:after="120" w:line="240" w:lineRule="auto"/>
              <w:jc w:val="center"/>
              <w:rPr>
                <w:rFonts w:eastAsia="Dotum"/>
                <w:b/>
                <w:szCs w:val="22"/>
              </w:rPr>
            </w:pPr>
            <w:r w:rsidRPr="008A67D7">
              <w:rPr>
                <w:rFonts w:eastAsia="Dotum"/>
                <w:b/>
                <w:szCs w:val="22"/>
              </w:rPr>
              <w:t>Friday 3</w:t>
            </w:r>
            <w:r w:rsidR="00B54CB5">
              <w:rPr>
                <w:rFonts w:eastAsia="Dotum"/>
                <w:b/>
                <w:szCs w:val="22"/>
              </w:rPr>
              <w:t xml:space="preserve"> </w:t>
            </w:r>
            <w:r w:rsidRPr="008A67D7">
              <w:rPr>
                <w:rFonts w:eastAsia="Dotum"/>
                <w:b/>
                <w:szCs w:val="22"/>
              </w:rPr>
              <w:t>May 2019</w:t>
            </w:r>
          </w:p>
        </w:tc>
      </w:tr>
      <w:tr w:rsidR="0001427F" w:rsidRPr="008A67D7" w14:paraId="00A0A571" w14:textId="77777777" w:rsidTr="0068024E">
        <w:tc>
          <w:tcPr>
            <w:tcW w:w="1843"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C4F9DD" w:themeFill="accent3" w:themeFillTint="33"/>
          </w:tcPr>
          <w:p w14:paraId="6670DF2A" w14:textId="77777777" w:rsidR="00E169E5" w:rsidRPr="008A67D7" w:rsidRDefault="00E169E5" w:rsidP="0068024E">
            <w:pPr>
              <w:spacing w:before="120" w:after="120" w:line="240" w:lineRule="auto"/>
              <w:jc w:val="center"/>
              <w:rPr>
                <w:rFonts w:eastAsia="Dotum"/>
                <w:b/>
                <w:szCs w:val="22"/>
              </w:rPr>
            </w:pPr>
            <w:r w:rsidRPr="008A67D7">
              <w:rPr>
                <w:rFonts w:eastAsia="Dotum"/>
                <w:b/>
                <w:szCs w:val="22"/>
              </w:rPr>
              <w:t>Time</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C4F9DD" w:themeFill="accent3" w:themeFillTint="33"/>
          </w:tcPr>
          <w:p w14:paraId="132E3E81" w14:textId="77777777" w:rsidR="00E169E5" w:rsidRPr="008A67D7" w:rsidRDefault="00E169E5" w:rsidP="0068024E">
            <w:pPr>
              <w:spacing w:before="120" w:after="120" w:line="240" w:lineRule="auto"/>
              <w:jc w:val="center"/>
              <w:rPr>
                <w:rFonts w:eastAsia="Dotum"/>
                <w:b/>
                <w:szCs w:val="22"/>
              </w:rPr>
            </w:pPr>
            <w:r w:rsidRPr="008A67D7">
              <w:rPr>
                <w:rFonts w:eastAsia="Dotum"/>
                <w:b/>
                <w:szCs w:val="22"/>
              </w:rPr>
              <w:t>Into Abington Park</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C4F9DD" w:themeFill="accent3" w:themeFillTint="33"/>
          </w:tcPr>
          <w:p w14:paraId="70209215" w14:textId="77777777" w:rsidR="00E169E5" w:rsidRPr="008A67D7" w:rsidRDefault="00E169E5" w:rsidP="0068024E">
            <w:pPr>
              <w:spacing w:before="120" w:after="120" w:line="240" w:lineRule="auto"/>
              <w:jc w:val="center"/>
              <w:rPr>
                <w:rFonts w:eastAsia="Dotum"/>
                <w:b/>
                <w:szCs w:val="22"/>
              </w:rPr>
            </w:pPr>
            <w:r w:rsidRPr="008A67D7">
              <w:rPr>
                <w:rFonts w:eastAsia="Dotum"/>
                <w:b/>
                <w:szCs w:val="22"/>
              </w:rPr>
              <w:t>Out of Abington Park</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C4F9DD" w:themeFill="accent3" w:themeFillTint="33"/>
          </w:tcPr>
          <w:p w14:paraId="2C912AD0" w14:textId="77777777" w:rsidR="00E169E5" w:rsidRPr="008A67D7" w:rsidRDefault="00E169E5" w:rsidP="0068024E">
            <w:pPr>
              <w:spacing w:before="120" w:after="120" w:line="240" w:lineRule="auto"/>
              <w:jc w:val="center"/>
              <w:rPr>
                <w:rFonts w:eastAsia="Dotum"/>
                <w:b/>
                <w:szCs w:val="22"/>
              </w:rPr>
            </w:pPr>
            <w:r w:rsidRPr="008A67D7">
              <w:rPr>
                <w:rFonts w:eastAsia="Dotum"/>
                <w:b/>
                <w:szCs w:val="22"/>
              </w:rPr>
              <w:t>Into Abington Park</w:t>
            </w:r>
          </w:p>
        </w:tc>
        <w:tc>
          <w:tcPr>
            <w:tcW w:w="1963" w:type="dxa"/>
            <w:tcBorders>
              <w:top w:val="single" w:sz="4" w:space="0" w:color="89F3BB" w:themeColor="accent3" w:themeTint="66"/>
              <w:left w:val="single" w:sz="4" w:space="0" w:color="11AB5A" w:themeColor="accent3"/>
              <w:bottom w:val="single" w:sz="4" w:space="0" w:color="11AB5A" w:themeColor="accent3"/>
              <w:right w:val="single" w:sz="18" w:space="0" w:color="11AB5A" w:themeColor="accent3"/>
            </w:tcBorders>
            <w:shd w:val="clear" w:color="auto" w:fill="C4F9DD" w:themeFill="accent3" w:themeFillTint="33"/>
          </w:tcPr>
          <w:p w14:paraId="582438B7" w14:textId="77777777" w:rsidR="00E169E5" w:rsidRPr="008A67D7" w:rsidRDefault="00E169E5" w:rsidP="0068024E">
            <w:pPr>
              <w:spacing w:before="120" w:after="120" w:line="240" w:lineRule="auto"/>
              <w:jc w:val="center"/>
              <w:rPr>
                <w:rFonts w:eastAsia="Dotum"/>
                <w:b/>
                <w:szCs w:val="22"/>
              </w:rPr>
            </w:pPr>
            <w:r w:rsidRPr="008A67D7">
              <w:rPr>
                <w:rFonts w:eastAsia="Dotum"/>
                <w:b/>
                <w:szCs w:val="22"/>
              </w:rPr>
              <w:t>Out of Abington Park</w:t>
            </w:r>
          </w:p>
        </w:tc>
      </w:tr>
      <w:tr w:rsidR="00E169E5" w:rsidRPr="008A67D7" w14:paraId="3BB3141E" w14:textId="77777777" w:rsidTr="00861788">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2DF7952D" w14:textId="33C4B215" w:rsidR="00E169E5" w:rsidRPr="008A67D7" w:rsidRDefault="00E169E5" w:rsidP="00571204">
            <w:pPr>
              <w:spacing w:before="120" w:after="120" w:line="240" w:lineRule="auto"/>
              <w:rPr>
                <w:rFonts w:eastAsia="Dotum"/>
                <w:szCs w:val="22"/>
              </w:rPr>
            </w:pPr>
            <w:r w:rsidRPr="008A67D7">
              <w:rPr>
                <w:rFonts w:eastAsia="Dotum"/>
                <w:szCs w:val="22"/>
              </w:rPr>
              <w:t>10.00</w:t>
            </w:r>
            <w:r w:rsidR="00B54CB5">
              <w:rPr>
                <w:rFonts w:eastAsia="Dotum"/>
                <w:szCs w:val="22"/>
              </w:rPr>
              <w:t>−</w:t>
            </w:r>
            <w:r w:rsidRPr="008A67D7">
              <w:rPr>
                <w:rFonts w:eastAsia="Dotum"/>
                <w:szCs w:val="22"/>
              </w:rPr>
              <w:t>10.30</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0E22B0E0" w14:textId="77777777" w:rsidR="00E169E5" w:rsidRPr="008A67D7" w:rsidRDefault="00E169E5" w:rsidP="00571204">
            <w:pPr>
              <w:spacing w:before="120" w:after="120" w:line="240" w:lineRule="auto"/>
              <w:rPr>
                <w:rFonts w:eastAsia="Dotum"/>
                <w:szCs w:val="22"/>
              </w:rPr>
            </w:pPr>
            <w:r w:rsidRPr="008A67D7">
              <w:rPr>
                <w:rFonts w:eastAsia="Dotum"/>
                <w:szCs w:val="22"/>
              </w:rPr>
              <w:t>12</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63E831F7" w14:textId="77777777" w:rsidR="00E169E5" w:rsidRPr="008A67D7" w:rsidRDefault="00E169E5" w:rsidP="00571204">
            <w:pPr>
              <w:spacing w:before="120" w:after="120" w:line="240" w:lineRule="auto"/>
              <w:rPr>
                <w:rFonts w:eastAsia="Dotum"/>
                <w:szCs w:val="22"/>
              </w:rPr>
            </w:pPr>
            <w:r w:rsidRPr="008A67D7">
              <w:rPr>
                <w:rFonts w:eastAsia="Dotum"/>
                <w:szCs w:val="22"/>
              </w:rPr>
              <w:t>4</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5DD1B5D8" w14:textId="77777777" w:rsidR="00E169E5" w:rsidRPr="008A67D7" w:rsidRDefault="00E169E5" w:rsidP="00571204">
            <w:pPr>
              <w:spacing w:before="120" w:after="120" w:line="240" w:lineRule="auto"/>
              <w:rPr>
                <w:rFonts w:eastAsia="Dotum"/>
                <w:szCs w:val="22"/>
              </w:rPr>
            </w:pPr>
            <w:r w:rsidRPr="008A67D7">
              <w:rPr>
                <w:rFonts w:eastAsia="Dotum"/>
                <w:szCs w:val="22"/>
              </w:rPr>
              <w:t>18</w:t>
            </w:r>
          </w:p>
        </w:tc>
        <w:tc>
          <w:tcPr>
            <w:tcW w:w="196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513A1136" w14:textId="77777777" w:rsidR="00E169E5" w:rsidRPr="008A67D7" w:rsidRDefault="00E169E5" w:rsidP="00571204">
            <w:pPr>
              <w:spacing w:before="120" w:after="120" w:line="240" w:lineRule="auto"/>
              <w:rPr>
                <w:rFonts w:eastAsia="Dotum"/>
                <w:szCs w:val="22"/>
              </w:rPr>
            </w:pPr>
            <w:r w:rsidRPr="008A67D7">
              <w:rPr>
                <w:rFonts w:eastAsia="Dotum"/>
                <w:szCs w:val="22"/>
              </w:rPr>
              <w:t>17</w:t>
            </w:r>
          </w:p>
        </w:tc>
      </w:tr>
      <w:tr w:rsidR="00E169E5" w:rsidRPr="008A67D7" w14:paraId="421BF4A7" w14:textId="77777777" w:rsidTr="00861788">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60179205" w14:textId="1BF09C22" w:rsidR="00E169E5" w:rsidRPr="008A67D7" w:rsidRDefault="00E169E5" w:rsidP="00571204">
            <w:pPr>
              <w:spacing w:before="120" w:after="120" w:line="240" w:lineRule="auto"/>
              <w:rPr>
                <w:rFonts w:eastAsia="Dotum"/>
                <w:szCs w:val="22"/>
              </w:rPr>
            </w:pPr>
            <w:r w:rsidRPr="008A67D7">
              <w:rPr>
                <w:rFonts w:eastAsia="Dotum"/>
                <w:szCs w:val="22"/>
              </w:rPr>
              <w:t>10.30</w:t>
            </w:r>
            <w:r w:rsidR="00B54CB5">
              <w:rPr>
                <w:rFonts w:eastAsia="Dotum"/>
                <w:szCs w:val="22"/>
              </w:rPr>
              <w:t>−</w:t>
            </w:r>
            <w:r w:rsidRPr="008A67D7">
              <w:rPr>
                <w:rFonts w:eastAsia="Dotum"/>
                <w:szCs w:val="22"/>
              </w:rPr>
              <w:t>11.00</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0349C2D4" w14:textId="77777777" w:rsidR="00E169E5" w:rsidRPr="008A67D7" w:rsidRDefault="00E169E5" w:rsidP="00571204">
            <w:pPr>
              <w:spacing w:before="120" w:after="120" w:line="240" w:lineRule="auto"/>
              <w:rPr>
                <w:rFonts w:eastAsia="Dotum"/>
                <w:szCs w:val="22"/>
              </w:rPr>
            </w:pPr>
            <w:r w:rsidRPr="008A67D7">
              <w:rPr>
                <w:rFonts w:eastAsia="Dotum"/>
                <w:szCs w:val="22"/>
              </w:rPr>
              <w:t>7</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3FC3FFE7" w14:textId="77777777" w:rsidR="00E169E5" w:rsidRPr="008A67D7" w:rsidRDefault="00E169E5" w:rsidP="00571204">
            <w:pPr>
              <w:spacing w:before="120" w:after="120" w:line="240" w:lineRule="auto"/>
              <w:rPr>
                <w:rFonts w:eastAsia="Dotum"/>
                <w:szCs w:val="22"/>
              </w:rPr>
            </w:pPr>
            <w:r w:rsidRPr="008A67D7">
              <w:rPr>
                <w:rFonts w:eastAsia="Dotum"/>
                <w:szCs w:val="22"/>
              </w:rPr>
              <w:t>14</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5D3D264C" w14:textId="77777777" w:rsidR="00E169E5" w:rsidRPr="008A67D7" w:rsidRDefault="00E169E5" w:rsidP="00571204">
            <w:pPr>
              <w:spacing w:before="120" w:after="120" w:line="240" w:lineRule="auto"/>
              <w:rPr>
                <w:rFonts w:eastAsia="Dotum"/>
                <w:szCs w:val="22"/>
              </w:rPr>
            </w:pPr>
            <w:r w:rsidRPr="008A67D7">
              <w:rPr>
                <w:rFonts w:eastAsia="Dotum"/>
                <w:szCs w:val="22"/>
              </w:rPr>
              <w:t>23</w:t>
            </w:r>
          </w:p>
        </w:tc>
        <w:tc>
          <w:tcPr>
            <w:tcW w:w="196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0DF3193D" w14:textId="77777777" w:rsidR="00E169E5" w:rsidRPr="008A67D7" w:rsidRDefault="00E169E5" w:rsidP="00571204">
            <w:pPr>
              <w:spacing w:before="120" w:after="120" w:line="240" w:lineRule="auto"/>
              <w:rPr>
                <w:rFonts w:eastAsia="Dotum"/>
                <w:szCs w:val="22"/>
              </w:rPr>
            </w:pPr>
            <w:r w:rsidRPr="008A67D7">
              <w:rPr>
                <w:rFonts w:eastAsia="Dotum"/>
                <w:szCs w:val="22"/>
              </w:rPr>
              <w:t>5</w:t>
            </w:r>
          </w:p>
        </w:tc>
      </w:tr>
      <w:tr w:rsidR="00E169E5" w:rsidRPr="008A67D7" w14:paraId="172CF028" w14:textId="77777777" w:rsidTr="00861788">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45858D0C" w14:textId="78A28948" w:rsidR="00E169E5" w:rsidRPr="008A67D7" w:rsidRDefault="00E169E5" w:rsidP="00571204">
            <w:pPr>
              <w:spacing w:before="120" w:after="120" w:line="240" w:lineRule="auto"/>
              <w:rPr>
                <w:rFonts w:eastAsia="Dotum"/>
                <w:szCs w:val="22"/>
              </w:rPr>
            </w:pPr>
            <w:r w:rsidRPr="008A67D7">
              <w:rPr>
                <w:rFonts w:eastAsia="Dotum"/>
                <w:szCs w:val="22"/>
              </w:rPr>
              <w:t>11.00</w:t>
            </w:r>
            <w:r w:rsidR="00B54CB5">
              <w:rPr>
                <w:rFonts w:eastAsia="Dotum"/>
                <w:szCs w:val="22"/>
              </w:rPr>
              <w:t>−</w:t>
            </w:r>
            <w:r w:rsidRPr="008A67D7">
              <w:rPr>
                <w:rFonts w:eastAsia="Dotum"/>
                <w:szCs w:val="22"/>
              </w:rPr>
              <w:t>11.30</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2F80F228" w14:textId="77777777" w:rsidR="00E169E5" w:rsidRPr="008A67D7" w:rsidRDefault="00E169E5" w:rsidP="00571204">
            <w:pPr>
              <w:spacing w:before="120" w:after="120" w:line="240" w:lineRule="auto"/>
              <w:rPr>
                <w:rFonts w:eastAsia="Dotum"/>
                <w:szCs w:val="22"/>
              </w:rPr>
            </w:pPr>
            <w:r w:rsidRPr="008A67D7">
              <w:rPr>
                <w:rFonts w:eastAsia="Dotum"/>
                <w:szCs w:val="22"/>
              </w:rPr>
              <w:t>15</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00D6B87C" w14:textId="77777777" w:rsidR="00E169E5" w:rsidRPr="008A67D7" w:rsidRDefault="00E169E5" w:rsidP="00571204">
            <w:pPr>
              <w:spacing w:before="120" w:after="120" w:line="240" w:lineRule="auto"/>
              <w:rPr>
                <w:rFonts w:eastAsia="Dotum"/>
                <w:szCs w:val="22"/>
              </w:rPr>
            </w:pPr>
            <w:r w:rsidRPr="008A67D7">
              <w:rPr>
                <w:rFonts w:eastAsia="Dotum"/>
                <w:szCs w:val="22"/>
              </w:rPr>
              <w:t>3</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48701941" w14:textId="77777777" w:rsidR="00E169E5" w:rsidRPr="008A67D7" w:rsidRDefault="00E169E5" w:rsidP="00571204">
            <w:pPr>
              <w:spacing w:before="120" w:after="120" w:line="240" w:lineRule="auto"/>
              <w:rPr>
                <w:rFonts w:eastAsia="Dotum"/>
                <w:szCs w:val="22"/>
              </w:rPr>
            </w:pPr>
            <w:r w:rsidRPr="008A67D7">
              <w:rPr>
                <w:rFonts w:eastAsia="Dotum"/>
                <w:szCs w:val="22"/>
              </w:rPr>
              <w:t>4</w:t>
            </w:r>
          </w:p>
        </w:tc>
        <w:tc>
          <w:tcPr>
            <w:tcW w:w="196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0F85B2E7" w14:textId="77777777" w:rsidR="00E169E5" w:rsidRPr="008A67D7" w:rsidRDefault="00E169E5" w:rsidP="00571204">
            <w:pPr>
              <w:spacing w:before="120" w:after="120" w:line="240" w:lineRule="auto"/>
              <w:rPr>
                <w:rFonts w:eastAsia="Dotum"/>
                <w:szCs w:val="22"/>
              </w:rPr>
            </w:pPr>
            <w:r w:rsidRPr="008A67D7">
              <w:rPr>
                <w:rFonts w:eastAsia="Dotum"/>
                <w:szCs w:val="22"/>
              </w:rPr>
              <w:t>13</w:t>
            </w:r>
          </w:p>
        </w:tc>
      </w:tr>
      <w:tr w:rsidR="00E169E5" w:rsidRPr="008A67D7" w14:paraId="74CCEDCF" w14:textId="77777777" w:rsidTr="00861788">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3205F6C3" w14:textId="0E79938F" w:rsidR="00E169E5" w:rsidRPr="008A67D7" w:rsidRDefault="00E169E5" w:rsidP="00571204">
            <w:pPr>
              <w:spacing w:before="120" w:after="120" w:line="240" w:lineRule="auto"/>
              <w:rPr>
                <w:rFonts w:eastAsia="Dotum"/>
                <w:szCs w:val="22"/>
              </w:rPr>
            </w:pPr>
            <w:r w:rsidRPr="008A67D7">
              <w:rPr>
                <w:rFonts w:eastAsia="Dotum"/>
                <w:szCs w:val="22"/>
              </w:rPr>
              <w:t>11.30</w:t>
            </w:r>
            <w:r w:rsidR="00B54CB5">
              <w:rPr>
                <w:rFonts w:eastAsia="Dotum"/>
                <w:szCs w:val="22"/>
              </w:rPr>
              <w:t>−</w:t>
            </w:r>
            <w:r w:rsidRPr="008A67D7">
              <w:rPr>
                <w:rFonts w:eastAsia="Dotum"/>
                <w:szCs w:val="22"/>
              </w:rPr>
              <w:t>12.00</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29D87494" w14:textId="77777777" w:rsidR="00E169E5" w:rsidRPr="008A67D7" w:rsidRDefault="00E169E5" w:rsidP="00571204">
            <w:pPr>
              <w:spacing w:before="120" w:after="120" w:line="240" w:lineRule="auto"/>
              <w:rPr>
                <w:rFonts w:eastAsia="Dotum"/>
                <w:szCs w:val="22"/>
              </w:rPr>
            </w:pPr>
            <w:r w:rsidRPr="008A67D7">
              <w:rPr>
                <w:rFonts w:eastAsia="Dotum"/>
                <w:szCs w:val="22"/>
              </w:rPr>
              <w:t>9</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6FFD0E28" w14:textId="77777777" w:rsidR="00E169E5" w:rsidRPr="008A67D7" w:rsidRDefault="00E169E5" w:rsidP="00571204">
            <w:pPr>
              <w:spacing w:before="120" w:after="120" w:line="240" w:lineRule="auto"/>
              <w:rPr>
                <w:rFonts w:eastAsia="Dotum"/>
                <w:szCs w:val="22"/>
              </w:rPr>
            </w:pPr>
            <w:r w:rsidRPr="008A67D7">
              <w:rPr>
                <w:rFonts w:eastAsia="Dotum"/>
                <w:szCs w:val="22"/>
              </w:rPr>
              <w:t>12</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5A14FDCE" w14:textId="77777777" w:rsidR="00E169E5" w:rsidRPr="008A67D7" w:rsidRDefault="00E169E5" w:rsidP="00571204">
            <w:pPr>
              <w:spacing w:before="120" w:after="120" w:line="240" w:lineRule="auto"/>
              <w:rPr>
                <w:rFonts w:eastAsia="Dotum"/>
                <w:szCs w:val="22"/>
              </w:rPr>
            </w:pPr>
            <w:r w:rsidRPr="008A67D7">
              <w:rPr>
                <w:rFonts w:eastAsia="Dotum"/>
                <w:szCs w:val="22"/>
              </w:rPr>
              <w:t>15</w:t>
            </w:r>
          </w:p>
        </w:tc>
        <w:tc>
          <w:tcPr>
            <w:tcW w:w="196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7259A99D" w14:textId="77777777" w:rsidR="00E169E5" w:rsidRPr="008A67D7" w:rsidRDefault="00E169E5" w:rsidP="00571204">
            <w:pPr>
              <w:spacing w:before="120" w:after="120" w:line="240" w:lineRule="auto"/>
              <w:rPr>
                <w:rFonts w:eastAsia="Dotum"/>
                <w:szCs w:val="22"/>
              </w:rPr>
            </w:pPr>
            <w:r w:rsidRPr="008A67D7">
              <w:rPr>
                <w:rFonts w:eastAsia="Dotum"/>
                <w:szCs w:val="22"/>
              </w:rPr>
              <w:t>13</w:t>
            </w:r>
          </w:p>
        </w:tc>
      </w:tr>
      <w:tr w:rsidR="00E169E5" w:rsidRPr="008A67D7" w14:paraId="0E199505" w14:textId="77777777" w:rsidTr="00861788">
        <w:tc>
          <w:tcPr>
            <w:tcW w:w="184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74CC0F1D" w14:textId="691E86ED" w:rsidR="00E169E5" w:rsidRPr="008A67D7" w:rsidRDefault="00E169E5" w:rsidP="00571204">
            <w:pPr>
              <w:spacing w:before="120" w:after="120" w:line="240" w:lineRule="auto"/>
              <w:rPr>
                <w:rFonts w:eastAsia="Dotum"/>
                <w:szCs w:val="22"/>
              </w:rPr>
            </w:pPr>
            <w:r w:rsidRPr="008A67D7">
              <w:rPr>
                <w:rFonts w:eastAsia="Dotum"/>
                <w:szCs w:val="22"/>
              </w:rPr>
              <w:t>12.00</w:t>
            </w:r>
            <w:r w:rsidR="00B54CB5">
              <w:rPr>
                <w:rFonts w:eastAsia="Dotum"/>
                <w:szCs w:val="22"/>
              </w:rPr>
              <w:t>−</w:t>
            </w:r>
            <w:r w:rsidRPr="008A67D7">
              <w:rPr>
                <w:rFonts w:eastAsia="Dotum"/>
                <w:szCs w:val="22"/>
              </w:rPr>
              <w:t>12.30</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536CC18C" w14:textId="77777777" w:rsidR="00E169E5" w:rsidRPr="008A67D7" w:rsidRDefault="00E169E5" w:rsidP="00571204">
            <w:pPr>
              <w:spacing w:before="120" w:after="120" w:line="240" w:lineRule="auto"/>
              <w:rPr>
                <w:rFonts w:eastAsia="Dotum"/>
                <w:szCs w:val="22"/>
              </w:rPr>
            </w:pPr>
            <w:r w:rsidRPr="008A67D7">
              <w:rPr>
                <w:rFonts w:eastAsia="Dotum"/>
                <w:szCs w:val="22"/>
              </w:rPr>
              <w:t>23</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0E49F500" w14:textId="77777777" w:rsidR="00E169E5" w:rsidRPr="008A67D7" w:rsidRDefault="00E169E5" w:rsidP="00571204">
            <w:pPr>
              <w:spacing w:before="120" w:after="120" w:line="240" w:lineRule="auto"/>
              <w:rPr>
                <w:rFonts w:eastAsia="Dotum"/>
                <w:szCs w:val="22"/>
              </w:rPr>
            </w:pPr>
            <w:r w:rsidRPr="008A67D7">
              <w:rPr>
                <w:rFonts w:eastAsia="Dotum"/>
                <w:szCs w:val="22"/>
              </w:rPr>
              <w:t>5</w:t>
            </w:r>
          </w:p>
        </w:tc>
        <w:tc>
          <w:tcPr>
            <w:tcW w:w="1963"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tcPr>
          <w:p w14:paraId="4648AC02" w14:textId="77777777" w:rsidR="00E169E5" w:rsidRPr="008A67D7" w:rsidRDefault="00E169E5" w:rsidP="00571204">
            <w:pPr>
              <w:spacing w:before="120" w:after="120" w:line="240" w:lineRule="auto"/>
              <w:rPr>
                <w:rFonts w:eastAsia="Dotum"/>
                <w:szCs w:val="22"/>
              </w:rPr>
            </w:pPr>
            <w:r w:rsidRPr="008A67D7">
              <w:rPr>
                <w:rFonts w:eastAsia="Dotum"/>
                <w:szCs w:val="22"/>
              </w:rPr>
              <w:t>31</w:t>
            </w:r>
          </w:p>
        </w:tc>
        <w:tc>
          <w:tcPr>
            <w:tcW w:w="196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6CFBAC9B" w14:textId="77777777" w:rsidR="00E169E5" w:rsidRPr="008A67D7" w:rsidRDefault="00E169E5" w:rsidP="00571204">
            <w:pPr>
              <w:spacing w:before="120" w:after="120" w:line="240" w:lineRule="auto"/>
              <w:rPr>
                <w:rFonts w:eastAsia="Dotum"/>
                <w:szCs w:val="22"/>
              </w:rPr>
            </w:pPr>
            <w:r w:rsidRPr="008A67D7">
              <w:rPr>
                <w:rFonts w:eastAsia="Dotum"/>
                <w:szCs w:val="22"/>
              </w:rPr>
              <w:t>8</w:t>
            </w:r>
          </w:p>
        </w:tc>
      </w:tr>
      <w:tr w:rsidR="0001427F" w:rsidRPr="008A67D7" w14:paraId="3D73DD00" w14:textId="77777777" w:rsidTr="00861788">
        <w:tc>
          <w:tcPr>
            <w:tcW w:w="1843"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tcPr>
          <w:p w14:paraId="0676AB13" w14:textId="532B11DB" w:rsidR="00E169E5" w:rsidRPr="008A67D7" w:rsidRDefault="00E169E5" w:rsidP="00571204">
            <w:pPr>
              <w:spacing w:before="120" w:after="120" w:line="240" w:lineRule="auto"/>
              <w:rPr>
                <w:rFonts w:eastAsia="Dotum"/>
                <w:szCs w:val="22"/>
              </w:rPr>
            </w:pPr>
            <w:r w:rsidRPr="008A67D7">
              <w:rPr>
                <w:rFonts w:eastAsia="Dotum"/>
                <w:szCs w:val="22"/>
              </w:rPr>
              <w:t>12.30</w:t>
            </w:r>
            <w:r w:rsidR="00B54CB5">
              <w:rPr>
                <w:rFonts w:eastAsia="Dotum"/>
                <w:szCs w:val="22"/>
              </w:rPr>
              <w:t>−</w:t>
            </w:r>
            <w:r w:rsidRPr="008A67D7">
              <w:rPr>
                <w:rFonts w:eastAsia="Dotum"/>
                <w:szCs w:val="22"/>
              </w:rPr>
              <w:t>13.00</w:t>
            </w:r>
          </w:p>
        </w:tc>
        <w:tc>
          <w:tcPr>
            <w:tcW w:w="1963" w:type="dxa"/>
            <w:tcBorders>
              <w:top w:val="single" w:sz="4" w:space="0" w:color="11AB5A" w:themeColor="accent3"/>
              <w:left w:val="single" w:sz="4" w:space="0" w:color="11AB5A" w:themeColor="accent3"/>
              <w:bottom w:val="single" w:sz="18" w:space="0" w:color="11AB5A" w:themeColor="accent3"/>
              <w:right w:val="single" w:sz="4" w:space="0" w:color="11AB5A" w:themeColor="accent3"/>
            </w:tcBorders>
          </w:tcPr>
          <w:p w14:paraId="118DAB9B" w14:textId="77777777" w:rsidR="00E169E5" w:rsidRPr="008A67D7" w:rsidRDefault="00E169E5" w:rsidP="00571204">
            <w:pPr>
              <w:spacing w:before="120" w:after="120" w:line="240" w:lineRule="auto"/>
              <w:rPr>
                <w:rFonts w:eastAsia="Dotum"/>
                <w:szCs w:val="22"/>
              </w:rPr>
            </w:pPr>
            <w:r w:rsidRPr="008A67D7">
              <w:rPr>
                <w:rFonts w:eastAsia="Dotum"/>
                <w:szCs w:val="22"/>
              </w:rPr>
              <w:t>17</w:t>
            </w:r>
          </w:p>
        </w:tc>
        <w:tc>
          <w:tcPr>
            <w:tcW w:w="1963" w:type="dxa"/>
            <w:tcBorders>
              <w:top w:val="single" w:sz="4" w:space="0" w:color="11AB5A" w:themeColor="accent3"/>
              <w:left w:val="single" w:sz="4" w:space="0" w:color="11AB5A" w:themeColor="accent3"/>
              <w:bottom w:val="single" w:sz="18" w:space="0" w:color="11AB5A" w:themeColor="accent3"/>
              <w:right w:val="single" w:sz="4" w:space="0" w:color="11AB5A" w:themeColor="accent3"/>
            </w:tcBorders>
          </w:tcPr>
          <w:p w14:paraId="02FD1987" w14:textId="77777777" w:rsidR="00E169E5" w:rsidRPr="008A67D7" w:rsidRDefault="00E169E5" w:rsidP="00571204">
            <w:pPr>
              <w:spacing w:before="120" w:after="120" w:line="240" w:lineRule="auto"/>
              <w:rPr>
                <w:rFonts w:eastAsia="Dotum"/>
                <w:szCs w:val="22"/>
              </w:rPr>
            </w:pPr>
            <w:r w:rsidRPr="008A67D7">
              <w:rPr>
                <w:rFonts w:eastAsia="Dotum"/>
                <w:szCs w:val="22"/>
              </w:rPr>
              <w:t>24</w:t>
            </w:r>
          </w:p>
        </w:tc>
        <w:tc>
          <w:tcPr>
            <w:tcW w:w="1963" w:type="dxa"/>
            <w:tcBorders>
              <w:top w:val="single" w:sz="4" w:space="0" w:color="11AB5A" w:themeColor="accent3"/>
              <w:left w:val="single" w:sz="4" w:space="0" w:color="11AB5A" w:themeColor="accent3"/>
              <w:bottom w:val="single" w:sz="18" w:space="0" w:color="11AB5A" w:themeColor="accent3"/>
              <w:right w:val="single" w:sz="4" w:space="0" w:color="11AB5A" w:themeColor="accent3"/>
            </w:tcBorders>
          </w:tcPr>
          <w:p w14:paraId="42C8F6B5" w14:textId="77777777" w:rsidR="00E169E5" w:rsidRPr="008A67D7" w:rsidRDefault="00E169E5" w:rsidP="00571204">
            <w:pPr>
              <w:spacing w:before="120" w:after="120" w:line="240" w:lineRule="auto"/>
              <w:rPr>
                <w:rFonts w:eastAsia="Dotum"/>
                <w:szCs w:val="22"/>
              </w:rPr>
            </w:pPr>
            <w:r w:rsidRPr="008A67D7">
              <w:rPr>
                <w:rFonts w:eastAsia="Dotum"/>
                <w:szCs w:val="22"/>
              </w:rPr>
              <w:t>25</w:t>
            </w:r>
          </w:p>
        </w:tc>
        <w:tc>
          <w:tcPr>
            <w:tcW w:w="1963"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tcPr>
          <w:p w14:paraId="32AD4D1B" w14:textId="77777777" w:rsidR="00E169E5" w:rsidRPr="008A67D7" w:rsidRDefault="00E169E5" w:rsidP="00571204">
            <w:pPr>
              <w:spacing w:before="120" w:after="120" w:line="240" w:lineRule="auto"/>
              <w:rPr>
                <w:rFonts w:eastAsia="Dotum"/>
                <w:szCs w:val="22"/>
              </w:rPr>
            </w:pPr>
            <w:r w:rsidRPr="008A67D7">
              <w:rPr>
                <w:rFonts w:eastAsia="Dotum"/>
                <w:szCs w:val="22"/>
              </w:rPr>
              <w:t>12</w:t>
            </w:r>
          </w:p>
        </w:tc>
      </w:tr>
    </w:tbl>
    <w:p w14:paraId="20F21AD3" w14:textId="77777777" w:rsidR="00E169E5" w:rsidRPr="008A67D7" w:rsidRDefault="00E169E5" w:rsidP="00571204">
      <w:pPr>
        <w:spacing w:before="120" w:after="120" w:line="240" w:lineRule="auto"/>
        <w:rPr>
          <w:rFonts w:asciiTheme="minorHAnsi" w:eastAsia="Dotum" w:hAnsiTheme="minorHAnsi"/>
          <w:szCs w:val="22"/>
        </w:rPr>
      </w:pPr>
    </w:p>
    <w:p w14:paraId="02FBD19F" w14:textId="77777777" w:rsidR="00BD531D" w:rsidRPr="008A67D7" w:rsidRDefault="00BD531D" w:rsidP="00571204">
      <w:pPr>
        <w:spacing w:before="120" w:after="120" w:line="240" w:lineRule="auto"/>
        <w:rPr>
          <w:rFonts w:asciiTheme="minorHAnsi" w:eastAsia="Dotum" w:hAnsiTheme="minorHAnsi"/>
          <w:b/>
          <w:bCs/>
          <w:szCs w:val="22"/>
        </w:rPr>
        <w:sectPr w:rsidR="00BD531D" w:rsidRPr="008A67D7" w:rsidSect="00885D29">
          <w:pgSz w:w="11906" w:h="16838"/>
          <w:pgMar w:top="709" w:right="1134" w:bottom="709" w:left="1134" w:header="708" w:footer="708" w:gutter="0"/>
          <w:cols w:space="708"/>
          <w:docGrid w:linePitch="381"/>
        </w:sectPr>
      </w:pPr>
    </w:p>
    <w:p w14:paraId="11A56062" w14:textId="77777777" w:rsidR="00E169E5" w:rsidRPr="008A67D7" w:rsidRDefault="000B43C1" w:rsidP="00571204">
      <w:pPr>
        <w:spacing w:before="120" w:after="120" w:line="240" w:lineRule="auto"/>
        <w:rPr>
          <w:rFonts w:asciiTheme="minorHAnsi" w:eastAsia="Dotum" w:hAnsiTheme="minorHAnsi"/>
          <w:bCs/>
          <w:szCs w:val="22"/>
        </w:rPr>
      </w:pPr>
      <w:r>
        <w:rPr>
          <w:rFonts w:asciiTheme="minorHAnsi" w:eastAsia="Dotum" w:hAnsiTheme="minorHAnsi"/>
          <w:b/>
          <w:bCs/>
          <w:szCs w:val="22"/>
        </w:rPr>
        <w:lastRenderedPageBreak/>
        <w:t>Data s</w:t>
      </w:r>
      <w:r w:rsidR="00E169E5" w:rsidRPr="008A67D7">
        <w:rPr>
          <w:rFonts w:asciiTheme="minorHAnsi" w:eastAsia="Dotum" w:hAnsiTheme="minorHAnsi"/>
          <w:b/>
          <w:bCs/>
          <w:szCs w:val="22"/>
        </w:rPr>
        <w:t xml:space="preserve">et 3: </w:t>
      </w:r>
      <w:r w:rsidR="00E169E5" w:rsidRPr="008A67D7">
        <w:rPr>
          <w:rFonts w:asciiTheme="minorHAnsi" w:eastAsia="Dotum" w:hAnsiTheme="minorHAnsi"/>
          <w:bCs/>
          <w:szCs w:val="22"/>
        </w:rPr>
        <w:t>Relationship between wetted perimeter and distance from the source at Carding Mill Valley.</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89F3BB" w:themeColor="accent3" w:themeTint="66"/>
          <w:insideV w:val="single" w:sz="4" w:space="0" w:color="89F3BB" w:themeColor="accent3" w:themeTint="66"/>
        </w:tblBorders>
        <w:tblLook w:val="04A0" w:firstRow="1" w:lastRow="0" w:firstColumn="1" w:lastColumn="0" w:noHBand="0" w:noVBand="1"/>
      </w:tblPr>
      <w:tblGrid>
        <w:gridCol w:w="4816"/>
        <w:gridCol w:w="4876"/>
      </w:tblGrid>
      <w:tr w:rsidR="00E169E5" w:rsidRPr="008A67D7" w14:paraId="34F29B5B" w14:textId="77777777" w:rsidTr="006A6068">
        <w:tc>
          <w:tcPr>
            <w:tcW w:w="4816" w:type="dxa"/>
            <w:tcBorders>
              <w:top w:val="single" w:sz="18" w:space="0" w:color="11AB5A" w:themeColor="accent3"/>
              <w:bottom w:val="single" w:sz="4" w:space="0" w:color="11AB5A" w:themeColor="accent3"/>
              <w:right w:val="single" w:sz="4" w:space="0" w:color="11AB5A" w:themeColor="accent3"/>
            </w:tcBorders>
            <w:shd w:val="clear" w:color="auto" w:fill="89F3BB" w:themeFill="accent3" w:themeFillTint="66"/>
          </w:tcPr>
          <w:p w14:paraId="106F5C1C" w14:textId="7194CBDA" w:rsidR="00E169E5" w:rsidRPr="008A67D7" w:rsidRDefault="00E169E5" w:rsidP="0068024E">
            <w:pPr>
              <w:spacing w:before="120" w:after="120" w:line="240" w:lineRule="auto"/>
              <w:jc w:val="center"/>
              <w:rPr>
                <w:rFonts w:eastAsia="Dotum"/>
                <w:b/>
                <w:szCs w:val="22"/>
              </w:rPr>
            </w:pPr>
            <w:r w:rsidRPr="008A67D7">
              <w:rPr>
                <w:rFonts w:eastAsia="Dotum"/>
                <w:b/>
                <w:szCs w:val="22"/>
              </w:rPr>
              <w:t>Distance from the source</w:t>
            </w:r>
            <w:r w:rsidR="00DC710F">
              <w:rPr>
                <w:rFonts w:eastAsia="Dotum"/>
                <w:b/>
                <w:szCs w:val="22"/>
              </w:rPr>
              <w:t xml:space="preserve"> (km)</w:t>
            </w:r>
          </w:p>
        </w:tc>
        <w:tc>
          <w:tcPr>
            <w:tcW w:w="4876" w:type="dxa"/>
            <w:tcBorders>
              <w:top w:val="single" w:sz="18" w:space="0" w:color="11AB5A" w:themeColor="accent3"/>
              <w:left w:val="single" w:sz="4" w:space="0" w:color="11AB5A" w:themeColor="accent3"/>
              <w:bottom w:val="single" w:sz="4" w:space="0" w:color="11AB5A" w:themeColor="accent3"/>
            </w:tcBorders>
            <w:shd w:val="clear" w:color="auto" w:fill="89F3BB" w:themeFill="accent3" w:themeFillTint="66"/>
          </w:tcPr>
          <w:p w14:paraId="1B2D53C0" w14:textId="745D51F8" w:rsidR="00E169E5" w:rsidRPr="008A67D7" w:rsidRDefault="00E169E5" w:rsidP="0068024E">
            <w:pPr>
              <w:spacing w:before="120" w:after="120" w:line="240" w:lineRule="auto"/>
              <w:jc w:val="center"/>
              <w:rPr>
                <w:rFonts w:eastAsia="Dotum"/>
                <w:b/>
                <w:szCs w:val="22"/>
              </w:rPr>
            </w:pPr>
            <w:r w:rsidRPr="008A67D7">
              <w:rPr>
                <w:rFonts w:eastAsia="Dotum"/>
                <w:b/>
                <w:szCs w:val="22"/>
              </w:rPr>
              <w:t xml:space="preserve">Wetted </w:t>
            </w:r>
            <w:r w:rsidR="00B54CB5">
              <w:rPr>
                <w:rFonts w:eastAsia="Dotum"/>
                <w:b/>
                <w:szCs w:val="22"/>
              </w:rPr>
              <w:t>p</w:t>
            </w:r>
            <w:r w:rsidRPr="008A67D7">
              <w:rPr>
                <w:rFonts w:eastAsia="Dotum"/>
                <w:b/>
                <w:szCs w:val="22"/>
              </w:rPr>
              <w:t>erimeter</w:t>
            </w:r>
            <w:r w:rsidR="00DC710F">
              <w:rPr>
                <w:rFonts w:eastAsia="Dotum"/>
                <w:b/>
                <w:szCs w:val="22"/>
              </w:rPr>
              <w:t xml:space="preserve"> (m)</w:t>
            </w:r>
          </w:p>
        </w:tc>
      </w:tr>
      <w:tr w:rsidR="00E169E5" w:rsidRPr="008A67D7" w14:paraId="5D854F8D" w14:textId="77777777" w:rsidTr="006A6068">
        <w:tc>
          <w:tcPr>
            <w:tcW w:w="4816" w:type="dxa"/>
            <w:tcBorders>
              <w:top w:val="single" w:sz="4" w:space="0" w:color="11AB5A" w:themeColor="accent3"/>
              <w:bottom w:val="single" w:sz="4" w:space="0" w:color="11AB5A" w:themeColor="accent3"/>
              <w:right w:val="single" w:sz="4" w:space="0" w:color="11AB5A" w:themeColor="accent3"/>
            </w:tcBorders>
          </w:tcPr>
          <w:p w14:paraId="5A3ECB26" w14:textId="46E7ADC6" w:rsidR="00E169E5" w:rsidRPr="008A67D7" w:rsidRDefault="00DC710F" w:rsidP="00571204">
            <w:pPr>
              <w:spacing w:before="120" w:after="120" w:line="240" w:lineRule="auto"/>
              <w:rPr>
                <w:rFonts w:eastAsia="Dotum"/>
                <w:szCs w:val="22"/>
              </w:rPr>
            </w:pPr>
            <w:r>
              <w:rPr>
                <w:rFonts w:eastAsia="Dotum"/>
                <w:szCs w:val="22"/>
              </w:rPr>
              <w:t>0.5</w:t>
            </w:r>
          </w:p>
        </w:tc>
        <w:tc>
          <w:tcPr>
            <w:tcW w:w="4876" w:type="dxa"/>
            <w:tcBorders>
              <w:top w:val="single" w:sz="4" w:space="0" w:color="11AB5A" w:themeColor="accent3"/>
              <w:left w:val="single" w:sz="4" w:space="0" w:color="11AB5A" w:themeColor="accent3"/>
              <w:bottom w:val="single" w:sz="4" w:space="0" w:color="11AB5A" w:themeColor="accent3"/>
            </w:tcBorders>
          </w:tcPr>
          <w:p w14:paraId="36044985" w14:textId="4054F464" w:rsidR="00E169E5" w:rsidRPr="008A67D7" w:rsidRDefault="00DC710F" w:rsidP="00571204">
            <w:pPr>
              <w:spacing w:before="120" w:after="120" w:line="240" w:lineRule="auto"/>
              <w:rPr>
                <w:rFonts w:eastAsia="Dotum"/>
                <w:szCs w:val="22"/>
              </w:rPr>
            </w:pPr>
            <w:r>
              <w:rPr>
                <w:rFonts w:eastAsia="Dotum"/>
                <w:szCs w:val="22"/>
              </w:rPr>
              <w:t>0.7</w:t>
            </w:r>
          </w:p>
        </w:tc>
      </w:tr>
      <w:tr w:rsidR="00E169E5" w:rsidRPr="008A67D7" w14:paraId="2F9103DF" w14:textId="77777777" w:rsidTr="00861788">
        <w:tc>
          <w:tcPr>
            <w:tcW w:w="4816" w:type="dxa"/>
            <w:tcBorders>
              <w:top w:val="single" w:sz="4" w:space="0" w:color="11AB5A" w:themeColor="accent3"/>
              <w:bottom w:val="single" w:sz="4" w:space="0" w:color="11AB5A" w:themeColor="accent3"/>
              <w:right w:val="single" w:sz="4" w:space="0" w:color="11AB5A" w:themeColor="accent3"/>
            </w:tcBorders>
          </w:tcPr>
          <w:p w14:paraId="5E49C510" w14:textId="05DE8990" w:rsidR="00E169E5" w:rsidRPr="008A67D7" w:rsidRDefault="00DC710F" w:rsidP="00571204">
            <w:pPr>
              <w:spacing w:before="120" w:after="120" w:line="240" w:lineRule="auto"/>
              <w:rPr>
                <w:rFonts w:eastAsia="Dotum"/>
                <w:szCs w:val="22"/>
              </w:rPr>
            </w:pPr>
            <w:r>
              <w:rPr>
                <w:rFonts w:eastAsia="Dotum"/>
                <w:szCs w:val="22"/>
              </w:rPr>
              <w:t>1.0</w:t>
            </w:r>
          </w:p>
        </w:tc>
        <w:tc>
          <w:tcPr>
            <w:tcW w:w="4876" w:type="dxa"/>
            <w:tcBorders>
              <w:top w:val="single" w:sz="4" w:space="0" w:color="11AB5A" w:themeColor="accent3"/>
              <w:left w:val="single" w:sz="4" w:space="0" w:color="11AB5A" w:themeColor="accent3"/>
              <w:bottom w:val="single" w:sz="4" w:space="0" w:color="11AB5A" w:themeColor="accent3"/>
            </w:tcBorders>
          </w:tcPr>
          <w:p w14:paraId="4F19E5C8" w14:textId="5C361C04" w:rsidR="00E169E5" w:rsidRPr="008A67D7" w:rsidRDefault="00DC710F" w:rsidP="00571204">
            <w:pPr>
              <w:spacing w:before="120" w:after="120" w:line="240" w:lineRule="auto"/>
              <w:rPr>
                <w:rFonts w:eastAsia="Dotum"/>
                <w:szCs w:val="22"/>
              </w:rPr>
            </w:pPr>
            <w:r>
              <w:rPr>
                <w:rFonts w:eastAsia="Dotum"/>
                <w:szCs w:val="22"/>
              </w:rPr>
              <w:t>1.3</w:t>
            </w:r>
          </w:p>
        </w:tc>
      </w:tr>
      <w:tr w:rsidR="00E169E5" w:rsidRPr="008A67D7" w14:paraId="74E81617" w14:textId="77777777" w:rsidTr="00861788">
        <w:tc>
          <w:tcPr>
            <w:tcW w:w="4816" w:type="dxa"/>
            <w:tcBorders>
              <w:top w:val="single" w:sz="4" w:space="0" w:color="11AB5A" w:themeColor="accent3"/>
              <w:bottom w:val="single" w:sz="4" w:space="0" w:color="11AB5A" w:themeColor="accent3"/>
              <w:right w:val="single" w:sz="4" w:space="0" w:color="11AB5A" w:themeColor="accent3"/>
            </w:tcBorders>
          </w:tcPr>
          <w:p w14:paraId="694E5029" w14:textId="77567F60" w:rsidR="00E169E5" w:rsidRPr="008A67D7" w:rsidRDefault="00DC710F" w:rsidP="00571204">
            <w:pPr>
              <w:spacing w:before="120" w:after="120" w:line="240" w:lineRule="auto"/>
              <w:rPr>
                <w:rFonts w:eastAsia="Dotum"/>
                <w:szCs w:val="22"/>
              </w:rPr>
            </w:pPr>
            <w:r>
              <w:rPr>
                <w:rFonts w:eastAsia="Dotum"/>
                <w:szCs w:val="22"/>
              </w:rPr>
              <w:t>1.5</w:t>
            </w:r>
          </w:p>
        </w:tc>
        <w:tc>
          <w:tcPr>
            <w:tcW w:w="4876" w:type="dxa"/>
            <w:tcBorders>
              <w:top w:val="single" w:sz="4" w:space="0" w:color="11AB5A" w:themeColor="accent3"/>
              <w:left w:val="single" w:sz="4" w:space="0" w:color="11AB5A" w:themeColor="accent3"/>
              <w:bottom w:val="single" w:sz="4" w:space="0" w:color="11AB5A" w:themeColor="accent3"/>
            </w:tcBorders>
          </w:tcPr>
          <w:p w14:paraId="7C66200A" w14:textId="22DDB553" w:rsidR="00E169E5" w:rsidRPr="008A67D7" w:rsidRDefault="00DC710F" w:rsidP="00571204">
            <w:pPr>
              <w:spacing w:before="120" w:after="120" w:line="240" w:lineRule="auto"/>
              <w:rPr>
                <w:rFonts w:eastAsia="Dotum"/>
                <w:szCs w:val="22"/>
              </w:rPr>
            </w:pPr>
            <w:r>
              <w:rPr>
                <w:rFonts w:eastAsia="Dotum"/>
                <w:szCs w:val="22"/>
              </w:rPr>
              <w:t>1.5</w:t>
            </w:r>
          </w:p>
        </w:tc>
      </w:tr>
      <w:tr w:rsidR="00E169E5" w:rsidRPr="008A67D7" w14:paraId="7E7F9A2E" w14:textId="77777777" w:rsidTr="00861788">
        <w:tc>
          <w:tcPr>
            <w:tcW w:w="4816" w:type="dxa"/>
            <w:tcBorders>
              <w:top w:val="single" w:sz="4" w:space="0" w:color="11AB5A" w:themeColor="accent3"/>
              <w:bottom w:val="single" w:sz="4" w:space="0" w:color="11AB5A" w:themeColor="accent3"/>
              <w:right w:val="single" w:sz="4" w:space="0" w:color="11AB5A" w:themeColor="accent3"/>
            </w:tcBorders>
          </w:tcPr>
          <w:p w14:paraId="06A4774E" w14:textId="530D727B" w:rsidR="00E169E5" w:rsidRPr="008A67D7" w:rsidRDefault="00DC710F" w:rsidP="00571204">
            <w:pPr>
              <w:spacing w:before="120" w:after="120" w:line="240" w:lineRule="auto"/>
              <w:rPr>
                <w:rFonts w:eastAsia="Dotum"/>
                <w:szCs w:val="22"/>
              </w:rPr>
            </w:pPr>
            <w:r>
              <w:rPr>
                <w:rFonts w:eastAsia="Dotum"/>
                <w:szCs w:val="22"/>
              </w:rPr>
              <w:t>2.0</w:t>
            </w:r>
          </w:p>
        </w:tc>
        <w:tc>
          <w:tcPr>
            <w:tcW w:w="4876" w:type="dxa"/>
            <w:tcBorders>
              <w:top w:val="single" w:sz="4" w:space="0" w:color="11AB5A" w:themeColor="accent3"/>
              <w:left w:val="single" w:sz="4" w:space="0" w:color="11AB5A" w:themeColor="accent3"/>
              <w:bottom w:val="single" w:sz="4" w:space="0" w:color="11AB5A" w:themeColor="accent3"/>
            </w:tcBorders>
          </w:tcPr>
          <w:p w14:paraId="6E81A40E" w14:textId="4943999E" w:rsidR="00E169E5" w:rsidRPr="008A67D7" w:rsidRDefault="00E169E5" w:rsidP="00571204">
            <w:pPr>
              <w:spacing w:before="120" w:after="120" w:line="240" w:lineRule="auto"/>
              <w:rPr>
                <w:rFonts w:eastAsia="Dotum"/>
                <w:szCs w:val="22"/>
              </w:rPr>
            </w:pPr>
            <w:r w:rsidRPr="008A67D7">
              <w:rPr>
                <w:rFonts w:eastAsia="Dotum"/>
                <w:szCs w:val="22"/>
              </w:rPr>
              <w:t>1.</w:t>
            </w:r>
            <w:r w:rsidR="00DC710F">
              <w:rPr>
                <w:rFonts w:eastAsia="Dotum"/>
                <w:szCs w:val="22"/>
              </w:rPr>
              <w:t>6</w:t>
            </w:r>
          </w:p>
        </w:tc>
      </w:tr>
      <w:tr w:rsidR="00E169E5" w:rsidRPr="008A67D7" w14:paraId="110A6A37" w14:textId="77777777" w:rsidTr="00861788">
        <w:tc>
          <w:tcPr>
            <w:tcW w:w="4816" w:type="dxa"/>
            <w:tcBorders>
              <w:top w:val="single" w:sz="4" w:space="0" w:color="11AB5A" w:themeColor="accent3"/>
              <w:bottom w:val="single" w:sz="4" w:space="0" w:color="11AB5A" w:themeColor="accent3"/>
              <w:right w:val="single" w:sz="4" w:space="0" w:color="11AB5A" w:themeColor="accent3"/>
            </w:tcBorders>
          </w:tcPr>
          <w:p w14:paraId="004AC289" w14:textId="0BCDBBAB" w:rsidR="00E169E5" w:rsidRPr="008A67D7" w:rsidRDefault="00DC710F" w:rsidP="00571204">
            <w:pPr>
              <w:spacing w:before="120" w:after="120" w:line="240" w:lineRule="auto"/>
              <w:rPr>
                <w:rFonts w:eastAsia="Dotum"/>
                <w:szCs w:val="22"/>
              </w:rPr>
            </w:pPr>
            <w:r>
              <w:rPr>
                <w:rFonts w:eastAsia="Dotum"/>
                <w:szCs w:val="22"/>
              </w:rPr>
              <w:t>2.5</w:t>
            </w:r>
          </w:p>
        </w:tc>
        <w:tc>
          <w:tcPr>
            <w:tcW w:w="4876" w:type="dxa"/>
            <w:tcBorders>
              <w:top w:val="single" w:sz="4" w:space="0" w:color="11AB5A" w:themeColor="accent3"/>
              <w:left w:val="single" w:sz="4" w:space="0" w:color="11AB5A" w:themeColor="accent3"/>
              <w:bottom w:val="single" w:sz="4" w:space="0" w:color="11AB5A" w:themeColor="accent3"/>
            </w:tcBorders>
          </w:tcPr>
          <w:p w14:paraId="4F15C3EE" w14:textId="75F1DE69" w:rsidR="00E169E5" w:rsidRPr="008A67D7" w:rsidRDefault="00DC710F" w:rsidP="00571204">
            <w:pPr>
              <w:spacing w:before="120" w:after="120" w:line="240" w:lineRule="auto"/>
              <w:rPr>
                <w:rFonts w:eastAsia="Dotum"/>
                <w:szCs w:val="22"/>
              </w:rPr>
            </w:pPr>
            <w:r>
              <w:rPr>
                <w:rFonts w:eastAsia="Dotum"/>
                <w:szCs w:val="22"/>
              </w:rPr>
              <w:t>2.2</w:t>
            </w:r>
          </w:p>
        </w:tc>
      </w:tr>
      <w:tr w:rsidR="00E169E5" w:rsidRPr="008A67D7" w14:paraId="644DEF76" w14:textId="77777777" w:rsidTr="00861788">
        <w:tc>
          <w:tcPr>
            <w:tcW w:w="4816" w:type="dxa"/>
            <w:tcBorders>
              <w:top w:val="single" w:sz="4" w:space="0" w:color="11AB5A" w:themeColor="accent3"/>
              <w:bottom w:val="single" w:sz="18" w:space="0" w:color="11AB5A" w:themeColor="accent3"/>
              <w:right w:val="single" w:sz="4" w:space="0" w:color="11AB5A" w:themeColor="accent3"/>
            </w:tcBorders>
          </w:tcPr>
          <w:p w14:paraId="57997F4B" w14:textId="259487F7" w:rsidR="00E169E5" w:rsidRPr="008A67D7" w:rsidRDefault="00DC710F" w:rsidP="00571204">
            <w:pPr>
              <w:spacing w:before="120" w:after="120" w:line="240" w:lineRule="auto"/>
              <w:rPr>
                <w:rFonts w:eastAsia="Dotum"/>
                <w:szCs w:val="22"/>
              </w:rPr>
            </w:pPr>
            <w:r>
              <w:rPr>
                <w:rFonts w:eastAsia="Dotum"/>
                <w:szCs w:val="22"/>
              </w:rPr>
              <w:t>3.0</w:t>
            </w:r>
          </w:p>
        </w:tc>
        <w:tc>
          <w:tcPr>
            <w:tcW w:w="4876" w:type="dxa"/>
            <w:tcBorders>
              <w:top w:val="single" w:sz="4" w:space="0" w:color="11AB5A" w:themeColor="accent3"/>
              <w:left w:val="single" w:sz="4" w:space="0" w:color="11AB5A" w:themeColor="accent3"/>
              <w:bottom w:val="single" w:sz="18" w:space="0" w:color="11AB5A" w:themeColor="accent3"/>
            </w:tcBorders>
          </w:tcPr>
          <w:p w14:paraId="36B54CBE" w14:textId="04B033FC" w:rsidR="00E169E5" w:rsidRPr="008A67D7" w:rsidRDefault="00DC710F" w:rsidP="00571204">
            <w:pPr>
              <w:spacing w:before="120" w:after="120" w:line="240" w:lineRule="auto"/>
              <w:rPr>
                <w:rFonts w:eastAsia="Dotum"/>
                <w:szCs w:val="22"/>
              </w:rPr>
            </w:pPr>
            <w:r>
              <w:rPr>
                <w:rFonts w:eastAsia="Dotum"/>
                <w:szCs w:val="22"/>
              </w:rPr>
              <w:t>2.4</w:t>
            </w:r>
          </w:p>
        </w:tc>
      </w:tr>
    </w:tbl>
    <w:p w14:paraId="1CE864ED" w14:textId="77777777" w:rsidR="00E169E5" w:rsidRPr="008A67D7" w:rsidRDefault="00E169E5" w:rsidP="00571204">
      <w:pPr>
        <w:spacing w:before="120" w:after="120" w:line="240" w:lineRule="auto"/>
        <w:rPr>
          <w:rFonts w:asciiTheme="minorHAnsi" w:eastAsia="Dotum" w:hAnsiTheme="minorHAnsi"/>
          <w:b/>
          <w:bCs/>
          <w:szCs w:val="22"/>
        </w:rPr>
      </w:pPr>
    </w:p>
    <w:p w14:paraId="1A749085" w14:textId="59E913C9" w:rsidR="00E169E5" w:rsidRPr="008A67D7" w:rsidRDefault="000B43C1" w:rsidP="00571204">
      <w:pPr>
        <w:spacing w:before="120" w:after="120" w:line="240" w:lineRule="auto"/>
        <w:rPr>
          <w:rFonts w:asciiTheme="minorHAnsi" w:eastAsia="Dotum" w:hAnsiTheme="minorHAnsi"/>
          <w:b/>
          <w:bCs/>
          <w:szCs w:val="22"/>
        </w:rPr>
      </w:pPr>
      <w:r>
        <w:rPr>
          <w:rFonts w:asciiTheme="minorHAnsi" w:eastAsia="Dotum" w:hAnsiTheme="minorHAnsi"/>
          <w:b/>
          <w:bCs/>
          <w:szCs w:val="22"/>
        </w:rPr>
        <w:t>Data s</w:t>
      </w:r>
      <w:r w:rsidR="00E169E5" w:rsidRPr="008A67D7">
        <w:rPr>
          <w:rFonts w:asciiTheme="minorHAnsi" w:eastAsia="Dotum" w:hAnsiTheme="minorHAnsi"/>
          <w:b/>
          <w:bCs/>
          <w:szCs w:val="22"/>
        </w:rPr>
        <w:t xml:space="preserve">et 4: </w:t>
      </w:r>
      <w:r w:rsidR="00E169E5" w:rsidRPr="008A67D7">
        <w:rPr>
          <w:rFonts w:asciiTheme="minorHAnsi" w:eastAsia="Dotum" w:hAnsiTheme="minorHAnsi"/>
          <w:bCs/>
          <w:szCs w:val="22"/>
        </w:rPr>
        <w:t>Relationship between distance across river channel and depth of the river. This line graph will create a cross section of this part of the river.</w:t>
      </w:r>
    </w:p>
    <w:tbl>
      <w:tblPr>
        <w:tblStyle w:val="TableGrid"/>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1018"/>
        <w:gridCol w:w="971"/>
        <w:gridCol w:w="984"/>
        <w:gridCol w:w="983"/>
        <w:gridCol w:w="983"/>
        <w:gridCol w:w="983"/>
        <w:gridCol w:w="983"/>
        <w:gridCol w:w="983"/>
        <w:gridCol w:w="983"/>
        <w:gridCol w:w="983"/>
      </w:tblGrid>
      <w:tr w:rsidR="00E169E5" w:rsidRPr="008A67D7" w14:paraId="2F547ADB" w14:textId="77777777" w:rsidTr="006A6068">
        <w:tc>
          <w:tcPr>
            <w:tcW w:w="1044" w:type="dxa"/>
            <w:tcBorders>
              <w:top w:val="nil"/>
              <w:left w:val="nil"/>
              <w:bottom w:val="nil"/>
              <w:right w:val="single" w:sz="18" w:space="0" w:color="11AB5A" w:themeColor="accent3"/>
            </w:tcBorders>
            <w:shd w:val="clear" w:color="auto" w:fill="auto"/>
          </w:tcPr>
          <w:p w14:paraId="04D90F8B" w14:textId="77777777" w:rsidR="00E169E5" w:rsidRPr="008A67D7" w:rsidRDefault="00E169E5" w:rsidP="00571204">
            <w:pPr>
              <w:spacing w:before="120" w:after="120" w:line="240" w:lineRule="auto"/>
              <w:rPr>
                <w:rFonts w:eastAsia="Dotum"/>
                <w:b/>
                <w:bCs/>
                <w:szCs w:val="22"/>
              </w:rPr>
            </w:pPr>
          </w:p>
        </w:tc>
        <w:tc>
          <w:tcPr>
            <w:tcW w:w="9412" w:type="dxa"/>
            <w:gridSpan w:val="9"/>
            <w:tcBorders>
              <w:top w:val="single" w:sz="18" w:space="0" w:color="11AB5A" w:themeColor="accent3"/>
              <w:left w:val="single" w:sz="18" w:space="0" w:color="11AB5A" w:themeColor="accent3"/>
              <w:bottom w:val="single" w:sz="4" w:space="0" w:color="11AB5A" w:themeColor="accent3"/>
            </w:tcBorders>
            <w:shd w:val="clear" w:color="auto" w:fill="89F3BB" w:themeFill="accent3" w:themeFillTint="66"/>
            <w:vAlign w:val="center"/>
          </w:tcPr>
          <w:p w14:paraId="1635F714" w14:textId="3C8A6EF5" w:rsidR="00E169E5" w:rsidRPr="008A67D7" w:rsidRDefault="00DC710F" w:rsidP="006A6068">
            <w:pPr>
              <w:spacing w:before="120" w:after="120" w:line="240" w:lineRule="auto"/>
              <w:jc w:val="center"/>
              <w:rPr>
                <w:rFonts w:eastAsia="Dotum"/>
                <w:b/>
                <w:bCs/>
                <w:szCs w:val="22"/>
              </w:rPr>
            </w:pPr>
            <w:r>
              <w:rPr>
                <w:rFonts w:eastAsia="Dotum"/>
                <w:b/>
                <w:bCs/>
                <w:szCs w:val="22"/>
              </w:rPr>
              <w:t>Distance across the channel (</w:t>
            </w:r>
            <w:r w:rsidR="00E169E5" w:rsidRPr="008A67D7">
              <w:rPr>
                <w:rFonts w:eastAsia="Dotum"/>
                <w:b/>
                <w:bCs/>
                <w:szCs w:val="22"/>
              </w:rPr>
              <w:t>cm</w:t>
            </w:r>
            <w:r>
              <w:rPr>
                <w:rFonts w:eastAsia="Dotum"/>
                <w:b/>
                <w:bCs/>
                <w:szCs w:val="22"/>
              </w:rPr>
              <w:t>)</w:t>
            </w:r>
          </w:p>
        </w:tc>
      </w:tr>
      <w:tr w:rsidR="00E169E5" w:rsidRPr="008A67D7" w14:paraId="460E6E95" w14:textId="77777777" w:rsidTr="00861788">
        <w:tc>
          <w:tcPr>
            <w:tcW w:w="1044" w:type="dxa"/>
            <w:tcBorders>
              <w:top w:val="nil"/>
              <w:left w:val="nil"/>
              <w:bottom w:val="single" w:sz="18" w:space="0" w:color="11AB5A" w:themeColor="accent3"/>
              <w:right w:val="single" w:sz="18" w:space="0" w:color="11AB5A" w:themeColor="accent3"/>
            </w:tcBorders>
            <w:shd w:val="clear" w:color="auto" w:fill="auto"/>
          </w:tcPr>
          <w:p w14:paraId="56F9ED10" w14:textId="77777777" w:rsidR="00E169E5" w:rsidRPr="008A67D7" w:rsidRDefault="00E169E5" w:rsidP="00571204">
            <w:pPr>
              <w:spacing w:before="120" w:after="120" w:line="240" w:lineRule="auto"/>
              <w:rPr>
                <w:rFonts w:eastAsia="Dotum"/>
                <w:b/>
                <w:bCs/>
                <w:szCs w:val="22"/>
              </w:rPr>
            </w:pPr>
          </w:p>
        </w:tc>
        <w:tc>
          <w:tcPr>
            <w:tcW w:w="1044" w:type="dxa"/>
            <w:tcBorders>
              <w:top w:val="single" w:sz="4" w:space="0" w:color="11AB5A" w:themeColor="accent3"/>
              <w:left w:val="single" w:sz="18" w:space="0" w:color="11AB5A" w:themeColor="accent3"/>
              <w:bottom w:val="single" w:sz="4" w:space="0" w:color="11AB5A" w:themeColor="accent3"/>
            </w:tcBorders>
            <w:vAlign w:val="center"/>
          </w:tcPr>
          <w:p w14:paraId="4D085FEB"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0</w:t>
            </w:r>
          </w:p>
        </w:tc>
        <w:tc>
          <w:tcPr>
            <w:tcW w:w="1046" w:type="dxa"/>
            <w:vAlign w:val="center"/>
          </w:tcPr>
          <w:p w14:paraId="5554A3CB"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10</w:t>
            </w:r>
          </w:p>
        </w:tc>
        <w:tc>
          <w:tcPr>
            <w:tcW w:w="1046" w:type="dxa"/>
            <w:vAlign w:val="center"/>
          </w:tcPr>
          <w:p w14:paraId="2B1C9264"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20</w:t>
            </w:r>
          </w:p>
        </w:tc>
        <w:tc>
          <w:tcPr>
            <w:tcW w:w="1046" w:type="dxa"/>
            <w:vAlign w:val="center"/>
          </w:tcPr>
          <w:p w14:paraId="0228D289"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30</w:t>
            </w:r>
          </w:p>
        </w:tc>
        <w:tc>
          <w:tcPr>
            <w:tcW w:w="1046" w:type="dxa"/>
            <w:vAlign w:val="center"/>
          </w:tcPr>
          <w:p w14:paraId="73217AD4"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40</w:t>
            </w:r>
          </w:p>
        </w:tc>
        <w:tc>
          <w:tcPr>
            <w:tcW w:w="1046" w:type="dxa"/>
            <w:vAlign w:val="center"/>
          </w:tcPr>
          <w:p w14:paraId="66720589"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50</w:t>
            </w:r>
          </w:p>
        </w:tc>
        <w:tc>
          <w:tcPr>
            <w:tcW w:w="1046" w:type="dxa"/>
            <w:vAlign w:val="center"/>
          </w:tcPr>
          <w:p w14:paraId="3F4B468A"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60</w:t>
            </w:r>
          </w:p>
        </w:tc>
        <w:tc>
          <w:tcPr>
            <w:tcW w:w="1046" w:type="dxa"/>
            <w:vAlign w:val="center"/>
          </w:tcPr>
          <w:p w14:paraId="45DDF9F1"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70</w:t>
            </w:r>
          </w:p>
        </w:tc>
        <w:tc>
          <w:tcPr>
            <w:tcW w:w="1046" w:type="dxa"/>
            <w:vAlign w:val="center"/>
          </w:tcPr>
          <w:p w14:paraId="6FCA7C46"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80</w:t>
            </w:r>
          </w:p>
        </w:tc>
      </w:tr>
      <w:tr w:rsidR="00E169E5" w:rsidRPr="008A67D7" w14:paraId="1D235AEE" w14:textId="77777777" w:rsidTr="00861788">
        <w:tc>
          <w:tcPr>
            <w:tcW w:w="1044" w:type="dxa"/>
            <w:tcBorders>
              <w:top w:val="single" w:sz="18" w:space="0" w:color="11AB5A" w:themeColor="accent3"/>
              <w:bottom w:val="single" w:sz="18" w:space="0" w:color="11AB5A" w:themeColor="accent3"/>
            </w:tcBorders>
            <w:shd w:val="clear" w:color="auto" w:fill="C4F9DD" w:themeFill="accent3" w:themeFillTint="33"/>
          </w:tcPr>
          <w:p w14:paraId="32B52C5C" w14:textId="77777777" w:rsidR="00E169E5" w:rsidRPr="008A67D7" w:rsidRDefault="00E169E5" w:rsidP="00571204">
            <w:pPr>
              <w:spacing w:before="120" w:after="120" w:line="240" w:lineRule="auto"/>
              <w:rPr>
                <w:rFonts w:eastAsia="Dotum"/>
                <w:b/>
                <w:bCs/>
                <w:szCs w:val="22"/>
              </w:rPr>
            </w:pPr>
            <w:r w:rsidRPr="008A67D7">
              <w:rPr>
                <w:rFonts w:eastAsia="Dotum"/>
                <w:b/>
                <w:bCs/>
                <w:szCs w:val="22"/>
              </w:rPr>
              <w:t>Depth</w:t>
            </w:r>
          </w:p>
        </w:tc>
        <w:tc>
          <w:tcPr>
            <w:tcW w:w="1044" w:type="dxa"/>
            <w:tcBorders>
              <w:top w:val="single" w:sz="4" w:space="0" w:color="11AB5A" w:themeColor="accent3"/>
            </w:tcBorders>
            <w:vAlign w:val="center"/>
          </w:tcPr>
          <w:p w14:paraId="6B73A447"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0</w:t>
            </w:r>
          </w:p>
        </w:tc>
        <w:tc>
          <w:tcPr>
            <w:tcW w:w="1046" w:type="dxa"/>
            <w:vAlign w:val="center"/>
          </w:tcPr>
          <w:p w14:paraId="4E723659"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5</w:t>
            </w:r>
          </w:p>
        </w:tc>
        <w:tc>
          <w:tcPr>
            <w:tcW w:w="1046" w:type="dxa"/>
            <w:vAlign w:val="center"/>
          </w:tcPr>
          <w:p w14:paraId="0E9BC63B"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12</w:t>
            </w:r>
          </w:p>
        </w:tc>
        <w:tc>
          <w:tcPr>
            <w:tcW w:w="1046" w:type="dxa"/>
            <w:vAlign w:val="center"/>
          </w:tcPr>
          <w:p w14:paraId="09108D5E"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14</w:t>
            </w:r>
          </w:p>
        </w:tc>
        <w:tc>
          <w:tcPr>
            <w:tcW w:w="1046" w:type="dxa"/>
            <w:vAlign w:val="center"/>
          </w:tcPr>
          <w:p w14:paraId="5B0C1102"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21</w:t>
            </w:r>
          </w:p>
        </w:tc>
        <w:tc>
          <w:tcPr>
            <w:tcW w:w="1046" w:type="dxa"/>
            <w:vAlign w:val="center"/>
          </w:tcPr>
          <w:p w14:paraId="78F56CF7"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19</w:t>
            </w:r>
          </w:p>
        </w:tc>
        <w:tc>
          <w:tcPr>
            <w:tcW w:w="1046" w:type="dxa"/>
            <w:vAlign w:val="center"/>
          </w:tcPr>
          <w:p w14:paraId="7A622781"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17</w:t>
            </w:r>
          </w:p>
        </w:tc>
        <w:tc>
          <w:tcPr>
            <w:tcW w:w="1046" w:type="dxa"/>
            <w:vAlign w:val="center"/>
          </w:tcPr>
          <w:p w14:paraId="22926FBC"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8</w:t>
            </w:r>
          </w:p>
        </w:tc>
        <w:tc>
          <w:tcPr>
            <w:tcW w:w="1046" w:type="dxa"/>
            <w:vAlign w:val="center"/>
          </w:tcPr>
          <w:p w14:paraId="66D53A1D" w14:textId="77777777" w:rsidR="00E169E5" w:rsidRPr="006A6068" w:rsidRDefault="00E169E5" w:rsidP="00861788">
            <w:pPr>
              <w:spacing w:before="120" w:after="120" w:line="240" w:lineRule="auto"/>
              <w:jc w:val="center"/>
              <w:rPr>
                <w:rFonts w:eastAsia="Dotum"/>
                <w:bCs/>
                <w:szCs w:val="22"/>
              </w:rPr>
            </w:pPr>
            <w:r w:rsidRPr="006A6068">
              <w:rPr>
                <w:rFonts w:eastAsia="Dotum"/>
                <w:bCs/>
                <w:szCs w:val="22"/>
              </w:rPr>
              <w:t>0</w:t>
            </w:r>
          </w:p>
        </w:tc>
      </w:tr>
    </w:tbl>
    <w:p w14:paraId="7064219E" w14:textId="77777777" w:rsidR="00E169E5" w:rsidRPr="008A67D7" w:rsidRDefault="00E169E5" w:rsidP="00571204">
      <w:pPr>
        <w:spacing w:before="120" w:after="120" w:line="240" w:lineRule="auto"/>
        <w:rPr>
          <w:rFonts w:asciiTheme="minorHAnsi" w:eastAsia="Dotum" w:hAnsiTheme="minorHAnsi"/>
          <w:b/>
          <w:bCs/>
          <w:szCs w:val="22"/>
        </w:rPr>
      </w:pPr>
    </w:p>
    <w:p w14:paraId="4C6A9D57"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cs="Tahoma"/>
          <w:szCs w:val="22"/>
        </w:rPr>
        <w:sectPr w:rsidR="000359AC" w:rsidRPr="008A67D7" w:rsidSect="00885D29">
          <w:pgSz w:w="11906" w:h="16838"/>
          <w:pgMar w:top="709" w:right="1134" w:bottom="709" w:left="1134" w:header="708" w:footer="708" w:gutter="0"/>
          <w:cols w:space="708"/>
          <w:docGrid w:linePitch="381"/>
        </w:sectPr>
      </w:pPr>
    </w:p>
    <w:p w14:paraId="3122DEA9" w14:textId="77777777" w:rsidR="00E169E5" w:rsidRPr="008A67D7" w:rsidRDefault="00E169E5" w:rsidP="00EC21A2">
      <w:pPr>
        <w:pStyle w:val="SmallerHeading"/>
        <w:rPr>
          <w:rFonts w:asciiTheme="minorHAnsi" w:hAnsiTheme="minorHAnsi"/>
        </w:rPr>
      </w:pPr>
      <w:r w:rsidRPr="008A67D7">
        <w:rPr>
          <w:rFonts w:asciiTheme="minorHAnsi" w:hAnsiTheme="minorHAnsi"/>
        </w:rPr>
        <w:lastRenderedPageBreak/>
        <w:t>How to calculate a percentage and create a pie chart</w:t>
      </w:r>
    </w:p>
    <w:p w14:paraId="6614D1D7" w14:textId="177A374C" w:rsidR="00DC710F" w:rsidRDefault="00DC710F" w:rsidP="00DC710F">
      <w:pPr>
        <w:pStyle w:val="SmallerHeading"/>
        <w:rPr>
          <w:rFonts w:asciiTheme="minorHAnsi" w:hAnsiTheme="minorHAnsi"/>
        </w:rPr>
      </w:pPr>
      <w:r>
        <w:rPr>
          <w:rFonts w:asciiTheme="minorHAnsi" w:hAnsiTheme="minorHAnsi"/>
        </w:rPr>
        <w:t>Shopping example:</w:t>
      </w:r>
    </w:p>
    <w:p w14:paraId="21C4BAE2" w14:textId="33D17EE3" w:rsidR="00E169E5" w:rsidRPr="008A67D7" w:rsidRDefault="00E169E5"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In your exam you may be asked to calculate a percentage from a set of data</w:t>
      </w:r>
      <w:r w:rsidR="00B54CB5">
        <w:rPr>
          <w:rFonts w:asciiTheme="minorHAnsi" w:eastAsia="Dotum" w:hAnsiTheme="minorHAnsi" w:cs="Tahoma"/>
          <w:szCs w:val="22"/>
        </w:rPr>
        <w:t>;</w:t>
      </w:r>
      <w:r w:rsidRPr="008A67D7">
        <w:rPr>
          <w:rFonts w:asciiTheme="minorHAnsi" w:eastAsia="Dotum" w:hAnsiTheme="minorHAnsi" w:cs="Tahoma"/>
          <w:szCs w:val="22"/>
        </w:rPr>
        <w:t xml:space="preserve"> for example</w:t>
      </w:r>
      <w:r w:rsidR="00B54CB5">
        <w:rPr>
          <w:rFonts w:asciiTheme="minorHAnsi" w:eastAsia="Dotum" w:hAnsiTheme="minorHAnsi" w:cs="Tahoma"/>
          <w:szCs w:val="22"/>
        </w:rPr>
        <w:t>,</w:t>
      </w:r>
      <w:r w:rsidRPr="008A67D7">
        <w:rPr>
          <w:rFonts w:asciiTheme="minorHAnsi" w:eastAsia="Dotum" w:hAnsiTheme="minorHAnsi" w:cs="Tahoma"/>
          <w:szCs w:val="22"/>
        </w:rPr>
        <w:t xml:space="preserve"> what percentage of people stated that shopping was the main purpose of their visit?</w:t>
      </w:r>
    </w:p>
    <w:p w14:paraId="13424081" w14:textId="77777777" w:rsidR="00E169E5" w:rsidRPr="008A67D7" w:rsidRDefault="00E169E5" w:rsidP="00571204">
      <w:pPr>
        <w:spacing w:before="120" w:after="120" w:line="240" w:lineRule="auto"/>
        <w:rPr>
          <w:rFonts w:asciiTheme="minorHAnsi" w:eastAsia="Dotum" w:hAnsiTheme="minorHAnsi" w:cs="Tahoma"/>
          <w:szCs w:val="22"/>
        </w:rPr>
      </w:pPr>
    </w:p>
    <w:tbl>
      <w:tblPr>
        <w:tblStyle w:val="TableGrid"/>
        <w:tblW w:w="9546" w:type="dxa"/>
        <w:tblInd w:w="108" w:type="dxa"/>
        <w:tblBorders>
          <w:top w:val="single" w:sz="18" w:space="0" w:color="89F3BB" w:themeColor="accent3" w:themeTint="66"/>
          <w:left w:val="single" w:sz="18" w:space="0" w:color="89F3BB" w:themeColor="accent3" w:themeTint="66"/>
          <w:bottom w:val="single" w:sz="18" w:space="0" w:color="89F3BB" w:themeColor="accent3" w:themeTint="66"/>
          <w:right w:val="single" w:sz="18" w:space="0" w:color="89F3BB" w:themeColor="accent3" w:themeTint="66"/>
          <w:insideH w:val="single" w:sz="4" w:space="0" w:color="89F3BB" w:themeColor="accent3" w:themeTint="66"/>
          <w:insideV w:val="single" w:sz="4" w:space="0" w:color="89F3BB" w:themeColor="accent3" w:themeTint="66"/>
        </w:tblBorders>
        <w:tblLook w:val="04A0" w:firstRow="1" w:lastRow="0" w:firstColumn="1" w:lastColumn="0" w:noHBand="0" w:noVBand="1"/>
      </w:tblPr>
      <w:tblGrid>
        <w:gridCol w:w="2436"/>
        <w:gridCol w:w="2282"/>
        <w:gridCol w:w="922"/>
        <w:gridCol w:w="3906"/>
      </w:tblGrid>
      <w:tr w:rsidR="00D77F86" w:rsidRPr="008A67D7" w14:paraId="1EC9C0AC" w14:textId="77777777" w:rsidTr="006A6068">
        <w:trPr>
          <w:trHeight w:val="20"/>
        </w:trPr>
        <w:tc>
          <w:tcPr>
            <w:tcW w:w="2516"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tcPr>
          <w:p w14:paraId="6FB14484" w14:textId="77777777" w:rsidR="00D77F86" w:rsidRPr="008A67D7" w:rsidRDefault="00D77F86" w:rsidP="00571204">
            <w:pPr>
              <w:spacing w:before="120" w:after="120" w:line="240" w:lineRule="auto"/>
              <w:rPr>
                <w:rFonts w:eastAsia="Dotum" w:cs="Tahoma"/>
                <w:b/>
                <w:szCs w:val="22"/>
              </w:rPr>
            </w:pPr>
            <w:r w:rsidRPr="008A67D7">
              <w:rPr>
                <w:rFonts w:eastAsia="Dotum" w:cs="Tahoma"/>
                <w:b/>
                <w:szCs w:val="22"/>
              </w:rPr>
              <w:t>Purpose</w:t>
            </w:r>
          </w:p>
        </w:tc>
        <w:tc>
          <w:tcPr>
            <w:tcW w:w="2381"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shd w:val="clear" w:color="auto" w:fill="89F3BB" w:themeFill="accent3" w:themeFillTint="66"/>
          </w:tcPr>
          <w:p w14:paraId="7E9E69DF" w14:textId="77777777" w:rsidR="00D77F86" w:rsidRPr="008A67D7" w:rsidRDefault="00D77F86" w:rsidP="00571204">
            <w:pPr>
              <w:spacing w:before="120" w:after="120" w:line="240" w:lineRule="auto"/>
              <w:rPr>
                <w:rFonts w:eastAsia="Dotum" w:cs="Tahoma"/>
                <w:b/>
                <w:szCs w:val="22"/>
              </w:rPr>
            </w:pPr>
            <w:r w:rsidRPr="008A67D7">
              <w:rPr>
                <w:rFonts w:eastAsia="Dotum" w:cs="Tahoma"/>
                <w:b/>
                <w:szCs w:val="22"/>
              </w:rPr>
              <w:t>Tally</w:t>
            </w:r>
          </w:p>
        </w:tc>
        <w:tc>
          <w:tcPr>
            <w:tcW w:w="964" w:type="dxa"/>
            <w:vMerge w:val="restart"/>
            <w:tcBorders>
              <w:top w:val="nil"/>
              <w:left w:val="single" w:sz="18" w:space="0" w:color="11AB5A" w:themeColor="accent3"/>
              <w:bottom w:val="nil"/>
              <w:right w:val="nil"/>
            </w:tcBorders>
          </w:tcPr>
          <w:p w14:paraId="1E507BD6" w14:textId="77777777" w:rsidR="00D77F86" w:rsidRPr="008A67D7" w:rsidRDefault="00D77F86" w:rsidP="0001427F">
            <w:pPr>
              <w:spacing w:before="120" w:after="120"/>
              <w:rPr>
                <w:rFonts w:cs="Tahoma"/>
                <w:b/>
                <w:sz w:val="36"/>
              </w:rPr>
            </w:pPr>
          </w:p>
        </w:tc>
        <w:tc>
          <w:tcPr>
            <w:tcW w:w="3685" w:type="dxa"/>
            <w:vMerge w:val="restart"/>
            <w:tcBorders>
              <w:top w:val="nil"/>
              <w:left w:val="nil"/>
              <w:bottom w:val="nil"/>
              <w:right w:val="nil"/>
            </w:tcBorders>
            <w:shd w:val="clear" w:color="auto" w:fill="auto"/>
            <w:vAlign w:val="center"/>
          </w:tcPr>
          <w:p w14:paraId="10AB82E8" w14:textId="77777777" w:rsidR="00D77F86" w:rsidRPr="008A67D7" w:rsidRDefault="000F57C3" w:rsidP="00571204">
            <w:pPr>
              <w:spacing w:before="120" w:after="120" w:line="240" w:lineRule="auto"/>
              <w:rPr>
                <w:rFonts w:cs="Tahoma"/>
              </w:rPr>
            </w:pPr>
            <w:r w:rsidRPr="008A67D7">
              <w:rPr>
                <w:noProof/>
                <w:sz w:val="56"/>
                <w:lang w:eastAsia="en-GB"/>
              </w:rPr>
              <mc:AlternateContent>
                <mc:Choice Requires="wpg">
                  <w:drawing>
                    <wp:inline distT="0" distB="0" distL="0" distR="0" wp14:anchorId="6F73F787" wp14:editId="11CF9537">
                      <wp:extent cx="2300162" cy="1449237"/>
                      <wp:effectExtent l="19050" t="19050" r="24130" b="17780"/>
                      <wp:docPr id="155" name="Group 155"/>
                      <wp:cNvGraphicFramePr/>
                      <a:graphic xmlns:a="http://schemas.openxmlformats.org/drawingml/2006/main">
                        <a:graphicData uri="http://schemas.microsoft.com/office/word/2010/wordprocessingGroup">
                          <wpg:wgp>
                            <wpg:cNvGrpSpPr/>
                            <wpg:grpSpPr>
                              <a:xfrm>
                                <a:off x="0" y="0"/>
                                <a:ext cx="2300162" cy="1449237"/>
                                <a:chOff x="-689572" y="1"/>
                                <a:chExt cx="2300162" cy="1449237"/>
                              </a:xfrm>
                            </wpg:grpSpPr>
                            <wps:wsp>
                              <wps:cNvPr id="156" name="Rounded Rectangle 156"/>
                              <wps:cNvSpPr/>
                              <wps:spPr>
                                <a:xfrm>
                                  <a:off x="-689572" y="1"/>
                                  <a:ext cx="2300162" cy="1449237"/>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1F4F472" w14:textId="77777777" w:rsidR="003C7D3D" w:rsidRPr="00712079" w:rsidRDefault="003C7D3D" w:rsidP="00712079">
                                    <w:pPr>
                                      <w:spacing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2D527A3A" w14:textId="77777777" w:rsidR="003C7D3D" w:rsidRPr="00712079" w:rsidRDefault="003C7D3D" w:rsidP="000F57C3">
                                    <w:pPr>
                                      <w:rPr>
                                        <w:rFonts w:asciiTheme="minorHAnsi" w:eastAsia="Dotum" w:hAnsiTheme="minorHAnsi" w:cs="Tahoma"/>
                                        <w:szCs w:val="22"/>
                                      </w:rPr>
                                    </w:pPr>
                                    <w:r w:rsidRPr="00712079">
                                      <w:rPr>
                                        <w:rFonts w:asciiTheme="minorHAnsi" w:eastAsia="Dotum" w:hAnsiTheme="minorHAnsi" w:cs="Tahoma"/>
                                        <w:szCs w:val="22"/>
                                      </w:rPr>
                                      <w:t>If the data set figure is divisible into 100 it can be easier to work out what percentage each person would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6" name="Picture 206"/>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6F73F787" id="Group 155" o:spid="_x0000_s1224" style="width:181.1pt;height:114.1pt;mso-position-horizontal-relative:char;mso-position-vertical-relative:line" coordorigin="-6895" coordsize="23001,14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">
                      <v:roundrect id="Rounded Rectangle 156" o:spid="_x0000_s1225" style="position:absolute;left:-6895;width:23000;height:14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" filled="f" strokecolor="#11ab5a [3206]" strokeweight="2.25pt">
                        <v:textbox>
                          <w:txbxContent>
                            <w:p w14:paraId="01F4F472" w14:textId="77777777" w:rsidR="003C7D3D" w:rsidRPr="00712079" w:rsidRDefault="003C7D3D" w:rsidP="00712079">
                              <w:pPr>
                                <w:spacing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2D527A3A" w14:textId="77777777" w:rsidR="003C7D3D" w:rsidRPr="00712079" w:rsidRDefault="003C7D3D" w:rsidP="000F57C3">
                              <w:pPr>
                                <w:rPr>
                                  <w:rFonts w:asciiTheme="minorHAnsi" w:eastAsia="Dotum" w:hAnsiTheme="minorHAnsi" w:cs="Tahoma"/>
                                  <w:szCs w:val="22"/>
                                </w:rPr>
                              </w:pPr>
                              <w:r w:rsidRPr="00712079">
                                <w:rPr>
                                  <w:rFonts w:asciiTheme="minorHAnsi" w:eastAsia="Dotum" w:hAnsiTheme="minorHAnsi" w:cs="Tahoma"/>
                                  <w:szCs w:val="22"/>
                                </w:rPr>
                                <w:t>If the data set figure is divisible into 100 it can be easier to work out what percentage each person would be.</w:t>
                              </w:r>
                            </w:p>
                          </w:txbxContent>
                        </v:textbox>
                      </v:roundrect>
                      <v:shape id="Picture 206" o:spid="_x0000_s1226"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">
                        <v:imagedata r:id="rId15" o:title=""/>
                      </v:shape>
                      <w10:anchorlock/>
                    </v:group>
                  </w:pict>
                </mc:Fallback>
              </mc:AlternateContent>
            </w:r>
          </w:p>
        </w:tc>
      </w:tr>
      <w:tr w:rsidR="00D77F86" w:rsidRPr="008A67D7" w14:paraId="57F9FFFD" w14:textId="77777777" w:rsidTr="006A6068">
        <w:trPr>
          <w:trHeight w:val="20"/>
        </w:trPr>
        <w:tc>
          <w:tcPr>
            <w:tcW w:w="2516"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3CF1376A" w14:textId="77777777" w:rsidR="00D77F86" w:rsidRPr="008A67D7" w:rsidRDefault="00D77F86" w:rsidP="00571204">
            <w:pPr>
              <w:spacing w:before="120" w:after="120" w:line="240" w:lineRule="auto"/>
              <w:rPr>
                <w:rFonts w:eastAsia="Dotum" w:cs="Tahoma"/>
                <w:b/>
                <w:szCs w:val="22"/>
              </w:rPr>
            </w:pPr>
            <w:r w:rsidRPr="008A67D7">
              <w:rPr>
                <w:rFonts w:eastAsia="Dotum" w:cs="Tahoma"/>
                <w:b/>
                <w:szCs w:val="22"/>
              </w:rPr>
              <w:t>Shopping</w:t>
            </w:r>
          </w:p>
        </w:tc>
        <w:tc>
          <w:tcPr>
            <w:tcW w:w="2381" w:type="dxa"/>
            <w:tcBorders>
              <w:top w:val="single" w:sz="4" w:space="0" w:color="11AB5A" w:themeColor="accent3"/>
              <w:left w:val="single" w:sz="4" w:space="0" w:color="11AB5A" w:themeColor="accent3"/>
              <w:bottom w:val="single" w:sz="8" w:space="0" w:color="11AB5A" w:themeColor="accent3"/>
              <w:right w:val="single" w:sz="18" w:space="0" w:color="11AB5A" w:themeColor="accent3"/>
            </w:tcBorders>
          </w:tcPr>
          <w:p w14:paraId="0CE7A871" w14:textId="77777777" w:rsidR="00D77F86" w:rsidRPr="008A67D7" w:rsidRDefault="00D77F86" w:rsidP="00571204">
            <w:pPr>
              <w:spacing w:before="120" w:after="120" w:line="240" w:lineRule="auto"/>
              <w:rPr>
                <w:rFonts w:eastAsia="Dotum" w:cs="Tahoma"/>
                <w:szCs w:val="22"/>
              </w:rPr>
            </w:pPr>
            <w:r w:rsidRPr="008A67D7">
              <w:rPr>
                <w:rFonts w:eastAsia="Dotum" w:cs="Tahoma"/>
                <w:szCs w:val="22"/>
              </w:rPr>
              <w:t>15</w:t>
            </w:r>
          </w:p>
        </w:tc>
        <w:tc>
          <w:tcPr>
            <w:tcW w:w="964" w:type="dxa"/>
            <w:vMerge/>
            <w:tcBorders>
              <w:top w:val="nil"/>
              <w:left w:val="single" w:sz="18" w:space="0" w:color="11AB5A" w:themeColor="accent3"/>
              <w:bottom w:val="nil"/>
              <w:right w:val="nil"/>
            </w:tcBorders>
          </w:tcPr>
          <w:p w14:paraId="2E359CBE" w14:textId="77777777" w:rsidR="00D77F86" w:rsidRPr="008A67D7" w:rsidRDefault="00D77F86" w:rsidP="00571204">
            <w:pPr>
              <w:spacing w:before="120" w:after="120" w:line="240" w:lineRule="auto"/>
              <w:rPr>
                <w:rFonts w:eastAsia="Dotum" w:cs="Tahoma"/>
                <w:szCs w:val="22"/>
              </w:rPr>
            </w:pPr>
          </w:p>
        </w:tc>
        <w:tc>
          <w:tcPr>
            <w:tcW w:w="3685" w:type="dxa"/>
            <w:vMerge/>
            <w:tcBorders>
              <w:top w:val="nil"/>
              <w:left w:val="nil"/>
              <w:bottom w:val="nil"/>
              <w:right w:val="nil"/>
            </w:tcBorders>
            <w:shd w:val="clear" w:color="auto" w:fill="auto"/>
          </w:tcPr>
          <w:p w14:paraId="59CAE682" w14:textId="77777777" w:rsidR="00D77F86" w:rsidRPr="008A67D7" w:rsidRDefault="00D77F86" w:rsidP="00571204">
            <w:pPr>
              <w:spacing w:before="120" w:after="120" w:line="240" w:lineRule="auto"/>
              <w:rPr>
                <w:rFonts w:eastAsia="Dotum" w:cs="Tahoma"/>
                <w:szCs w:val="22"/>
              </w:rPr>
            </w:pPr>
          </w:p>
        </w:tc>
      </w:tr>
      <w:tr w:rsidR="00D77F86" w:rsidRPr="008A67D7" w14:paraId="233289A2" w14:textId="77777777" w:rsidTr="006A6068">
        <w:trPr>
          <w:trHeight w:val="20"/>
        </w:trPr>
        <w:tc>
          <w:tcPr>
            <w:tcW w:w="2516"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2CDE62EE" w14:textId="06FD9506" w:rsidR="00D77F86" w:rsidRPr="008A67D7" w:rsidRDefault="00D77F86" w:rsidP="00571204">
            <w:pPr>
              <w:spacing w:before="120" w:after="120" w:line="240" w:lineRule="auto"/>
              <w:rPr>
                <w:rFonts w:eastAsia="Dotum" w:cs="Tahoma"/>
                <w:b/>
                <w:szCs w:val="22"/>
              </w:rPr>
            </w:pPr>
            <w:r w:rsidRPr="008A67D7">
              <w:rPr>
                <w:rFonts w:eastAsia="Dotum" w:cs="Tahoma"/>
                <w:b/>
                <w:szCs w:val="22"/>
              </w:rPr>
              <w:t xml:space="preserve">Visiting </w:t>
            </w:r>
            <w:r w:rsidR="00B54CB5">
              <w:rPr>
                <w:rFonts w:eastAsia="Dotum" w:cs="Tahoma"/>
                <w:b/>
                <w:szCs w:val="22"/>
              </w:rPr>
              <w:t>f</w:t>
            </w:r>
            <w:r w:rsidRPr="008A67D7">
              <w:rPr>
                <w:rFonts w:eastAsia="Dotum" w:cs="Tahoma"/>
                <w:b/>
                <w:szCs w:val="22"/>
              </w:rPr>
              <w:t>riends</w:t>
            </w:r>
          </w:p>
        </w:tc>
        <w:tc>
          <w:tcPr>
            <w:tcW w:w="2381" w:type="dxa"/>
            <w:tcBorders>
              <w:top w:val="single" w:sz="8" w:space="0" w:color="11AB5A" w:themeColor="accent3"/>
              <w:left w:val="single" w:sz="4" w:space="0" w:color="11AB5A" w:themeColor="accent3"/>
              <w:bottom w:val="single" w:sz="4" w:space="0" w:color="11AB5A" w:themeColor="accent3"/>
              <w:right w:val="single" w:sz="18" w:space="0" w:color="11AB5A" w:themeColor="accent3"/>
            </w:tcBorders>
          </w:tcPr>
          <w:p w14:paraId="6A860C04" w14:textId="77777777" w:rsidR="00D77F86" w:rsidRPr="008A67D7" w:rsidRDefault="00D77F86" w:rsidP="00571204">
            <w:pPr>
              <w:spacing w:before="120" w:after="120" w:line="240" w:lineRule="auto"/>
              <w:rPr>
                <w:rFonts w:eastAsia="Dotum" w:cs="Tahoma"/>
                <w:szCs w:val="22"/>
              </w:rPr>
            </w:pPr>
            <w:r w:rsidRPr="008A67D7">
              <w:rPr>
                <w:rFonts w:eastAsia="Dotum" w:cs="Tahoma"/>
                <w:szCs w:val="22"/>
              </w:rPr>
              <w:t>13</w:t>
            </w:r>
          </w:p>
        </w:tc>
        <w:tc>
          <w:tcPr>
            <w:tcW w:w="964" w:type="dxa"/>
            <w:vMerge/>
            <w:tcBorders>
              <w:top w:val="nil"/>
              <w:left w:val="single" w:sz="18" w:space="0" w:color="11AB5A" w:themeColor="accent3"/>
              <w:bottom w:val="nil"/>
              <w:right w:val="nil"/>
            </w:tcBorders>
          </w:tcPr>
          <w:p w14:paraId="3387E133" w14:textId="77777777" w:rsidR="00D77F86" w:rsidRPr="008A67D7" w:rsidRDefault="00D77F86" w:rsidP="00571204">
            <w:pPr>
              <w:spacing w:before="120" w:after="120" w:line="240" w:lineRule="auto"/>
              <w:rPr>
                <w:rFonts w:eastAsia="Dotum" w:cs="Tahoma"/>
                <w:szCs w:val="22"/>
              </w:rPr>
            </w:pPr>
          </w:p>
        </w:tc>
        <w:tc>
          <w:tcPr>
            <w:tcW w:w="3685" w:type="dxa"/>
            <w:vMerge/>
            <w:tcBorders>
              <w:top w:val="nil"/>
              <w:left w:val="nil"/>
              <w:bottom w:val="nil"/>
              <w:right w:val="nil"/>
            </w:tcBorders>
            <w:shd w:val="clear" w:color="auto" w:fill="auto"/>
          </w:tcPr>
          <w:p w14:paraId="7ED74301" w14:textId="77777777" w:rsidR="00D77F86" w:rsidRPr="008A67D7" w:rsidRDefault="00D77F86" w:rsidP="00571204">
            <w:pPr>
              <w:spacing w:before="120" w:after="120" w:line="240" w:lineRule="auto"/>
              <w:rPr>
                <w:rFonts w:eastAsia="Dotum" w:cs="Tahoma"/>
                <w:szCs w:val="22"/>
              </w:rPr>
            </w:pPr>
          </w:p>
        </w:tc>
      </w:tr>
      <w:tr w:rsidR="00D77F86" w:rsidRPr="008A67D7" w14:paraId="392EC42E" w14:textId="77777777" w:rsidTr="006A6068">
        <w:trPr>
          <w:trHeight w:val="20"/>
        </w:trPr>
        <w:tc>
          <w:tcPr>
            <w:tcW w:w="2516"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64D6C086" w14:textId="77777777" w:rsidR="00D77F86" w:rsidRPr="008A67D7" w:rsidRDefault="00D77F86" w:rsidP="00571204">
            <w:pPr>
              <w:spacing w:before="120" w:after="120" w:line="240" w:lineRule="auto"/>
              <w:rPr>
                <w:rFonts w:eastAsia="Dotum" w:cs="Tahoma"/>
                <w:b/>
                <w:szCs w:val="22"/>
              </w:rPr>
            </w:pPr>
            <w:r w:rsidRPr="008A67D7">
              <w:rPr>
                <w:rFonts w:eastAsia="Dotum" w:cs="Tahoma"/>
                <w:b/>
                <w:szCs w:val="22"/>
              </w:rPr>
              <w:t>Business</w:t>
            </w:r>
          </w:p>
        </w:tc>
        <w:tc>
          <w:tcPr>
            <w:tcW w:w="2381"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1DA4C91F" w14:textId="77777777" w:rsidR="00D77F86" w:rsidRPr="008A67D7" w:rsidRDefault="00D77F86" w:rsidP="00571204">
            <w:pPr>
              <w:spacing w:before="120" w:after="120" w:line="240" w:lineRule="auto"/>
              <w:rPr>
                <w:rFonts w:eastAsia="Dotum" w:cs="Tahoma"/>
                <w:szCs w:val="22"/>
              </w:rPr>
            </w:pPr>
            <w:r w:rsidRPr="008A67D7">
              <w:rPr>
                <w:rFonts w:eastAsia="Dotum" w:cs="Tahoma"/>
                <w:szCs w:val="22"/>
              </w:rPr>
              <w:t>6</w:t>
            </w:r>
          </w:p>
        </w:tc>
        <w:tc>
          <w:tcPr>
            <w:tcW w:w="964" w:type="dxa"/>
            <w:vMerge/>
            <w:tcBorders>
              <w:top w:val="nil"/>
              <w:left w:val="single" w:sz="18" w:space="0" w:color="11AB5A" w:themeColor="accent3"/>
              <w:bottom w:val="nil"/>
              <w:right w:val="nil"/>
            </w:tcBorders>
          </w:tcPr>
          <w:p w14:paraId="55C46814" w14:textId="77777777" w:rsidR="00D77F86" w:rsidRPr="008A67D7" w:rsidRDefault="00D77F86" w:rsidP="00571204">
            <w:pPr>
              <w:spacing w:before="120" w:after="120" w:line="240" w:lineRule="auto"/>
              <w:rPr>
                <w:rFonts w:eastAsia="Dotum" w:cs="Tahoma"/>
                <w:szCs w:val="22"/>
              </w:rPr>
            </w:pPr>
          </w:p>
        </w:tc>
        <w:tc>
          <w:tcPr>
            <w:tcW w:w="3685" w:type="dxa"/>
            <w:vMerge/>
            <w:tcBorders>
              <w:top w:val="nil"/>
              <w:left w:val="nil"/>
              <w:bottom w:val="nil"/>
              <w:right w:val="nil"/>
            </w:tcBorders>
            <w:shd w:val="clear" w:color="auto" w:fill="auto"/>
          </w:tcPr>
          <w:p w14:paraId="6AD99B7C" w14:textId="77777777" w:rsidR="00D77F86" w:rsidRPr="008A67D7" w:rsidRDefault="00D77F86" w:rsidP="00571204">
            <w:pPr>
              <w:spacing w:before="120" w:after="120" w:line="240" w:lineRule="auto"/>
              <w:rPr>
                <w:rFonts w:eastAsia="Dotum" w:cs="Tahoma"/>
                <w:szCs w:val="22"/>
              </w:rPr>
            </w:pPr>
          </w:p>
        </w:tc>
      </w:tr>
      <w:tr w:rsidR="00D77F86" w:rsidRPr="008A67D7" w14:paraId="1C8D3FAB" w14:textId="77777777" w:rsidTr="006A6068">
        <w:trPr>
          <w:trHeight w:val="20"/>
        </w:trPr>
        <w:tc>
          <w:tcPr>
            <w:tcW w:w="2516"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tcPr>
          <w:p w14:paraId="5228F459" w14:textId="77777777" w:rsidR="00D77F86" w:rsidRPr="008A67D7" w:rsidRDefault="00D77F86" w:rsidP="00571204">
            <w:pPr>
              <w:spacing w:before="120" w:after="120" w:line="240" w:lineRule="auto"/>
              <w:rPr>
                <w:rFonts w:eastAsia="Dotum" w:cs="Tahoma"/>
                <w:b/>
                <w:szCs w:val="22"/>
              </w:rPr>
            </w:pPr>
            <w:r w:rsidRPr="008A67D7">
              <w:rPr>
                <w:rFonts w:eastAsia="Dotum" w:cs="Tahoma"/>
                <w:b/>
                <w:szCs w:val="22"/>
              </w:rPr>
              <w:t>Visiting an attraction</w:t>
            </w:r>
          </w:p>
        </w:tc>
        <w:tc>
          <w:tcPr>
            <w:tcW w:w="2381"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tcPr>
          <w:p w14:paraId="0832D9CB" w14:textId="77777777" w:rsidR="00D77F86" w:rsidRPr="008A67D7" w:rsidRDefault="00D77F86" w:rsidP="00571204">
            <w:pPr>
              <w:spacing w:before="120" w:after="120" w:line="240" w:lineRule="auto"/>
              <w:rPr>
                <w:rFonts w:eastAsia="Dotum" w:cs="Tahoma"/>
                <w:szCs w:val="22"/>
              </w:rPr>
            </w:pPr>
            <w:r w:rsidRPr="008A67D7">
              <w:rPr>
                <w:rFonts w:eastAsia="Dotum" w:cs="Tahoma"/>
                <w:szCs w:val="22"/>
              </w:rPr>
              <w:t>16</w:t>
            </w:r>
          </w:p>
        </w:tc>
        <w:tc>
          <w:tcPr>
            <w:tcW w:w="964" w:type="dxa"/>
            <w:vMerge/>
            <w:tcBorders>
              <w:top w:val="nil"/>
              <w:left w:val="single" w:sz="18" w:space="0" w:color="11AB5A" w:themeColor="accent3"/>
              <w:bottom w:val="nil"/>
              <w:right w:val="nil"/>
            </w:tcBorders>
          </w:tcPr>
          <w:p w14:paraId="21DA03F5" w14:textId="77777777" w:rsidR="00D77F86" w:rsidRPr="008A67D7" w:rsidRDefault="00D77F86" w:rsidP="00571204">
            <w:pPr>
              <w:spacing w:before="120" w:after="120" w:line="240" w:lineRule="auto"/>
              <w:rPr>
                <w:rFonts w:eastAsia="Dotum" w:cs="Tahoma"/>
                <w:szCs w:val="22"/>
              </w:rPr>
            </w:pPr>
          </w:p>
        </w:tc>
        <w:tc>
          <w:tcPr>
            <w:tcW w:w="3685" w:type="dxa"/>
            <w:vMerge/>
            <w:tcBorders>
              <w:top w:val="nil"/>
              <w:left w:val="nil"/>
              <w:bottom w:val="nil"/>
              <w:right w:val="nil"/>
            </w:tcBorders>
            <w:shd w:val="clear" w:color="auto" w:fill="auto"/>
          </w:tcPr>
          <w:p w14:paraId="43D6A538" w14:textId="77777777" w:rsidR="00D77F86" w:rsidRPr="008A67D7" w:rsidRDefault="00D77F86" w:rsidP="00571204">
            <w:pPr>
              <w:spacing w:before="120" w:after="120" w:line="240" w:lineRule="auto"/>
              <w:rPr>
                <w:rFonts w:eastAsia="Dotum" w:cs="Tahoma"/>
                <w:szCs w:val="22"/>
              </w:rPr>
            </w:pPr>
          </w:p>
        </w:tc>
      </w:tr>
    </w:tbl>
    <w:p w14:paraId="71D0534B" w14:textId="77777777" w:rsidR="00E169E5" w:rsidRPr="008A67D7" w:rsidRDefault="00E169E5" w:rsidP="00571204">
      <w:pPr>
        <w:spacing w:before="120" w:after="120" w:line="240" w:lineRule="auto"/>
        <w:rPr>
          <w:rFonts w:asciiTheme="minorHAnsi" w:eastAsia="Dotum" w:hAnsiTheme="minorHAnsi" w:cs="Tahoma"/>
          <w:szCs w:val="22"/>
        </w:rPr>
      </w:pPr>
    </w:p>
    <w:p w14:paraId="60184BB8" w14:textId="77777777" w:rsidR="00E169E5" w:rsidRPr="008A67D7" w:rsidRDefault="00E169E5" w:rsidP="00571204">
      <w:pPr>
        <w:spacing w:before="120" w:after="120" w:line="240" w:lineRule="auto"/>
        <w:rPr>
          <w:rFonts w:asciiTheme="minorHAnsi" w:eastAsia="Dotum" w:hAnsiTheme="minorHAnsi" w:cs="Tahoma"/>
          <w:b/>
          <w:bCs/>
          <w:szCs w:val="22"/>
        </w:rPr>
      </w:pPr>
      <w:r w:rsidRPr="008A67D7">
        <w:rPr>
          <w:rFonts w:asciiTheme="minorHAnsi" w:eastAsia="Dotum" w:hAnsiTheme="minorHAnsi" w:cs="Tahoma"/>
          <w:szCs w:val="22"/>
        </w:rPr>
        <w:t xml:space="preserve">The total number of people asked was </w:t>
      </w:r>
      <w:r w:rsidRPr="008A67D7">
        <w:rPr>
          <w:rFonts w:asciiTheme="minorHAnsi" w:eastAsia="Dotum" w:hAnsiTheme="minorHAnsi" w:cs="Tahoma"/>
          <w:b/>
          <w:bCs/>
          <w:szCs w:val="22"/>
        </w:rPr>
        <w:t>50</w:t>
      </w:r>
      <w:r w:rsidRPr="003B32B4">
        <w:rPr>
          <w:rFonts w:asciiTheme="minorHAnsi" w:eastAsia="Dotum" w:hAnsiTheme="minorHAnsi" w:cs="Tahoma"/>
          <w:szCs w:val="22"/>
        </w:rPr>
        <w:t>.</w:t>
      </w:r>
    </w:p>
    <w:p w14:paraId="1F1DCC34" w14:textId="7B2A9A04" w:rsidR="00E169E5" w:rsidRPr="008A67D7" w:rsidRDefault="00E169E5" w:rsidP="00571204">
      <w:pPr>
        <w:spacing w:before="120" w:after="120" w:line="240" w:lineRule="auto"/>
        <w:rPr>
          <w:rFonts w:asciiTheme="minorHAnsi" w:eastAsia="Dotum" w:hAnsiTheme="minorHAnsi" w:cs="Tahoma"/>
          <w:b/>
          <w:bCs/>
          <w:szCs w:val="22"/>
        </w:rPr>
      </w:pPr>
      <w:r w:rsidRPr="008A67D7">
        <w:rPr>
          <w:rFonts w:asciiTheme="minorHAnsi" w:eastAsia="Dotum" w:hAnsiTheme="minorHAnsi" w:cs="Tahoma"/>
          <w:b/>
          <w:bCs/>
          <w:szCs w:val="22"/>
        </w:rPr>
        <w:t>Each person asked would be 2%</w:t>
      </w:r>
      <w:r w:rsidR="00B54CB5">
        <w:rPr>
          <w:rFonts w:asciiTheme="minorHAnsi" w:eastAsia="Dotum" w:hAnsiTheme="minorHAnsi" w:cs="Tahoma"/>
          <w:b/>
          <w:bCs/>
          <w:szCs w:val="22"/>
        </w:rPr>
        <w:t xml:space="preserve"> of the total</w:t>
      </w:r>
    </w:p>
    <w:p w14:paraId="552FB21E" w14:textId="77777777" w:rsidR="00E169E5" w:rsidRPr="008A67D7" w:rsidRDefault="00E169E5" w:rsidP="00571204">
      <w:pPr>
        <w:spacing w:before="120" w:after="120" w:line="240" w:lineRule="auto"/>
        <w:rPr>
          <w:rFonts w:asciiTheme="minorHAnsi" w:eastAsia="Dotum" w:hAnsiTheme="minorHAnsi" w:cs="Tahoma"/>
          <w:b/>
          <w:bCs/>
          <w:szCs w:val="22"/>
        </w:rPr>
      </w:pPr>
      <w:r w:rsidRPr="008A67D7">
        <w:rPr>
          <w:rFonts w:asciiTheme="minorHAnsi" w:eastAsia="Dotum" w:hAnsiTheme="minorHAnsi" w:cs="Tahoma"/>
          <w:b/>
          <w:bCs/>
          <w:szCs w:val="22"/>
        </w:rPr>
        <w:t>15 x 2 = 30%</w:t>
      </w:r>
    </w:p>
    <w:p w14:paraId="21D110D3" w14:textId="77777777" w:rsidR="00E169E5" w:rsidRPr="008A67D7" w:rsidRDefault="00E169E5" w:rsidP="00571204">
      <w:pPr>
        <w:spacing w:before="120" w:after="120" w:line="240" w:lineRule="auto"/>
        <w:rPr>
          <w:rFonts w:asciiTheme="minorHAnsi" w:eastAsia="Dotum" w:hAnsiTheme="minorHAnsi" w:cs="Tahoma"/>
          <w:b/>
          <w:bCs/>
          <w:szCs w:val="22"/>
        </w:rPr>
      </w:pPr>
    </w:p>
    <w:p w14:paraId="6C7F4604" w14:textId="77777777" w:rsidR="00E169E5" w:rsidRPr="008A67D7" w:rsidRDefault="00E169E5"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Work out the percentages for the remaining purposes</w:t>
      </w:r>
      <w:r w:rsidR="00A13735">
        <w:rPr>
          <w:rFonts w:asciiTheme="minorHAnsi" w:eastAsia="Dotum" w:hAnsiTheme="minorHAnsi" w:cs="Tahoma"/>
          <w:szCs w:val="22"/>
        </w:rPr>
        <w:t>:</w:t>
      </w:r>
    </w:p>
    <w:p w14:paraId="69ADFFB6" w14:textId="77777777" w:rsidR="00E169E5" w:rsidRPr="008A67D7" w:rsidRDefault="00E169E5" w:rsidP="00571204">
      <w:pPr>
        <w:spacing w:before="120" w:after="120" w:line="240" w:lineRule="auto"/>
        <w:rPr>
          <w:rFonts w:asciiTheme="minorHAnsi" w:eastAsia="Dotum" w:hAnsiTheme="minorHAnsi" w:cs="Tahoma"/>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605"/>
        <w:gridCol w:w="2133"/>
        <w:gridCol w:w="3349"/>
      </w:tblGrid>
      <w:tr w:rsidR="000F57C3" w:rsidRPr="008A67D7" w14:paraId="69918ED2" w14:textId="77777777" w:rsidTr="000F57C3">
        <w:tc>
          <w:tcPr>
            <w:tcW w:w="2552" w:type="dxa"/>
            <w:tcBorders>
              <w:top w:val="single" w:sz="18" w:space="0" w:color="11AB5A" w:themeColor="accent3"/>
              <w:left w:val="single" w:sz="18" w:space="0" w:color="11AB5A" w:themeColor="accent3"/>
              <w:bottom w:val="single" w:sz="8" w:space="0" w:color="11AB5A" w:themeColor="accent3"/>
              <w:right w:val="single" w:sz="8" w:space="0" w:color="11AB5A" w:themeColor="accent3"/>
            </w:tcBorders>
            <w:shd w:val="clear" w:color="auto" w:fill="C4F9DD" w:themeFill="accent3" w:themeFillTint="33"/>
          </w:tcPr>
          <w:p w14:paraId="5337D77C" w14:textId="77777777" w:rsidR="000F57C3" w:rsidRPr="008A67D7" w:rsidRDefault="000F57C3" w:rsidP="000F57C3">
            <w:pPr>
              <w:spacing w:before="120" w:after="120"/>
              <w:rPr>
                <w:rFonts w:cs="Tahoma"/>
                <w:b/>
                <w:szCs w:val="22"/>
              </w:rPr>
            </w:pPr>
            <w:r w:rsidRPr="008A67D7">
              <w:rPr>
                <w:rFonts w:cs="Tahoma"/>
                <w:b/>
                <w:szCs w:val="22"/>
              </w:rPr>
              <w:t>Purpose</w:t>
            </w:r>
          </w:p>
        </w:tc>
        <w:tc>
          <w:tcPr>
            <w:tcW w:w="1605"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tcPr>
          <w:p w14:paraId="20529F3E" w14:textId="77777777" w:rsidR="000F57C3" w:rsidRPr="008A67D7" w:rsidRDefault="000F57C3" w:rsidP="000F57C3">
            <w:pPr>
              <w:spacing w:before="120" w:after="120"/>
              <w:rPr>
                <w:rFonts w:cs="Tahoma"/>
                <w:b/>
                <w:szCs w:val="22"/>
              </w:rPr>
            </w:pPr>
            <w:r w:rsidRPr="008A67D7">
              <w:rPr>
                <w:rFonts w:cs="Tahoma"/>
                <w:b/>
                <w:szCs w:val="22"/>
              </w:rPr>
              <w:t>Tally</w:t>
            </w:r>
          </w:p>
        </w:tc>
        <w:tc>
          <w:tcPr>
            <w:tcW w:w="2133" w:type="dxa"/>
            <w:tcBorders>
              <w:top w:val="single" w:sz="18" w:space="0" w:color="11AB5A" w:themeColor="accent3"/>
              <w:left w:val="single" w:sz="8" w:space="0" w:color="11AB5A" w:themeColor="accent3"/>
              <w:bottom w:val="single" w:sz="8" w:space="0" w:color="11AB5A" w:themeColor="accent3"/>
              <w:right w:val="single" w:sz="18" w:space="0" w:color="11AB5A" w:themeColor="accent3"/>
            </w:tcBorders>
            <w:shd w:val="clear" w:color="auto" w:fill="C4F9DD" w:themeFill="accent3" w:themeFillTint="33"/>
          </w:tcPr>
          <w:p w14:paraId="1CB3D648" w14:textId="77777777" w:rsidR="000F57C3" w:rsidRPr="008A67D7" w:rsidRDefault="000F57C3" w:rsidP="000F57C3">
            <w:pPr>
              <w:spacing w:before="120" w:after="120"/>
              <w:rPr>
                <w:rFonts w:cs="Tahoma"/>
                <w:b/>
                <w:szCs w:val="22"/>
              </w:rPr>
            </w:pPr>
            <w:r w:rsidRPr="008A67D7">
              <w:rPr>
                <w:rFonts w:cs="Tahoma"/>
                <w:b/>
                <w:szCs w:val="22"/>
              </w:rPr>
              <w:t>Percentage</w:t>
            </w:r>
          </w:p>
        </w:tc>
        <w:tc>
          <w:tcPr>
            <w:tcW w:w="3349" w:type="dxa"/>
            <w:vMerge w:val="restart"/>
            <w:tcBorders>
              <w:left w:val="single" w:sz="18" w:space="0" w:color="11AB5A" w:themeColor="accent3"/>
            </w:tcBorders>
          </w:tcPr>
          <w:p w14:paraId="3A3049F2" w14:textId="77777777" w:rsidR="000F57C3" w:rsidRPr="008A67D7" w:rsidRDefault="000F57C3" w:rsidP="00571204">
            <w:pPr>
              <w:spacing w:before="120" w:after="120" w:line="240" w:lineRule="auto"/>
              <w:rPr>
                <w:rFonts w:eastAsia="Dotum" w:cs="Tahoma"/>
                <w:szCs w:val="22"/>
              </w:rPr>
            </w:pPr>
            <w:r w:rsidRPr="008A67D7">
              <w:rPr>
                <w:noProof/>
                <w:sz w:val="56"/>
                <w:lang w:eastAsia="en-GB"/>
              </w:rPr>
              <mc:AlternateContent>
                <mc:Choice Requires="wpg">
                  <w:drawing>
                    <wp:inline distT="0" distB="0" distL="0" distR="0" wp14:anchorId="4AEB7C4F" wp14:editId="470CC29B">
                      <wp:extent cx="2015921" cy="1397479"/>
                      <wp:effectExtent l="19050" t="19050" r="22860" b="12700"/>
                      <wp:docPr id="217" name="Group 217"/>
                      <wp:cNvGraphicFramePr/>
                      <a:graphic xmlns:a="http://schemas.openxmlformats.org/drawingml/2006/main">
                        <a:graphicData uri="http://schemas.microsoft.com/office/word/2010/wordprocessingGroup">
                          <wpg:wgp>
                            <wpg:cNvGrpSpPr/>
                            <wpg:grpSpPr>
                              <a:xfrm>
                                <a:off x="0" y="0"/>
                                <a:ext cx="2015921" cy="1397479"/>
                                <a:chOff x="-404900" y="1"/>
                                <a:chExt cx="2015921" cy="1397479"/>
                              </a:xfrm>
                            </wpg:grpSpPr>
                            <wps:wsp>
                              <wps:cNvPr id="218" name="Rounded Rectangle 218"/>
                              <wps:cNvSpPr/>
                              <wps:spPr>
                                <a:xfrm>
                                  <a:off x="-404900" y="1"/>
                                  <a:ext cx="2015921" cy="1397479"/>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2502176F" w14:textId="77777777" w:rsidR="003C7D3D" w:rsidRPr="00712079" w:rsidRDefault="003C7D3D" w:rsidP="00712079">
                                    <w:pPr>
                                      <w:spacing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5C49B871" w14:textId="77777777" w:rsidR="003C7D3D" w:rsidRPr="00712079" w:rsidRDefault="003C7D3D" w:rsidP="00712079">
                                    <w:pPr>
                                      <w:spacing w:before="120" w:after="120" w:line="240" w:lineRule="auto"/>
                                      <w:rPr>
                                        <w:rFonts w:asciiTheme="minorHAnsi" w:eastAsia="Dotum" w:hAnsiTheme="minorHAnsi" w:cs="Tahoma"/>
                                        <w:szCs w:val="22"/>
                                      </w:rPr>
                                    </w:pPr>
                                    <w:r w:rsidRPr="00712079">
                                      <w:rPr>
                                        <w:rFonts w:asciiTheme="minorHAnsi" w:eastAsia="Dotum" w:hAnsiTheme="minorHAnsi" w:cs="Tahoma"/>
                                        <w:szCs w:val="22"/>
                                      </w:rPr>
                                      <w:t xml:space="preserve">Work out </w:t>
                                    </w:r>
                                    <w:r>
                                      <w:rPr>
                                        <w:rFonts w:asciiTheme="minorHAnsi" w:eastAsia="Dotum" w:hAnsiTheme="minorHAnsi" w:cs="Tahoma"/>
                                        <w:szCs w:val="22"/>
                                      </w:rPr>
                                      <w:t>the percentage by dividing the number by the total number and then multiplying by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4AEB7C4F" id="Group 217" o:spid="_x0000_s1227" style="width:158.75pt;height:110.05pt;mso-position-horizontal-relative:char;mso-position-vertical-relative:line" coordorigin="-4049" coordsize="20159,1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">
                      <v:roundrect id="Rounded Rectangle 218" o:spid="_x0000_s1228" style="position:absolute;left:-4049;width:20159;height:139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" filled="f" strokecolor="#11ab5a [3206]" strokeweight="2.25pt">
                        <v:textbox>
                          <w:txbxContent>
                            <w:p w14:paraId="2502176F" w14:textId="77777777" w:rsidR="003C7D3D" w:rsidRPr="00712079" w:rsidRDefault="003C7D3D" w:rsidP="00712079">
                              <w:pPr>
                                <w:spacing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5C49B871" w14:textId="77777777" w:rsidR="003C7D3D" w:rsidRPr="00712079" w:rsidRDefault="003C7D3D" w:rsidP="00712079">
                              <w:pPr>
                                <w:spacing w:before="120" w:after="120" w:line="240" w:lineRule="auto"/>
                                <w:rPr>
                                  <w:rFonts w:asciiTheme="minorHAnsi" w:eastAsia="Dotum" w:hAnsiTheme="minorHAnsi" w:cs="Tahoma"/>
                                  <w:szCs w:val="22"/>
                                </w:rPr>
                              </w:pPr>
                              <w:r w:rsidRPr="00712079">
                                <w:rPr>
                                  <w:rFonts w:asciiTheme="minorHAnsi" w:eastAsia="Dotum" w:hAnsiTheme="minorHAnsi" w:cs="Tahoma"/>
                                  <w:szCs w:val="22"/>
                                </w:rPr>
                                <w:t xml:space="preserve">Work out </w:t>
                              </w:r>
                              <w:r>
                                <w:rPr>
                                  <w:rFonts w:asciiTheme="minorHAnsi" w:eastAsia="Dotum" w:hAnsiTheme="minorHAnsi" w:cs="Tahoma"/>
                                  <w:szCs w:val="22"/>
                                </w:rPr>
                                <w:t>the percentage by dividing the number by the total number and then multiplying by 100.</w:t>
                              </w:r>
                            </w:p>
                          </w:txbxContent>
                        </v:textbox>
                      </v:roundrect>
                      <v:shape id="Picture 219" o:spid="_x0000_s1229"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">
                        <v:imagedata r:id="rId15" o:title=""/>
                      </v:shape>
                      <w10:anchorlock/>
                    </v:group>
                  </w:pict>
                </mc:Fallback>
              </mc:AlternateContent>
            </w:r>
          </w:p>
        </w:tc>
      </w:tr>
      <w:tr w:rsidR="000F57C3" w:rsidRPr="008A67D7" w14:paraId="72A1D8A4" w14:textId="77777777" w:rsidTr="000F57C3">
        <w:tc>
          <w:tcPr>
            <w:tcW w:w="2552" w:type="dxa"/>
            <w:tcBorders>
              <w:top w:val="single" w:sz="8" w:space="0" w:color="11AB5A" w:themeColor="accent3"/>
              <w:left w:val="single" w:sz="18" w:space="0" w:color="11AB5A" w:themeColor="accent3"/>
              <w:bottom w:val="single" w:sz="8" w:space="0" w:color="11AB5A" w:themeColor="accent3"/>
              <w:right w:val="single" w:sz="8" w:space="0" w:color="11AB5A" w:themeColor="accent3"/>
            </w:tcBorders>
          </w:tcPr>
          <w:p w14:paraId="1020FA30" w14:textId="77777777" w:rsidR="000F57C3" w:rsidRPr="008A67D7" w:rsidRDefault="000F57C3" w:rsidP="000F57C3">
            <w:pPr>
              <w:spacing w:before="120" w:after="120"/>
              <w:rPr>
                <w:rFonts w:cs="Tahoma"/>
                <w:b/>
                <w:szCs w:val="22"/>
              </w:rPr>
            </w:pPr>
            <w:r w:rsidRPr="008A67D7">
              <w:rPr>
                <w:rFonts w:cs="Tahoma"/>
                <w:b/>
                <w:szCs w:val="22"/>
              </w:rPr>
              <w:t>Shopping</w:t>
            </w:r>
          </w:p>
        </w:tc>
        <w:tc>
          <w:tcPr>
            <w:tcW w:w="1605" w:type="dxa"/>
            <w:tcBorders>
              <w:top w:val="single" w:sz="8" w:space="0" w:color="11AB5A" w:themeColor="accent3"/>
              <w:left w:val="single" w:sz="8" w:space="0" w:color="11AB5A" w:themeColor="accent3"/>
              <w:bottom w:val="single" w:sz="8" w:space="0" w:color="11AB5A" w:themeColor="accent3"/>
              <w:right w:val="single" w:sz="8" w:space="0" w:color="11AB5A" w:themeColor="accent3"/>
            </w:tcBorders>
          </w:tcPr>
          <w:p w14:paraId="5C2ACC7E" w14:textId="77777777" w:rsidR="000F57C3" w:rsidRPr="008A67D7" w:rsidRDefault="000F57C3" w:rsidP="000F57C3">
            <w:pPr>
              <w:spacing w:before="120" w:after="120"/>
              <w:rPr>
                <w:rFonts w:cs="Tahoma"/>
                <w:szCs w:val="22"/>
              </w:rPr>
            </w:pPr>
            <w:r w:rsidRPr="008A67D7">
              <w:rPr>
                <w:rFonts w:cs="Tahoma"/>
                <w:szCs w:val="22"/>
              </w:rPr>
              <w:t>15</w:t>
            </w:r>
          </w:p>
        </w:tc>
        <w:tc>
          <w:tcPr>
            <w:tcW w:w="2133" w:type="dxa"/>
            <w:tcBorders>
              <w:top w:val="single" w:sz="8" w:space="0" w:color="11AB5A" w:themeColor="accent3"/>
              <w:left w:val="single" w:sz="8" w:space="0" w:color="11AB5A" w:themeColor="accent3"/>
              <w:bottom w:val="single" w:sz="8" w:space="0" w:color="11AB5A" w:themeColor="accent3"/>
              <w:right w:val="single" w:sz="18" w:space="0" w:color="11AB5A" w:themeColor="accent3"/>
            </w:tcBorders>
          </w:tcPr>
          <w:p w14:paraId="70F3DB6E" w14:textId="77777777" w:rsidR="000F57C3" w:rsidRPr="008A67D7" w:rsidRDefault="000F57C3" w:rsidP="000F57C3">
            <w:pPr>
              <w:spacing w:before="120" w:after="120"/>
              <w:rPr>
                <w:rFonts w:cs="Tahoma"/>
                <w:szCs w:val="22"/>
              </w:rPr>
            </w:pPr>
            <w:r w:rsidRPr="008A67D7">
              <w:rPr>
                <w:rFonts w:cs="Tahoma"/>
                <w:szCs w:val="22"/>
              </w:rPr>
              <w:t>30</w:t>
            </w:r>
          </w:p>
        </w:tc>
        <w:tc>
          <w:tcPr>
            <w:tcW w:w="3349" w:type="dxa"/>
            <w:vMerge/>
            <w:tcBorders>
              <w:left w:val="single" w:sz="18" w:space="0" w:color="11AB5A" w:themeColor="accent3"/>
            </w:tcBorders>
          </w:tcPr>
          <w:p w14:paraId="56360D1C" w14:textId="77777777" w:rsidR="000F57C3" w:rsidRPr="008A67D7" w:rsidRDefault="000F57C3" w:rsidP="00571204">
            <w:pPr>
              <w:spacing w:before="120" w:after="120" w:line="240" w:lineRule="auto"/>
              <w:rPr>
                <w:rFonts w:eastAsia="Dotum" w:cs="Tahoma"/>
                <w:szCs w:val="22"/>
              </w:rPr>
            </w:pPr>
          </w:p>
        </w:tc>
      </w:tr>
      <w:tr w:rsidR="000F57C3" w:rsidRPr="008A67D7" w14:paraId="0D800646" w14:textId="77777777" w:rsidTr="000F57C3">
        <w:tc>
          <w:tcPr>
            <w:tcW w:w="2552" w:type="dxa"/>
            <w:tcBorders>
              <w:top w:val="single" w:sz="8" w:space="0" w:color="11AB5A" w:themeColor="accent3"/>
              <w:left w:val="single" w:sz="18" w:space="0" w:color="11AB5A" w:themeColor="accent3"/>
              <w:bottom w:val="single" w:sz="8" w:space="0" w:color="11AB5A" w:themeColor="accent3"/>
              <w:right w:val="single" w:sz="8" w:space="0" w:color="11AB5A" w:themeColor="accent3"/>
            </w:tcBorders>
          </w:tcPr>
          <w:p w14:paraId="4600F3E1" w14:textId="494AB064" w:rsidR="000F57C3" w:rsidRPr="008A67D7" w:rsidRDefault="000F57C3" w:rsidP="000F57C3">
            <w:pPr>
              <w:spacing w:before="120" w:after="120"/>
              <w:rPr>
                <w:rFonts w:cs="Tahoma"/>
                <w:b/>
                <w:szCs w:val="22"/>
              </w:rPr>
            </w:pPr>
            <w:r w:rsidRPr="008A67D7">
              <w:rPr>
                <w:rFonts w:cs="Tahoma"/>
                <w:b/>
                <w:szCs w:val="22"/>
              </w:rPr>
              <w:t xml:space="preserve">Visiting </w:t>
            </w:r>
            <w:r w:rsidR="00B54CB5">
              <w:rPr>
                <w:rFonts w:cs="Tahoma"/>
                <w:b/>
                <w:szCs w:val="22"/>
              </w:rPr>
              <w:t>f</w:t>
            </w:r>
            <w:r w:rsidRPr="008A67D7">
              <w:rPr>
                <w:rFonts w:cs="Tahoma"/>
                <w:b/>
                <w:szCs w:val="22"/>
              </w:rPr>
              <w:t>riends</w:t>
            </w:r>
          </w:p>
        </w:tc>
        <w:tc>
          <w:tcPr>
            <w:tcW w:w="1605" w:type="dxa"/>
            <w:tcBorders>
              <w:top w:val="single" w:sz="8" w:space="0" w:color="11AB5A" w:themeColor="accent3"/>
              <w:left w:val="single" w:sz="8" w:space="0" w:color="11AB5A" w:themeColor="accent3"/>
              <w:bottom w:val="single" w:sz="8" w:space="0" w:color="11AB5A" w:themeColor="accent3"/>
              <w:right w:val="single" w:sz="8" w:space="0" w:color="11AB5A" w:themeColor="accent3"/>
            </w:tcBorders>
          </w:tcPr>
          <w:p w14:paraId="2D98D296" w14:textId="77777777" w:rsidR="000F57C3" w:rsidRPr="008A67D7" w:rsidRDefault="000F57C3" w:rsidP="000F57C3">
            <w:pPr>
              <w:spacing w:before="120" w:after="120"/>
              <w:rPr>
                <w:rFonts w:cs="Tahoma"/>
                <w:szCs w:val="22"/>
              </w:rPr>
            </w:pPr>
            <w:r w:rsidRPr="008A67D7">
              <w:rPr>
                <w:rFonts w:cs="Tahoma"/>
                <w:szCs w:val="22"/>
              </w:rPr>
              <w:t>13</w:t>
            </w:r>
          </w:p>
        </w:tc>
        <w:tc>
          <w:tcPr>
            <w:tcW w:w="2133" w:type="dxa"/>
            <w:tcBorders>
              <w:top w:val="single" w:sz="8" w:space="0" w:color="11AB5A" w:themeColor="accent3"/>
              <w:left w:val="single" w:sz="8" w:space="0" w:color="11AB5A" w:themeColor="accent3"/>
              <w:bottom w:val="single" w:sz="8" w:space="0" w:color="11AB5A" w:themeColor="accent3"/>
              <w:right w:val="single" w:sz="18" w:space="0" w:color="11AB5A" w:themeColor="accent3"/>
            </w:tcBorders>
          </w:tcPr>
          <w:p w14:paraId="5AD381C8" w14:textId="77777777" w:rsidR="000F57C3" w:rsidRPr="008A67D7" w:rsidRDefault="000F57C3" w:rsidP="000F57C3">
            <w:pPr>
              <w:spacing w:before="120" w:after="120"/>
              <w:rPr>
                <w:rFonts w:cs="Tahoma"/>
                <w:szCs w:val="22"/>
              </w:rPr>
            </w:pPr>
          </w:p>
        </w:tc>
        <w:tc>
          <w:tcPr>
            <w:tcW w:w="3349" w:type="dxa"/>
            <w:vMerge/>
            <w:tcBorders>
              <w:left w:val="single" w:sz="18" w:space="0" w:color="11AB5A" w:themeColor="accent3"/>
            </w:tcBorders>
          </w:tcPr>
          <w:p w14:paraId="7F26C5D2" w14:textId="77777777" w:rsidR="000F57C3" w:rsidRPr="008A67D7" w:rsidRDefault="000F57C3" w:rsidP="00571204">
            <w:pPr>
              <w:spacing w:before="120" w:after="120" w:line="240" w:lineRule="auto"/>
              <w:rPr>
                <w:rFonts w:eastAsia="Dotum" w:cs="Tahoma"/>
                <w:szCs w:val="22"/>
              </w:rPr>
            </w:pPr>
          </w:p>
        </w:tc>
      </w:tr>
      <w:tr w:rsidR="000F57C3" w:rsidRPr="008A67D7" w14:paraId="2C56E98C" w14:textId="77777777" w:rsidTr="000F57C3">
        <w:tc>
          <w:tcPr>
            <w:tcW w:w="2552" w:type="dxa"/>
            <w:tcBorders>
              <w:top w:val="single" w:sz="8" w:space="0" w:color="11AB5A" w:themeColor="accent3"/>
              <w:left w:val="single" w:sz="18" w:space="0" w:color="11AB5A" w:themeColor="accent3"/>
              <w:bottom w:val="single" w:sz="8" w:space="0" w:color="11AB5A" w:themeColor="accent3"/>
              <w:right w:val="single" w:sz="8" w:space="0" w:color="11AB5A" w:themeColor="accent3"/>
            </w:tcBorders>
          </w:tcPr>
          <w:p w14:paraId="037D5E03" w14:textId="77777777" w:rsidR="000F57C3" w:rsidRPr="008A67D7" w:rsidRDefault="000F57C3" w:rsidP="000F57C3">
            <w:pPr>
              <w:spacing w:before="120" w:after="120"/>
              <w:rPr>
                <w:rFonts w:cs="Tahoma"/>
                <w:b/>
                <w:szCs w:val="22"/>
              </w:rPr>
            </w:pPr>
            <w:r w:rsidRPr="008A67D7">
              <w:rPr>
                <w:rFonts w:cs="Tahoma"/>
                <w:b/>
                <w:szCs w:val="22"/>
              </w:rPr>
              <w:t>Business</w:t>
            </w:r>
          </w:p>
        </w:tc>
        <w:tc>
          <w:tcPr>
            <w:tcW w:w="1605" w:type="dxa"/>
            <w:tcBorders>
              <w:top w:val="single" w:sz="8" w:space="0" w:color="11AB5A" w:themeColor="accent3"/>
              <w:left w:val="single" w:sz="8" w:space="0" w:color="11AB5A" w:themeColor="accent3"/>
              <w:bottom w:val="single" w:sz="8" w:space="0" w:color="11AB5A" w:themeColor="accent3"/>
              <w:right w:val="single" w:sz="8" w:space="0" w:color="11AB5A" w:themeColor="accent3"/>
            </w:tcBorders>
          </w:tcPr>
          <w:p w14:paraId="7B8C3D80" w14:textId="77777777" w:rsidR="000F57C3" w:rsidRPr="008A67D7" w:rsidRDefault="000F57C3" w:rsidP="000F57C3">
            <w:pPr>
              <w:spacing w:before="120" w:after="120"/>
              <w:rPr>
                <w:rFonts w:cs="Tahoma"/>
                <w:szCs w:val="22"/>
              </w:rPr>
            </w:pPr>
            <w:r w:rsidRPr="008A67D7">
              <w:rPr>
                <w:rFonts w:cs="Tahoma"/>
                <w:szCs w:val="22"/>
              </w:rPr>
              <w:t>6</w:t>
            </w:r>
          </w:p>
        </w:tc>
        <w:tc>
          <w:tcPr>
            <w:tcW w:w="2133" w:type="dxa"/>
            <w:tcBorders>
              <w:top w:val="single" w:sz="8" w:space="0" w:color="11AB5A" w:themeColor="accent3"/>
              <w:left w:val="single" w:sz="8" w:space="0" w:color="11AB5A" w:themeColor="accent3"/>
              <w:bottom w:val="single" w:sz="8" w:space="0" w:color="11AB5A" w:themeColor="accent3"/>
              <w:right w:val="single" w:sz="18" w:space="0" w:color="11AB5A" w:themeColor="accent3"/>
            </w:tcBorders>
          </w:tcPr>
          <w:p w14:paraId="4E206257" w14:textId="77777777" w:rsidR="000F57C3" w:rsidRPr="008A67D7" w:rsidRDefault="000F57C3" w:rsidP="000F57C3">
            <w:pPr>
              <w:spacing w:before="120" w:after="120"/>
              <w:rPr>
                <w:rFonts w:cs="Tahoma"/>
                <w:szCs w:val="22"/>
              </w:rPr>
            </w:pPr>
          </w:p>
        </w:tc>
        <w:tc>
          <w:tcPr>
            <w:tcW w:w="3349" w:type="dxa"/>
            <w:vMerge/>
            <w:tcBorders>
              <w:left w:val="single" w:sz="18" w:space="0" w:color="11AB5A" w:themeColor="accent3"/>
            </w:tcBorders>
          </w:tcPr>
          <w:p w14:paraId="4B6993C6" w14:textId="77777777" w:rsidR="000F57C3" w:rsidRPr="008A67D7" w:rsidRDefault="000F57C3" w:rsidP="00571204">
            <w:pPr>
              <w:spacing w:before="120" w:after="120" w:line="240" w:lineRule="auto"/>
              <w:rPr>
                <w:rFonts w:eastAsia="Dotum" w:cs="Tahoma"/>
                <w:szCs w:val="22"/>
              </w:rPr>
            </w:pPr>
          </w:p>
        </w:tc>
      </w:tr>
      <w:tr w:rsidR="000F57C3" w:rsidRPr="008A67D7" w14:paraId="096E9669" w14:textId="77777777" w:rsidTr="000F57C3">
        <w:tc>
          <w:tcPr>
            <w:tcW w:w="2552" w:type="dxa"/>
            <w:tcBorders>
              <w:top w:val="single" w:sz="8" w:space="0" w:color="11AB5A" w:themeColor="accent3"/>
              <w:left w:val="single" w:sz="18" w:space="0" w:color="11AB5A" w:themeColor="accent3"/>
              <w:bottom w:val="single" w:sz="18" w:space="0" w:color="11AB5A" w:themeColor="accent3"/>
              <w:right w:val="single" w:sz="8" w:space="0" w:color="11AB5A" w:themeColor="accent3"/>
            </w:tcBorders>
          </w:tcPr>
          <w:p w14:paraId="1D4A78CD" w14:textId="77777777" w:rsidR="000F57C3" w:rsidRPr="008A67D7" w:rsidRDefault="000F57C3" w:rsidP="000F57C3">
            <w:pPr>
              <w:spacing w:before="120" w:after="120"/>
              <w:rPr>
                <w:rFonts w:cs="Tahoma"/>
                <w:b/>
                <w:szCs w:val="22"/>
              </w:rPr>
            </w:pPr>
            <w:r w:rsidRPr="008A67D7">
              <w:rPr>
                <w:rFonts w:cs="Tahoma"/>
                <w:b/>
                <w:szCs w:val="22"/>
              </w:rPr>
              <w:t>Visiting an attraction</w:t>
            </w:r>
          </w:p>
        </w:tc>
        <w:tc>
          <w:tcPr>
            <w:tcW w:w="1605"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tcPr>
          <w:p w14:paraId="4D091B40" w14:textId="77777777" w:rsidR="000F57C3" w:rsidRPr="008A67D7" w:rsidRDefault="000F57C3" w:rsidP="000F57C3">
            <w:pPr>
              <w:spacing w:before="120" w:after="120"/>
              <w:rPr>
                <w:rFonts w:cs="Tahoma"/>
                <w:szCs w:val="22"/>
              </w:rPr>
            </w:pPr>
            <w:r w:rsidRPr="008A67D7">
              <w:rPr>
                <w:rFonts w:cs="Tahoma"/>
                <w:szCs w:val="22"/>
              </w:rPr>
              <w:t>16</w:t>
            </w:r>
          </w:p>
        </w:tc>
        <w:tc>
          <w:tcPr>
            <w:tcW w:w="2133" w:type="dxa"/>
            <w:tcBorders>
              <w:top w:val="single" w:sz="8" w:space="0" w:color="11AB5A" w:themeColor="accent3"/>
              <w:left w:val="single" w:sz="8" w:space="0" w:color="11AB5A" w:themeColor="accent3"/>
              <w:bottom w:val="single" w:sz="18" w:space="0" w:color="11AB5A" w:themeColor="accent3"/>
              <w:right w:val="single" w:sz="18" w:space="0" w:color="11AB5A" w:themeColor="accent3"/>
            </w:tcBorders>
          </w:tcPr>
          <w:p w14:paraId="71674ABA" w14:textId="77777777" w:rsidR="000F57C3" w:rsidRPr="008A67D7" w:rsidRDefault="000F57C3" w:rsidP="000F57C3">
            <w:pPr>
              <w:spacing w:before="120" w:after="120"/>
              <w:rPr>
                <w:rFonts w:cs="Tahoma"/>
                <w:szCs w:val="22"/>
              </w:rPr>
            </w:pPr>
          </w:p>
        </w:tc>
        <w:tc>
          <w:tcPr>
            <w:tcW w:w="3349" w:type="dxa"/>
            <w:vMerge/>
            <w:tcBorders>
              <w:left w:val="single" w:sz="18" w:space="0" w:color="11AB5A" w:themeColor="accent3"/>
            </w:tcBorders>
          </w:tcPr>
          <w:p w14:paraId="22AAB1AA" w14:textId="77777777" w:rsidR="000F57C3" w:rsidRPr="008A67D7" w:rsidRDefault="000F57C3" w:rsidP="00571204">
            <w:pPr>
              <w:spacing w:before="120" w:after="120" w:line="240" w:lineRule="auto"/>
              <w:rPr>
                <w:rFonts w:eastAsia="Dotum" w:cs="Tahoma"/>
                <w:szCs w:val="22"/>
              </w:rPr>
            </w:pPr>
          </w:p>
        </w:tc>
      </w:tr>
    </w:tbl>
    <w:p w14:paraId="728CF0D7" w14:textId="77777777" w:rsidR="000F57C3" w:rsidRPr="008A67D7" w:rsidRDefault="000F57C3" w:rsidP="00571204">
      <w:pPr>
        <w:spacing w:before="120" w:after="120" w:line="240" w:lineRule="auto"/>
        <w:rPr>
          <w:rFonts w:asciiTheme="minorHAnsi" w:eastAsia="Dotum" w:hAnsiTheme="minorHAnsi" w:cs="Tahoma"/>
          <w:szCs w:val="22"/>
        </w:rPr>
      </w:pPr>
    </w:p>
    <w:p w14:paraId="240058E0" w14:textId="77777777" w:rsidR="006654D2" w:rsidRPr="008A67D7" w:rsidRDefault="006654D2" w:rsidP="00571204">
      <w:pPr>
        <w:spacing w:before="120" w:after="120" w:line="240" w:lineRule="auto"/>
        <w:rPr>
          <w:rFonts w:asciiTheme="minorHAnsi" w:eastAsia="Dotum" w:hAnsiTheme="minorHAnsi" w:cs="Tahoma"/>
          <w:szCs w:val="22"/>
        </w:rPr>
        <w:sectPr w:rsidR="006654D2" w:rsidRPr="008A67D7" w:rsidSect="00885D29">
          <w:pgSz w:w="11906" w:h="16838"/>
          <w:pgMar w:top="709" w:right="1134" w:bottom="709" w:left="1134" w:header="708" w:footer="708" w:gutter="0"/>
          <w:cols w:space="708"/>
          <w:docGrid w:linePitch="381"/>
        </w:sectPr>
      </w:pPr>
    </w:p>
    <w:p w14:paraId="3C5E4B16" w14:textId="77777777" w:rsidR="00E169E5" w:rsidRPr="008A67D7" w:rsidRDefault="00E169E5"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lastRenderedPageBreak/>
        <w:t>A pie chart is a good way of presenting percentages. You may be asked to complete a pie chart in your exam.</w:t>
      </w:r>
    </w:p>
    <w:p w14:paraId="0873704D" w14:textId="77777777" w:rsidR="00E169E5" w:rsidRPr="008A67D7" w:rsidRDefault="00E169E5" w:rsidP="00571204">
      <w:pPr>
        <w:spacing w:before="120" w:after="120" w:line="240" w:lineRule="auto"/>
        <w:rPr>
          <w:rFonts w:asciiTheme="minorHAnsi" w:eastAsia="Dotum" w:hAnsiTheme="minorHAnsi" w:cs="Tahoma"/>
          <w:szCs w:val="22"/>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2268"/>
        <w:gridCol w:w="1134"/>
        <w:gridCol w:w="1134"/>
      </w:tblGrid>
      <w:tr w:rsidR="006654D2" w:rsidRPr="008A67D7" w14:paraId="512396C0" w14:textId="77777777" w:rsidTr="00A13735">
        <w:tc>
          <w:tcPr>
            <w:tcW w:w="5103" w:type="dxa"/>
            <w:vMerge w:val="restart"/>
            <w:tcBorders>
              <w:right w:val="single" w:sz="18" w:space="0" w:color="11AB5A" w:themeColor="accent3"/>
            </w:tcBorders>
            <w:shd w:val="clear" w:color="auto" w:fill="auto"/>
          </w:tcPr>
          <w:p w14:paraId="4FA7DD43" w14:textId="215E7477" w:rsidR="006654D2" w:rsidRPr="008A67D7" w:rsidRDefault="006A6068" w:rsidP="00F06D55">
            <w:pPr>
              <w:spacing w:before="120" w:after="120"/>
              <w:rPr>
                <w:rFonts w:cs="Tahoma"/>
                <w:b/>
                <w:szCs w:val="22"/>
              </w:rPr>
            </w:pPr>
            <w:r>
              <w:rPr>
                <w:rFonts w:eastAsia="Dotum" w:cs="Tahoma"/>
                <w:noProof/>
                <w:szCs w:val="22"/>
                <w:lang w:eastAsia="en-GB"/>
              </w:rPr>
              <mc:AlternateContent>
                <mc:Choice Requires="wpg">
                  <w:drawing>
                    <wp:inline distT="0" distB="0" distL="0" distR="0" wp14:anchorId="3FA6B16D" wp14:editId="78F18546">
                      <wp:extent cx="3018790" cy="3018790"/>
                      <wp:effectExtent l="0" t="0" r="10160" b="10160"/>
                      <wp:docPr id="44" name="Group 44"/>
                      <wp:cNvGraphicFramePr/>
                      <a:graphic xmlns:a="http://schemas.openxmlformats.org/drawingml/2006/main">
                        <a:graphicData uri="http://schemas.microsoft.com/office/word/2010/wordprocessingGroup">
                          <wpg:wgp>
                            <wpg:cNvGrpSpPr/>
                            <wpg:grpSpPr>
                              <a:xfrm>
                                <a:off x="0" y="0"/>
                                <a:ext cx="3018790" cy="3018790"/>
                                <a:chOff x="0" y="0"/>
                                <a:chExt cx="3018790" cy="3018790"/>
                              </a:xfrm>
                            </wpg:grpSpPr>
                            <wps:wsp>
                              <wps:cNvPr id="223" name="Oval 223"/>
                              <wps:cNvSpPr/>
                              <wps:spPr>
                                <a:xfrm>
                                  <a:off x="0" y="0"/>
                                  <a:ext cx="3018790" cy="3018790"/>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1475117" y="1466490"/>
                                  <a:ext cx="77470" cy="77470"/>
                                </a:xfrm>
                                <a:prstGeom prst="ellipse">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20A983" id="Group 44" o:spid="_x0000_s1026" style="width:237.7pt;height:237.7pt;mso-position-horizontal-relative:char;mso-position-vertical-relative:line" coordsize="30187,3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">
                      <v:oval id="Oval 223" o:spid="_x0000_s1027" style="position:absolute;width:30187;height:30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" filled="f" strokecolor="#11ab5a [3206]" strokeweight="2pt"/>
                      <v:oval id="Oval 43" o:spid="_x0000_s1028" style="position:absolute;left:14751;top:14664;width:774;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" fillcolor="#11ab5a [3206]" strokecolor="#11ab5a [3206]" strokeweight="2pt"/>
                      <w10:anchorlock/>
                    </v:group>
                  </w:pict>
                </mc:Fallback>
              </mc:AlternateContent>
            </w:r>
          </w:p>
        </w:tc>
        <w:tc>
          <w:tcPr>
            <w:tcW w:w="2268" w:type="dxa"/>
            <w:tcBorders>
              <w:top w:val="single" w:sz="18" w:space="0" w:color="11AB5A" w:themeColor="accent3"/>
              <w:left w:val="single" w:sz="18" w:space="0" w:color="11AB5A" w:themeColor="accent3"/>
              <w:bottom w:val="single" w:sz="8" w:space="0" w:color="11AB5A" w:themeColor="accent3"/>
              <w:right w:val="single" w:sz="8" w:space="0" w:color="11AB5A" w:themeColor="accent3"/>
            </w:tcBorders>
            <w:shd w:val="clear" w:color="auto" w:fill="C4F9DD" w:themeFill="accent3" w:themeFillTint="33"/>
          </w:tcPr>
          <w:p w14:paraId="75E04261" w14:textId="77777777" w:rsidR="006654D2" w:rsidRPr="008A67D7" w:rsidRDefault="006654D2" w:rsidP="00F06D55">
            <w:pPr>
              <w:spacing w:before="120" w:after="120"/>
              <w:rPr>
                <w:rFonts w:cs="Tahoma"/>
                <w:b/>
                <w:szCs w:val="22"/>
              </w:rPr>
            </w:pPr>
            <w:r w:rsidRPr="008A67D7">
              <w:rPr>
                <w:rFonts w:cs="Tahoma"/>
                <w:b/>
                <w:szCs w:val="22"/>
              </w:rPr>
              <w:t>Purpose</w:t>
            </w:r>
          </w:p>
        </w:tc>
        <w:tc>
          <w:tcPr>
            <w:tcW w:w="1134"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tcPr>
          <w:p w14:paraId="375F8AC9" w14:textId="77777777" w:rsidR="006654D2" w:rsidRPr="008A67D7" w:rsidRDefault="00A13735" w:rsidP="00F06D55">
            <w:pPr>
              <w:spacing w:before="120" w:after="120"/>
              <w:rPr>
                <w:rFonts w:cs="Tahoma"/>
                <w:b/>
                <w:szCs w:val="22"/>
              </w:rPr>
            </w:pPr>
            <w:r>
              <w:rPr>
                <w:rFonts w:cs="Tahoma"/>
                <w:b/>
                <w:szCs w:val="22"/>
              </w:rPr>
              <w:t>Degrees</w:t>
            </w:r>
          </w:p>
        </w:tc>
        <w:tc>
          <w:tcPr>
            <w:tcW w:w="1134" w:type="dxa"/>
            <w:tcBorders>
              <w:top w:val="single" w:sz="18" w:space="0" w:color="11AB5A" w:themeColor="accent3"/>
              <w:left w:val="single" w:sz="8" w:space="0" w:color="11AB5A" w:themeColor="accent3"/>
              <w:bottom w:val="single" w:sz="8" w:space="0" w:color="11AB5A" w:themeColor="accent3"/>
              <w:right w:val="single" w:sz="18" w:space="0" w:color="11AB5A" w:themeColor="accent3"/>
            </w:tcBorders>
            <w:shd w:val="clear" w:color="auto" w:fill="C4F9DD" w:themeFill="accent3" w:themeFillTint="33"/>
          </w:tcPr>
          <w:p w14:paraId="675C0B1F" w14:textId="77777777" w:rsidR="006654D2" w:rsidRPr="008A67D7" w:rsidRDefault="00A13735" w:rsidP="00F06D55">
            <w:pPr>
              <w:spacing w:before="120" w:after="120"/>
              <w:rPr>
                <w:rFonts w:cs="Tahoma"/>
                <w:b/>
                <w:szCs w:val="22"/>
              </w:rPr>
            </w:pPr>
            <w:r>
              <w:rPr>
                <w:rFonts w:cs="Tahoma"/>
                <w:b/>
                <w:szCs w:val="22"/>
              </w:rPr>
              <w:t>Key</w:t>
            </w:r>
          </w:p>
        </w:tc>
      </w:tr>
      <w:tr w:rsidR="006654D2" w:rsidRPr="008A67D7" w14:paraId="66EAC74B" w14:textId="77777777" w:rsidTr="00A13735">
        <w:tc>
          <w:tcPr>
            <w:tcW w:w="5103" w:type="dxa"/>
            <w:vMerge/>
            <w:tcBorders>
              <w:right w:val="single" w:sz="18" w:space="0" w:color="11AB5A" w:themeColor="accent3"/>
            </w:tcBorders>
            <w:shd w:val="clear" w:color="auto" w:fill="auto"/>
          </w:tcPr>
          <w:p w14:paraId="5D5B3291" w14:textId="77777777" w:rsidR="006654D2" w:rsidRPr="008A67D7" w:rsidRDefault="006654D2" w:rsidP="00F06D55">
            <w:pPr>
              <w:spacing w:before="120" w:after="120"/>
              <w:rPr>
                <w:rFonts w:cs="Tahoma"/>
                <w:b/>
                <w:szCs w:val="22"/>
              </w:rPr>
            </w:pPr>
          </w:p>
        </w:tc>
        <w:tc>
          <w:tcPr>
            <w:tcW w:w="2268" w:type="dxa"/>
            <w:tcBorders>
              <w:top w:val="single" w:sz="8" w:space="0" w:color="11AB5A" w:themeColor="accent3"/>
              <w:left w:val="single" w:sz="18" w:space="0" w:color="11AB5A" w:themeColor="accent3"/>
              <w:bottom w:val="single" w:sz="8" w:space="0" w:color="11AB5A" w:themeColor="accent3"/>
              <w:right w:val="single" w:sz="8" w:space="0" w:color="11AB5A" w:themeColor="accent3"/>
            </w:tcBorders>
          </w:tcPr>
          <w:p w14:paraId="0EAFD752" w14:textId="77777777" w:rsidR="006654D2" w:rsidRPr="0050346F" w:rsidRDefault="006654D2" w:rsidP="00F06D55">
            <w:pPr>
              <w:spacing w:before="120" w:after="120"/>
              <w:rPr>
                <w:rFonts w:cs="Tahoma"/>
                <w:szCs w:val="22"/>
              </w:rPr>
            </w:pPr>
            <w:r w:rsidRPr="0050346F">
              <w:rPr>
                <w:rFonts w:cs="Tahoma"/>
                <w:szCs w:val="22"/>
              </w:rPr>
              <w:t>Shopping</w:t>
            </w:r>
          </w:p>
        </w:tc>
        <w:tc>
          <w:tcPr>
            <w:tcW w:w="1134" w:type="dxa"/>
            <w:tcBorders>
              <w:top w:val="single" w:sz="8" w:space="0" w:color="11AB5A" w:themeColor="accent3"/>
              <w:left w:val="single" w:sz="8" w:space="0" w:color="11AB5A" w:themeColor="accent3"/>
              <w:bottom w:val="single" w:sz="8" w:space="0" w:color="11AB5A" w:themeColor="accent3"/>
              <w:right w:val="single" w:sz="8" w:space="0" w:color="11AB5A" w:themeColor="accent3"/>
            </w:tcBorders>
          </w:tcPr>
          <w:p w14:paraId="0AE414D2" w14:textId="77777777" w:rsidR="006654D2" w:rsidRPr="008A67D7" w:rsidRDefault="006654D2" w:rsidP="00F06D55">
            <w:pPr>
              <w:spacing w:before="120" w:after="120"/>
              <w:rPr>
                <w:rFonts w:cs="Tahoma"/>
                <w:szCs w:val="22"/>
              </w:rPr>
            </w:pPr>
          </w:p>
        </w:tc>
        <w:tc>
          <w:tcPr>
            <w:tcW w:w="1134" w:type="dxa"/>
            <w:tcBorders>
              <w:top w:val="single" w:sz="8" w:space="0" w:color="11AB5A" w:themeColor="accent3"/>
              <w:left w:val="single" w:sz="8" w:space="0" w:color="11AB5A" w:themeColor="accent3"/>
              <w:bottom w:val="single" w:sz="8" w:space="0" w:color="11AB5A" w:themeColor="accent3"/>
              <w:right w:val="single" w:sz="18" w:space="0" w:color="11AB5A" w:themeColor="accent3"/>
            </w:tcBorders>
          </w:tcPr>
          <w:p w14:paraId="6AFF8052" w14:textId="77777777" w:rsidR="006654D2" w:rsidRPr="008A67D7" w:rsidRDefault="006654D2" w:rsidP="00F06D55">
            <w:pPr>
              <w:spacing w:before="120" w:after="120"/>
              <w:rPr>
                <w:rFonts w:cs="Tahoma"/>
                <w:szCs w:val="22"/>
              </w:rPr>
            </w:pPr>
          </w:p>
        </w:tc>
      </w:tr>
      <w:tr w:rsidR="006654D2" w:rsidRPr="008A67D7" w14:paraId="31F2EBE4" w14:textId="77777777" w:rsidTr="00A13735">
        <w:tc>
          <w:tcPr>
            <w:tcW w:w="5103" w:type="dxa"/>
            <w:vMerge/>
            <w:tcBorders>
              <w:right w:val="single" w:sz="18" w:space="0" w:color="11AB5A" w:themeColor="accent3"/>
            </w:tcBorders>
            <w:shd w:val="clear" w:color="auto" w:fill="auto"/>
          </w:tcPr>
          <w:p w14:paraId="57EC6BAD" w14:textId="77777777" w:rsidR="006654D2" w:rsidRPr="008A67D7" w:rsidRDefault="006654D2" w:rsidP="00F06D55">
            <w:pPr>
              <w:spacing w:before="120" w:after="120"/>
              <w:rPr>
                <w:rFonts w:cs="Tahoma"/>
                <w:b/>
                <w:szCs w:val="22"/>
              </w:rPr>
            </w:pPr>
          </w:p>
        </w:tc>
        <w:tc>
          <w:tcPr>
            <w:tcW w:w="2268" w:type="dxa"/>
            <w:tcBorders>
              <w:top w:val="single" w:sz="8" w:space="0" w:color="11AB5A" w:themeColor="accent3"/>
              <w:left w:val="single" w:sz="18" w:space="0" w:color="11AB5A" w:themeColor="accent3"/>
              <w:bottom w:val="single" w:sz="8" w:space="0" w:color="11AB5A" w:themeColor="accent3"/>
              <w:right w:val="single" w:sz="8" w:space="0" w:color="11AB5A" w:themeColor="accent3"/>
            </w:tcBorders>
          </w:tcPr>
          <w:p w14:paraId="23EBA71D" w14:textId="515DC26C" w:rsidR="006654D2" w:rsidRPr="0050346F" w:rsidRDefault="006654D2" w:rsidP="00F06D55">
            <w:pPr>
              <w:spacing w:before="120" w:after="120"/>
              <w:rPr>
                <w:rFonts w:cs="Tahoma"/>
                <w:szCs w:val="22"/>
              </w:rPr>
            </w:pPr>
            <w:r w:rsidRPr="0050346F">
              <w:rPr>
                <w:rFonts w:cs="Tahoma"/>
                <w:szCs w:val="22"/>
              </w:rPr>
              <w:t xml:space="preserve">Visiting </w:t>
            </w:r>
            <w:r w:rsidR="00B54CB5" w:rsidRPr="0050346F">
              <w:rPr>
                <w:rFonts w:cs="Tahoma"/>
                <w:szCs w:val="22"/>
              </w:rPr>
              <w:t>f</w:t>
            </w:r>
            <w:r w:rsidRPr="0050346F">
              <w:rPr>
                <w:rFonts w:cs="Tahoma"/>
                <w:szCs w:val="22"/>
              </w:rPr>
              <w:t>riends</w:t>
            </w:r>
          </w:p>
        </w:tc>
        <w:tc>
          <w:tcPr>
            <w:tcW w:w="1134" w:type="dxa"/>
            <w:tcBorders>
              <w:top w:val="single" w:sz="8" w:space="0" w:color="11AB5A" w:themeColor="accent3"/>
              <w:left w:val="single" w:sz="8" w:space="0" w:color="11AB5A" w:themeColor="accent3"/>
              <w:bottom w:val="single" w:sz="8" w:space="0" w:color="11AB5A" w:themeColor="accent3"/>
              <w:right w:val="single" w:sz="8" w:space="0" w:color="11AB5A" w:themeColor="accent3"/>
            </w:tcBorders>
          </w:tcPr>
          <w:p w14:paraId="2276C027" w14:textId="77777777" w:rsidR="006654D2" w:rsidRPr="008A67D7" w:rsidRDefault="006654D2" w:rsidP="00F06D55">
            <w:pPr>
              <w:spacing w:before="120" w:after="120"/>
              <w:rPr>
                <w:rFonts w:cs="Tahoma"/>
                <w:szCs w:val="22"/>
              </w:rPr>
            </w:pPr>
          </w:p>
        </w:tc>
        <w:tc>
          <w:tcPr>
            <w:tcW w:w="1134" w:type="dxa"/>
            <w:tcBorders>
              <w:top w:val="single" w:sz="8" w:space="0" w:color="11AB5A" w:themeColor="accent3"/>
              <w:left w:val="single" w:sz="8" w:space="0" w:color="11AB5A" w:themeColor="accent3"/>
              <w:bottom w:val="single" w:sz="8" w:space="0" w:color="11AB5A" w:themeColor="accent3"/>
              <w:right w:val="single" w:sz="18" w:space="0" w:color="11AB5A" w:themeColor="accent3"/>
            </w:tcBorders>
          </w:tcPr>
          <w:p w14:paraId="40B66FFC" w14:textId="77777777" w:rsidR="006654D2" w:rsidRPr="008A67D7" w:rsidRDefault="006654D2" w:rsidP="00F06D55">
            <w:pPr>
              <w:spacing w:before="120" w:after="120"/>
              <w:rPr>
                <w:rFonts w:cs="Tahoma"/>
                <w:szCs w:val="22"/>
              </w:rPr>
            </w:pPr>
          </w:p>
        </w:tc>
      </w:tr>
      <w:tr w:rsidR="006654D2" w:rsidRPr="008A67D7" w14:paraId="121F8646" w14:textId="77777777" w:rsidTr="00A13735">
        <w:tc>
          <w:tcPr>
            <w:tcW w:w="5103" w:type="dxa"/>
            <w:vMerge/>
            <w:tcBorders>
              <w:right w:val="single" w:sz="18" w:space="0" w:color="11AB5A" w:themeColor="accent3"/>
            </w:tcBorders>
            <w:shd w:val="clear" w:color="auto" w:fill="auto"/>
          </w:tcPr>
          <w:p w14:paraId="4F505F65" w14:textId="77777777" w:rsidR="006654D2" w:rsidRPr="008A67D7" w:rsidRDefault="006654D2" w:rsidP="00F06D55">
            <w:pPr>
              <w:spacing w:before="120" w:after="120"/>
              <w:rPr>
                <w:rFonts w:cs="Tahoma"/>
                <w:b/>
                <w:szCs w:val="22"/>
              </w:rPr>
            </w:pPr>
          </w:p>
        </w:tc>
        <w:tc>
          <w:tcPr>
            <w:tcW w:w="2268" w:type="dxa"/>
            <w:tcBorders>
              <w:top w:val="single" w:sz="8" w:space="0" w:color="11AB5A" w:themeColor="accent3"/>
              <w:left w:val="single" w:sz="18" w:space="0" w:color="11AB5A" w:themeColor="accent3"/>
              <w:bottom w:val="single" w:sz="8" w:space="0" w:color="11AB5A" w:themeColor="accent3"/>
              <w:right w:val="single" w:sz="8" w:space="0" w:color="11AB5A" w:themeColor="accent3"/>
            </w:tcBorders>
          </w:tcPr>
          <w:p w14:paraId="5968902A" w14:textId="77777777" w:rsidR="006654D2" w:rsidRPr="0050346F" w:rsidRDefault="006654D2" w:rsidP="00F06D55">
            <w:pPr>
              <w:spacing w:before="120" w:after="120"/>
              <w:rPr>
                <w:rFonts w:cs="Tahoma"/>
                <w:szCs w:val="22"/>
              </w:rPr>
            </w:pPr>
            <w:r w:rsidRPr="0050346F">
              <w:rPr>
                <w:rFonts w:cs="Tahoma"/>
                <w:szCs w:val="22"/>
              </w:rPr>
              <w:t>Business</w:t>
            </w:r>
          </w:p>
        </w:tc>
        <w:tc>
          <w:tcPr>
            <w:tcW w:w="1134" w:type="dxa"/>
            <w:tcBorders>
              <w:top w:val="single" w:sz="8" w:space="0" w:color="11AB5A" w:themeColor="accent3"/>
              <w:left w:val="single" w:sz="8" w:space="0" w:color="11AB5A" w:themeColor="accent3"/>
              <w:bottom w:val="single" w:sz="8" w:space="0" w:color="11AB5A" w:themeColor="accent3"/>
              <w:right w:val="single" w:sz="8" w:space="0" w:color="11AB5A" w:themeColor="accent3"/>
            </w:tcBorders>
          </w:tcPr>
          <w:p w14:paraId="1B6F795F" w14:textId="77777777" w:rsidR="006654D2" w:rsidRPr="008A67D7" w:rsidRDefault="006654D2" w:rsidP="00F06D55">
            <w:pPr>
              <w:spacing w:before="120" w:after="120"/>
              <w:rPr>
                <w:rFonts w:cs="Tahoma"/>
                <w:szCs w:val="22"/>
              </w:rPr>
            </w:pPr>
          </w:p>
        </w:tc>
        <w:tc>
          <w:tcPr>
            <w:tcW w:w="1134" w:type="dxa"/>
            <w:tcBorders>
              <w:top w:val="single" w:sz="8" w:space="0" w:color="11AB5A" w:themeColor="accent3"/>
              <w:left w:val="single" w:sz="8" w:space="0" w:color="11AB5A" w:themeColor="accent3"/>
              <w:bottom w:val="single" w:sz="8" w:space="0" w:color="11AB5A" w:themeColor="accent3"/>
              <w:right w:val="single" w:sz="18" w:space="0" w:color="11AB5A" w:themeColor="accent3"/>
            </w:tcBorders>
          </w:tcPr>
          <w:p w14:paraId="1E8FEA62" w14:textId="77777777" w:rsidR="006654D2" w:rsidRPr="008A67D7" w:rsidRDefault="006654D2" w:rsidP="00F06D55">
            <w:pPr>
              <w:spacing w:before="120" w:after="120"/>
              <w:rPr>
                <w:rFonts w:cs="Tahoma"/>
                <w:szCs w:val="22"/>
              </w:rPr>
            </w:pPr>
          </w:p>
        </w:tc>
      </w:tr>
      <w:tr w:rsidR="006654D2" w:rsidRPr="008A67D7" w14:paraId="43350013" w14:textId="77777777" w:rsidTr="00A13735">
        <w:tc>
          <w:tcPr>
            <w:tcW w:w="5103" w:type="dxa"/>
            <w:vMerge/>
            <w:tcBorders>
              <w:right w:val="single" w:sz="18" w:space="0" w:color="11AB5A" w:themeColor="accent3"/>
            </w:tcBorders>
            <w:shd w:val="clear" w:color="auto" w:fill="auto"/>
          </w:tcPr>
          <w:p w14:paraId="5E6EE8A5" w14:textId="77777777" w:rsidR="006654D2" w:rsidRPr="008A67D7" w:rsidRDefault="006654D2" w:rsidP="00F06D55">
            <w:pPr>
              <w:spacing w:before="120" w:after="120"/>
              <w:rPr>
                <w:rFonts w:cs="Tahoma"/>
                <w:b/>
                <w:szCs w:val="22"/>
              </w:rPr>
            </w:pPr>
          </w:p>
        </w:tc>
        <w:tc>
          <w:tcPr>
            <w:tcW w:w="2268" w:type="dxa"/>
            <w:tcBorders>
              <w:top w:val="single" w:sz="8" w:space="0" w:color="11AB5A" w:themeColor="accent3"/>
              <w:left w:val="single" w:sz="18" w:space="0" w:color="11AB5A" w:themeColor="accent3"/>
              <w:bottom w:val="single" w:sz="18" w:space="0" w:color="11AB5A" w:themeColor="accent3"/>
              <w:right w:val="single" w:sz="8" w:space="0" w:color="11AB5A" w:themeColor="accent3"/>
            </w:tcBorders>
          </w:tcPr>
          <w:p w14:paraId="5FDFEB24" w14:textId="77777777" w:rsidR="006654D2" w:rsidRPr="0050346F" w:rsidRDefault="006654D2" w:rsidP="00F06D55">
            <w:pPr>
              <w:spacing w:before="120" w:after="120"/>
              <w:rPr>
                <w:rFonts w:cs="Tahoma"/>
                <w:szCs w:val="22"/>
              </w:rPr>
            </w:pPr>
            <w:r w:rsidRPr="0050346F">
              <w:rPr>
                <w:rFonts w:cs="Tahoma"/>
                <w:szCs w:val="22"/>
              </w:rPr>
              <w:t>Visiting an attraction</w:t>
            </w:r>
          </w:p>
        </w:tc>
        <w:tc>
          <w:tcPr>
            <w:tcW w:w="1134"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tcPr>
          <w:p w14:paraId="2C4C9ED1" w14:textId="77777777" w:rsidR="006654D2" w:rsidRPr="008A67D7" w:rsidRDefault="006654D2" w:rsidP="00F06D55">
            <w:pPr>
              <w:spacing w:before="120" w:after="120"/>
              <w:rPr>
                <w:rFonts w:cs="Tahoma"/>
                <w:szCs w:val="22"/>
              </w:rPr>
            </w:pPr>
          </w:p>
        </w:tc>
        <w:tc>
          <w:tcPr>
            <w:tcW w:w="1134" w:type="dxa"/>
            <w:tcBorders>
              <w:top w:val="single" w:sz="8" w:space="0" w:color="11AB5A" w:themeColor="accent3"/>
              <w:left w:val="single" w:sz="8" w:space="0" w:color="11AB5A" w:themeColor="accent3"/>
              <w:bottom w:val="single" w:sz="18" w:space="0" w:color="11AB5A" w:themeColor="accent3"/>
              <w:right w:val="single" w:sz="18" w:space="0" w:color="11AB5A" w:themeColor="accent3"/>
            </w:tcBorders>
          </w:tcPr>
          <w:p w14:paraId="1275907E" w14:textId="77777777" w:rsidR="006654D2" w:rsidRPr="008A67D7" w:rsidRDefault="006654D2" w:rsidP="00F06D55">
            <w:pPr>
              <w:spacing w:before="120" w:after="120"/>
              <w:rPr>
                <w:rFonts w:cs="Tahoma"/>
                <w:szCs w:val="22"/>
              </w:rPr>
            </w:pPr>
          </w:p>
        </w:tc>
      </w:tr>
      <w:tr w:rsidR="006654D2" w:rsidRPr="008A67D7" w14:paraId="09C7DE72" w14:textId="77777777" w:rsidTr="006654D2">
        <w:tc>
          <w:tcPr>
            <w:tcW w:w="5103" w:type="dxa"/>
            <w:vMerge/>
            <w:shd w:val="clear" w:color="auto" w:fill="auto"/>
          </w:tcPr>
          <w:p w14:paraId="6350AB9F" w14:textId="77777777" w:rsidR="006654D2" w:rsidRPr="008A67D7" w:rsidRDefault="006654D2" w:rsidP="00F06D55">
            <w:pPr>
              <w:spacing w:before="120" w:after="120"/>
              <w:rPr>
                <w:rFonts w:cs="Tahoma"/>
                <w:b/>
                <w:szCs w:val="22"/>
              </w:rPr>
            </w:pPr>
          </w:p>
        </w:tc>
        <w:tc>
          <w:tcPr>
            <w:tcW w:w="4536" w:type="dxa"/>
            <w:gridSpan w:val="3"/>
            <w:tcBorders>
              <w:top w:val="single" w:sz="18" w:space="0" w:color="11AB5A" w:themeColor="accent3"/>
            </w:tcBorders>
          </w:tcPr>
          <w:p w14:paraId="28D4E0FC" w14:textId="77777777" w:rsidR="006654D2" w:rsidRPr="008A67D7" w:rsidRDefault="006654D2" w:rsidP="006654D2">
            <w:pPr>
              <w:spacing w:before="120" w:after="120"/>
              <w:jc w:val="center"/>
              <w:rPr>
                <w:rFonts w:cs="Tahoma"/>
                <w:szCs w:val="22"/>
              </w:rPr>
            </w:pPr>
            <w:r w:rsidRPr="008A67D7">
              <w:rPr>
                <w:noProof/>
                <w:sz w:val="56"/>
                <w:lang w:eastAsia="en-GB"/>
              </w:rPr>
              <mc:AlternateContent>
                <mc:Choice Requires="wpg">
                  <w:drawing>
                    <wp:inline distT="0" distB="0" distL="0" distR="0" wp14:anchorId="159C1AB9" wp14:editId="20B9E641">
                      <wp:extent cx="2498569" cy="1397479"/>
                      <wp:effectExtent l="19050" t="19050" r="16510" b="12700"/>
                      <wp:docPr id="220" name="Group 220"/>
                      <wp:cNvGraphicFramePr/>
                      <a:graphic xmlns:a="http://schemas.openxmlformats.org/drawingml/2006/main">
                        <a:graphicData uri="http://schemas.microsoft.com/office/word/2010/wordprocessingGroup">
                          <wpg:wgp>
                            <wpg:cNvGrpSpPr/>
                            <wpg:grpSpPr>
                              <a:xfrm>
                                <a:off x="0" y="0"/>
                                <a:ext cx="2498569" cy="1397479"/>
                                <a:chOff x="-887979" y="1"/>
                                <a:chExt cx="2498569" cy="1397479"/>
                              </a:xfrm>
                            </wpg:grpSpPr>
                            <wps:wsp>
                              <wps:cNvPr id="221" name="Rounded Rectangle 221"/>
                              <wps:cNvSpPr/>
                              <wps:spPr>
                                <a:xfrm>
                                  <a:off x="-887979" y="1"/>
                                  <a:ext cx="2498569" cy="1397479"/>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D38E7AF" w14:textId="77777777" w:rsidR="003C7D3D" w:rsidRPr="00712079" w:rsidRDefault="003C7D3D" w:rsidP="00712079">
                                    <w:pPr>
                                      <w:spacing w:before="120"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5B1CCC49" w14:textId="77777777" w:rsidR="003C7D3D" w:rsidRPr="00712079" w:rsidRDefault="003C7D3D" w:rsidP="00712079">
                                    <w:pPr>
                                      <w:spacing w:before="120" w:after="120" w:line="240" w:lineRule="auto"/>
                                      <w:rPr>
                                        <w:rFonts w:asciiTheme="minorHAnsi" w:eastAsia="Dotum" w:hAnsiTheme="minorHAnsi" w:cs="Tahoma"/>
                                        <w:szCs w:val="22"/>
                                      </w:rPr>
                                    </w:pPr>
                                    <w:r w:rsidRPr="00712079">
                                      <w:rPr>
                                        <w:rFonts w:asciiTheme="minorHAnsi" w:eastAsia="Dotum" w:hAnsiTheme="minorHAnsi" w:cs="Tahoma"/>
                                        <w:szCs w:val="22"/>
                                      </w:rPr>
                                      <w:t>Divide</w:t>
                                    </w:r>
                                    <w:r>
                                      <w:rPr>
                                        <w:rFonts w:asciiTheme="minorHAnsi" w:eastAsia="Dotum" w:hAnsiTheme="minorHAnsi" w:cs="Tahoma"/>
                                        <w:szCs w:val="22"/>
                                      </w:rPr>
                                      <w:t xml:space="preserve"> the p</w:t>
                                    </w:r>
                                    <w:r w:rsidRPr="00712079">
                                      <w:rPr>
                                        <w:rFonts w:asciiTheme="minorHAnsi" w:eastAsia="Dotum" w:hAnsiTheme="minorHAnsi" w:cs="Tahoma"/>
                                        <w:szCs w:val="22"/>
                                      </w:rPr>
                                      <w:t xml:space="preserve">ercentage </w:t>
                                    </w:r>
                                    <w:r>
                                      <w:rPr>
                                        <w:rFonts w:asciiTheme="minorHAnsi" w:eastAsia="Dotum" w:hAnsiTheme="minorHAnsi" w:cs="Tahoma"/>
                                        <w:szCs w:val="22"/>
                                      </w:rPr>
                                      <w:t xml:space="preserve">figure </w:t>
                                    </w:r>
                                    <w:r w:rsidRPr="00712079">
                                      <w:rPr>
                                        <w:rFonts w:asciiTheme="minorHAnsi" w:eastAsia="Dotum" w:hAnsiTheme="minorHAnsi" w:cs="Tahoma"/>
                                        <w:szCs w:val="22"/>
                                      </w:rPr>
                                      <w:t>by 100 and then multiply it by 360 to find the number of degrees needed for your pie chart.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159C1AB9" id="Group 220" o:spid="_x0000_s1230" style="width:196.75pt;height:110.05pt;mso-position-horizontal-relative:char;mso-position-vertical-relative:line" coordorigin="-8879" coordsize="24985,13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">
                      <v:roundrect id="Rounded Rectangle 221" o:spid="_x0000_s1231" style="position:absolute;left:-8879;width:24984;height:139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" filled="f" strokecolor="#11ab5a [3206]" strokeweight="2.25pt">
                        <v:textbox>
                          <w:txbxContent>
                            <w:p w14:paraId="0D38E7AF" w14:textId="77777777" w:rsidR="003C7D3D" w:rsidRPr="00712079" w:rsidRDefault="003C7D3D" w:rsidP="00712079">
                              <w:pPr>
                                <w:spacing w:before="120"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5B1CCC49" w14:textId="77777777" w:rsidR="003C7D3D" w:rsidRPr="00712079" w:rsidRDefault="003C7D3D" w:rsidP="00712079">
                              <w:pPr>
                                <w:spacing w:before="120" w:after="120" w:line="240" w:lineRule="auto"/>
                                <w:rPr>
                                  <w:rFonts w:asciiTheme="minorHAnsi" w:eastAsia="Dotum" w:hAnsiTheme="minorHAnsi" w:cs="Tahoma"/>
                                  <w:szCs w:val="22"/>
                                </w:rPr>
                              </w:pPr>
                              <w:r w:rsidRPr="00712079">
                                <w:rPr>
                                  <w:rFonts w:asciiTheme="minorHAnsi" w:eastAsia="Dotum" w:hAnsiTheme="minorHAnsi" w:cs="Tahoma"/>
                                  <w:szCs w:val="22"/>
                                </w:rPr>
                                <w:t>Divide</w:t>
                              </w:r>
                              <w:r>
                                <w:rPr>
                                  <w:rFonts w:asciiTheme="minorHAnsi" w:eastAsia="Dotum" w:hAnsiTheme="minorHAnsi" w:cs="Tahoma"/>
                                  <w:szCs w:val="22"/>
                                </w:rPr>
                                <w:t xml:space="preserve"> the p</w:t>
                              </w:r>
                              <w:r w:rsidRPr="00712079">
                                <w:rPr>
                                  <w:rFonts w:asciiTheme="minorHAnsi" w:eastAsia="Dotum" w:hAnsiTheme="minorHAnsi" w:cs="Tahoma"/>
                                  <w:szCs w:val="22"/>
                                </w:rPr>
                                <w:t xml:space="preserve">ercentage </w:t>
                              </w:r>
                              <w:r>
                                <w:rPr>
                                  <w:rFonts w:asciiTheme="minorHAnsi" w:eastAsia="Dotum" w:hAnsiTheme="minorHAnsi" w:cs="Tahoma"/>
                                  <w:szCs w:val="22"/>
                                </w:rPr>
                                <w:t xml:space="preserve">figure </w:t>
                              </w:r>
                              <w:r w:rsidRPr="00712079">
                                <w:rPr>
                                  <w:rFonts w:asciiTheme="minorHAnsi" w:eastAsia="Dotum" w:hAnsiTheme="minorHAnsi" w:cs="Tahoma"/>
                                  <w:szCs w:val="22"/>
                                </w:rPr>
                                <w:t>by 100 and then multiply it by 360 to find the number of degrees needed for your pie chart.</w:t>
                              </w:r>
                            </w:p>
                          </w:txbxContent>
                        </v:textbox>
                      </v:roundrect>
                      <v:shape id="Picture 222" o:spid="_x0000_s1232"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">
                        <v:imagedata r:id="rId15" o:title=""/>
                      </v:shape>
                      <w10:anchorlock/>
                    </v:group>
                  </w:pict>
                </mc:Fallback>
              </mc:AlternateContent>
            </w:r>
          </w:p>
        </w:tc>
      </w:tr>
    </w:tbl>
    <w:p w14:paraId="53AD660C" w14:textId="77777777" w:rsidR="00E169E5" w:rsidRPr="008A67D7" w:rsidRDefault="00E169E5" w:rsidP="00571204">
      <w:pPr>
        <w:spacing w:before="120" w:after="120" w:line="240" w:lineRule="auto"/>
        <w:rPr>
          <w:rFonts w:asciiTheme="minorHAnsi" w:eastAsia="Dotum" w:hAnsiTheme="minorHAnsi"/>
          <w:szCs w:val="22"/>
        </w:rPr>
      </w:pPr>
    </w:p>
    <w:p w14:paraId="3E30C1C3" w14:textId="5359DE1B" w:rsidR="000359AC" w:rsidRPr="008A67D7" w:rsidRDefault="000359AC" w:rsidP="006A6068">
      <w:pPr>
        <w:spacing w:before="120" w:after="120" w:line="240" w:lineRule="auto"/>
        <w:rPr>
          <w:rFonts w:asciiTheme="minorHAnsi" w:eastAsia="Dotum" w:hAnsiTheme="minorHAnsi" w:cs="Tahoma"/>
          <w:szCs w:val="22"/>
        </w:rPr>
        <w:sectPr w:rsidR="000359AC" w:rsidRPr="008A67D7" w:rsidSect="00885D29">
          <w:pgSz w:w="11906" w:h="16838"/>
          <w:pgMar w:top="709" w:right="1134" w:bottom="709" w:left="1134" w:header="708" w:footer="708" w:gutter="0"/>
          <w:cols w:space="708"/>
          <w:docGrid w:linePitch="381"/>
        </w:sectPr>
      </w:pPr>
    </w:p>
    <w:p w14:paraId="6F8622CA" w14:textId="37D372C9" w:rsidR="00E169E5" w:rsidRPr="008A67D7" w:rsidRDefault="00E169E5" w:rsidP="00EC21A2">
      <w:pPr>
        <w:pStyle w:val="SmallerHeading"/>
        <w:rPr>
          <w:rFonts w:asciiTheme="minorHAnsi" w:hAnsiTheme="minorHAnsi"/>
        </w:rPr>
      </w:pPr>
      <w:r w:rsidRPr="008A67D7">
        <w:rPr>
          <w:rFonts w:asciiTheme="minorHAnsi" w:hAnsiTheme="minorHAnsi"/>
        </w:rPr>
        <w:lastRenderedPageBreak/>
        <w:t xml:space="preserve">Traffic count </w:t>
      </w:r>
      <w:r w:rsidR="00DC710F">
        <w:rPr>
          <w:rFonts w:asciiTheme="minorHAnsi" w:hAnsiTheme="minorHAnsi"/>
        </w:rPr>
        <w:t>example:</w:t>
      </w:r>
    </w:p>
    <w:p w14:paraId="07F18E21" w14:textId="645D084D" w:rsidR="00E169E5" w:rsidRPr="008A67D7" w:rsidRDefault="00E169E5"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 xml:space="preserve">A group of students counted the different types of vehicles </w:t>
      </w:r>
      <w:r w:rsidR="00B54CB5">
        <w:rPr>
          <w:rFonts w:asciiTheme="minorHAnsi" w:eastAsia="Dotum" w:hAnsiTheme="minorHAnsi" w:cs="Tahoma"/>
          <w:szCs w:val="22"/>
        </w:rPr>
        <w:t xml:space="preserve">passing </w:t>
      </w:r>
      <w:r w:rsidR="0074619C">
        <w:rPr>
          <w:rFonts w:asciiTheme="minorHAnsi" w:eastAsia="Dotum" w:hAnsiTheme="minorHAnsi" w:cs="Tahoma"/>
          <w:szCs w:val="22"/>
        </w:rPr>
        <w:t>them during a one</w:t>
      </w:r>
      <w:r w:rsidR="00B54CB5">
        <w:rPr>
          <w:rFonts w:asciiTheme="minorHAnsi" w:eastAsia="Dotum" w:hAnsiTheme="minorHAnsi" w:cs="Tahoma"/>
          <w:szCs w:val="22"/>
        </w:rPr>
        <w:t xml:space="preserve"> </w:t>
      </w:r>
      <w:r w:rsidRPr="008A67D7">
        <w:rPr>
          <w:rFonts w:asciiTheme="minorHAnsi" w:eastAsia="Dotum" w:hAnsiTheme="minorHAnsi" w:cs="Tahoma"/>
          <w:szCs w:val="22"/>
        </w:rPr>
        <w:t>hour period. The results are in the table below.</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552"/>
        <w:gridCol w:w="3898"/>
        <w:gridCol w:w="3189"/>
      </w:tblGrid>
      <w:tr w:rsidR="000359AC" w:rsidRPr="008A67D7" w14:paraId="1FC18D97" w14:textId="77777777" w:rsidTr="00893E5B">
        <w:tc>
          <w:tcPr>
            <w:tcW w:w="2552" w:type="dxa"/>
            <w:shd w:val="clear" w:color="auto" w:fill="89F3BB" w:themeFill="accent3" w:themeFillTint="66"/>
          </w:tcPr>
          <w:p w14:paraId="58E64D72" w14:textId="6014545A" w:rsidR="00E169E5" w:rsidRPr="008A67D7" w:rsidRDefault="00E169E5" w:rsidP="00571204">
            <w:pPr>
              <w:spacing w:before="120" w:after="120" w:line="240" w:lineRule="auto"/>
              <w:jc w:val="center"/>
              <w:rPr>
                <w:rFonts w:eastAsia="Dotum" w:cs="Tahoma"/>
                <w:b/>
                <w:szCs w:val="22"/>
              </w:rPr>
            </w:pPr>
            <w:r w:rsidRPr="008A67D7">
              <w:rPr>
                <w:rFonts w:eastAsia="Dotum" w:cs="Tahoma"/>
                <w:b/>
                <w:szCs w:val="22"/>
              </w:rPr>
              <w:t xml:space="preserve">Vehicle </w:t>
            </w:r>
            <w:r w:rsidR="00B54CB5">
              <w:rPr>
                <w:rFonts w:eastAsia="Dotum" w:cs="Tahoma"/>
                <w:b/>
                <w:szCs w:val="22"/>
              </w:rPr>
              <w:t>t</w:t>
            </w:r>
            <w:r w:rsidRPr="008A67D7">
              <w:rPr>
                <w:rFonts w:eastAsia="Dotum" w:cs="Tahoma"/>
                <w:b/>
                <w:szCs w:val="22"/>
              </w:rPr>
              <w:t>ype</w:t>
            </w:r>
          </w:p>
        </w:tc>
        <w:tc>
          <w:tcPr>
            <w:tcW w:w="3898" w:type="dxa"/>
            <w:shd w:val="clear" w:color="auto" w:fill="89F3BB" w:themeFill="accent3" w:themeFillTint="66"/>
          </w:tcPr>
          <w:p w14:paraId="1635F6DE" w14:textId="7D47CAB8" w:rsidR="00E169E5" w:rsidRPr="008A67D7" w:rsidRDefault="000B43C1" w:rsidP="00571204">
            <w:pPr>
              <w:spacing w:before="120" w:after="120" w:line="240" w:lineRule="auto"/>
              <w:jc w:val="center"/>
              <w:rPr>
                <w:rFonts w:eastAsia="Dotum" w:cs="Tahoma"/>
                <w:b/>
                <w:szCs w:val="22"/>
              </w:rPr>
            </w:pPr>
            <w:r>
              <w:rPr>
                <w:rFonts w:eastAsia="Dotum" w:cs="Tahoma"/>
                <w:b/>
                <w:szCs w:val="22"/>
              </w:rPr>
              <w:t>Number pass</w:t>
            </w:r>
            <w:r w:rsidR="00B54CB5">
              <w:rPr>
                <w:rFonts w:eastAsia="Dotum" w:cs="Tahoma"/>
                <w:b/>
                <w:szCs w:val="22"/>
              </w:rPr>
              <w:t>ing</w:t>
            </w:r>
            <w:r>
              <w:rPr>
                <w:rFonts w:eastAsia="Dotum" w:cs="Tahoma"/>
                <w:b/>
                <w:szCs w:val="22"/>
              </w:rPr>
              <w:t xml:space="preserve"> in one</w:t>
            </w:r>
            <w:r w:rsidR="00E169E5" w:rsidRPr="008A67D7">
              <w:rPr>
                <w:rFonts w:eastAsia="Dotum" w:cs="Tahoma"/>
                <w:b/>
                <w:szCs w:val="22"/>
              </w:rPr>
              <w:t xml:space="preserve"> hour</w:t>
            </w:r>
          </w:p>
        </w:tc>
        <w:tc>
          <w:tcPr>
            <w:tcW w:w="3189" w:type="dxa"/>
            <w:shd w:val="clear" w:color="auto" w:fill="89F3BB" w:themeFill="accent3" w:themeFillTint="66"/>
          </w:tcPr>
          <w:p w14:paraId="2F4C5E11" w14:textId="77777777" w:rsidR="00E169E5" w:rsidRPr="008A67D7" w:rsidRDefault="00E169E5" w:rsidP="00571204">
            <w:pPr>
              <w:spacing w:before="120" w:after="120" w:line="240" w:lineRule="auto"/>
              <w:jc w:val="center"/>
              <w:rPr>
                <w:rFonts w:eastAsia="Dotum" w:cs="Tahoma"/>
                <w:b/>
                <w:szCs w:val="22"/>
              </w:rPr>
            </w:pPr>
            <w:r w:rsidRPr="008A67D7">
              <w:rPr>
                <w:rFonts w:eastAsia="Dotum" w:cs="Tahoma"/>
                <w:b/>
                <w:szCs w:val="22"/>
              </w:rPr>
              <w:t>Percentage</w:t>
            </w:r>
          </w:p>
        </w:tc>
      </w:tr>
      <w:tr w:rsidR="000359AC" w:rsidRPr="008A67D7" w14:paraId="5A5EE4B6" w14:textId="77777777" w:rsidTr="00893E5B">
        <w:tc>
          <w:tcPr>
            <w:tcW w:w="2552" w:type="dxa"/>
          </w:tcPr>
          <w:p w14:paraId="5F61A468" w14:textId="77777777" w:rsidR="00E169E5" w:rsidRPr="008A67D7" w:rsidRDefault="0074619C" w:rsidP="00571204">
            <w:pPr>
              <w:spacing w:before="120" w:after="120" w:line="240" w:lineRule="auto"/>
              <w:rPr>
                <w:rFonts w:eastAsia="Dotum" w:cs="Tahoma"/>
                <w:szCs w:val="22"/>
              </w:rPr>
            </w:pPr>
            <w:r>
              <w:rPr>
                <w:rFonts w:eastAsia="Dotum" w:cs="Tahoma"/>
                <w:szCs w:val="22"/>
              </w:rPr>
              <w:t>C</w:t>
            </w:r>
            <w:r w:rsidR="00E169E5" w:rsidRPr="008A67D7">
              <w:rPr>
                <w:rFonts w:eastAsia="Dotum" w:cs="Tahoma"/>
                <w:szCs w:val="22"/>
              </w:rPr>
              <w:t>ar</w:t>
            </w:r>
          </w:p>
        </w:tc>
        <w:tc>
          <w:tcPr>
            <w:tcW w:w="3898" w:type="dxa"/>
          </w:tcPr>
          <w:p w14:paraId="3FED1FB8" w14:textId="77777777" w:rsidR="00E169E5" w:rsidRPr="008A67D7" w:rsidRDefault="00E169E5" w:rsidP="0074619C">
            <w:pPr>
              <w:spacing w:before="120" w:after="120" w:line="240" w:lineRule="auto"/>
              <w:rPr>
                <w:rFonts w:eastAsia="Dotum" w:cs="Tahoma"/>
                <w:szCs w:val="22"/>
              </w:rPr>
            </w:pPr>
            <w:r w:rsidRPr="008A67D7">
              <w:rPr>
                <w:rFonts w:eastAsia="Dotum" w:cs="Tahoma"/>
                <w:szCs w:val="22"/>
              </w:rPr>
              <w:t>37</w:t>
            </w:r>
          </w:p>
        </w:tc>
        <w:tc>
          <w:tcPr>
            <w:tcW w:w="3189" w:type="dxa"/>
          </w:tcPr>
          <w:p w14:paraId="06E6ABF1" w14:textId="77777777" w:rsidR="00E169E5" w:rsidRPr="008A67D7" w:rsidRDefault="00E169E5" w:rsidP="00571204">
            <w:pPr>
              <w:spacing w:before="120" w:after="120" w:line="240" w:lineRule="auto"/>
              <w:rPr>
                <w:rFonts w:eastAsia="Dotum" w:cs="Tahoma"/>
                <w:szCs w:val="22"/>
              </w:rPr>
            </w:pPr>
          </w:p>
        </w:tc>
      </w:tr>
      <w:tr w:rsidR="000359AC" w:rsidRPr="008A67D7" w14:paraId="5DEA0CB1" w14:textId="77777777" w:rsidTr="00893E5B">
        <w:tc>
          <w:tcPr>
            <w:tcW w:w="2552" w:type="dxa"/>
          </w:tcPr>
          <w:p w14:paraId="057901BF" w14:textId="77777777" w:rsidR="00E169E5" w:rsidRPr="008A67D7" w:rsidRDefault="00E169E5" w:rsidP="00571204">
            <w:pPr>
              <w:spacing w:before="120" w:after="120" w:line="240" w:lineRule="auto"/>
              <w:rPr>
                <w:rFonts w:eastAsia="Dotum" w:cs="Tahoma"/>
                <w:szCs w:val="22"/>
              </w:rPr>
            </w:pPr>
            <w:r w:rsidRPr="008A67D7">
              <w:rPr>
                <w:rFonts w:eastAsia="Dotum" w:cs="Tahoma"/>
                <w:szCs w:val="22"/>
              </w:rPr>
              <w:t>Lorry</w:t>
            </w:r>
          </w:p>
        </w:tc>
        <w:tc>
          <w:tcPr>
            <w:tcW w:w="3898" w:type="dxa"/>
          </w:tcPr>
          <w:p w14:paraId="0E44B7E2" w14:textId="77777777" w:rsidR="00E169E5" w:rsidRPr="008A67D7" w:rsidRDefault="00E169E5" w:rsidP="0074619C">
            <w:pPr>
              <w:spacing w:before="120" w:after="120" w:line="240" w:lineRule="auto"/>
              <w:rPr>
                <w:rFonts w:eastAsia="Dotum" w:cs="Tahoma"/>
                <w:szCs w:val="22"/>
              </w:rPr>
            </w:pPr>
            <w:r w:rsidRPr="008A67D7">
              <w:rPr>
                <w:rFonts w:eastAsia="Dotum" w:cs="Tahoma"/>
                <w:szCs w:val="22"/>
              </w:rPr>
              <w:t>4</w:t>
            </w:r>
          </w:p>
        </w:tc>
        <w:tc>
          <w:tcPr>
            <w:tcW w:w="3189" w:type="dxa"/>
          </w:tcPr>
          <w:p w14:paraId="7D4F151E" w14:textId="77777777" w:rsidR="00E169E5" w:rsidRPr="008A67D7" w:rsidRDefault="00E169E5" w:rsidP="00571204">
            <w:pPr>
              <w:spacing w:before="120" w:after="120" w:line="240" w:lineRule="auto"/>
              <w:rPr>
                <w:rFonts w:eastAsia="Dotum" w:cs="Tahoma"/>
                <w:szCs w:val="22"/>
              </w:rPr>
            </w:pPr>
          </w:p>
        </w:tc>
      </w:tr>
      <w:tr w:rsidR="000359AC" w:rsidRPr="008A67D7" w14:paraId="4AEED518" w14:textId="77777777" w:rsidTr="00893E5B">
        <w:tc>
          <w:tcPr>
            <w:tcW w:w="2552" w:type="dxa"/>
          </w:tcPr>
          <w:p w14:paraId="76F5D89C" w14:textId="77777777" w:rsidR="00E169E5" w:rsidRPr="008A67D7" w:rsidRDefault="00E169E5" w:rsidP="00571204">
            <w:pPr>
              <w:spacing w:before="120" w:after="120" w:line="240" w:lineRule="auto"/>
              <w:rPr>
                <w:rFonts w:eastAsia="Dotum" w:cs="Tahoma"/>
                <w:szCs w:val="22"/>
              </w:rPr>
            </w:pPr>
            <w:r w:rsidRPr="008A67D7">
              <w:rPr>
                <w:rFonts w:eastAsia="Dotum" w:cs="Tahoma"/>
                <w:szCs w:val="22"/>
              </w:rPr>
              <w:t xml:space="preserve">Emergency vehicle </w:t>
            </w:r>
          </w:p>
        </w:tc>
        <w:tc>
          <w:tcPr>
            <w:tcW w:w="3898" w:type="dxa"/>
          </w:tcPr>
          <w:p w14:paraId="5083D19B" w14:textId="77777777" w:rsidR="00E169E5" w:rsidRPr="008A67D7" w:rsidRDefault="00E169E5" w:rsidP="0074619C">
            <w:pPr>
              <w:spacing w:before="120" w:after="120" w:line="240" w:lineRule="auto"/>
              <w:rPr>
                <w:rFonts w:eastAsia="Dotum" w:cs="Tahoma"/>
                <w:szCs w:val="22"/>
              </w:rPr>
            </w:pPr>
            <w:r w:rsidRPr="008A67D7">
              <w:rPr>
                <w:rFonts w:eastAsia="Dotum" w:cs="Tahoma"/>
                <w:szCs w:val="22"/>
              </w:rPr>
              <w:t>1</w:t>
            </w:r>
          </w:p>
        </w:tc>
        <w:tc>
          <w:tcPr>
            <w:tcW w:w="3189" w:type="dxa"/>
          </w:tcPr>
          <w:p w14:paraId="6C0D07BD" w14:textId="77777777" w:rsidR="00E169E5" w:rsidRPr="008A67D7" w:rsidRDefault="00E169E5" w:rsidP="00571204">
            <w:pPr>
              <w:spacing w:before="120" w:after="120" w:line="240" w:lineRule="auto"/>
              <w:rPr>
                <w:rFonts w:eastAsia="Dotum" w:cs="Tahoma"/>
                <w:szCs w:val="22"/>
              </w:rPr>
            </w:pPr>
          </w:p>
        </w:tc>
      </w:tr>
      <w:tr w:rsidR="000359AC" w:rsidRPr="008A67D7" w14:paraId="49D18D6E" w14:textId="77777777" w:rsidTr="00893E5B">
        <w:tc>
          <w:tcPr>
            <w:tcW w:w="2552" w:type="dxa"/>
          </w:tcPr>
          <w:p w14:paraId="4771E83D" w14:textId="77777777" w:rsidR="00E169E5" w:rsidRPr="008A67D7" w:rsidRDefault="00E169E5" w:rsidP="00571204">
            <w:pPr>
              <w:spacing w:before="120" w:after="120" w:line="240" w:lineRule="auto"/>
              <w:rPr>
                <w:rFonts w:eastAsia="Dotum" w:cs="Tahoma"/>
                <w:szCs w:val="22"/>
              </w:rPr>
            </w:pPr>
            <w:r w:rsidRPr="008A67D7">
              <w:rPr>
                <w:rFonts w:eastAsia="Dotum" w:cs="Tahoma"/>
                <w:szCs w:val="22"/>
              </w:rPr>
              <w:t>Bicycle</w:t>
            </w:r>
          </w:p>
        </w:tc>
        <w:tc>
          <w:tcPr>
            <w:tcW w:w="3898" w:type="dxa"/>
          </w:tcPr>
          <w:p w14:paraId="77E742ED" w14:textId="77777777" w:rsidR="00E169E5" w:rsidRPr="008A67D7" w:rsidRDefault="00E169E5" w:rsidP="0074619C">
            <w:pPr>
              <w:spacing w:before="120" w:after="120" w:line="240" w:lineRule="auto"/>
              <w:rPr>
                <w:rFonts w:eastAsia="Dotum" w:cs="Tahoma"/>
                <w:szCs w:val="22"/>
              </w:rPr>
            </w:pPr>
            <w:r w:rsidRPr="008A67D7">
              <w:rPr>
                <w:rFonts w:eastAsia="Dotum" w:cs="Tahoma"/>
                <w:szCs w:val="22"/>
              </w:rPr>
              <w:t>12</w:t>
            </w:r>
          </w:p>
        </w:tc>
        <w:tc>
          <w:tcPr>
            <w:tcW w:w="3189" w:type="dxa"/>
          </w:tcPr>
          <w:p w14:paraId="7DFF64F9" w14:textId="77777777" w:rsidR="00E169E5" w:rsidRPr="008A67D7" w:rsidRDefault="00E169E5" w:rsidP="00571204">
            <w:pPr>
              <w:spacing w:before="120" w:after="120" w:line="240" w:lineRule="auto"/>
              <w:rPr>
                <w:rFonts w:eastAsia="Dotum" w:cs="Tahoma"/>
                <w:szCs w:val="22"/>
              </w:rPr>
            </w:pPr>
          </w:p>
        </w:tc>
      </w:tr>
      <w:tr w:rsidR="000359AC" w:rsidRPr="008A67D7" w14:paraId="7BE33F7B" w14:textId="77777777" w:rsidTr="00893E5B">
        <w:tc>
          <w:tcPr>
            <w:tcW w:w="2552" w:type="dxa"/>
          </w:tcPr>
          <w:p w14:paraId="072BA13C" w14:textId="4638EDC7" w:rsidR="00E169E5" w:rsidRPr="008A67D7" w:rsidRDefault="00E169E5" w:rsidP="00571204">
            <w:pPr>
              <w:spacing w:before="120" w:after="120" w:line="240" w:lineRule="auto"/>
              <w:rPr>
                <w:rFonts w:eastAsia="Dotum" w:cs="Tahoma"/>
                <w:szCs w:val="22"/>
              </w:rPr>
            </w:pPr>
            <w:r w:rsidRPr="008A67D7">
              <w:rPr>
                <w:rFonts w:eastAsia="Dotum" w:cs="Tahoma"/>
                <w:szCs w:val="22"/>
              </w:rPr>
              <w:t xml:space="preserve">Bus or </w:t>
            </w:r>
            <w:r w:rsidR="00B54CB5">
              <w:rPr>
                <w:rFonts w:eastAsia="Dotum" w:cs="Tahoma"/>
                <w:szCs w:val="22"/>
              </w:rPr>
              <w:t>C</w:t>
            </w:r>
            <w:r w:rsidRPr="008A67D7">
              <w:rPr>
                <w:rFonts w:eastAsia="Dotum" w:cs="Tahoma"/>
                <w:szCs w:val="22"/>
              </w:rPr>
              <w:t>oach</w:t>
            </w:r>
          </w:p>
        </w:tc>
        <w:tc>
          <w:tcPr>
            <w:tcW w:w="3898" w:type="dxa"/>
          </w:tcPr>
          <w:p w14:paraId="2FD54055" w14:textId="77777777" w:rsidR="00E169E5" w:rsidRPr="008A67D7" w:rsidRDefault="00E169E5" w:rsidP="0074619C">
            <w:pPr>
              <w:spacing w:before="120" w:after="120" w:line="240" w:lineRule="auto"/>
              <w:rPr>
                <w:rFonts w:eastAsia="Dotum" w:cs="Tahoma"/>
                <w:szCs w:val="22"/>
              </w:rPr>
            </w:pPr>
            <w:r w:rsidRPr="008A67D7">
              <w:rPr>
                <w:rFonts w:eastAsia="Dotum" w:cs="Tahoma"/>
                <w:szCs w:val="22"/>
              </w:rPr>
              <w:t>6</w:t>
            </w:r>
          </w:p>
        </w:tc>
        <w:tc>
          <w:tcPr>
            <w:tcW w:w="3189" w:type="dxa"/>
          </w:tcPr>
          <w:p w14:paraId="2311C5F0" w14:textId="77777777" w:rsidR="00E169E5" w:rsidRPr="008A67D7" w:rsidRDefault="00E169E5" w:rsidP="00571204">
            <w:pPr>
              <w:spacing w:before="120" w:after="120" w:line="240" w:lineRule="auto"/>
              <w:rPr>
                <w:rFonts w:eastAsia="Dotum" w:cs="Tahoma"/>
                <w:szCs w:val="22"/>
              </w:rPr>
            </w:pPr>
          </w:p>
        </w:tc>
      </w:tr>
      <w:tr w:rsidR="000359AC" w:rsidRPr="008A67D7" w14:paraId="2C6ABC33" w14:textId="77777777" w:rsidTr="00893E5B">
        <w:tc>
          <w:tcPr>
            <w:tcW w:w="2552" w:type="dxa"/>
          </w:tcPr>
          <w:p w14:paraId="580753D5" w14:textId="77777777" w:rsidR="00E169E5" w:rsidRPr="008A67D7" w:rsidRDefault="00E169E5" w:rsidP="00571204">
            <w:pPr>
              <w:spacing w:before="120" w:after="120" w:line="240" w:lineRule="auto"/>
              <w:rPr>
                <w:rFonts w:eastAsia="Dotum" w:cs="Tahoma"/>
                <w:szCs w:val="22"/>
              </w:rPr>
            </w:pPr>
            <w:r w:rsidRPr="008A67D7">
              <w:rPr>
                <w:rFonts w:eastAsia="Dotum" w:cs="Tahoma"/>
                <w:szCs w:val="22"/>
              </w:rPr>
              <w:t>Van</w:t>
            </w:r>
          </w:p>
        </w:tc>
        <w:tc>
          <w:tcPr>
            <w:tcW w:w="3898" w:type="dxa"/>
          </w:tcPr>
          <w:p w14:paraId="2C27FFDA" w14:textId="77777777" w:rsidR="00E169E5" w:rsidRPr="008A67D7" w:rsidRDefault="00E169E5" w:rsidP="0074619C">
            <w:pPr>
              <w:spacing w:before="120" w:after="120" w:line="240" w:lineRule="auto"/>
              <w:rPr>
                <w:rFonts w:eastAsia="Dotum" w:cs="Tahoma"/>
                <w:szCs w:val="22"/>
              </w:rPr>
            </w:pPr>
            <w:r w:rsidRPr="008A67D7">
              <w:rPr>
                <w:rFonts w:eastAsia="Dotum" w:cs="Tahoma"/>
                <w:szCs w:val="22"/>
              </w:rPr>
              <w:t>4</w:t>
            </w:r>
          </w:p>
        </w:tc>
        <w:tc>
          <w:tcPr>
            <w:tcW w:w="3189" w:type="dxa"/>
          </w:tcPr>
          <w:p w14:paraId="158F1023" w14:textId="77777777" w:rsidR="00E169E5" w:rsidRPr="008A67D7" w:rsidRDefault="00E169E5" w:rsidP="00571204">
            <w:pPr>
              <w:spacing w:before="120" w:after="120" w:line="240" w:lineRule="auto"/>
              <w:rPr>
                <w:rFonts w:eastAsia="Dotum" w:cs="Tahoma"/>
                <w:szCs w:val="22"/>
              </w:rPr>
            </w:pPr>
          </w:p>
        </w:tc>
      </w:tr>
    </w:tbl>
    <w:p w14:paraId="15C2ADD2" w14:textId="77777777" w:rsidR="00E169E5" w:rsidRPr="008A67D7" w:rsidRDefault="00E169E5" w:rsidP="00571204">
      <w:pPr>
        <w:spacing w:before="120" w:after="120" w:line="240" w:lineRule="auto"/>
        <w:rPr>
          <w:rFonts w:asciiTheme="minorHAnsi" w:eastAsia="Dotum" w:hAnsiTheme="minorHAnsi" w:cs="Tahoma"/>
          <w:szCs w:val="22"/>
        </w:rPr>
      </w:pPr>
    </w:p>
    <w:p w14:paraId="68931B17" w14:textId="77777777" w:rsidR="00E169E5" w:rsidRPr="008A67D7" w:rsidRDefault="00E169E5"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Total</w:t>
      </w:r>
      <w:r w:rsidR="0074619C">
        <w:rPr>
          <w:rFonts w:asciiTheme="minorHAnsi" w:eastAsia="Dotum" w:hAnsiTheme="minorHAnsi" w:cs="Tahoma"/>
          <w:szCs w:val="22"/>
        </w:rPr>
        <w:t xml:space="preserve"> number of vehicles in one</w:t>
      </w:r>
      <w:r w:rsidRPr="008A67D7">
        <w:rPr>
          <w:rFonts w:asciiTheme="minorHAnsi" w:eastAsia="Dotum" w:hAnsiTheme="minorHAnsi" w:cs="Tahoma"/>
          <w:szCs w:val="22"/>
        </w:rPr>
        <w:t xml:space="preserve"> hour: 64</w:t>
      </w:r>
    </w:p>
    <w:p w14:paraId="6E833E55" w14:textId="77777777" w:rsidR="009F352D" w:rsidRPr="008A67D7" w:rsidRDefault="00E169E5" w:rsidP="00571204">
      <w:pPr>
        <w:spacing w:before="120" w:after="120" w:line="240" w:lineRule="auto"/>
        <w:rPr>
          <w:rFonts w:asciiTheme="minorHAnsi" w:eastAsia="Dotum" w:hAnsiTheme="minorHAnsi" w:cs="Tahoma"/>
          <w:noProof/>
          <w:szCs w:val="22"/>
          <w:lang w:eastAsia="en-GB"/>
        </w:rPr>
      </w:pPr>
      <w:r w:rsidRPr="008A67D7">
        <w:rPr>
          <w:rFonts w:asciiTheme="minorHAnsi" w:eastAsia="Dotum" w:hAnsiTheme="minorHAnsi" w:cs="Tahoma"/>
          <w:szCs w:val="22"/>
        </w:rPr>
        <w:t>Work out the percentage for each vehicle type, then complete the pie chart below.</w:t>
      </w:r>
      <w:r w:rsidR="009F352D" w:rsidRPr="008A67D7">
        <w:rPr>
          <w:rFonts w:asciiTheme="minorHAnsi" w:eastAsia="Dotum" w:hAnsiTheme="minorHAnsi" w:cs="Tahoma"/>
          <w:noProof/>
          <w:szCs w:val="22"/>
          <w:lang w:eastAsia="en-GB"/>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3843"/>
      </w:tblGrid>
      <w:tr w:rsidR="009F352D" w:rsidRPr="008A67D7" w14:paraId="193AD160" w14:textId="77777777" w:rsidTr="006A6068">
        <w:tc>
          <w:tcPr>
            <w:tcW w:w="5796" w:type="dxa"/>
            <w:tcBorders>
              <w:bottom w:val="single" w:sz="18" w:space="0" w:color="11AB5A" w:themeColor="accent3"/>
            </w:tcBorders>
            <w:vAlign w:val="center"/>
          </w:tcPr>
          <w:p w14:paraId="3BFB422F" w14:textId="5243C169" w:rsidR="009F352D" w:rsidRPr="008A67D7" w:rsidRDefault="006A6068" w:rsidP="006A6068">
            <w:pPr>
              <w:spacing w:before="120" w:after="120" w:line="240" w:lineRule="auto"/>
              <w:jc w:val="center"/>
              <w:rPr>
                <w:rFonts w:eastAsia="Dotum" w:cs="Tahoma"/>
                <w:noProof/>
                <w:szCs w:val="22"/>
                <w:lang w:eastAsia="en-GB"/>
              </w:rPr>
            </w:pPr>
            <w:r>
              <w:rPr>
                <w:rFonts w:eastAsia="Dotum" w:cs="Tahoma"/>
                <w:noProof/>
                <w:szCs w:val="22"/>
                <w:lang w:eastAsia="en-GB"/>
              </w:rPr>
              <mc:AlternateContent>
                <mc:Choice Requires="wpg">
                  <w:drawing>
                    <wp:inline distT="0" distB="0" distL="0" distR="0" wp14:anchorId="0C5FA786" wp14:editId="42D81AFA">
                      <wp:extent cx="2518913" cy="2518913"/>
                      <wp:effectExtent l="0" t="0" r="15240" b="15240"/>
                      <wp:docPr id="46" name="Group 46"/>
                      <wp:cNvGraphicFramePr/>
                      <a:graphic xmlns:a="http://schemas.openxmlformats.org/drawingml/2006/main">
                        <a:graphicData uri="http://schemas.microsoft.com/office/word/2010/wordprocessingGroup">
                          <wpg:wgp>
                            <wpg:cNvGrpSpPr/>
                            <wpg:grpSpPr>
                              <a:xfrm>
                                <a:off x="0" y="0"/>
                                <a:ext cx="2518913" cy="2518913"/>
                                <a:chOff x="0" y="0"/>
                                <a:chExt cx="3018790" cy="3018790"/>
                              </a:xfrm>
                            </wpg:grpSpPr>
                            <wps:wsp>
                              <wps:cNvPr id="47" name="Oval 47"/>
                              <wps:cNvSpPr/>
                              <wps:spPr>
                                <a:xfrm>
                                  <a:off x="0" y="0"/>
                                  <a:ext cx="3018790" cy="3018790"/>
                                </a:xfrm>
                                <a:prstGeom prst="ellipse">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1475117" y="1466490"/>
                                  <a:ext cx="77470" cy="77470"/>
                                </a:xfrm>
                                <a:prstGeom prst="ellipse">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83490F" id="Group 46" o:spid="_x0000_s1026" style="width:198.35pt;height:198.35pt;mso-position-horizontal-relative:char;mso-position-vertical-relative:line" coordsize="30187,3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">
                      <v:oval id="Oval 47" o:spid="_x0000_s1027" style="position:absolute;width:30187;height:30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" filled="f" strokecolor="#11ab5a [3206]" strokeweight="2pt"/>
                      <v:oval id="Oval 48" o:spid="_x0000_s1028" style="position:absolute;left:14751;top:14664;width:774;height: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" fillcolor="#11ab5a [3206]" strokecolor="#11ab5a [3206]" strokeweight="2pt"/>
                      <w10:anchorlock/>
                    </v:group>
                  </w:pict>
                </mc:Fallback>
              </mc:AlternateContent>
            </w:r>
          </w:p>
        </w:tc>
        <w:tc>
          <w:tcPr>
            <w:tcW w:w="3843" w:type="dxa"/>
            <w:tcBorders>
              <w:bottom w:val="single" w:sz="18" w:space="0" w:color="11AB5A" w:themeColor="accent3"/>
            </w:tcBorders>
          </w:tcPr>
          <w:tbl>
            <w:tblPr>
              <w:tblStyle w:val="TableGrid"/>
              <w:tblpPr w:leftFromText="180" w:rightFromText="180" w:vertAnchor="page" w:horzAnchor="margin" w:tblpY="184"/>
              <w:tblOverlap w:val="never"/>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1293"/>
              <w:gridCol w:w="1211"/>
              <w:gridCol w:w="1077"/>
            </w:tblGrid>
            <w:tr w:rsidR="009F352D" w:rsidRPr="008A67D7" w14:paraId="4955BD9E" w14:textId="77777777" w:rsidTr="00893E5B">
              <w:trPr>
                <w:trHeight w:val="256"/>
              </w:trPr>
              <w:tc>
                <w:tcPr>
                  <w:tcW w:w="1335" w:type="dxa"/>
                  <w:shd w:val="clear" w:color="auto" w:fill="89F3BB" w:themeFill="accent3" w:themeFillTint="66"/>
                  <w:vAlign w:val="center"/>
                </w:tcPr>
                <w:p w14:paraId="3126CFEE" w14:textId="77777777" w:rsidR="009F352D" w:rsidRPr="008A67D7" w:rsidRDefault="009F352D" w:rsidP="00AE1EA0">
                  <w:pPr>
                    <w:spacing w:before="120" w:after="120" w:line="240" w:lineRule="auto"/>
                    <w:jc w:val="center"/>
                    <w:rPr>
                      <w:rFonts w:eastAsia="Dotum" w:cs="Tahoma"/>
                      <w:b/>
                      <w:szCs w:val="22"/>
                    </w:rPr>
                  </w:pPr>
                  <w:r w:rsidRPr="008A67D7">
                    <w:rPr>
                      <w:rFonts w:eastAsia="Dotum" w:cs="Tahoma"/>
                      <w:b/>
                      <w:szCs w:val="22"/>
                    </w:rPr>
                    <w:t>Vehicle</w:t>
                  </w:r>
                </w:p>
              </w:tc>
              <w:tc>
                <w:tcPr>
                  <w:tcW w:w="1335" w:type="dxa"/>
                  <w:shd w:val="clear" w:color="auto" w:fill="89F3BB" w:themeFill="accent3" w:themeFillTint="66"/>
                  <w:vAlign w:val="center"/>
                </w:tcPr>
                <w:p w14:paraId="3903A28C" w14:textId="77777777" w:rsidR="009F352D" w:rsidRPr="008A67D7" w:rsidRDefault="009F352D" w:rsidP="00AE1EA0">
                  <w:pPr>
                    <w:spacing w:before="120" w:after="120" w:line="240" w:lineRule="auto"/>
                    <w:jc w:val="center"/>
                    <w:rPr>
                      <w:rFonts w:eastAsia="Dotum" w:cs="Tahoma"/>
                      <w:b/>
                      <w:szCs w:val="22"/>
                    </w:rPr>
                  </w:pPr>
                  <w:r w:rsidRPr="008A67D7">
                    <w:rPr>
                      <w:rFonts w:eastAsia="Dotum" w:cs="Tahoma"/>
                      <w:b/>
                      <w:szCs w:val="22"/>
                    </w:rPr>
                    <w:t>Degrees</w:t>
                  </w:r>
                </w:p>
              </w:tc>
              <w:tc>
                <w:tcPr>
                  <w:tcW w:w="1335" w:type="dxa"/>
                  <w:shd w:val="clear" w:color="auto" w:fill="89F3BB" w:themeFill="accent3" w:themeFillTint="66"/>
                  <w:vAlign w:val="center"/>
                </w:tcPr>
                <w:p w14:paraId="5B7F9A77" w14:textId="77777777" w:rsidR="009F352D" w:rsidRPr="008A67D7" w:rsidRDefault="009F352D" w:rsidP="00AE1EA0">
                  <w:pPr>
                    <w:spacing w:before="120" w:after="120" w:line="240" w:lineRule="auto"/>
                    <w:jc w:val="center"/>
                    <w:rPr>
                      <w:rFonts w:eastAsia="Dotum" w:cs="Tahoma"/>
                      <w:b/>
                      <w:szCs w:val="22"/>
                    </w:rPr>
                  </w:pPr>
                  <w:r w:rsidRPr="008A67D7">
                    <w:rPr>
                      <w:rFonts w:eastAsia="Dotum" w:cs="Tahoma"/>
                      <w:b/>
                      <w:szCs w:val="22"/>
                    </w:rPr>
                    <w:t>Key</w:t>
                  </w:r>
                </w:p>
              </w:tc>
            </w:tr>
            <w:tr w:rsidR="009F352D" w:rsidRPr="008A67D7" w14:paraId="2BB153B9" w14:textId="77777777" w:rsidTr="00893E5B">
              <w:trPr>
                <w:trHeight w:val="256"/>
              </w:trPr>
              <w:tc>
                <w:tcPr>
                  <w:tcW w:w="1335" w:type="dxa"/>
                  <w:shd w:val="clear" w:color="auto" w:fill="C4F9DD" w:themeFill="accent3" w:themeFillTint="33"/>
                </w:tcPr>
                <w:p w14:paraId="79582FEF" w14:textId="77777777" w:rsidR="009F352D" w:rsidRPr="008A67D7" w:rsidRDefault="009F352D" w:rsidP="009F352D">
                  <w:pPr>
                    <w:spacing w:before="120" w:after="120" w:line="240" w:lineRule="auto"/>
                    <w:rPr>
                      <w:rFonts w:eastAsia="Dotum" w:cs="Tahoma"/>
                      <w:szCs w:val="22"/>
                    </w:rPr>
                  </w:pPr>
                  <w:r w:rsidRPr="008A67D7">
                    <w:rPr>
                      <w:rFonts w:eastAsia="Dotum" w:cs="Tahoma"/>
                      <w:szCs w:val="22"/>
                    </w:rPr>
                    <w:t>Car</w:t>
                  </w:r>
                </w:p>
              </w:tc>
              <w:tc>
                <w:tcPr>
                  <w:tcW w:w="1335" w:type="dxa"/>
                </w:tcPr>
                <w:p w14:paraId="4733E659" w14:textId="77777777" w:rsidR="009F352D" w:rsidRPr="008A67D7" w:rsidRDefault="009F352D" w:rsidP="009F352D">
                  <w:pPr>
                    <w:spacing w:before="120" w:after="120" w:line="240" w:lineRule="auto"/>
                    <w:rPr>
                      <w:rFonts w:eastAsia="Dotum" w:cs="Tahoma"/>
                      <w:szCs w:val="22"/>
                    </w:rPr>
                  </w:pPr>
                </w:p>
              </w:tc>
              <w:tc>
                <w:tcPr>
                  <w:tcW w:w="1335" w:type="dxa"/>
                </w:tcPr>
                <w:p w14:paraId="2D18CE5B" w14:textId="77777777" w:rsidR="009F352D" w:rsidRPr="008A67D7" w:rsidRDefault="009F352D" w:rsidP="009F352D">
                  <w:pPr>
                    <w:spacing w:before="120" w:after="120" w:line="240" w:lineRule="auto"/>
                    <w:rPr>
                      <w:rFonts w:eastAsia="Dotum" w:cs="Tahoma"/>
                      <w:szCs w:val="22"/>
                    </w:rPr>
                  </w:pPr>
                </w:p>
              </w:tc>
            </w:tr>
            <w:tr w:rsidR="009F352D" w:rsidRPr="008A67D7" w14:paraId="4D1CC788" w14:textId="77777777" w:rsidTr="00893E5B">
              <w:trPr>
                <w:trHeight w:val="256"/>
              </w:trPr>
              <w:tc>
                <w:tcPr>
                  <w:tcW w:w="1335" w:type="dxa"/>
                  <w:shd w:val="clear" w:color="auto" w:fill="C4F9DD" w:themeFill="accent3" w:themeFillTint="33"/>
                </w:tcPr>
                <w:p w14:paraId="4CE5B1CE" w14:textId="77777777" w:rsidR="009F352D" w:rsidRPr="008A67D7" w:rsidRDefault="009F352D" w:rsidP="009F352D">
                  <w:pPr>
                    <w:spacing w:before="120" w:after="120" w:line="240" w:lineRule="auto"/>
                    <w:rPr>
                      <w:rFonts w:eastAsia="Dotum" w:cs="Tahoma"/>
                      <w:szCs w:val="22"/>
                    </w:rPr>
                  </w:pPr>
                  <w:r w:rsidRPr="008A67D7">
                    <w:rPr>
                      <w:rFonts w:eastAsia="Dotum" w:cs="Tahoma"/>
                      <w:szCs w:val="22"/>
                    </w:rPr>
                    <w:t>Lorry</w:t>
                  </w:r>
                </w:p>
              </w:tc>
              <w:tc>
                <w:tcPr>
                  <w:tcW w:w="1335" w:type="dxa"/>
                </w:tcPr>
                <w:p w14:paraId="22E2FE42" w14:textId="77777777" w:rsidR="009F352D" w:rsidRPr="008A67D7" w:rsidRDefault="009F352D" w:rsidP="009F352D">
                  <w:pPr>
                    <w:spacing w:before="120" w:after="120" w:line="240" w:lineRule="auto"/>
                    <w:rPr>
                      <w:rFonts w:eastAsia="Dotum" w:cs="Tahoma"/>
                      <w:szCs w:val="22"/>
                    </w:rPr>
                  </w:pPr>
                </w:p>
              </w:tc>
              <w:tc>
                <w:tcPr>
                  <w:tcW w:w="1335" w:type="dxa"/>
                </w:tcPr>
                <w:p w14:paraId="7940FC52" w14:textId="77777777" w:rsidR="009F352D" w:rsidRPr="008A67D7" w:rsidRDefault="009F352D" w:rsidP="009F352D">
                  <w:pPr>
                    <w:spacing w:before="120" w:after="120" w:line="240" w:lineRule="auto"/>
                    <w:rPr>
                      <w:rFonts w:eastAsia="Dotum" w:cs="Tahoma"/>
                      <w:szCs w:val="22"/>
                    </w:rPr>
                  </w:pPr>
                </w:p>
              </w:tc>
            </w:tr>
            <w:tr w:rsidR="009F352D" w:rsidRPr="008A67D7" w14:paraId="450E7741" w14:textId="77777777" w:rsidTr="00893E5B">
              <w:trPr>
                <w:trHeight w:val="256"/>
              </w:trPr>
              <w:tc>
                <w:tcPr>
                  <w:tcW w:w="1335" w:type="dxa"/>
                  <w:shd w:val="clear" w:color="auto" w:fill="C4F9DD" w:themeFill="accent3" w:themeFillTint="33"/>
                </w:tcPr>
                <w:p w14:paraId="641F7C0E" w14:textId="77777777" w:rsidR="009F352D" w:rsidRPr="008A67D7" w:rsidRDefault="009F352D" w:rsidP="009F352D">
                  <w:pPr>
                    <w:spacing w:before="120" w:after="120" w:line="240" w:lineRule="auto"/>
                    <w:rPr>
                      <w:rFonts w:eastAsia="Dotum" w:cs="Tahoma"/>
                      <w:szCs w:val="22"/>
                    </w:rPr>
                  </w:pPr>
                  <w:r w:rsidRPr="008A67D7">
                    <w:rPr>
                      <w:rFonts w:eastAsia="Dotum" w:cs="Tahoma"/>
                      <w:szCs w:val="22"/>
                    </w:rPr>
                    <w:t>Emergency</w:t>
                  </w:r>
                </w:p>
              </w:tc>
              <w:tc>
                <w:tcPr>
                  <w:tcW w:w="1335" w:type="dxa"/>
                </w:tcPr>
                <w:p w14:paraId="26E70226" w14:textId="77777777" w:rsidR="009F352D" w:rsidRPr="008A67D7" w:rsidRDefault="009F352D" w:rsidP="009F352D">
                  <w:pPr>
                    <w:spacing w:before="120" w:after="120" w:line="240" w:lineRule="auto"/>
                    <w:rPr>
                      <w:rFonts w:eastAsia="Dotum" w:cs="Tahoma"/>
                      <w:szCs w:val="22"/>
                    </w:rPr>
                  </w:pPr>
                </w:p>
              </w:tc>
              <w:tc>
                <w:tcPr>
                  <w:tcW w:w="1335" w:type="dxa"/>
                </w:tcPr>
                <w:p w14:paraId="074A3636" w14:textId="77777777" w:rsidR="009F352D" w:rsidRPr="008A67D7" w:rsidRDefault="009F352D" w:rsidP="009F352D">
                  <w:pPr>
                    <w:spacing w:before="120" w:after="120" w:line="240" w:lineRule="auto"/>
                    <w:rPr>
                      <w:rFonts w:eastAsia="Dotum" w:cs="Tahoma"/>
                      <w:szCs w:val="22"/>
                    </w:rPr>
                  </w:pPr>
                </w:p>
              </w:tc>
            </w:tr>
            <w:tr w:rsidR="009F352D" w:rsidRPr="008A67D7" w14:paraId="211FC41C" w14:textId="77777777" w:rsidTr="00893E5B">
              <w:trPr>
                <w:trHeight w:val="256"/>
              </w:trPr>
              <w:tc>
                <w:tcPr>
                  <w:tcW w:w="1335" w:type="dxa"/>
                  <w:shd w:val="clear" w:color="auto" w:fill="C4F9DD" w:themeFill="accent3" w:themeFillTint="33"/>
                </w:tcPr>
                <w:p w14:paraId="5701D6F2" w14:textId="77777777" w:rsidR="009F352D" w:rsidRPr="008A67D7" w:rsidRDefault="009F352D" w:rsidP="009F352D">
                  <w:pPr>
                    <w:spacing w:before="120" w:after="120" w:line="240" w:lineRule="auto"/>
                    <w:rPr>
                      <w:rFonts w:eastAsia="Dotum" w:cs="Tahoma"/>
                      <w:szCs w:val="22"/>
                    </w:rPr>
                  </w:pPr>
                  <w:r w:rsidRPr="008A67D7">
                    <w:rPr>
                      <w:rFonts w:eastAsia="Dotum" w:cs="Tahoma"/>
                      <w:szCs w:val="22"/>
                    </w:rPr>
                    <w:t>Bicycle</w:t>
                  </w:r>
                </w:p>
              </w:tc>
              <w:tc>
                <w:tcPr>
                  <w:tcW w:w="1335" w:type="dxa"/>
                </w:tcPr>
                <w:p w14:paraId="7C9FF60D" w14:textId="77777777" w:rsidR="009F352D" w:rsidRPr="008A67D7" w:rsidRDefault="009F352D" w:rsidP="009F352D">
                  <w:pPr>
                    <w:spacing w:before="120" w:after="120" w:line="240" w:lineRule="auto"/>
                    <w:rPr>
                      <w:rFonts w:eastAsia="Dotum" w:cs="Tahoma"/>
                      <w:szCs w:val="22"/>
                    </w:rPr>
                  </w:pPr>
                </w:p>
              </w:tc>
              <w:tc>
                <w:tcPr>
                  <w:tcW w:w="1335" w:type="dxa"/>
                </w:tcPr>
                <w:p w14:paraId="1FAF3F65" w14:textId="77777777" w:rsidR="009F352D" w:rsidRPr="008A67D7" w:rsidRDefault="009F352D" w:rsidP="009F352D">
                  <w:pPr>
                    <w:spacing w:before="120" w:after="120" w:line="240" w:lineRule="auto"/>
                    <w:rPr>
                      <w:rFonts w:eastAsia="Dotum" w:cs="Tahoma"/>
                      <w:szCs w:val="22"/>
                    </w:rPr>
                  </w:pPr>
                </w:p>
              </w:tc>
            </w:tr>
            <w:tr w:rsidR="009F352D" w:rsidRPr="008A67D7" w14:paraId="79559BAC" w14:textId="77777777" w:rsidTr="00893E5B">
              <w:trPr>
                <w:trHeight w:val="256"/>
              </w:trPr>
              <w:tc>
                <w:tcPr>
                  <w:tcW w:w="1335" w:type="dxa"/>
                  <w:shd w:val="clear" w:color="auto" w:fill="C4F9DD" w:themeFill="accent3" w:themeFillTint="33"/>
                </w:tcPr>
                <w:p w14:paraId="5AB32569" w14:textId="77777777" w:rsidR="009F352D" w:rsidRPr="008A67D7" w:rsidRDefault="009F352D" w:rsidP="009F352D">
                  <w:pPr>
                    <w:spacing w:before="120" w:after="120" w:line="240" w:lineRule="auto"/>
                    <w:rPr>
                      <w:rFonts w:eastAsia="Dotum" w:cs="Tahoma"/>
                      <w:szCs w:val="22"/>
                    </w:rPr>
                  </w:pPr>
                  <w:r w:rsidRPr="008A67D7">
                    <w:rPr>
                      <w:rFonts w:eastAsia="Dotum" w:cs="Tahoma"/>
                      <w:szCs w:val="22"/>
                    </w:rPr>
                    <w:t>Bus/Coach</w:t>
                  </w:r>
                </w:p>
              </w:tc>
              <w:tc>
                <w:tcPr>
                  <w:tcW w:w="1335" w:type="dxa"/>
                </w:tcPr>
                <w:p w14:paraId="25AF12AD" w14:textId="77777777" w:rsidR="009F352D" w:rsidRPr="008A67D7" w:rsidRDefault="009F352D" w:rsidP="009F352D">
                  <w:pPr>
                    <w:spacing w:before="120" w:after="120" w:line="240" w:lineRule="auto"/>
                    <w:rPr>
                      <w:rFonts w:eastAsia="Dotum" w:cs="Tahoma"/>
                      <w:szCs w:val="22"/>
                    </w:rPr>
                  </w:pPr>
                </w:p>
              </w:tc>
              <w:tc>
                <w:tcPr>
                  <w:tcW w:w="1335" w:type="dxa"/>
                </w:tcPr>
                <w:p w14:paraId="486C2F0B" w14:textId="77777777" w:rsidR="009F352D" w:rsidRPr="008A67D7" w:rsidRDefault="009F352D" w:rsidP="009F352D">
                  <w:pPr>
                    <w:spacing w:before="120" w:after="120" w:line="240" w:lineRule="auto"/>
                    <w:rPr>
                      <w:rFonts w:eastAsia="Dotum" w:cs="Tahoma"/>
                      <w:szCs w:val="22"/>
                    </w:rPr>
                  </w:pPr>
                </w:p>
              </w:tc>
            </w:tr>
            <w:tr w:rsidR="009F352D" w:rsidRPr="008A67D7" w14:paraId="01288EF4" w14:textId="77777777" w:rsidTr="00893E5B">
              <w:trPr>
                <w:trHeight w:val="256"/>
              </w:trPr>
              <w:tc>
                <w:tcPr>
                  <w:tcW w:w="1335" w:type="dxa"/>
                  <w:shd w:val="clear" w:color="auto" w:fill="C4F9DD" w:themeFill="accent3" w:themeFillTint="33"/>
                </w:tcPr>
                <w:p w14:paraId="64421E27" w14:textId="77777777" w:rsidR="009F352D" w:rsidRPr="008A67D7" w:rsidRDefault="009F352D" w:rsidP="009F352D">
                  <w:pPr>
                    <w:spacing w:before="120" w:after="120" w:line="240" w:lineRule="auto"/>
                    <w:rPr>
                      <w:rFonts w:eastAsia="Dotum" w:cs="Tahoma"/>
                      <w:szCs w:val="22"/>
                    </w:rPr>
                  </w:pPr>
                  <w:r w:rsidRPr="008A67D7">
                    <w:rPr>
                      <w:rFonts w:eastAsia="Dotum" w:cs="Tahoma"/>
                      <w:szCs w:val="22"/>
                    </w:rPr>
                    <w:t>Van</w:t>
                  </w:r>
                </w:p>
              </w:tc>
              <w:tc>
                <w:tcPr>
                  <w:tcW w:w="1335" w:type="dxa"/>
                </w:tcPr>
                <w:p w14:paraId="578BA3FF" w14:textId="77777777" w:rsidR="009F352D" w:rsidRPr="008A67D7" w:rsidRDefault="009F352D" w:rsidP="009F352D">
                  <w:pPr>
                    <w:spacing w:before="120" w:after="120" w:line="240" w:lineRule="auto"/>
                    <w:rPr>
                      <w:rFonts w:eastAsia="Dotum" w:cs="Tahoma"/>
                      <w:szCs w:val="22"/>
                    </w:rPr>
                  </w:pPr>
                </w:p>
              </w:tc>
              <w:tc>
                <w:tcPr>
                  <w:tcW w:w="1335" w:type="dxa"/>
                </w:tcPr>
                <w:p w14:paraId="231F41B5" w14:textId="77777777" w:rsidR="009F352D" w:rsidRPr="008A67D7" w:rsidRDefault="009F352D" w:rsidP="009F352D">
                  <w:pPr>
                    <w:spacing w:before="120" w:after="120" w:line="240" w:lineRule="auto"/>
                    <w:rPr>
                      <w:rFonts w:eastAsia="Dotum" w:cs="Tahoma"/>
                      <w:szCs w:val="22"/>
                    </w:rPr>
                  </w:pPr>
                </w:p>
              </w:tc>
            </w:tr>
          </w:tbl>
          <w:p w14:paraId="0C00E416" w14:textId="77777777" w:rsidR="009F352D" w:rsidRPr="008A67D7" w:rsidRDefault="009F352D" w:rsidP="00571204">
            <w:pPr>
              <w:spacing w:before="120" w:after="120" w:line="240" w:lineRule="auto"/>
              <w:rPr>
                <w:rFonts w:eastAsia="Dotum" w:cs="Tahoma"/>
                <w:noProof/>
                <w:szCs w:val="22"/>
                <w:lang w:eastAsia="en-GB"/>
              </w:rPr>
            </w:pPr>
          </w:p>
        </w:tc>
      </w:tr>
      <w:tr w:rsidR="009F352D" w:rsidRPr="008A67D7" w14:paraId="23B1D54E" w14:textId="77777777" w:rsidTr="00C94C51">
        <w:trPr>
          <w:trHeight w:val="3402"/>
        </w:trPr>
        <w:tc>
          <w:tcPr>
            <w:tcW w:w="9639" w:type="dxa"/>
            <w:gridSpan w:val="2"/>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007F0364" w14:textId="77777777" w:rsidR="009F352D" w:rsidRPr="0050346F" w:rsidRDefault="009F352D" w:rsidP="009F352D">
            <w:pPr>
              <w:spacing w:before="120"/>
              <w:rPr>
                <w:rFonts w:cs="Tahoma"/>
              </w:rPr>
            </w:pPr>
            <w:r w:rsidRPr="0050346F">
              <w:rPr>
                <w:rFonts w:cs="Tahoma"/>
              </w:rPr>
              <w:t>Working out space:</w:t>
            </w:r>
          </w:p>
        </w:tc>
      </w:tr>
    </w:tbl>
    <w:p w14:paraId="7850D57B" w14:textId="77777777" w:rsidR="009F352D" w:rsidRPr="008A67D7" w:rsidRDefault="009F352D" w:rsidP="00571204">
      <w:pPr>
        <w:spacing w:before="120" w:after="120" w:line="240" w:lineRule="auto"/>
        <w:rPr>
          <w:rFonts w:asciiTheme="minorHAnsi" w:eastAsia="Dotum" w:hAnsiTheme="minorHAnsi" w:cs="Tahoma"/>
          <w:sz w:val="4"/>
          <w:szCs w:val="22"/>
        </w:rPr>
      </w:pPr>
    </w:p>
    <w:p w14:paraId="501ACFF6" w14:textId="77777777" w:rsidR="009F352D" w:rsidRPr="008A67D7" w:rsidRDefault="009F352D" w:rsidP="00571204">
      <w:pPr>
        <w:spacing w:before="120" w:after="120" w:line="240" w:lineRule="auto"/>
        <w:rPr>
          <w:rFonts w:asciiTheme="minorHAnsi" w:eastAsia="Dotum" w:hAnsiTheme="minorHAnsi" w:cs="Tahoma"/>
          <w:sz w:val="4"/>
          <w:szCs w:val="22"/>
        </w:rPr>
        <w:sectPr w:rsidR="009F352D" w:rsidRPr="008A67D7" w:rsidSect="00885D29">
          <w:pgSz w:w="11906" w:h="16838"/>
          <w:pgMar w:top="709" w:right="1134" w:bottom="709" w:left="1134" w:header="708" w:footer="708" w:gutter="0"/>
          <w:cols w:space="708"/>
          <w:docGrid w:linePitch="381"/>
        </w:sectPr>
      </w:pPr>
    </w:p>
    <w:p w14:paraId="2FA8E902" w14:textId="7DB5012A" w:rsidR="00E169E5" w:rsidRPr="008A67D7" w:rsidRDefault="00E169E5"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lastRenderedPageBreak/>
        <w:t xml:space="preserve">The students completed the same activity </w:t>
      </w:r>
      <w:r w:rsidR="00B54CB5" w:rsidRPr="008A67D7">
        <w:rPr>
          <w:rFonts w:asciiTheme="minorHAnsi" w:eastAsia="Dotum" w:hAnsiTheme="minorHAnsi" w:cs="Tahoma"/>
          <w:szCs w:val="22"/>
        </w:rPr>
        <w:t>at the same time</w:t>
      </w:r>
      <w:r w:rsidR="00B54CB5" w:rsidRPr="008A67D7" w:rsidDel="00B54CB5">
        <w:rPr>
          <w:rFonts w:asciiTheme="minorHAnsi" w:eastAsia="Dotum" w:hAnsiTheme="minorHAnsi" w:cs="Tahoma"/>
          <w:szCs w:val="22"/>
        </w:rPr>
        <w:t xml:space="preserve"> </w:t>
      </w:r>
      <w:r w:rsidR="00B54CB5">
        <w:rPr>
          <w:rFonts w:asciiTheme="minorHAnsi" w:eastAsia="Dotum" w:hAnsiTheme="minorHAnsi" w:cs="Tahoma"/>
          <w:szCs w:val="22"/>
        </w:rPr>
        <w:t>the next</w:t>
      </w:r>
      <w:r w:rsidRPr="008A67D7">
        <w:rPr>
          <w:rFonts w:asciiTheme="minorHAnsi" w:eastAsia="Dotum" w:hAnsiTheme="minorHAnsi" w:cs="Tahoma"/>
          <w:szCs w:val="22"/>
        </w:rPr>
        <w:t xml:space="preserve"> day. Calculate the percentage increase or decrease.</w:t>
      </w:r>
    </w:p>
    <w:tbl>
      <w:tblPr>
        <w:tblStyle w:val="TableGrid"/>
        <w:tblpPr w:leftFromText="180" w:rightFromText="180" w:vertAnchor="text" w:tblpX="108" w:tblpY="29"/>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316"/>
        <w:gridCol w:w="4086"/>
        <w:gridCol w:w="3231"/>
      </w:tblGrid>
      <w:tr w:rsidR="00117F17" w:rsidRPr="008A67D7" w14:paraId="6E8C40EE" w14:textId="77777777" w:rsidTr="00893E5B">
        <w:tc>
          <w:tcPr>
            <w:tcW w:w="2316" w:type="dxa"/>
            <w:shd w:val="clear" w:color="auto" w:fill="89F3BB" w:themeFill="accent3" w:themeFillTint="66"/>
          </w:tcPr>
          <w:p w14:paraId="7DFFC6FE" w14:textId="77777777" w:rsidR="00117F17" w:rsidRPr="008A67D7" w:rsidRDefault="0074619C" w:rsidP="009F352D">
            <w:pPr>
              <w:spacing w:before="120" w:after="120" w:line="240" w:lineRule="auto"/>
              <w:jc w:val="center"/>
              <w:rPr>
                <w:rFonts w:eastAsia="Dotum" w:cs="Tahoma"/>
                <w:b/>
                <w:szCs w:val="22"/>
              </w:rPr>
            </w:pPr>
            <w:r>
              <w:rPr>
                <w:rFonts w:eastAsia="Dotum" w:cs="Tahoma"/>
                <w:b/>
                <w:szCs w:val="22"/>
              </w:rPr>
              <w:t>Vehicle t</w:t>
            </w:r>
            <w:r w:rsidR="00117F17" w:rsidRPr="008A67D7">
              <w:rPr>
                <w:rFonts w:eastAsia="Dotum" w:cs="Tahoma"/>
                <w:b/>
                <w:szCs w:val="22"/>
              </w:rPr>
              <w:t>ype</w:t>
            </w:r>
          </w:p>
        </w:tc>
        <w:tc>
          <w:tcPr>
            <w:tcW w:w="4086" w:type="dxa"/>
            <w:shd w:val="clear" w:color="auto" w:fill="89F3BB" w:themeFill="accent3" w:themeFillTint="66"/>
          </w:tcPr>
          <w:p w14:paraId="5881F33C" w14:textId="5F744730" w:rsidR="00117F17" w:rsidRPr="008A67D7" w:rsidRDefault="0074619C" w:rsidP="009F352D">
            <w:pPr>
              <w:spacing w:before="120" w:after="120" w:line="240" w:lineRule="auto"/>
              <w:jc w:val="center"/>
              <w:rPr>
                <w:rFonts w:eastAsia="Dotum" w:cs="Tahoma"/>
                <w:b/>
                <w:szCs w:val="22"/>
              </w:rPr>
            </w:pPr>
            <w:r>
              <w:rPr>
                <w:rFonts w:eastAsia="Dotum" w:cs="Tahoma"/>
                <w:b/>
                <w:szCs w:val="22"/>
              </w:rPr>
              <w:t xml:space="preserve">Number </w:t>
            </w:r>
            <w:r w:rsidR="00B54CB5">
              <w:rPr>
                <w:rFonts w:eastAsia="Dotum" w:cs="Tahoma"/>
                <w:b/>
                <w:szCs w:val="22"/>
              </w:rPr>
              <w:t>passing</w:t>
            </w:r>
            <w:r>
              <w:rPr>
                <w:rFonts w:eastAsia="Dotum" w:cs="Tahoma"/>
                <w:b/>
                <w:szCs w:val="22"/>
              </w:rPr>
              <w:t xml:space="preserve"> in one</w:t>
            </w:r>
            <w:r w:rsidR="00117F17" w:rsidRPr="008A67D7">
              <w:rPr>
                <w:rFonts w:eastAsia="Dotum" w:cs="Tahoma"/>
                <w:b/>
                <w:szCs w:val="22"/>
              </w:rPr>
              <w:t xml:space="preserve"> hour</w:t>
            </w:r>
          </w:p>
        </w:tc>
        <w:tc>
          <w:tcPr>
            <w:tcW w:w="3231" w:type="dxa"/>
            <w:shd w:val="clear" w:color="auto" w:fill="89F3BB" w:themeFill="accent3" w:themeFillTint="66"/>
          </w:tcPr>
          <w:p w14:paraId="0C5D3378" w14:textId="314A75DA" w:rsidR="00117F17" w:rsidRPr="008A67D7" w:rsidRDefault="00117F17" w:rsidP="009F352D">
            <w:pPr>
              <w:spacing w:before="120" w:after="120" w:line="240" w:lineRule="auto"/>
              <w:jc w:val="center"/>
              <w:rPr>
                <w:rFonts w:eastAsia="Dotum" w:cs="Tahoma"/>
                <w:b/>
                <w:szCs w:val="22"/>
              </w:rPr>
            </w:pPr>
            <w:r w:rsidRPr="008A67D7">
              <w:rPr>
                <w:rFonts w:eastAsia="Dotum" w:cs="Tahoma"/>
                <w:b/>
                <w:szCs w:val="22"/>
              </w:rPr>
              <w:t>Percentage increase/decrease</w:t>
            </w:r>
          </w:p>
        </w:tc>
      </w:tr>
      <w:tr w:rsidR="00117F17" w:rsidRPr="008A67D7" w14:paraId="752E17C9" w14:textId="77777777" w:rsidTr="00893E5B">
        <w:tc>
          <w:tcPr>
            <w:tcW w:w="2316" w:type="dxa"/>
            <w:shd w:val="clear" w:color="auto" w:fill="C4F9DD" w:themeFill="accent3" w:themeFillTint="33"/>
          </w:tcPr>
          <w:p w14:paraId="15A3EF76" w14:textId="1097EE96" w:rsidR="00117F17" w:rsidRPr="008A67D7" w:rsidRDefault="00B54CB5" w:rsidP="009F352D">
            <w:pPr>
              <w:spacing w:before="120" w:after="120" w:line="240" w:lineRule="auto"/>
              <w:rPr>
                <w:rFonts w:eastAsia="Dotum" w:cs="Tahoma"/>
                <w:szCs w:val="22"/>
              </w:rPr>
            </w:pPr>
            <w:r>
              <w:rPr>
                <w:rFonts w:eastAsia="Dotum" w:cs="Tahoma"/>
                <w:szCs w:val="22"/>
              </w:rPr>
              <w:t>C</w:t>
            </w:r>
            <w:r w:rsidR="00117F17" w:rsidRPr="008A67D7">
              <w:rPr>
                <w:rFonts w:eastAsia="Dotum" w:cs="Tahoma"/>
                <w:szCs w:val="22"/>
              </w:rPr>
              <w:t>ar</w:t>
            </w:r>
          </w:p>
        </w:tc>
        <w:tc>
          <w:tcPr>
            <w:tcW w:w="4086" w:type="dxa"/>
          </w:tcPr>
          <w:p w14:paraId="4D26453A"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43</w:t>
            </w:r>
          </w:p>
        </w:tc>
        <w:tc>
          <w:tcPr>
            <w:tcW w:w="3231" w:type="dxa"/>
          </w:tcPr>
          <w:p w14:paraId="503AA739" w14:textId="77777777" w:rsidR="00117F17" w:rsidRPr="008A67D7" w:rsidRDefault="00117F17" w:rsidP="009F352D">
            <w:pPr>
              <w:spacing w:before="120" w:after="120" w:line="240" w:lineRule="auto"/>
              <w:rPr>
                <w:rFonts w:eastAsia="Dotum" w:cs="Tahoma"/>
                <w:szCs w:val="22"/>
              </w:rPr>
            </w:pPr>
          </w:p>
        </w:tc>
      </w:tr>
      <w:tr w:rsidR="00117F17" w:rsidRPr="008A67D7" w14:paraId="03CCDE97" w14:textId="77777777" w:rsidTr="00893E5B">
        <w:tc>
          <w:tcPr>
            <w:tcW w:w="2316" w:type="dxa"/>
            <w:shd w:val="clear" w:color="auto" w:fill="C4F9DD" w:themeFill="accent3" w:themeFillTint="33"/>
          </w:tcPr>
          <w:p w14:paraId="0453714F"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Lorry</w:t>
            </w:r>
          </w:p>
        </w:tc>
        <w:tc>
          <w:tcPr>
            <w:tcW w:w="4086" w:type="dxa"/>
          </w:tcPr>
          <w:p w14:paraId="102E9DC6"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2</w:t>
            </w:r>
          </w:p>
        </w:tc>
        <w:tc>
          <w:tcPr>
            <w:tcW w:w="3231" w:type="dxa"/>
          </w:tcPr>
          <w:p w14:paraId="67675FA3" w14:textId="77777777" w:rsidR="00117F17" w:rsidRPr="008A67D7" w:rsidRDefault="00117F17" w:rsidP="009F352D">
            <w:pPr>
              <w:spacing w:before="120" w:after="120" w:line="240" w:lineRule="auto"/>
              <w:rPr>
                <w:rFonts w:eastAsia="Dotum" w:cs="Tahoma"/>
                <w:szCs w:val="22"/>
              </w:rPr>
            </w:pPr>
          </w:p>
        </w:tc>
      </w:tr>
      <w:tr w:rsidR="00117F17" w:rsidRPr="008A67D7" w14:paraId="50B7693B" w14:textId="77777777" w:rsidTr="00893E5B">
        <w:tc>
          <w:tcPr>
            <w:tcW w:w="2316" w:type="dxa"/>
            <w:shd w:val="clear" w:color="auto" w:fill="C4F9DD" w:themeFill="accent3" w:themeFillTint="33"/>
          </w:tcPr>
          <w:p w14:paraId="6583E952"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 xml:space="preserve">Emergency vehicle </w:t>
            </w:r>
          </w:p>
        </w:tc>
        <w:tc>
          <w:tcPr>
            <w:tcW w:w="4086" w:type="dxa"/>
          </w:tcPr>
          <w:p w14:paraId="109ADDE9"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2</w:t>
            </w:r>
          </w:p>
        </w:tc>
        <w:tc>
          <w:tcPr>
            <w:tcW w:w="3231" w:type="dxa"/>
          </w:tcPr>
          <w:p w14:paraId="203FF56F" w14:textId="77777777" w:rsidR="00117F17" w:rsidRPr="008A67D7" w:rsidRDefault="00117F17" w:rsidP="009F352D">
            <w:pPr>
              <w:spacing w:before="120" w:after="120" w:line="240" w:lineRule="auto"/>
              <w:rPr>
                <w:rFonts w:eastAsia="Dotum" w:cs="Tahoma"/>
                <w:szCs w:val="22"/>
              </w:rPr>
            </w:pPr>
          </w:p>
        </w:tc>
      </w:tr>
      <w:tr w:rsidR="00117F17" w:rsidRPr="008A67D7" w14:paraId="209D9BD6" w14:textId="77777777" w:rsidTr="00893E5B">
        <w:tc>
          <w:tcPr>
            <w:tcW w:w="2316" w:type="dxa"/>
            <w:shd w:val="clear" w:color="auto" w:fill="C4F9DD" w:themeFill="accent3" w:themeFillTint="33"/>
          </w:tcPr>
          <w:p w14:paraId="274CE855"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Bicycle</w:t>
            </w:r>
          </w:p>
        </w:tc>
        <w:tc>
          <w:tcPr>
            <w:tcW w:w="4086" w:type="dxa"/>
          </w:tcPr>
          <w:p w14:paraId="4C79CDEF"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8</w:t>
            </w:r>
          </w:p>
        </w:tc>
        <w:tc>
          <w:tcPr>
            <w:tcW w:w="3231" w:type="dxa"/>
          </w:tcPr>
          <w:p w14:paraId="77DE277B" w14:textId="77777777" w:rsidR="00117F17" w:rsidRPr="008A67D7" w:rsidRDefault="00117F17" w:rsidP="009F352D">
            <w:pPr>
              <w:spacing w:before="120" w:after="120" w:line="240" w:lineRule="auto"/>
              <w:rPr>
                <w:rFonts w:eastAsia="Dotum" w:cs="Tahoma"/>
                <w:szCs w:val="22"/>
              </w:rPr>
            </w:pPr>
          </w:p>
        </w:tc>
      </w:tr>
      <w:tr w:rsidR="00117F17" w:rsidRPr="008A67D7" w14:paraId="4F6B75D1" w14:textId="77777777" w:rsidTr="00893E5B">
        <w:tc>
          <w:tcPr>
            <w:tcW w:w="2316" w:type="dxa"/>
            <w:shd w:val="clear" w:color="auto" w:fill="C4F9DD" w:themeFill="accent3" w:themeFillTint="33"/>
          </w:tcPr>
          <w:p w14:paraId="597027D9"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Bus or Coach</w:t>
            </w:r>
          </w:p>
        </w:tc>
        <w:tc>
          <w:tcPr>
            <w:tcW w:w="4086" w:type="dxa"/>
          </w:tcPr>
          <w:p w14:paraId="3EB59822"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6</w:t>
            </w:r>
          </w:p>
        </w:tc>
        <w:tc>
          <w:tcPr>
            <w:tcW w:w="3231" w:type="dxa"/>
          </w:tcPr>
          <w:p w14:paraId="579A2432" w14:textId="77777777" w:rsidR="00117F17" w:rsidRPr="008A67D7" w:rsidRDefault="00117F17" w:rsidP="009F352D">
            <w:pPr>
              <w:spacing w:before="120" w:after="120" w:line="240" w:lineRule="auto"/>
              <w:rPr>
                <w:rFonts w:eastAsia="Dotum" w:cs="Tahoma"/>
                <w:szCs w:val="22"/>
              </w:rPr>
            </w:pPr>
          </w:p>
        </w:tc>
      </w:tr>
      <w:tr w:rsidR="00117F17" w:rsidRPr="008A67D7" w14:paraId="2C6A17DB" w14:textId="77777777" w:rsidTr="00893E5B">
        <w:tc>
          <w:tcPr>
            <w:tcW w:w="2316" w:type="dxa"/>
            <w:shd w:val="clear" w:color="auto" w:fill="C4F9DD" w:themeFill="accent3" w:themeFillTint="33"/>
          </w:tcPr>
          <w:p w14:paraId="6893C317"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Van</w:t>
            </w:r>
          </w:p>
        </w:tc>
        <w:tc>
          <w:tcPr>
            <w:tcW w:w="4086" w:type="dxa"/>
          </w:tcPr>
          <w:p w14:paraId="07B04657" w14:textId="77777777" w:rsidR="00117F17" w:rsidRPr="008A67D7" w:rsidRDefault="00117F17" w:rsidP="009F352D">
            <w:pPr>
              <w:spacing w:before="120" w:after="120" w:line="240" w:lineRule="auto"/>
              <w:rPr>
                <w:rFonts w:eastAsia="Dotum" w:cs="Tahoma"/>
                <w:szCs w:val="22"/>
              </w:rPr>
            </w:pPr>
            <w:r w:rsidRPr="008A67D7">
              <w:rPr>
                <w:rFonts w:eastAsia="Dotum" w:cs="Tahoma"/>
                <w:szCs w:val="22"/>
              </w:rPr>
              <w:t>5</w:t>
            </w:r>
          </w:p>
        </w:tc>
        <w:tc>
          <w:tcPr>
            <w:tcW w:w="3231" w:type="dxa"/>
          </w:tcPr>
          <w:p w14:paraId="10872A2F" w14:textId="77777777" w:rsidR="00117F17" w:rsidRPr="008A67D7" w:rsidRDefault="00117F17" w:rsidP="009F352D">
            <w:pPr>
              <w:spacing w:before="120" w:after="120" w:line="240" w:lineRule="auto"/>
              <w:rPr>
                <w:rFonts w:eastAsia="Dotum" w:cs="Tahoma"/>
                <w:szCs w:val="22"/>
              </w:rPr>
            </w:pPr>
          </w:p>
        </w:tc>
      </w:tr>
    </w:tbl>
    <w:p w14:paraId="7D21EAAC" w14:textId="77777777" w:rsidR="00E169E5" w:rsidRPr="008A67D7" w:rsidRDefault="00E169E5" w:rsidP="00571204">
      <w:pPr>
        <w:spacing w:before="120" w:after="120" w:line="240" w:lineRule="auto"/>
        <w:rPr>
          <w:rFonts w:asciiTheme="minorHAnsi" w:eastAsia="Dotum" w:hAnsiTheme="minorHAnsi" w:cs="Tahoma"/>
          <w:szCs w:val="22"/>
        </w:rPr>
      </w:pPr>
    </w:p>
    <w:p w14:paraId="1934B894" w14:textId="77777777" w:rsidR="00245557" w:rsidRPr="008A67D7" w:rsidRDefault="00245557" w:rsidP="00245557">
      <w:pPr>
        <w:spacing w:before="120" w:after="120" w:line="240" w:lineRule="auto"/>
        <w:jc w:val="right"/>
        <w:rPr>
          <w:rFonts w:asciiTheme="minorHAnsi" w:eastAsia="Dotum" w:hAnsiTheme="minorHAnsi" w:cs="Tahoma"/>
          <w:szCs w:val="22"/>
        </w:rPr>
      </w:pPr>
      <w:r w:rsidRPr="008A67D7">
        <w:rPr>
          <w:rFonts w:asciiTheme="minorHAnsi" w:hAnsiTheme="minorHAnsi"/>
          <w:noProof/>
          <w:sz w:val="56"/>
          <w:lang w:eastAsia="en-GB"/>
        </w:rPr>
        <mc:AlternateContent>
          <mc:Choice Requires="wpg">
            <w:drawing>
              <wp:inline distT="0" distB="0" distL="0" distR="0" wp14:anchorId="3B1FF180" wp14:editId="53807CD6">
                <wp:extent cx="6098400" cy="1492369"/>
                <wp:effectExtent l="19050" t="19050" r="17145" b="12700"/>
                <wp:docPr id="162" name="Group 162"/>
                <wp:cNvGraphicFramePr/>
                <a:graphic xmlns:a="http://schemas.openxmlformats.org/drawingml/2006/main">
                  <a:graphicData uri="http://schemas.microsoft.com/office/word/2010/wordprocessingGroup">
                    <wpg:wgp>
                      <wpg:cNvGrpSpPr/>
                      <wpg:grpSpPr>
                        <a:xfrm>
                          <a:off x="0" y="0"/>
                          <a:ext cx="6098400" cy="1492369"/>
                          <a:chOff x="-4476747" y="1"/>
                          <a:chExt cx="6098400" cy="1322743"/>
                        </a:xfrm>
                      </wpg:grpSpPr>
                      <wps:wsp>
                        <wps:cNvPr id="163" name="Rounded Rectangle 163"/>
                        <wps:cNvSpPr/>
                        <wps:spPr>
                          <a:xfrm>
                            <a:off x="-4476747" y="1"/>
                            <a:ext cx="6098400" cy="1322743"/>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7C7FD73E" w14:textId="77777777" w:rsidR="003C7D3D" w:rsidRPr="00712079" w:rsidRDefault="003C7D3D" w:rsidP="00712079">
                              <w:pPr>
                                <w:spacing w:before="120"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4F716C05" w14:textId="59D788A0" w:rsidR="003C7D3D" w:rsidRDefault="003C7D3D" w:rsidP="00712079">
                              <w:pPr>
                                <w:spacing w:before="120" w:after="120" w:line="240" w:lineRule="auto"/>
                                <w:rPr>
                                  <w:rFonts w:asciiTheme="minorHAnsi" w:eastAsia="Dotum" w:hAnsiTheme="minorHAnsi" w:cs="Tahoma"/>
                                  <w:szCs w:val="22"/>
                                </w:rPr>
                              </w:pPr>
                              <w:r>
                                <w:rPr>
                                  <w:rFonts w:asciiTheme="minorHAnsi" w:eastAsia="Dotum" w:hAnsiTheme="minorHAnsi" w:cs="Tahoma"/>
                                  <w:szCs w:val="22"/>
                                </w:rPr>
                                <w:t>To work out the percentage increase/decrease, w</w:t>
                              </w:r>
                              <w:r w:rsidRPr="00712079">
                                <w:rPr>
                                  <w:rFonts w:asciiTheme="minorHAnsi" w:eastAsia="Dotum" w:hAnsiTheme="minorHAnsi" w:cs="Tahoma"/>
                                  <w:szCs w:val="22"/>
                                </w:rPr>
                                <w:t xml:space="preserve">ork out the difference between the two </w:t>
                              </w:r>
                              <w:r w:rsidRPr="00712079">
                                <w:rPr>
                                  <w:rFonts w:asciiTheme="minorHAnsi" w:eastAsia="Dotum" w:hAnsiTheme="minorHAnsi" w:cs="Tahoma"/>
                                  <w:szCs w:val="22"/>
                                </w:rPr>
                                <w:t>numbers</w:t>
                              </w:r>
                              <w:r>
                                <w:rPr>
                                  <w:rFonts w:asciiTheme="minorHAnsi" w:eastAsia="Dotum" w:hAnsiTheme="minorHAnsi" w:cs="Tahoma"/>
                                  <w:szCs w:val="22"/>
                                </w:rPr>
                                <w:t>,</w:t>
                              </w:r>
                              <w:r w:rsidRPr="00712079">
                                <w:rPr>
                                  <w:rFonts w:asciiTheme="minorHAnsi" w:eastAsia="Dotum" w:hAnsiTheme="minorHAnsi" w:cs="Tahoma"/>
                                  <w:szCs w:val="22"/>
                                </w:rPr>
                                <w:t xml:space="preserve"> divide the difference by the first number, then multiply this number by 100. </w:t>
                              </w:r>
                            </w:p>
                            <w:p w14:paraId="4D49D774" w14:textId="4E1C41A0" w:rsidR="003C7D3D" w:rsidRPr="00712079" w:rsidRDefault="003C7D3D" w:rsidP="00712079">
                              <w:pPr>
                                <w:spacing w:before="120" w:after="120" w:line="240" w:lineRule="auto"/>
                                <w:rPr>
                                  <w:rFonts w:asciiTheme="minorHAnsi" w:eastAsia="Dotum" w:hAnsiTheme="minorHAnsi" w:cs="Tahoma"/>
                                  <w:szCs w:val="22"/>
                                </w:rPr>
                              </w:pPr>
                              <w:r w:rsidRPr="00712079">
                                <w:rPr>
                                  <w:rFonts w:asciiTheme="minorHAnsi" w:eastAsia="Dotum" w:hAnsiTheme="minorHAnsi" w:cs="Tahoma"/>
                                  <w:szCs w:val="22"/>
                                </w:rPr>
                                <w:t>For example</w:t>
                              </w:r>
                              <w:r>
                                <w:rPr>
                                  <w:rFonts w:asciiTheme="minorHAnsi" w:eastAsia="Dotum" w:hAnsiTheme="minorHAnsi" w:cs="Tahoma"/>
                                  <w:szCs w:val="22"/>
                                </w:rPr>
                                <w:t xml:space="preserve">, </w:t>
                              </w:r>
                              <w:r w:rsidRPr="00712079">
                                <w:rPr>
                                  <w:rFonts w:asciiTheme="minorHAnsi" w:eastAsia="Dotum" w:hAnsiTheme="minorHAnsi" w:cs="Tahoma"/>
                                  <w:szCs w:val="22"/>
                                </w:rPr>
                                <w:t xml:space="preserve">the difference between 37 and 43 is 6. </w:t>
                              </w:r>
                              <w:r>
                                <w:rPr>
                                  <w:rFonts w:asciiTheme="minorHAnsi" w:eastAsia="Dotum" w:hAnsiTheme="minorHAnsi" w:cs="Tahoma"/>
                                  <w:szCs w:val="22"/>
                                </w:rPr>
                                <w:t xml:space="preserve">Then </w:t>
                              </w:r>
                              <w:r w:rsidRPr="00712079">
                                <w:rPr>
                                  <w:rFonts w:asciiTheme="minorHAnsi" w:eastAsia="Dotum" w:hAnsiTheme="minorHAnsi" w:cs="Tahoma"/>
                                  <w:szCs w:val="22"/>
                                </w:rPr>
                                <w:t>6</w:t>
                              </w:r>
                              <w:r>
                                <w:rPr>
                                  <w:rFonts w:asciiTheme="minorHAnsi" w:eastAsia="Dotum" w:hAnsiTheme="minorHAnsi" w:cs="Tahoma"/>
                                  <w:szCs w:val="22"/>
                                </w:rPr>
                                <w:t xml:space="preserve"> </w:t>
                              </w:r>
                              <w:r w:rsidRPr="00712079">
                                <w:rPr>
                                  <w:rFonts w:asciiTheme="minorHAnsi" w:eastAsia="Dotum" w:hAnsiTheme="minorHAnsi" w:cs="Tahoma"/>
                                  <w:szCs w:val="22"/>
                                </w:rPr>
                                <w:t>/</w:t>
                              </w:r>
                              <w:r>
                                <w:rPr>
                                  <w:rFonts w:asciiTheme="minorHAnsi" w:eastAsia="Dotum" w:hAnsiTheme="minorHAnsi" w:cs="Tahoma"/>
                                  <w:szCs w:val="22"/>
                                </w:rPr>
                                <w:t xml:space="preserve"> </w:t>
                              </w:r>
                              <w:r w:rsidRPr="00712079">
                                <w:rPr>
                                  <w:rFonts w:asciiTheme="minorHAnsi" w:eastAsia="Dotum" w:hAnsiTheme="minorHAnsi" w:cs="Tahoma"/>
                                  <w:szCs w:val="22"/>
                                </w:rPr>
                                <w:t>37 x</w:t>
                              </w:r>
                              <w:r>
                                <w:rPr>
                                  <w:rFonts w:asciiTheme="minorHAnsi" w:eastAsia="Dotum" w:hAnsiTheme="minorHAnsi" w:cs="Tahoma"/>
                                  <w:szCs w:val="22"/>
                                </w:rPr>
                                <w:t xml:space="preserve"> </w:t>
                              </w:r>
                              <w:r w:rsidRPr="00712079">
                                <w:rPr>
                                  <w:rFonts w:asciiTheme="minorHAnsi" w:eastAsia="Dotum" w:hAnsiTheme="minorHAnsi" w:cs="Tahoma"/>
                                  <w:szCs w:val="22"/>
                                </w:rPr>
                                <w:t xml:space="preserve">100 = 16.21. The percentage increase is </w:t>
                              </w:r>
                              <w:r>
                                <w:rPr>
                                  <w:rFonts w:asciiTheme="minorHAnsi" w:eastAsia="Dotum" w:hAnsiTheme="minorHAnsi" w:cs="Tahoma"/>
                                  <w:szCs w:val="22"/>
                                </w:rPr>
                                <w:t xml:space="preserve">therefore </w:t>
                              </w:r>
                              <w:r w:rsidRPr="00712079">
                                <w:rPr>
                                  <w:rFonts w:asciiTheme="minorHAnsi" w:eastAsia="Dotum" w:hAnsiTheme="minorHAnsi" w:cs="Tahoma"/>
                                  <w:szCs w:val="22"/>
                                </w:rPr>
                                <w:t>16.21%</w:t>
                              </w:r>
                              <w:r>
                                <w:rPr>
                                  <w:rFonts w:asciiTheme="minorHAnsi" w:eastAsia="Dotum" w:hAnsiTheme="minorHAnsi" w:cs="Tahoma"/>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 name="Picture 164"/>
                          <pic:cNvPicPr>
                            <a:picLocks noChangeAspect="1"/>
                          </pic:cNvPicPr>
                        </pic:nvPicPr>
                        <pic:blipFill>
                          <a:blip r:embed="rId106"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3B1FF180" id="Group 162" o:spid="_x0000_s1233" style="width:480.2pt;height:117.5pt;mso-position-horizontal-relative:char;mso-position-vertical-relative:line" coordorigin="-44767" coordsize="60984,13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">
                <v:roundrect id="Rounded Rectangle 163" o:spid="_x0000_s1234" style="position:absolute;left:-44767;width:60983;height:13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" filled="f" strokecolor="#11ab5a [3206]" strokeweight="2.25pt">
                  <v:textbox>
                    <w:txbxContent>
                      <w:p w14:paraId="7C7FD73E" w14:textId="77777777" w:rsidR="003C7D3D" w:rsidRPr="00712079" w:rsidRDefault="003C7D3D" w:rsidP="00712079">
                        <w:pPr>
                          <w:spacing w:before="120" w:after="120" w:line="240" w:lineRule="auto"/>
                          <w:rPr>
                            <w:rFonts w:asciiTheme="minorHAnsi" w:eastAsia="Dotum" w:hAnsiTheme="minorHAnsi" w:cs="Tahoma"/>
                            <w:b/>
                            <w:sz w:val="36"/>
                            <w:szCs w:val="22"/>
                          </w:rPr>
                        </w:pPr>
                        <w:r w:rsidRPr="00712079">
                          <w:rPr>
                            <w:rFonts w:asciiTheme="minorHAnsi" w:eastAsia="Dotum" w:hAnsiTheme="minorHAnsi" w:cs="Tahoma"/>
                            <w:b/>
                            <w:sz w:val="36"/>
                            <w:szCs w:val="22"/>
                          </w:rPr>
                          <w:t xml:space="preserve">Hint: </w:t>
                        </w:r>
                      </w:p>
                      <w:p w14:paraId="4F716C05" w14:textId="59D788A0" w:rsidR="003C7D3D" w:rsidRDefault="003C7D3D" w:rsidP="00712079">
                        <w:pPr>
                          <w:spacing w:before="120" w:after="120" w:line="240" w:lineRule="auto"/>
                          <w:rPr>
                            <w:rFonts w:asciiTheme="minorHAnsi" w:eastAsia="Dotum" w:hAnsiTheme="minorHAnsi" w:cs="Tahoma"/>
                            <w:szCs w:val="22"/>
                          </w:rPr>
                        </w:pPr>
                        <w:r>
                          <w:rPr>
                            <w:rFonts w:asciiTheme="minorHAnsi" w:eastAsia="Dotum" w:hAnsiTheme="minorHAnsi" w:cs="Tahoma"/>
                            <w:szCs w:val="22"/>
                          </w:rPr>
                          <w:t>To work out the percentage increase/decrease, w</w:t>
                        </w:r>
                        <w:r w:rsidRPr="00712079">
                          <w:rPr>
                            <w:rFonts w:asciiTheme="minorHAnsi" w:eastAsia="Dotum" w:hAnsiTheme="minorHAnsi" w:cs="Tahoma"/>
                            <w:szCs w:val="22"/>
                          </w:rPr>
                          <w:t xml:space="preserve">ork out the difference between the two </w:t>
                        </w:r>
                        <w:r w:rsidRPr="00712079">
                          <w:rPr>
                            <w:rFonts w:asciiTheme="minorHAnsi" w:eastAsia="Dotum" w:hAnsiTheme="minorHAnsi" w:cs="Tahoma"/>
                            <w:szCs w:val="22"/>
                          </w:rPr>
                          <w:t>numbers</w:t>
                        </w:r>
                        <w:r>
                          <w:rPr>
                            <w:rFonts w:asciiTheme="minorHAnsi" w:eastAsia="Dotum" w:hAnsiTheme="minorHAnsi" w:cs="Tahoma"/>
                            <w:szCs w:val="22"/>
                          </w:rPr>
                          <w:t>,</w:t>
                        </w:r>
                        <w:r w:rsidRPr="00712079">
                          <w:rPr>
                            <w:rFonts w:asciiTheme="minorHAnsi" w:eastAsia="Dotum" w:hAnsiTheme="minorHAnsi" w:cs="Tahoma"/>
                            <w:szCs w:val="22"/>
                          </w:rPr>
                          <w:t xml:space="preserve"> divide the difference by the first number, then multiply this number by 100. </w:t>
                        </w:r>
                      </w:p>
                      <w:p w14:paraId="4D49D774" w14:textId="4E1C41A0" w:rsidR="003C7D3D" w:rsidRPr="00712079" w:rsidRDefault="003C7D3D" w:rsidP="00712079">
                        <w:pPr>
                          <w:spacing w:before="120" w:after="120" w:line="240" w:lineRule="auto"/>
                          <w:rPr>
                            <w:rFonts w:asciiTheme="minorHAnsi" w:eastAsia="Dotum" w:hAnsiTheme="minorHAnsi" w:cs="Tahoma"/>
                            <w:szCs w:val="22"/>
                          </w:rPr>
                        </w:pPr>
                        <w:r w:rsidRPr="00712079">
                          <w:rPr>
                            <w:rFonts w:asciiTheme="minorHAnsi" w:eastAsia="Dotum" w:hAnsiTheme="minorHAnsi" w:cs="Tahoma"/>
                            <w:szCs w:val="22"/>
                          </w:rPr>
                          <w:t>For example</w:t>
                        </w:r>
                        <w:r>
                          <w:rPr>
                            <w:rFonts w:asciiTheme="minorHAnsi" w:eastAsia="Dotum" w:hAnsiTheme="minorHAnsi" w:cs="Tahoma"/>
                            <w:szCs w:val="22"/>
                          </w:rPr>
                          <w:t xml:space="preserve">, </w:t>
                        </w:r>
                        <w:r w:rsidRPr="00712079">
                          <w:rPr>
                            <w:rFonts w:asciiTheme="minorHAnsi" w:eastAsia="Dotum" w:hAnsiTheme="minorHAnsi" w:cs="Tahoma"/>
                            <w:szCs w:val="22"/>
                          </w:rPr>
                          <w:t xml:space="preserve">the difference between 37 and 43 is 6. </w:t>
                        </w:r>
                        <w:r>
                          <w:rPr>
                            <w:rFonts w:asciiTheme="minorHAnsi" w:eastAsia="Dotum" w:hAnsiTheme="minorHAnsi" w:cs="Tahoma"/>
                            <w:szCs w:val="22"/>
                          </w:rPr>
                          <w:t xml:space="preserve">Then </w:t>
                        </w:r>
                        <w:r w:rsidRPr="00712079">
                          <w:rPr>
                            <w:rFonts w:asciiTheme="minorHAnsi" w:eastAsia="Dotum" w:hAnsiTheme="minorHAnsi" w:cs="Tahoma"/>
                            <w:szCs w:val="22"/>
                          </w:rPr>
                          <w:t>6</w:t>
                        </w:r>
                        <w:r>
                          <w:rPr>
                            <w:rFonts w:asciiTheme="minorHAnsi" w:eastAsia="Dotum" w:hAnsiTheme="minorHAnsi" w:cs="Tahoma"/>
                            <w:szCs w:val="22"/>
                          </w:rPr>
                          <w:t xml:space="preserve"> </w:t>
                        </w:r>
                        <w:r w:rsidRPr="00712079">
                          <w:rPr>
                            <w:rFonts w:asciiTheme="minorHAnsi" w:eastAsia="Dotum" w:hAnsiTheme="minorHAnsi" w:cs="Tahoma"/>
                            <w:szCs w:val="22"/>
                          </w:rPr>
                          <w:t>/</w:t>
                        </w:r>
                        <w:r>
                          <w:rPr>
                            <w:rFonts w:asciiTheme="minorHAnsi" w:eastAsia="Dotum" w:hAnsiTheme="minorHAnsi" w:cs="Tahoma"/>
                            <w:szCs w:val="22"/>
                          </w:rPr>
                          <w:t xml:space="preserve"> </w:t>
                        </w:r>
                        <w:r w:rsidRPr="00712079">
                          <w:rPr>
                            <w:rFonts w:asciiTheme="minorHAnsi" w:eastAsia="Dotum" w:hAnsiTheme="minorHAnsi" w:cs="Tahoma"/>
                            <w:szCs w:val="22"/>
                          </w:rPr>
                          <w:t>37 x</w:t>
                        </w:r>
                        <w:r>
                          <w:rPr>
                            <w:rFonts w:asciiTheme="minorHAnsi" w:eastAsia="Dotum" w:hAnsiTheme="minorHAnsi" w:cs="Tahoma"/>
                            <w:szCs w:val="22"/>
                          </w:rPr>
                          <w:t xml:space="preserve"> </w:t>
                        </w:r>
                        <w:r w:rsidRPr="00712079">
                          <w:rPr>
                            <w:rFonts w:asciiTheme="minorHAnsi" w:eastAsia="Dotum" w:hAnsiTheme="minorHAnsi" w:cs="Tahoma"/>
                            <w:szCs w:val="22"/>
                          </w:rPr>
                          <w:t xml:space="preserve">100 = 16.21. The percentage increase is </w:t>
                        </w:r>
                        <w:r>
                          <w:rPr>
                            <w:rFonts w:asciiTheme="minorHAnsi" w:eastAsia="Dotum" w:hAnsiTheme="minorHAnsi" w:cs="Tahoma"/>
                            <w:szCs w:val="22"/>
                          </w:rPr>
                          <w:t xml:space="preserve">therefore </w:t>
                        </w:r>
                        <w:r w:rsidRPr="00712079">
                          <w:rPr>
                            <w:rFonts w:asciiTheme="minorHAnsi" w:eastAsia="Dotum" w:hAnsiTheme="minorHAnsi" w:cs="Tahoma"/>
                            <w:szCs w:val="22"/>
                          </w:rPr>
                          <w:t>16.21%</w:t>
                        </w:r>
                        <w:r>
                          <w:rPr>
                            <w:rFonts w:asciiTheme="minorHAnsi" w:eastAsia="Dotum" w:hAnsiTheme="minorHAnsi" w:cs="Tahoma"/>
                            <w:szCs w:val="22"/>
                          </w:rPr>
                          <w:t>.</w:t>
                        </w:r>
                      </w:p>
                    </w:txbxContent>
                  </v:textbox>
                </v:roundrect>
                <v:shape id="Picture 164" o:spid="_x0000_s1235"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">
                  <v:imagedata r:id="rId107" o:title=""/>
                </v:shape>
                <w10:anchorlock/>
              </v:group>
            </w:pict>
          </mc:Fallback>
        </mc:AlternateContent>
      </w:r>
    </w:p>
    <w:p w14:paraId="32CBF0E0" w14:textId="77777777" w:rsidR="0050346F" w:rsidRDefault="0050346F" w:rsidP="00571204">
      <w:pPr>
        <w:spacing w:before="120" w:after="120" w:line="240" w:lineRule="auto"/>
        <w:rPr>
          <w:rFonts w:asciiTheme="minorHAnsi" w:eastAsia="Dotum" w:hAnsiTheme="minorHAnsi" w:cs="Tahoma"/>
          <w:szCs w:val="22"/>
        </w:rPr>
        <w:sectPr w:rsidR="0050346F" w:rsidSect="00885D29">
          <w:pgSz w:w="11906" w:h="16838"/>
          <w:pgMar w:top="709" w:right="1134" w:bottom="709" w:left="1134" w:header="708" w:footer="708" w:gutter="0"/>
          <w:cols w:space="708"/>
          <w:docGrid w:linePitch="381"/>
        </w:sectPr>
      </w:pPr>
    </w:p>
    <w:p w14:paraId="45E76B8D" w14:textId="3B12B34B" w:rsidR="00DC710F" w:rsidRPr="008A67D7" w:rsidRDefault="00DC710F" w:rsidP="00DC710F">
      <w:pPr>
        <w:pStyle w:val="SmallerHeading"/>
        <w:rPr>
          <w:rFonts w:asciiTheme="minorHAnsi" w:hAnsiTheme="minorHAnsi"/>
        </w:rPr>
      </w:pPr>
      <w:r>
        <w:rPr>
          <w:rFonts w:asciiTheme="minorHAnsi" w:hAnsiTheme="minorHAnsi"/>
        </w:rPr>
        <w:lastRenderedPageBreak/>
        <w:t>Country wealth example:</w:t>
      </w:r>
      <w:r w:rsidRPr="008A67D7">
        <w:rPr>
          <w:rFonts w:asciiTheme="minorHAnsi" w:hAnsiTheme="minorHAnsi"/>
        </w:rPr>
        <w:t xml:space="preserve"> </w:t>
      </w:r>
    </w:p>
    <w:p w14:paraId="125AAB5C" w14:textId="52E7566A" w:rsidR="00117F17" w:rsidRPr="008A67D7" w:rsidRDefault="00E169E5" w:rsidP="00571204">
      <w:pPr>
        <w:spacing w:before="120" w:after="120" w:line="240" w:lineRule="auto"/>
        <w:rPr>
          <w:rFonts w:asciiTheme="minorHAnsi" w:eastAsia="Dotum" w:hAnsiTheme="minorHAnsi"/>
          <w:szCs w:val="22"/>
        </w:rPr>
      </w:pPr>
      <w:r w:rsidRPr="008A67D7">
        <w:rPr>
          <w:rFonts w:asciiTheme="minorHAnsi" w:eastAsia="Dotum" w:hAnsiTheme="minorHAnsi" w:cs="Tahoma"/>
          <w:szCs w:val="22"/>
        </w:rPr>
        <w:t>You could also be given</w:t>
      </w:r>
      <w:r w:rsidR="00117F17" w:rsidRPr="008A67D7">
        <w:rPr>
          <w:rFonts w:asciiTheme="minorHAnsi" w:eastAsia="Dotum" w:hAnsiTheme="minorHAnsi" w:cs="Tahoma"/>
          <w:szCs w:val="22"/>
        </w:rPr>
        <w:t xml:space="preserve"> a set of data that isn’t fieldwork data, but general statistics.</w:t>
      </w:r>
    </w:p>
    <w:tbl>
      <w:tblPr>
        <w:tblStyle w:val="TableGrid"/>
        <w:tblW w:w="9639"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1843"/>
        <w:gridCol w:w="3898"/>
        <w:gridCol w:w="3898"/>
      </w:tblGrid>
      <w:tr w:rsidR="00117F17" w:rsidRPr="008A67D7" w14:paraId="4285C0D8" w14:textId="77777777" w:rsidTr="0068024E">
        <w:trPr>
          <w:trHeight w:val="591"/>
        </w:trPr>
        <w:tc>
          <w:tcPr>
            <w:tcW w:w="1843" w:type="dxa"/>
            <w:shd w:val="clear" w:color="auto" w:fill="89F3BB" w:themeFill="accent3" w:themeFillTint="66"/>
          </w:tcPr>
          <w:p w14:paraId="3B6CA56A" w14:textId="77777777" w:rsidR="00117F17" w:rsidRPr="008A67D7" w:rsidRDefault="00117F17" w:rsidP="00571204">
            <w:pPr>
              <w:spacing w:before="120" w:after="120" w:line="240" w:lineRule="auto"/>
              <w:jc w:val="center"/>
              <w:rPr>
                <w:rFonts w:eastAsia="Dotum" w:cs="Tahoma"/>
                <w:b/>
                <w:szCs w:val="22"/>
              </w:rPr>
            </w:pPr>
            <w:r w:rsidRPr="008A67D7">
              <w:rPr>
                <w:rFonts w:eastAsia="Dotum" w:cs="Tahoma"/>
                <w:b/>
                <w:szCs w:val="22"/>
              </w:rPr>
              <w:t>Country</w:t>
            </w:r>
          </w:p>
        </w:tc>
        <w:tc>
          <w:tcPr>
            <w:tcW w:w="3898" w:type="dxa"/>
            <w:shd w:val="clear" w:color="auto" w:fill="89F3BB" w:themeFill="accent3" w:themeFillTint="66"/>
          </w:tcPr>
          <w:p w14:paraId="5212A7CD" w14:textId="77777777" w:rsidR="00117F17" w:rsidRPr="008A67D7" w:rsidRDefault="00117F17" w:rsidP="00571204">
            <w:pPr>
              <w:spacing w:before="120" w:after="120" w:line="240" w:lineRule="auto"/>
              <w:jc w:val="center"/>
              <w:rPr>
                <w:rFonts w:eastAsia="Dotum" w:cs="Tahoma"/>
                <w:b/>
                <w:szCs w:val="22"/>
              </w:rPr>
            </w:pPr>
            <w:r w:rsidRPr="008A67D7">
              <w:rPr>
                <w:rFonts w:eastAsia="Dotum" w:cs="Tahoma"/>
                <w:b/>
                <w:szCs w:val="22"/>
              </w:rPr>
              <w:t>GDP in 2005 in billions of US $</w:t>
            </w:r>
          </w:p>
        </w:tc>
        <w:tc>
          <w:tcPr>
            <w:tcW w:w="3898" w:type="dxa"/>
            <w:shd w:val="clear" w:color="auto" w:fill="89F3BB" w:themeFill="accent3" w:themeFillTint="66"/>
          </w:tcPr>
          <w:p w14:paraId="30BC4A93" w14:textId="77777777" w:rsidR="00117F17" w:rsidRPr="008A67D7" w:rsidRDefault="00117F17" w:rsidP="00571204">
            <w:pPr>
              <w:spacing w:before="120" w:after="120" w:line="240" w:lineRule="auto"/>
              <w:jc w:val="center"/>
              <w:rPr>
                <w:rFonts w:eastAsia="Dotum" w:cs="Tahoma"/>
                <w:b/>
                <w:szCs w:val="22"/>
              </w:rPr>
            </w:pPr>
            <w:r w:rsidRPr="008A67D7">
              <w:rPr>
                <w:rFonts w:eastAsia="Dotum" w:cs="Tahoma"/>
                <w:b/>
                <w:szCs w:val="22"/>
              </w:rPr>
              <w:t>GDP in 2015 in billions of US $</w:t>
            </w:r>
          </w:p>
        </w:tc>
      </w:tr>
      <w:tr w:rsidR="00117F17" w:rsidRPr="008A67D7" w14:paraId="43BBBA82" w14:textId="77777777" w:rsidTr="0068024E">
        <w:trPr>
          <w:trHeight w:val="591"/>
        </w:trPr>
        <w:tc>
          <w:tcPr>
            <w:tcW w:w="1843" w:type="dxa"/>
          </w:tcPr>
          <w:p w14:paraId="2043F756"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Ethiopia</w:t>
            </w:r>
          </w:p>
        </w:tc>
        <w:tc>
          <w:tcPr>
            <w:tcW w:w="3898" w:type="dxa"/>
          </w:tcPr>
          <w:p w14:paraId="6A74620D"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12.4</w:t>
            </w:r>
          </w:p>
        </w:tc>
        <w:tc>
          <w:tcPr>
            <w:tcW w:w="3898" w:type="dxa"/>
          </w:tcPr>
          <w:p w14:paraId="0DE27553"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64.46</w:t>
            </w:r>
          </w:p>
        </w:tc>
      </w:tr>
      <w:tr w:rsidR="00117F17" w:rsidRPr="008A67D7" w14:paraId="77D824E2" w14:textId="77777777" w:rsidTr="0068024E">
        <w:trPr>
          <w:trHeight w:val="591"/>
        </w:trPr>
        <w:tc>
          <w:tcPr>
            <w:tcW w:w="1843" w:type="dxa"/>
          </w:tcPr>
          <w:p w14:paraId="13EEE066"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Tanzania</w:t>
            </w:r>
          </w:p>
        </w:tc>
        <w:tc>
          <w:tcPr>
            <w:tcW w:w="3898" w:type="dxa"/>
          </w:tcPr>
          <w:p w14:paraId="4E23745B"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16.9</w:t>
            </w:r>
          </w:p>
        </w:tc>
        <w:tc>
          <w:tcPr>
            <w:tcW w:w="3898" w:type="dxa"/>
          </w:tcPr>
          <w:p w14:paraId="4133B5F4"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45.62</w:t>
            </w:r>
          </w:p>
        </w:tc>
      </w:tr>
      <w:tr w:rsidR="00117F17" w:rsidRPr="008A67D7" w14:paraId="3B711693" w14:textId="77777777" w:rsidTr="0068024E">
        <w:trPr>
          <w:trHeight w:val="591"/>
        </w:trPr>
        <w:tc>
          <w:tcPr>
            <w:tcW w:w="1843" w:type="dxa"/>
          </w:tcPr>
          <w:p w14:paraId="3A0BEABD"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Uganda</w:t>
            </w:r>
          </w:p>
        </w:tc>
        <w:tc>
          <w:tcPr>
            <w:tcW w:w="3898" w:type="dxa"/>
          </w:tcPr>
          <w:p w14:paraId="76391937"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9.01</w:t>
            </w:r>
          </w:p>
        </w:tc>
        <w:tc>
          <w:tcPr>
            <w:tcW w:w="3898" w:type="dxa"/>
          </w:tcPr>
          <w:p w14:paraId="07895AE7"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27.1</w:t>
            </w:r>
          </w:p>
        </w:tc>
      </w:tr>
      <w:tr w:rsidR="00117F17" w:rsidRPr="008A67D7" w14:paraId="57EFF57D" w14:textId="77777777" w:rsidTr="0068024E">
        <w:trPr>
          <w:trHeight w:val="591"/>
        </w:trPr>
        <w:tc>
          <w:tcPr>
            <w:tcW w:w="1843" w:type="dxa"/>
          </w:tcPr>
          <w:p w14:paraId="7C7BEA41"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Kenya</w:t>
            </w:r>
          </w:p>
        </w:tc>
        <w:tc>
          <w:tcPr>
            <w:tcW w:w="3898" w:type="dxa"/>
          </w:tcPr>
          <w:p w14:paraId="38D6AC2F"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18.74</w:t>
            </w:r>
          </w:p>
        </w:tc>
        <w:tc>
          <w:tcPr>
            <w:tcW w:w="3898" w:type="dxa"/>
          </w:tcPr>
          <w:p w14:paraId="1E98688F"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64.01</w:t>
            </w:r>
          </w:p>
        </w:tc>
      </w:tr>
      <w:tr w:rsidR="00117F17" w:rsidRPr="008A67D7" w14:paraId="39642E18" w14:textId="77777777" w:rsidTr="0068024E">
        <w:trPr>
          <w:trHeight w:val="549"/>
        </w:trPr>
        <w:tc>
          <w:tcPr>
            <w:tcW w:w="1843" w:type="dxa"/>
          </w:tcPr>
          <w:p w14:paraId="2BA99773"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Ghana</w:t>
            </w:r>
          </w:p>
        </w:tc>
        <w:tc>
          <w:tcPr>
            <w:tcW w:w="3898" w:type="dxa"/>
          </w:tcPr>
          <w:p w14:paraId="2423E4DB"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10.73</w:t>
            </w:r>
          </w:p>
        </w:tc>
        <w:tc>
          <w:tcPr>
            <w:tcW w:w="3898" w:type="dxa"/>
          </w:tcPr>
          <w:p w14:paraId="100F6361"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37.34</w:t>
            </w:r>
          </w:p>
        </w:tc>
      </w:tr>
    </w:tbl>
    <w:p w14:paraId="53492EDA" w14:textId="77777777" w:rsidR="00117F17" w:rsidRDefault="00117F17"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 xml:space="preserve">Data from </w:t>
      </w:r>
      <w:hyperlink r:id="rId108" w:history="1">
        <w:r w:rsidR="00A13735" w:rsidRPr="00810500">
          <w:rPr>
            <w:rStyle w:val="Hyperlink"/>
            <w:rFonts w:asciiTheme="minorHAnsi" w:eastAsia="Dotum" w:hAnsiTheme="minorHAnsi" w:cs="Tahoma"/>
            <w:szCs w:val="22"/>
          </w:rPr>
          <w:t>www.worldbank.org</w:t>
        </w:r>
      </w:hyperlink>
    </w:p>
    <w:p w14:paraId="39973CC2" w14:textId="77777777" w:rsidR="00A13735" w:rsidRPr="008A67D7" w:rsidRDefault="00A13735" w:rsidP="00571204">
      <w:pPr>
        <w:spacing w:before="120" w:after="120" w:line="240" w:lineRule="auto"/>
        <w:rPr>
          <w:rFonts w:asciiTheme="minorHAnsi" w:eastAsia="Dotum" w:hAnsiTheme="minorHAnsi" w:cs="Tahoma"/>
          <w:szCs w:val="22"/>
        </w:rPr>
      </w:pPr>
    </w:p>
    <w:p w14:paraId="7A02B6F7" w14:textId="0FEB08BC" w:rsidR="00117F17" w:rsidRPr="008A67D7" w:rsidRDefault="00117F17" w:rsidP="00571204">
      <w:pPr>
        <w:spacing w:before="120" w:after="120" w:line="240" w:lineRule="auto"/>
        <w:rPr>
          <w:rFonts w:asciiTheme="minorHAnsi" w:eastAsia="Dotum" w:hAnsiTheme="minorHAnsi" w:cs="Tahoma"/>
          <w:szCs w:val="22"/>
        </w:rPr>
      </w:pPr>
      <w:r w:rsidRPr="008A67D7">
        <w:rPr>
          <w:rFonts w:asciiTheme="minorHAnsi" w:eastAsia="Dotum" w:hAnsiTheme="minorHAnsi" w:cs="Tahoma"/>
          <w:szCs w:val="22"/>
        </w:rPr>
        <w:t>Calculate the percent</w:t>
      </w:r>
      <w:r w:rsidR="00E76FA7" w:rsidRPr="008A67D7">
        <w:rPr>
          <w:rFonts w:asciiTheme="minorHAnsi" w:eastAsia="Dotum" w:hAnsiTheme="minorHAnsi" w:cs="Tahoma"/>
          <w:szCs w:val="22"/>
        </w:rPr>
        <w:t>age increase for each country.</w:t>
      </w:r>
    </w:p>
    <w:tbl>
      <w:tblPr>
        <w:tblStyle w:val="TableGrid"/>
        <w:tblW w:w="9678"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4785"/>
        <w:gridCol w:w="4893"/>
      </w:tblGrid>
      <w:tr w:rsidR="00117F17" w:rsidRPr="008A67D7" w14:paraId="539F7988" w14:textId="77777777" w:rsidTr="00893E5B">
        <w:trPr>
          <w:trHeight w:val="595"/>
        </w:trPr>
        <w:tc>
          <w:tcPr>
            <w:tcW w:w="4785" w:type="dxa"/>
            <w:shd w:val="clear" w:color="auto" w:fill="89F3BB" w:themeFill="accent3" w:themeFillTint="66"/>
          </w:tcPr>
          <w:p w14:paraId="55320F6D" w14:textId="77777777" w:rsidR="00117F17" w:rsidRPr="008A67D7" w:rsidRDefault="00117F17" w:rsidP="00571204">
            <w:pPr>
              <w:spacing w:before="120" w:after="120" w:line="240" w:lineRule="auto"/>
              <w:jc w:val="center"/>
              <w:rPr>
                <w:rFonts w:eastAsia="Dotum" w:cs="Tahoma"/>
                <w:b/>
                <w:szCs w:val="22"/>
              </w:rPr>
            </w:pPr>
            <w:r w:rsidRPr="008A67D7">
              <w:rPr>
                <w:rFonts w:eastAsia="Dotum" w:cs="Tahoma"/>
                <w:b/>
                <w:szCs w:val="22"/>
              </w:rPr>
              <w:t>Country</w:t>
            </w:r>
          </w:p>
        </w:tc>
        <w:tc>
          <w:tcPr>
            <w:tcW w:w="4893" w:type="dxa"/>
            <w:shd w:val="clear" w:color="auto" w:fill="89F3BB" w:themeFill="accent3" w:themeFillTint="66"/>
          </w:tcPr>
          <w:p w14:paraId="7C869F70" w14:textId="77777777" w:rsidR="00117F17" w:rsidRPr="008A67D7" w:rsidRDefault="0074619C" w:rsidP="00571204">
            <w:pPr>
              <w:spacing w:before="120" w:after="120" w:line="240" w:lineRule="auto"/>
              <w:jc w:val="center"/>
              <w:rPr>
                <w:rFonts w:eastAsia="Dotum" w:cs="Tahoma"/>
                <w:b/>
                <w:szCs w:val="22"/>
              </w:rPr>
            </w:pPr>
            <w:r>
              <w:rPr>
                <w:rFonts w:eastAsia="Dotum" w:cs="Tahoma"/>
                <w:b/>
                <w:szCs w:val="22"/>
              </w:rPr>
              <w:t>Percentage i</w:t>
            </w:r>
            <w:r w:rsidR="00117F17" w:rsidRPr="008A67D7">
              <w:rPr>
                <w:rFonts w:eastAsia="Dotum" w:cs="Tahoma"/>
                <w:b/>
                <w:szCs w:val="22"/>
              </w:rPr>
              <w:t>ncrease</w:t>
            </w:r>
          </w:p>
        </w:tc>
      </w:tr>
      <w:tr w:rsidR="00117F17" w:rsidRPr="008A67D7" w14:paraId="4F052928" w14:textId="77777777" w:rsidTr="00893E5B">
        <w:trPr>
          <w:trHeight w:val="595"/>
        </w:trPr>
        <w:tc>
          <w:tcPr>
            <w:tcW w:w="4785" w:type="dxa"/>
          </w:tcPr>
          <w:p w14:paraId="28063B56"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Ethiopia</w:t>
            </w:r>
          </w:p>
        </w:tc>
        <w:tc>
          <w:tcPr>
            <w:tcW w:w="4893" w:type="dxa"/>
          </w:tcPr>
          <w:p w14:paraId="121F1F6C" w14:textId="77777777" w:rsidR="00117F17" w:rsidRPr="008A67D7" w:rsidRDefault="00117F17" w:rsidP="00571204">
            <w:pPr>
              <w:spacing w:before="120" w:after="120" w:line="240" w:lineRule="auto"/>
              <w:rPr>
                <w:rFonts w:eastAsia="Dotum" w:cs="Tahoma"/>
                <w:szCs w:val="22"/>
              </w:rPr>
            </w:pPr>
          </w:p>
        </w:tc>
      </w:tr>
      <w:tr w:rsidR="00117F17" w:rsidRPr="008A67D7" w14:paraId="1B75917C" w14:textId="77777777" w:rsidTr="00893E5B">
        <w:trPr>
          <w:trHeight w:val="595"/>
        </w:trPr>
        <w:tc>
          <w:tcPr>
            <w:tcW w:w="4785" w:type="dxa"/>
          </w:tcPr>
          <w:p w14:paraId="1408C2D8"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Tanzania</w:t>
            </w:r>
          </w:p>
        </w:tc>
        <w:tc>
          <w:tcPr>
            <w:tcW w:w="4893" w:type="dxa"/>
          </w:tcPr>
          <w:p w14:paraId="2F278DBE" w14:textId="77777777" w:rsidR="00117F17" w:rsidRPr="008A67D7" w:rsidRDefault="00117F17" w:rsidP="00571204">
            <w:pPr>
              <w:spacing w:before="120" w:after="120" w:line="240" w:lineRule="auto"/>
              <w:rPr>
                <w:rFonts w:eastAsia="Dotum" w:cs="Tahoma"/>
                <w:szCs w:val="22"/>
              </w:rPr>
            </w:pPr>
          </w:p>
        </w:tc>
      </w:tr>
      <w:tr w:rsidR="00117F17" w:rsidRPr="008A67D7" w14:paraId="4F401E20" w14:textId="77777777" w:rsidTr="00893E5B">
        <w:trPr>
          <w:trHeight w:val="595"/>
        </w:trPr>
        <w:tc>
          <w:tcPr>
            <w:tcW w:w="4785" w:type="dxa"/>
          </w:tcPr>
          <w:p w14:paraId="085B0543"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Uganda</w:t>
            </w:r>
          </w:p>
        </w:tc>
        <w:tc>
          <w:tcPr>
            <w:tcW w:w="4893" w:type="dxa"/>
          </w:tcPr>
          <w:p w14:paraId="26E58C32" w14:textId="77777777" w:rsidR="00117F17" w:rsidRPr="008A67D7" w:rsidRDefault="00117F17" w:rsidP="00571204">
            <w:pPr>
              <w:spacing w:before="120" w:after="120" w:line="240" w:lineRule="auto"/>
              <w:rPr>
                <w:rFonts w:eastAsia="Dotum" w:cs="Tahoma"/>
                <w:szCs w:val="22"/>
              </w:rPr>
            </w:pPr>
          </w:p>
        </w:tc>
      </w:tr>
      <w:tr w:rsidR="00117F17" w:rsidRPr="008A67D7" w14:paraId="30D68C6A" w14:textId="77777777" w:rsidTr="00893E5B">
        <w:trPr>
          <w:trHeight w:val="595"/>
        </w:trPr>
        <w:tc>
          <w:tcPr>
            <w:tcW w:w="4785" w:type="dxa"/>
          </w:tcPr>
          <w:p w14:paraId="69D081CC"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Kenya</w:t>
            </w:r>
          </w:p>
        </w:tc>
        <w:tc>
          <w:tcPr>
            <w:tcW w:w="4893" w:type="dxa"/>
          </w:tcPr>
          <w:p w14:paraId="7F105695" w14:textId="77777777" w:rsidR="00117F17" w:rsidRPr="008A67D7" w:rsidRDefault="00117F17" w:rsidP="00571204">
            <w:pPr>
              <w:spacing w:before="120" w:after="120" w:line="240" w:lineRule="auto"/>
              <w:rPr>
                <w:rFonts w:eastAsia="Dotum" w:cs="Tahoma"/>
                <w:szCs w:val="22"/>
              </w:rPr>
            </w:pPr>
          </w:p>
        </w:tc>
      </w:tr>
      <w:tr w:rsidR="00117F17" w:rsidRPr="008A67D7" w14:paraId="0032BF3F" w14:textId="77777777" w:rsidTr="00893E5B">
        <w:trPr>
          <w:trHeight w:val="554"/>
        </w:trPr>
        <w:tc>
          <w:tcPr>
            <w:tcW w:w="4785" w:type="dxa"/>
          </w:tcPr>
          <w:p w14:paraId="31D582C5" w14:textId="77777777" w:rsidR="00117F17" w:rsidRPr="008A67D7" w:rsidRDefault="00117F17" w:rsidP="00571204">
            <w:pPr>
              <w:spacing w:before="120" w:after="120" w:line="240" w:lineRule="auto"/>
              <w:rPr>
                <w:rFonts w:eastAsia="Dotum" w:cs="Tahoma"/>
                <w:szCs w:val="22"/>
              </w:rPr>
            </w:pPr>
            <w:r w:rsidRPr="008A67D7">
              <w:rPr>
                <w:rFonts w:eastAsia="Dotum" w:cs="Tahoma"/>
                <w:szCs w:val="22"/>
              </w:rPr>
              <w:t>Ghana</w:t>
            </w:r>
          </w:p>
        </w:tc>
        <w:tc>
          <w:tcPr>
            <w:tcW w:w="4893" w:type="dxa"/>
          </w:tcPr>
          <w:p w14:paraId="6706853F" w14:textId="77777777" w:rsidR="00117F17" w:rsidRPr="008A67D7" w:rsidRDefault="00117F17" w:rsidP="00571204">
            <w:pPr>
              <w:spacing w:before="120" w:after="120" w:line="240" w:lineRule="auto"/>
              <w:rPr>
                <w:rFonts w:eastAsia="Dotum" w:cs="Tahoma"/>
                <w:szCs w:val="22"/>
              </w:rPr>
            </w:pPr>
          </w:p>
        </w:tc>
      </w:tr>
    </w:tbl>
    <w:p w14:paraId="35DF82F1" w14:textId="77777777" w:rsidR="00117F17" w:rsidRPr="008A67D7" w:rsidRDefault="00117F17" w:rsidP="00571204">
      <w:pPr>
        <w:spacing w:before="120" w:after="120" w:line="240" w:lineRule="auto"/>
        <w:rPr>
          <w:rFonts w:asciiTheme="minorHAnsi" w:eastAsia="Dotum" w:hAnsiTheme="minorHAnsi" w:cs="Tahoma"/>
          <w:szCs w:val="22"/>
        </w:rPr>
      </w:pPr>
    </w:p>
    <w:tbl>
      <w:tblPr>
        <w:tblStyle w:val="TableGrid"/>
        <w:tblW w:w="0" w:type="auto"/>
        <w:tblInd w:w="108" w:type="dxa"/>
        <w:tblBorders>
          <w:top w:val="single" w:sz="18" w:space="0" w:color="89F3BB" w:themeColor="accent3" w:themeTint="66"/>
          <w:left w:val="single" w:sz="18" w:space="0" w:color="89F3BB" w:themeColor="accent3" w:themeTint="66"/>
          <w:bottom w:val="single" w:sz="18" w:space="0" w:color="89F3BB" w:themeColor="accent3" w:themeTint="66"/>
          <w:right w:val="single" w:sz="18" w:space="0" w:color="89F3BB" w:themeColor="accent3" w:themeTint="66"/>
          <w:insideH w:val="none" w:sz="0" w:space="0" w:color="auto"/>
          <w:insideV w:val="none" w:sz="0" w:space="0" w:color="auto"/>
        </w:tblBorders>
        <w:tblLook w:val="04A0" w:firstRow="1" w:lastRow="0" w:firstColumn="1" w:lastColumn="0" w:noHBand="0" w:noVBand="1"/>
      </w:tblPr>
      <w:tblGrid>
        <w:gridCol w:w="9639"/>
      </w:tblGrid>
      <w:tr w:rsidR="00E76FA7" w:rsidRPr="008A67D7" w14:paraId="0E6E24BC" w14:textId="77777777" w:rsidTr="007B3C9A">
        <w:trPr>
          <w:trHeight w:val="4036"/>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5AAF3416" w14:textId="77777777" w:rsidR="00E76FA7" w:rsidRPr="008A67D7" w:rsidRDefault="00E76FA7" w:rsidP="00E76FA7">
            <w:pPr>
              <w:spacing w:before="120" w:after="120"/>
            </w:pPr>
            <w:r w:rsidRPr="008A67D7">
              <w:t>Space for working out</w:t>
            </w:r>
          </w:p>
        </w:tc>
      </w:tr>
    </w:tbl>
    <w:p w14:paraId="5EAAFB1A" w14:textId="77777777" w:rsidR="0050346F" w:rsidRDefault="0050346F" w:rsidP="00E76FA7">
      <w:pPr>
        <w:pStyle w:val="SmallerHeading"/>
        <w:rPr>
          <w:rFonts w:asciiTheme="minorHAnsi" w:hAnsiTheme="minorHAnsi"/>
        </w:rPr>
        <w:sectPr w:rsidR="0050346F" w:rsidSect="00885D29">
          <w:pgSz w:w="11906" w:h="16838"/>
          <w:pgMar w:top="709" w:right="1134" w:bottom="709" w:left="1134" w:header="708" w:footer="708" w:gutter="0"/>
          <w:cols w:space="708"/>
          <w:docGrid w:linePitch="381"/>
        </w:sectPr>
      </w:pPr>
    </w:p>
    <w:p w14:paraId="3283F3A0" w14:textId="54E48ABB" w:rsidR="00117F17" w:rsidRPr="008A67D7" w:rsidRDefault="00E76FA7" w:rsidP="00E76FA7">
      <w:pPr>
        <w:pStyle w:val="SmallerHeading"/>
        <w:rPr>
          <w:rFonts w:asciiTheme="minorHAnsi" w:hAnsiTheme="minorHAnsi"/>
          <w:b w:val="0"/>
        </w:rPr>
      </w:pPr>
      <w:r w:rsidRPr="008A67D7">
        <w:rPr>
          <w:rFonts w:asciiTheme="minorHAnsi" w:hAnsiTheme="minorHAnsi"/>
        </w:rPr>
        <w:lastRenderedPageBreak/>
        <w:t>Pie charts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0"/>
        <w:gridCol w:w="6336"/>
      </w:tblGrid>
      <w:tr w:rsidR="00245557" w:rsidRPr="008A67D7" w14:paraId="16CD0E11" w14:textId="77777777" w:rsidTr="00245557">
        <w:trPr>
          <w:trHeight w:val="1739"/>
        </w:trPr>
        <w:tc>
          <w:tcPr>
            <w:tcW w:w="4536" w:type="dxa"/>
          </w:tcPr>
          <w:p w14:paraId="0B2604DD" w14:textId="46BAE12C" w:rsidR="00245557" w:rsidRPr="008A67D7" w:rsidRDefault="00245557" w:rsidP="00E76FA7">
            <w:pPr>
              <w:spacing w:before="120" w:after="120" w:line="240" w:lineRule="auto"/>
              <w:rPr>
                <w:rFonts w:eastAsia="Dotum"/>
                <w:szCs w:val="22"/>
              </w:rPr>
            </w:pPr>
            <w:r w:rsidRPr="008A67D7">
              <w:rPr>
                <w:rFonts w:eastAsia="Dotum"/>
                <w:szCs w:val="22"/>
              </w:rPr>
              <w:t xml:space="preserve">For the following tasks you will require a protractor, </w:t>
            </w:r>
            <w:r w:rsidR="00B54CB5">
              <w:rPr>
                <w:rFonts w:eastAsia="Dotum"/>
                <w:szCs w:val="22"/>
              </w:rPr>
              <w:t xml:space="preserve">a </w:t>
            </w:r>
            <w:r w:rsidRPr="008A67D7">
              <w:rPr>
                <w:rFonts w:eastAsia="Dotum"/>
                <w:szCs w:val="22"/>
              </w:rPr>
              <w:t xml:space="preserve">pencil and </w:t>
            </w:r>
            <w:r w:rsidR="00511B28">
              <w:rPr>
                <w:rFonts w:eastAsia="Dotum"/>
                <w:szCs w:val="22"/>
              </w:rPr>
              <w:t xml:space="preserve">some </w:t>
            </w:r>
            <w:r w:rsidRPr="008A67D7">
              <w:rPr>
                <w:rFonts w:eastAsia="Dotum"/>
                <w:szCs w:val="22"/>
              </w:rPr>
              <w:t>colour</w:t>
            </w:r>
            <w:r w:rsidR="00511B28">
              <w:rPr>
                <w:rFonts w:eastAsia="Dotum"/>
                <w:szCs w:val="22"/>
              </w:rPr>
              <w:t>ed</w:t>
            </w:r>
            <w:r w:rsidRPr="008A67D7">
              <w:rPr>
                <w:rFonts w:eastAsia="Dotum"/>
                <w:szCs w:val="22"/>
              </w:rPr>
              <w:t xml:space="preserve"> pencils. In the boxes below you will be drawing the pie charts for the data sets. </w:t>
            </w:r>
          </w:p>
        </w:tc>
        <w:tc>
          <w:tcPr>
            <w:tcW w:w="5103" w:type="dxa"/>
            <w:vAlign w:val="center"/>
          </w:tcPr>
          <w:p w14:paraId="4C954D8E" w14:textId="77777777" w:rsidR="00245557" w:rsidRPr="008A67D7" w:rsidRDefault="00245557" w:rsidP="00E76FA7">
            <w:pPr>
              <w:rPr>
                <w:rFonts w:eastAsia="Dotum"/>
                <w:szCs w:val="22"/>
              </w:rPr>
            </w:pPr>
            <w:r w:rsidRPr="008A67D7">
              <w:rPr>
                <w:noProof/>
                <w:sz w:val="56"/>
                <w:lang w:eastAsia="en-GB"/>
              </w:rPr>
              <mc:AlternateContent>
                <mc:Choice Requires="wpg">
                  <w:drawing>
                    <wp:inline distT="0" distB="0" distL="0" distR="0" wp14:anchorId="03420692" wp14:editId="1702C6F0">
                      <wp:extent cx="3840480" cy="923925"/>
                      <wp:effectExtent l="19050" t="19050" r="26670" b="28575"/>
                      <wp:docPr id="165" name="Group 165"/>
                      <wp:cNvGraphicFramePr/>
                      <a:graphic xmlns:a="http://schemas.openxmlformats.org/drawingml/2006/main">
                        <a:graphicData uri="http://schemas.microsoft.com/office/word/2010/wordprocessingGroup">
                          <wpg:wgp>
                            <wpg:cNvGrpSpPr/>
                            <wpg:grpSpPr>
                              <a:xfrm>
                                <a:off x="0" y="0"/>
                                <a:ext cx="3840480" cy="923925"/>
                                <a:chOff x="-2228847" y="2"/>
                                <a:chExt cx="3840480" cy="923925"/>
                              </a:xfrm>
                            </wpg:grpSpPr>
                            <wps:wsp>
                              <wps:cNvPr id="166" name="Rounded Rectangle 166"/>
                              <wps:cNvSpPr/>
                              <wps:spPr>
                                <a:xfrm>
                                  <a:off x="-2228847" y="2"/>
                                  <a:ext cx="3840480" cy="92392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E7C4329" w14:textId="77777777" w:rsidR="003C7D3D" w:rsidRPr="00712079" w:rsidRDefault="003C7D3D" w:rsidP="00245557">
                                    <w:pPr>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50292CBF" w14:textId="0A5D3CC3" w:rsidR="003C7D3D" w:rsidRPr="00712079" w:rsidRDefault="003C7D3D" w:rsidP="00245557">
                                    <w:pPr>
                                      <w:rPr>
                                        <w:rFonts w:asciiTheme="minorHAnsi" w:eastAsia="Dotum" w:hAnsiTheme="minorHAnsi" w:cstheme="minorBidi"/>
                                        <w:szCs w:val="22"/>
                                      </w:rPr>
                                    </w:pPr>
                                    <w:r w:rsidRPr="00712079">
                                      <w:rPr>
                                        <w:rFonts w:asciiTheme="minorHAnsi" w:eastAsia="Dotum" w:hAnsiTheme="minorHAnsi" w:cstheme="minorBidi"/>
                                        <w:szCs w:val="22"/>
                                      </w:rPr>
                                      <w:t>Work out what 1% of the total is by dividing by 100 and multiply</w:t>
                                    </w:r>
                                    <w:r>
                                      <w:rPr>
                                        <w:rFonts w:asciiTheme="minorHAnsi" w:eastAsia="Dotum" w:hAnsiTheme="minorHAnsi" w:cstheme="minorBidi"/>
                                        <w:szCs w:val="22"/>
                                      </w:rPr>
                                      <w:t>ing</w:t>
                                    </w:r>
                                    <w:r w:rsidRPr="00712079">
                                      <w:rPr>
                                        <w:rFonts w:asciiTheme="minorHAnsi" w:eastAsia="Dotum" w:hAnsiTheme="minorHAnsi" w:cstheme="minorBidi"/>
                                        <w:szCs w:val="22"/>
                                      </w:rPr>
                                      <w:t xml:space="preserve"> that figure by the number you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7" name="Picture 167"/>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03420692" id="Group 165" o:spid="_x0000_s1236" style="width:302.4pt;height:72.75pt;mso-position-horizontal-relative:char;mso-position-vertical-relative:line" coordorigin="-22288" coordsize="38404,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">
                      <v:roundrect id="Rounded Rectangle 166" o:spid="_x0000_s1237" style="position:absolute;left:-22288;width:38404;height:9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" filled="f" strokecolor="#11ab5a [3206]" strokeweight="2.25pt">
                        <v:textbox>
                          <w:txbxContent>
                            <w:p w14:paraId="0E7C4329" w14:textId="77777777" w:rsidR="003C7D3D" w:rsidRPr="00712079" w:rsidRDefault="003C7D3D" w:rsidP="00245557">
                              <w:pPr>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50292CBF" w14:textId="0A5D3CC3" w:rsidR="003C7D3D" w:rsidRPr="00712079" w:rsidRDefault="003C7D3D" w:rsidP="00245557">
                              <w:pPr>
                                <w:rPr>
                                  <w:rFonts w:asciiTheme="minorHAnsi" w:eastAsia="Dotum" w:hAnsiTheme="minorHAnsi" w:cstheme="minorBidi"/>
                                  <w:szCs w:val="22"/>
                                </w:rPr>
                              </w:pPr>
                              <w:r w:rsidRPr="00712079">
                                <w:rPr>
                                  <w:rFonts w:asciiTheme="minorHAnsi" w:eastAsia="Dotum" w:hAnsiTheme="minorHAnsi" w:cstheme="minorBidi"/>
                                  <w:szCs w:val="22"/>
                                </w:rPr>
                                <w:t>Work out what 1% of the total is by dividing by 100 and multiply</w:t>
                              </w:r>
                              <w:r>
                                <w:rPr>
                                  <w:rFonts w:asciiTheme="minorHAnsi" w:eastAsia="Dotum" w:hAnsiTheme="minorHAnsi" w:cstheme="minorBidi"/>
                                  <w:szCs w:val="22"/>
                                </w:rPr>
                                <w:t>ing</w:t>
                              </w:r>
                              <w:r w:rsidRPr="00712079">
                                <w:rPr>
                                  <w:rFonts w:asciiTheme="minorHAnsi" w:eastAsia="Dotum" w:hAnsiTheme="minorHAnsi" w:cstheme="minorBidi"/>
                                  <w:szCs w:val="22"/>
                                </w:rPr>
                                <w:t xml:space="preserve"> that figure by the number you need.</w:t>
                              </w:r>
                            </w:p>
                          </w:txbxContent>
                        </v:textbox>
                      </v:roundrect>
                      <v:shape id="Picture 167" o:spid="_x0000_s1238"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">
                        <v:imagedata r:id="rId15" o:title=""/>
                      </v:shape>
                      <w10:anchorlock/>
                    </v:group>
                  </w:pict>
                </mc:Fallback>
              </mc:AlternateContent>
            </w:r>
          </w:p>
        </w:tc>
      </w:tr>
    </w:tbl>
    <w:p w14:paraId="53A14E9B" w14:textId="77777777" w:rsidR="00117F17" w:rsidRPr="008A67D7" w:rsidRDefault="00117F17" w:rsidP="0065223B">
      <w:pPr>
        <w:spacing w:before="120" w:line="240" w:lineRule="auto"/>
        <w:rPr>
          <w:rFonts w:asciiTheme="minorHAnsi" w:eastAsia="Dotum" w:hAnsiTheme="minorHAnsi"/>
          <w:szCs w:val="22"/>
        </w:rPr>
      </w:pPr>
    </w:p>
    <w:tbl>
      <w:tblPr>
        <w:tblStyle w:val="TableGrid"/>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606"/>
        <w:gridCol w:w="1607"/>
        <w:gridCol w:w="1606"/>
        <w:gridCol w:w="1607"/>
        <w:gridCol w:w="1606"/>
        <w:gridCol w:w="1607"/>
      </w:tblGrid>
      <w:tr w:rsidR="003A484A" w:rsidRPr="008A67D7" w14:paraId="11D5383A" w14:textId="77777777" w:rsidTr="003A484A">
        <w:tc>
          <w:tcPr>
            <w:tcW w:w="10065" w:type="dxa"/>
            <w:gridSpan w:val="7"/>
          </w:tcPr>
          <w:p w14:paraId="6E51857E" w14:textId="35F0CE45" w:rsidR="003A484A" w:rsidRPr="008A67D7" w:rsidRDefault="003A484A" w:rsidP="00526768">
            <w:pPr>
              <w:pStyle w:val="ListParagraph"/>
              <w:numPr>
                <w:ilvl w:val="0"/>
                <w:numId w:val="31"/>
              </w:numPr>
              <w:tabs>
                <w:tab w:val="left" w:leader="dot" w:pos="3011"/>
              </w:tabs>
              <w:spacing w:before="120" w:after="120" w:line="240" w:lineRule="auto"/>
              <w:rPr>
                <w:rFonts w:eastAsia="Dotum"/>
                <w:szCs w:val="22"/>
              </w:rPr>
            </w:pPr>
            <w:r w:rsidRPr="008A67D7">
              <w:rPr>
                <w:rFonts w:eastAsia="Dotum"/>
                <w:szCs w:val="22"/>
              </w:rPr>
              <w:t xml:space="preserve">Students recorded the shape of bedload during a river survey. They used </w:t>
            </w:r>
            <w:r>
              <w:rPr>
                <w:rFonts w:eastAsia="Dotum"/>
                <w:szCs w:val="22"/>
              </w:rPr>
              <w:t xml:space="preserve">the </w:t>
            </w:r>
            <w:r w:rsidRPr="008A67D7">
              <w:rPr>
                <w:rFonts w:eastAsia="Dotum"/>
                <w:szCs w:val="22"/>
              </w:rPr>
              <w:t>Powers Scale of Roundness to classify the bedload. Construct a pie chart to show their results.</w:t>
            </w:r>
          </w:p>
        </w:tc>
      </w:tr>
      <w:tr w:rsidR="003A484A" w:rsidRPr="008A67D7" w14:paraId="194AC2A8" w14:textId="77777777" w:rsidTr="003A484A">
        <w:trPr>
          <w:gridBefore w:val="1"/>
          <w:wBefore w:w="426" w:type="dxa"/>
        </w:trPr>
        <w:tc>
          <w:tcPr>
            <w:tcW w:w="1606" w:type="dxa"/>
            <w:tcBorders>
              <w:top w:val="single" w:sz="18" w:space="0" w:color="11AB5A" w:themeColor="accent3"/>
              <w:left w:val="single" w:sz="1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3BDABD4C" w14:textId="77777777" w:rsidR="003A484A" w:rsidRPr="008A67D7" w:rsidRDefault="003A484A" w:rsidP="00526768">
            <w:pPr>
              <w:spacing w:before="120" w:after="120"/>
              <w:jc w:val="center"/>
              <w:rPr>
                <w:b/>
                <w:szCs w:val="22"/>
              </w:rPr>
            </w:pPr>
            <w:r w:rsidRPr="008A67D7">
              <w:rPr>
                <w:b/>
                <w:szCs w:val="22"/>
              </w:rPr>
              <w:t>Very angular</w:t>
            </w:r>
          </w:p>
        </w:tc>
        <w:tc>
          <w:tcPr>
            <w:tcW w:w="1607"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519CD73D" w14:textId="77777777" w:rsidR="003A484A" w:rsidRPr="008A67D7" w:rsidRDefault="003A484A" w:rsidP="00526768">
            <w:pPr>
              <w:spacing w:before="120" w:after="120"/>
              <w:jc w:val="center"/>
              <w:rPr>
                <w:b/>
                <w:szCs w:val="22"/>
              </w:rPr>
            </w:pPr>
            <w:r w:rsidRPr="008A67D7">
              <w:rPr>
                <w:b/>
                <w:szCs w:val="22"/>
              </w:rPr>
              <w:t>Angular</w:t>
            </w:r>
          </w:p>
        </w:tc>
        <w:tc>
          <w:tcPr>
            <w:tcW w:w="1606"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08FA15B5" w14:textId="77777777" w:rsidR="003A484A" w:rsidRPr="008A67D7" w:rsidRDefault="003A484A" w:rsidP="00526768">
            <w:pPr>
              <w:spacing w:before="120" w:after="120"/>
              <w:jc w:val="center"/>
              <w:rPr>
                <w:b/>
                <w:szCs w:val="22"/>
              </w:rPr>
            </w:pPr>
            <w:r w:rsidRPr="008A67D7">
              <w:rPr>
                <w:b/>
                <w:szCs w:val="22"/>
              </w:rPr>
              <w:t>Sub-angular</w:t>
            </w:r>
          </w:p>
        </w:tc>
        <w:tc>
          <w:tcPr>
            <w:tcW w:w="1607"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7D1F6C5C" w14:textId="77777777" w:rsidR="003A484A" w:rsidRPr="008A67D7" w:rsidRDefault="003A484A" w:rsidP="00526768">
            <w:pPr>
              <w:spacing w:before="120" w:after="120"/>
              <w:jc w:val="center"/>
              <w:rPr>
                <w:b/>
                <w:szCs w:val="22"/>
              </w:rPr>
            </w:pPr>
            <w:r w:rsidRPr="008A67D7">
              <w:rPr>
                <w:b/>
                <w:szCs w:val="22"/>
              </w:rPr>
              <w:t>Sub-rounded</w:t>
            </w:r>
          </w:p>
        </w:tc>
        <w:tc>
          <w:tcPr>
            <w:tcW w:w="1606"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398CFAAF" w14:textId="77777777" w:rsidR="003A484A" w:rsidRPr="008A67D7" w:rsidRDefault="003A484A" w:rsidP="00526768">
            <w:pPr>
              <w:spacing w:before="120" w:after="120"/>
              <w:jc w:val="center"/>
              <w:rPr>
                <w:b/>
                <w:szCs w:val="22"/>
              </w:rPr>
            </w:pPr>
            <w:r w:rsidRPr="008A67D7">
              <w:rPr>
                <w:b/>
                <w:szCs w:val="22"/>
              </w:rPr>
              <w:t>Rounded</w:t>
            </w:r>
          </w:p>
        </w:tc>
        <w:tc>
          <w:tcPr>
            <w:tcW w:w="1607" w:type="dxa"/>
            <w:tcBorders>
              <w:top w:val="single" w:sz="18" w:space="0" w:color="11AB5A" w:themeColor="accent3"/>
              <w:left w:val="single" w:sz="8" w:space="0" w:color="11AB5A" w:themeColor="accent3"/>
              <w:bottom w:val="single" w:sz="8" w:space="0" w:color="11AB5A" w:themeColor="accent3"/>
              <w:right w:val="single" w:sz="18" w:space="0" w:color="11AB5A" w:themeColor="accent3"/>
            </w:tcBorders>
            <w:shd w:val="clear" w:color="auto" w:fill="C4F9DD" w:themeFill="accent3" w:themeFillTint="33"/>
            <w:vAlign w:val="center"/>
          </w:tcPr>
          <w:p w14:paraId="7079EFC0" w14:textId="77777777" w:rsidR="003A484A" w:rsidRPr="008A67D7" w:rsidRDefault="003A484A" w:rsidP="00526768">
            <w:pPr>
              <w:spacing w:before="120" w:after="120"/>
              <w:jc w:val="center"/>
              <w:rPr>
                <w:b/>
                <w:szCs w:val="22"/>
              </w:rPr>
            </w:pPr>
            <w:r w:rsidRPr="008A67D7">
              <w:rPr>
                <w:b/>
                <w:szCs w:val="22"/>
              </w:rPr>
              <w:t>Very rounded</w:t>
            </w:r>
          </w:p>
        </w:tc>
      </w:tr>
      <w:tr w:rsidR="003A484A" w:rsidRPr="008A67D7" w14:paraId="1DA537D3" w14:textId="77777777" w:rsidTr="003A484A">
        <w:trPr>
          <w:gridBefore w:val="1"/>
          <w:wBefore w:w="426" w:type="dxa"/>
        </w:trPr>
        <w:tc>
          <w:tcPr>
            <w:tcW w:w="1606" w:type="dxa"/>
            <w:tcBorders>
              <w:top w:val="single" w:sz="8" w:space="0" w:color="11AB5A" w:themeColor="accent3"/>
              <w:left w:val="single" w:sz="18" w:space="0" w:color="11AB5A" w:themeColor="accent3"/>
              <w:bottom w:val="single" w:sz="18" w:space="0" w:color="11AB5A" w:themeColor="accent3"/>
              <w:right w:val="single" w:sz="8" w:space="0" w:color="11AB5A" w:themeColor="accent3"/>
            </w:tcBorders>
            <w:vAlign w:val="center"/>
          </w:tcPr>
          <w:p w14:paraId="641A5928" w14:textId="77777777" w:rsidR="003A484A" w:rsidRPr="008A67D7" w:rsidRDefault="003A484A" w:rsidP="00526768">
            <w:pPr>
              <w:spacing w:before="120" w:after="120"/>
              <w:jc w:val="center"/>
              <w:rPr>
                <w:szCs w:val="22"/>
              </w:rPr>
            </w:pPr>
            <w:r w:rsidRPr="008A67D7">
              <w:rPr>
                <w:szCs w:val="22"/>
              </w:rPr>
              <w:t>18</w:t>
            </w:r>
          </w:p>
        </w:tc>
        <w:tc>
          <w:tcPr>
            <w:tcW w:w="1607"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61DB4139" w14:textId="77777777" w:rsidR="003A484A" w:rsidRPr="008A67D7" w:rsidRDefault="003A484A" w:rsidP="00526768">
            <w:pPr>
              <w:spacing w:before="120" w:after="120"/>
              <w:jc w:val="center"/>
              <w:rPr>
                <w:szCs w:val="22"/>
              </w:rPr>
            </w:pPr>
            <w:r w:rsidRPr="008A67D7">
              <w:rPr>
                <w:szCs w:val="22"/>
              </w:rPr>
              <w:t>12</w:t>
            </w:r>
          </w:p>
        </w:tc>
        <w:tc>
          <w:tcPr>
            <w:tcW w:w="1606"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336224EA" w14:textId="77777777" w:rsidR="003A484A" w:rsidRPr="008A67D7" w:rsidRDefault="003A484A" w:rsidP="00526768">
            <w:pPr>
              <w:spacing w:before="120" w:after="120"/>
              <w:jc w:val="center"/>
              <w:rPr>
                <w:szCs w:val="22"/>
              </w:rPr>
            </w:pPr>
            <w:r w:rsidRPr="008A67D7">
              <w:rPr>
                <w:szCs w:val="22"/>
              </w:rPr>
              <w:t>12</w:t>
            </w:r>
          </w:p>
        </w:tc>
        <w:tc>
          <w:tcPr>
            <w:tcW w:w="1607"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572EEC7D" w14:textId="77777777" w:rsidR="003A484A" w:rsidRPr="008A67D7" w:rsidRDefault="003A484A" w:rsidP="00526768">
            <w:pPr>
              <w:spacing w:before="120" w:after="120"/>
              <w:jc w:val="center"/>
              <w:rPr>
                <w:szCs w:val="22"/>
              </w:rPr>
            </w:pPr>
            <w:r w:rsidRPr="008A67D7">
              <w:rPr>
                <w:szCs w:val="22"/>
              </w:rPr>
              <w:t>3</w:t>
            </w:r>
          </w:p>
        </w:tc>
        <w:tc>
          <w:tcPr>
            <w:tcW w:w="1606"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3E335C30" w14:textId="77777777" w:rsidR="003A484A" w:rsidRPr="008A67D7" w:rsidRDefault="003A484A" w:rsidP="00526768">
            <w:pPr>
              <w:spacing w:before="120" w:after="120"/>
              <w:jc w:val="center"/>
              <w:rPr>
                <w:szCs w:val="22"/>
              </w:rPr>
            </w:pPr>
            <w:r w:rsidRPr="008A67D7">
              <w:rPr>
                <w:szCs w:val="22"/>
              </w:rPr>
              <w:t>1</w:t>
            </w:r>
          </w:p>
        </w:tc>
        <w:tc>
          <w:tcPr>
            <w:tcW w:w="1607" w:type="dxa"/>
            <w:tcBorders>
              <w:top w:val="single" w:sz="8" w:space="0" w:color="11AB5A" w:themeColor="accent3"/>
              <w:left w:val="single" w:sz="8" w:space="0" w:color="11AB5A" w:themeColor="accent3"/>
              <w:bottom w:val="single" w:sz="18" w:space="0" w:color="11AB5A" w:themeColor="accent3"/>
              <w:right w:val="single" w:sz="18" w:space="0" w:color="11AB5A" w:themeColor="accent3"/>
            </w:tcBorders>
            <w:vAlign w:val="center"/>
          </w:tcPr>
          <w:p w14:paraId="5364830A" w14:textId="77777777" w:rsidR="003A484A" w:rsidRPr="008A67D7" w:rsidRDefault="003A484A" w:rsidP="00526768">
            <w:pPr>
              <w:spacing w:before="120" w:after="120"/>
              <w:jc w:val="center"/>
              <w:rPr>
                <w:szCs w:val="22"/>
              </w:rPr>
            </w:pPr>
            <w:r w:rsidRPr="008A67D7">
              <w:rPr>
                <w:szCs w:val="22"/>
              </w:rPr>
              <w:t>0</w:t>
            </w:r>
          </w:p>
        </w:tc>
      </w:tr>
      <w:tr w:rsidR="003A484A" w:rsidRPr="008A67D7" w14:paraId="1BBEC719" w14:textId="77777777" w:rsidTr="003A484A">
        <w:trPr>
          <w:gridBefore w:val="1"/>
          <w:wBefore w:w="426" w:type="dxa"/>
          <w:trHeight w:val="397"/>
        </w:trPr>
        <w:tc>
          <w:tcPr>
            <w:tcW w:w="9639" w:type="dxa"/>
            <w:gridSpan w:val="6"/>
            <w:tcBorders>
              <w:top w:val="single" w:sz="18" w:space="0" w:color="11AB5A" w:themeColor="accent3"/>
              <w:bottom w:val="single" w:sz="18" w:space="0" w:color="11AB5A" w:themeColor="accent3"/>
            </w:tcBorders>
            <w:vAlign w:val="center"/>
          </w:tcPr>
          <w:p w14:paraId="21D5A244" w14:textId="77777777" w:rsidR="003A484A" w:rsidRPr="008A67D7" w:rsidRDefault="003A484A" w:rsidP="003A484A">
            <w:pPr>
              <w:jc w:val="center"/>
              <w:rPr>
                <w:szCs w:val="22"/>
              </w:rPr>
            </w:pPr>
          </w:p>
        </w:tc>
      </w:tr>
      <w:tr w:rsidR="003A484A" w:rsidRPr="008A67D7" w14:paraId="201D457C" w14:textId="77777777" w:rsidTr="003A484A">
        <w:trPr>
          <w:gridBefore w:val="1"/>
          <w:wBefore w:w="426" w:type="dxa"/>
          <w:trHeight w:val="4535"/>
        </w:trPr>
        <w:tc>
          <w:tcPr>
            <w:tcW w:w="9639" w:type="dxa"/>
            <w:gridSpan w:val="6"/>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4CCDE7E5" w14:textId="77777777" w:rsidR="003A484A" w:rsidRDefault="003A484A" w:rsidP="00526768">
            <w:pPr>
              <w:spacing w:before="120" w:after="120"/>
              <w:jc w:val="center"/>
              <w:rPr>
                <w:szCs w:val="22"/>
              </w:rPr>
            </w:pPr>
          </w:p>
          <w:p w14:paraId="12460C11" w14:textId="77777777" w:rsidR="00E07837" w:rsidRDefault="00E07837" w:rsidP="00526768">
            <w:pPr>
              <w:spacing w:before="120" w:after="120"/>
              <w:jc w:val="center"/>
              <w:rPr>
                <w:szCs w:val="22"/>
              </w:rPr>
            </w:pPr>
          </w:p>
          <w:p w14:paraId="2449B3C8" w14:textId="77777777" w:rsidR="00E07837" w:rsidRDefault="00E07837" w:rsidP="00526768">
            <w:pPr>
              <w:spacing w:before="120" w:after="120"/>
              <w:jc w:val="center"/>
              <w:rPr>
                <w:szCs w:val="22"/>
              </w:rPr>
            </w:pPr>
          </w:p>
          <w:p w14:paraId="3A82BDB3" w14:textId="77777777" w:rsidR="00E07837" w:rsidRDefault="00E07837" w:rsidP="00526768">
            <w:pPr>
              <w:spacing w:before="120" w:after="120"/>
              <w:jc w:val="center"/>
              <w:rPr>
                <w:szCs w:val="22"/>
              </w:rPr>
            </w:pPr>
          </w:p>
          <w:p w14:paraId="44B43ECA" w14:textId="77777777" w:rsidR="00E07837" w:rsidRDefault="00E07837" w:rsidP="00526768">
            <w:pPr>
              <w:spacing w:before="120" w:after="120"/>
              <w:jc w:val="center"/>
              <w:rPr>
                <w:szCs w:val="22"/>
              </w:rPr>
            </w:pPr>
          </w:p>
          <w:p w14:paraId="51D99F27" w14:textId="77777777" w:rsidR="00E07837" w:rsidRDefault="00E07837" w:rsidP="00526768">
            <w:pPr>
              <w:spacing w:before="120" w:after="120"/>
              <w:jc w:val="center"/>
              <w:rPr>
                <w:szCs w:val="22"/>
              </w:rPr>
            </w:pPr>
          </w:p>
          <w:p w14:paraId="24BB77DB" w14:textId="77777777" w:rsidR="00E07837" w:rsidRDefault="00E07837" w:rsidP="00526768">
            <w:pPr>
              <w:spacing w:before="120" w:after="120"/>
              <w:jc w:val="center"/>
              <w:rPr>
                <w:szCs w:val="22"/>
              </w:rPr>
            </w:pPr>
          </w:p>
          <w:p w14:paraId="46F1DA7C" w14:textId="77777777" w:rsidR="00E07837" w:rsidRDefault="00E07837" w:rsidP="00526768">
            <w:pPr>
              <w:spacing w:before="120" w:after="120"/>
              <w:jc w:val="center"/>
              <w:rPr>
                <w:szCs w:val="22"/>
              </w:rPr>
            </w:pPr>
          </w:p>
          <w:p w14:paraId="47579D4A" w14:textId="77777777" w:rsidR="00E07837" w:rsidRDefault="00E07837" w:rsidP="00526768">
            <w:pPr>
              <w:spacing w:before="120" w:after="120"/>
              <w:jc w:val="center"/>
              <w:rPr>
                <w:szCs w:val="22"/>
              </w:rPr>
            </w:pPr>
          </w:p>
          <w:p w14:paraId="0739FC59" w14:textId="77777777" w:rsidR="00E07837" w:rsidRDefault="00E07837" w:rsidP="00526768">
            <w:pPr>
              <w:spacing w:before="120" w:after="120"/>
              <w:jc w:val="center"/>
              <w:rPr>
                <w:szCs w:val="22"/>
              </w:rPr>
            </w:pPr>
          </w:p>
          <w:p w14:paraId="56929B5A" w14:textId="77777777" w:rsidR="00E07837" w:rsidRDefault="00E07837" w:rsidP="00526768">
            <w:pPr>
              <w:spacing w:before="120" w:after="120"/>
              <w:jc w:val="center"/>
              <w:rPr>
                <w:szCs w:val="22"/>
              </w:rPr>
            </w:pPr>
          </w:p>
          <w:p w14:paraId="515EAE4D" w14:textId="77777777" w:rsidR="00E07837" w:rsidRDefault="00E07837" w:rsidP="00526768">
            <w:pPr>
              <w:spacing w:before="120" w:after="120"/>
              <w:jc w:val="center"/>
              <w:rPr>
                <w:szCs w:val="22"/>
              </w:rPr>
            </w:pPr>
          </w:p>
          <w:p w14:paraId="38519B50" w14:textId="77777777" w:rsidR="00E07837" w:rsidRDefault="00E07837" w:rsidP="00526768">
            <w:pPr>
              <w:spacing w:before="120" w:after="120"/>
              <w:jc w:val="center"/>
              <w:rPr>
                <w:szCs w:val="22"/>
              </w:rPr>
            </w:pPr>
          </w:p>
          <w:p w14:paraId="2DC00FA6" w14:textId="77777777" w:rsidR="00E07837" w:rsidRDefault="00E07837" w:rsidP="00526768">
            <w:pPr>
              <w:spacing w:before="120" w:after="120"/>
              <w:jc w:val="center"/>
              <w:rPr>
                <w:szCs w:val="22"/>
              </w:rPr>
            </w:pPr>
          </w:p>
          <w:p w14:paraId="3C252700" w14:textId="77777777" w:rsidR="00E07837" w:rsidRDefault="00E07837" w:rsidP="00526768">
            <w:pPr>
              <w:spacing w:before="120" w:after="120"/>
              <w:jc w:val="center"/>
              <w:rPr>
                <w:szCs w:val="22"/>
              </w:rPr>
            </w:pPr>
          </w:p>
          <w:p w14:paraId="785600B7" w14:textId="77777777" w:rsidR="00E07837" w:rsidRDefault="00E07837" w:rsidP="00526768">
            <w:pPr>
              <w:spacing w:before="120" w:after="120"/>
              <w:jc w:val="center"/>
              <w:rPr>
                <w:szCs w:val="22"/>
              </w:rPr>
            </w:pPr>
          </w:p>
          <w:p w14:paraId="166664E5" w14:textId="77777777" w:rsidR="00E07837" w:rsidRDefault="00E07837" w:rsidP="00526768">
            <w:pPr>
              <w:spacing w:before="120" w:after="120"/>
              <w:jc w:val="center"/>
              <w:rPr>
                <w:szCs w:val="22"/>
              </w:rPr>
            </w:pPr>
          </w:p>
          <w:p w14:paraId="713954C5" w14:textId="77777777" w:rsidR="00E07837" w:rsidRDefault="00E07837" w:rsidP="00526768">
            <w:pPr>
              <w:spacing w:before="120" w:after="120"/>
              <w:jc w:val="center"/>
              <w:rPr>
                <w:szCs w:val="22"/>
              </w:rPr>
            </w:pPr>
          </w:p>
          <w:p w14:paraId="6C980C50" w14:textId="77777777" w:rsidR="00E07837" w:rsidRPr="008A67D7" w:rsidRDefault="00E07837" w:rsidP="00526768">
            <w:pPr>
              <w:spacing w:before="120" w:after="120"/>
              <w:jc w:val="center"/>
              <w:rPr>
                <w:szCs w:val="22"/>
              </w:rPr>
            </w:pPr>
          </w:p>
        </w:tc>
      </w:tr>
    </w:tbl>
    <w:p w14:paraId="6428EE2A" w14:textId="77777777" w:rsidR="004F2D2D" w:rsidRDefault="004F2D2D" w:rsidP="00526768">
      <w:pPr>
        <w:spacing w:line="240" w:lineRule="auto"/>
        <w:rPr>
          <w:rFonts w:asciiTheme="minorHAnsi" w:eastAsia="Dotum" w:hAnsiTheme="minorHAnsi"/>
          <w:szCs w:val="22"/>
        </w:rPr>
        <w:sectPr w:rsidR="004F2D2D" w:rsidSect="00885D29">
          <w:pgSz w:w="11906" w:h="16838"/>
          <w:pgMar w:top="709" w:right="1134" w:bottom="709" w:left="1134" w:header="708" w:footer="708" w:gutter="0"/>
          <w:cols w:space="708"/>
          <w:docGrid w:linePitch="381"/>
        </w:sectPr>
      </w:pPr>
    </w:p>
    <w:tbl>
      <w:tblPr>
        <w:tblStyle w:val="TableGrid"/>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606"/>
        <w:gridCol w:w="1607"/>
        <w:gridCol w:w="1606"/>
        <w:gridCol w:w="1607"/>
        <w:gridCol w:w="1606"/>
        <w:gridCol w:w="1607"/>
      </w:tblGrid>
      <w:tr w:rsidR="004F2D2D" w:rsidRPr="008A67D7" w14:paraId="7F617321" w14:textId="77777777" w:rsidTr="004F2D2D">
        <w:tc>
          <w:tcPr>
            <w:tcW w:w="10065" w:type="dxa"/>
            <w:gridSpan w:val="7"/>
          </w:tcPr>
          <w:p w14:paraId="377E63E4" w14:textId="64B9DEF1" w:rsidR="004F2D2D" w:rsidRPr="008A67D7" w:rsidRDefault="004F2D2D" w:rsidP="00526768">
            <w:pPr>
              <w:pStyle w:val="ListParagraph"/>
              <w:numPr>
                <w:ilvl w:val="0"/>
                <w:numId w:val="31"/>
              </w:numPr>
              <w:tabs>
                <w:tab w:val="left" w:leader="dot" w:pos="3011"/>
              </w:tabs>
              <w:spacing w:before="120" w:after="120" w:line="240" w:lineRule="auto"/>
              <w:rPr>
                <w:rFonts w:eastAsia="Dotum"/>
                <w:szCs w:val="22"/>
              </w:rPr>
            </w:pPr>
            <w:r w:rsidRPr="008A67D7">
              <w:rPr>
                <w:rFonts w:eastAsia="Dotum"/>
                <w:szCs w:val="22"/>
              </w:rPr>
              <w:lastRenderedPageBreak/>
              <w:t>During an urban study, students completed a questionnaire. On</w:t>
            </w:r>
            <w:r>
              <w:rPr>
                <w:rFonts w:eastAsia="Dotum"/>
                <w:szCs w:val="22"/>
              </w:rPr>
              <w:t>e question asked was, ‘H</w:t>
            </w:r>
            <w:r w:rsidRPr="008A67D7">
              <w:rPr>
                <w:rFonts w:eastAsia="Dotum"/>
                <w:szCs w:val="22"/>
              </w:rPr>
              <w:t>ow do you travel to work</w:t>
            </w:r>
            <w:r>
              <w:rPr>
                <w:rFonts w:eastAsia="Dotum"/>
                <w:szCs w:val="22"/>
              </w:rPr>
              <w:t>?’.</w:t>
            </w:r>
            <w:r w:rsidRPr="008A67D7">
              <w:rPr>
                <w:rFonts w:eastAsia="Dotum"/>
                <w:szCs w:val="22"/>
              </w:rPr>
              <w:t xml:space="preserve"> Construct a pie chart to show their results.</w:t>
            </w:r>
          </w:p>
        </w:tc>
      </w:tr>
      <w:tr w:rsidR="004F2D2D" w:rsidRPr="008A67D7" w14:paraId="128542B3" w14:textId="77777777" w:rsidTr="004F2D2D">
        <w:trPr>
          <w:gridBefore w:val="1"/>
          <w:wBefore w:w="426" w:type="dxa"/>
        </w:trPr>
        <w:tc>
          <w:tcPr>
            <w:tcW w:w="1606" w:type="dxa"/>
            <w:tcBorders>
              <w:top w:val="single" w:sz="18" w:space="0" w:color="11AB5A" w:themeColor="accent3"/>
              <w:left w:val="single" w:sz="1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588AA3FC" w14:textId="77777777" w:rsidR="004F2D2D" w:rsidRPr="008A67D7" w:rsidRDefault="004F2D2D" w:rsidP="00526768">
            <w:pPr>
              <w:spacing w:before="120" w:after="120"/>
              <w:jc w:val="center"/>
              <w:rPr>
                <w:b/>
                <w:szCs w:val="22"/>
              </w:rPr>
            </w:pPr>
            <w:r w:rsidRPr="008A67D7">
              <w:rPr>
                <w:b/>
                <w:szCs w:val="22"/>
              </w:rPr>
              <w:t>Walk</w:t>
            </w:r>
          </w:p>
        </w:tc>
        <w:tc>
          <w:tcPr>
            <w:tcW w:w="1607"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59C1E312" w14:textId="77777777" w:rsidR="004F2D2D" w:rsidRPr="008A67D7" w:rsidRDefault="004F2D2D" w:rsidP="00526768">
            <w:pPr>
              <w:spacing w:before="120" w:after="120"/>
              <w:jc w:val="center"/>
              <w:rPr>
                <w:b/>
                <w:szCs w:val="22"/>
              </w:rPr>
            </w:pPr>
            <w:r w:rsidRPr="008A67D7">
              <w:rPr>
                <w:b/>
                <w:szCs w:val="22"/>
              </w:rPr>
              <w:t>Bus</w:t>
            </w:r>
          </w:p>
        </w:tc>
        <w:tc>
          <w:tcPr>
            <w:tcW w:w="1606"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7E311249" w14:textId="77777777" w:rsidR="004F2D2D" w:rsidRPr="008A67D7" w:rsidRDefault="004F2D2D" w:rsidP="00526768">
            <w:pPr>
              <w:spacing w:before="120" w:after="120"/>
              <w:jc w:val="center"/>
              <w:rPr>
                <w:b/>
                <w:szCs w:val="22"/>
              </w:rPr>
            </w:pPr>
            <w:r w:rsidRPr="008A67D7">
              <w:rPr>
                <w:b/>
                <w:szCs w:val="22"/>
              </w:rPr>
              <w:t>Taxi</w:t>
            </w:r>
          </w:p>
        </w:tc>
        <w:tc>
          <w:tcPr>
            <w:tcW w:w="1607"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3B97782D" w14:textId="77777777" w:rsidR="004F2D2D" w:rsidRPr="008A67D7" w:rsidRDefault="004F2D2D" w:rsidP="00526768">
            <w:pPr>
              <w:spacing w:before="120" w:after="120"/>
              <w:jc w:val="center"/>
              <w:rPr>
                <w:b/>
                <w:szCs w:val="22"/>
              </w:rPr>
            </w:pPr>
            <w:r w:rsidRPr="008A67D7">
              <w:rPr>
                <w:b/>
                <w:szCs w:val="22"/>
              </w:rPr>
              <w:t>Car</w:t>
            </w:r>
          </w:p>
        </w:tc>
        <w:tc>
          <w:tcPr>
            <w:tcW w:w="1606"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3CEA215A" w14:textId="77777777" w:rsidR="004F2D2D" w:rsidRPr="008A67D7" w:rsidRDefault="004F2D2D" w:rsidP="00526768">
            <w:pPr>
              <w:spacing w:before="120" w:after="120"/>
              <w:jc w:val="center"/>
              <w:rPr>
                <w:b/>
                <w:szCs w:val="22"/>
              </w:rPr>
            </w:pPr>
            <w:r w:rsidRPr="008A67D7">
              <w:rPr>
                <w:b/>
                <w:szCs w:val="22"/>
              </w:rPr>
              <w:t>Train</w:t>
            </w:r>
          </w:p>
        </w:tc>
        <w:tc>
          <w:tcPr>
            <w:tcW w:w="1607" w:type="dxa"/>
            <w:tcBorders>
              <w:top w:val="single" w:sz="18" w:space="0" w:color="11AB5A" w:themeColor="accent3"/>
              <w:left w:val="single" w:sz="8" w:space="0" w:color="11AB5A" w:themeColor="accent3"/>
              <w:bottom w:val="single" w:sz="8" w:space="0" w:color="11AB5A" w:themeColor="accent3"/>
              <w:right w:val="single" w:sz="18" w:space="0" w:color="11AB5A" w:themeColor="accent3"/>
            </w:tcBorders>
            <w:shd w:val="clear" w:color="auto" w:fill="C4F9DD" w:themeFill="accent3" w:themeFillTint="33"/>
            <w:vAlign w:val="center"/>
          </w:tcPr>
          <w:p w14:paraId="7D0E4CB6" w14:textId="77777777" w:rsidR="004F2D2D" w:rsidRPr="008A67D7" w:rsidRDefault="004F2D2D" w:rsidP="00526768">
            <w:pPr>
              <w:spacing w:before="120" w:after="120"/>
              <w:jc w:val="center"/>
              <w:rPr>
                <w:b/>
                <w:szCs w:val="22"/>
              </w:rPr>
            </w:pPr>
            <w:r w:rsidRPr="008A67D7">
              <w:rPr>
                <w:b/>
                <w:szCs w:val="22"/>
              </w:rPr>
              <w:t>Other</w:t>
            </w:r>
          </w:p>
        </w:tc>
      </w:tr>
      <w:tr w:rsidR="004F2D2D" w:rsidRPr="008A67D7" w14:paraId="0D56E340" w14:textId="77777777" w:rsidTr="004F2D2D">
        <w:trPr>
          <w:gridBefore w:val="1"/>
          <w:wBefore w:w="426" w:type="dxa"/>
        </w:trPr>
        <w:tc>
          <w:tcPr>
            <w:tcW w:w="1606" w:type="dxa"/>
            <w:tcBorders>
              <w:top w:val="single" w:sz="8" w:space="0" w:color="11AB5A" w:themeColor="accent3"/>
              <w:left w:val="single" w:sz="18" w:space="0" w:color="11AB5A" w:themeColor="accent3"/>
              <w:bottom w:val="single" w:sz="18" w:space="0" w:color="11AB5A" w:themeColor="accent3"/>
              <w:right w:val="single" w:sz="8" w:space="0" w:color="11AB5A" w:themeColor="accent3"/>
            </w:tcBorders>
            <w:vAlign w:val="center"/>
          </w:tcPr>
          <w:p w14:paraId="1D5C7BDC" w14:textId="3B78ECC1" w:rsidR="004F2D2D" w:rsidRPr="008A67D7" w:rsidRDefault="00F425BE" w:rsidP="00526768">
            <w:pPr>
              <w:spacing w:before="120" w:after="120"/>
              <w:jc w:val="center"/>
              <w:rPr>
                <w:szCs w:val="22"/>
              </w:rPr>
            </w:pPr>
            <w:r>
              <w:rPr>
                <w:szCs w:val="22"/>
              </w:rPr>
              <w:t>13</w:t>
            </w:r>
          </w:p>
        </w:tc>
        <w:tc>
          <w:tcPr>
            <w:tcW w:w="1607"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00086E8F" w14:textId="1B2941C1" w:rsidR="004F2D2D" w:rsidRPr="008A67D7" w:rsidRDefault="00F425BE" w:rsidP="00526768">
            <w:pPr>
              <w:spacing w:before="120" w:after="120"/>
              <w:jc w:val="center"/>
              <w:rPr>
                <w:szCs w:val="22"/>
              </w:rPr>
            </w:pPr>
            <w:r>
              <w:rPr>
                <w:szCs w:val="22"/>
              </w:rPr>
              <w:t>27</w:t>
            </w:r>
          </w:p>
        </w:tc>
        <w:tc>
          <w:tcPr>
            <w:tcW w:w="1606"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5E8609F0" w14:textId="0D32B3BC" w:rsidR="004F2D2D" w:rsidRPr="008A67D7" w:rsidRDefault="00F425BE" w:rsidP="00526768">
            <w:pPr>
              <w:spacing w:before="120" w:after="120"/>
              <w:jc w:val="center"/>
              <w:rPr>
                <w:szCs w:val="22"/>
              </w:rPr>
            </w:pPr>
            <w:r>
              <w:rPr>
                <w:szCs w:val="22"/>
              </w:rPr>
              <w:t>2</w:t>
            </w:r>
          </w:p>
        </w:tc>
        <w:tc>
          <w:tcPr>
            <w:tcW w:w="1607"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5738198C" w14:textId="3305A746" w:rsidR="004F2D2D" w:rsidRPr="008A67D7" w:rsidRDefault="00F425BE" w:rsidP="00526768">
            <w:pPr>
              <w:spacing w:before="120" w:after="120"/>
              <w:jc w:val="center"/>
              <w:rPr>
                <w:szCs w:val="22"/>
              </w:rPr>
            </w:pPr>
            <w:r>
              <w:rPr>
                <w:szCs w:val="22"/>
              </w:rPr>
              <w:t>34</w:t>
            </w:r>
          </w:p>
        </w:tc>
        <w:tc>
          <w:tcPr>
            <w:tcW w:w="1606"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1E3903C7" w14:textId="3FA991C9" w:rsidR="004F2D2D" w:rsidRPr="008A67D7" w:rsidRDefault="00F425BE" w:rsidP="00526768">
            <w:pPr>
              <w:spacing w:before="120" w:after="120"/>
              <w:jc w:val="center"/>
              <w:rPr>
                <w:szCs w:val="22"/>
              </w:rPr>
            </w:pPr>
            <w:r>
              <w:rPr>
                <w:szCs w:val="22"/>
              </w:rPr>
              <w:t>8</w:t>
            </w:r>
          </w:p>
        </w:tc>
        <w:tc>
          <w:tcPr>
            <w:tcW w:w="1607" w:type="dxa"/>
            <w:tcBorders>
              <w:top w:val="single" w:sz="8" w:space="0" w:color="11AB5A" w:themeColor="accent3"/>
              <w:left w:val="single" w:sz="8" w:space="0" w:color="11AB5A" w:themeColor="accent3"/>
              <w:bottom w:val="single" w:sz="18" w:space="0" w:color="11AB5A" w:themeColor="accent3"/>
              <w:right w:val="single" w:sz="18" w:space="0" w:color="11AB5A" w:themeColor="accent3"/>
            </w:tcBorders>
            <w:vAlign w:val="center"/>
          </w:tcPr>
          <w:p w14:paraId="0C529CB2" w14:textId="37C96393" w:rsidR="004F2D2D" w:rsidRPr="008A67D7" w:rsidRDefault="00F425BE" w:rsidP="00526768">
            <w:pPr>
              <w:spacing w:before="120" w:after="120"/>
              <w:jc w:val="center"/>
              <w:rPr>
                <w:szCs w:val="22"/>
              </w:rPr>
            </w:pPr>
            <w:r>
              <w:rPr>
                <w:szCs w:val="22"/>
              </w:rPr>
              <w:t>1</w:t>
            </w:r>
          </w:p>
        </w:tc>
      </w:tr>
      <w:tr w:rsidR="004F2D2D" w:rsidRPr="008A67D7" w14:paraId="3D9A36CF" w14:textId="77777777" w:rsidTr="004F2D2D">
        <w:trPr>
          <w:gridBefore w:val="1"/>
          <w:wBefore w:w="426" w:type="dxa"/>
        </w:trPr>
        <w:tc>
          <w:tcPr>
            <w:tcW w:w="9639" w:type="dxa"/>
            <w:gridSpan w:val="6"/>
            <w:tcBorders>
              <w:top w:val="single" w:sz="18" w:space="0" w:color="11AB5A" w:themeColor="accent3"/>
              <w:bottom w:val="single" w:sz="18" w:space="0" w:color="11AB5A" w:themeColor="accent3"/>
            </w:tcBorders>
            <w:vAlign w:val="center"/>
          </w:tcPr>
          <w:p w14:paraId="2A69F2F4" w14:textId="77777777" w:rsidR="004F2D2D" w:rsidRPr="008A67D7" w:rsidRDefault="004F2D2D" w:rsidP="004F2D2D">
            <w:pPr>
              <w:jc w:val="center"/>
              <w:rPr>
                <w:szCs w:val="22"/>
              </w:rPr>
            </w:pPr>
          </w:p>
        </w:tc>
      </w:tr>
      <w:tr w:rsidR="004F2D2D" w:rsidRPr="008A67D7" w14:paraId="3B96A118" w14:textId="77777777" w:rsidTr="004F2D2D">
        <w:trPr>
          <w:gridBefore w:val="1"/>
          <w:wBefore w:w="426" w:type="dxa"/>
          <w:trHeight w:val="4535"/>
        </w:trPr>
        <w:tc>
          <w:tcPr>
            <w:tcW w:w="9639" w:type="dxa"/>
            <w:gridSpan w:val="6"/>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797293A2" w14:textId="77777777" w:rsidR="004F2D2D" w:rsidRPr="008A67D7" w:rsidRDefault="004F2D2D" w:rsidP="00526768">
            <w:pPr>
              <w:spacing w:before="120" w:after="120"/>
              <w:jc w:val="center"/>
              <w:rPr>
                <w:szCs w:val="22"/>
              </w:rPr>
            </w:pPr>
          </w:p>
        </w:tc>
      </w:tr>
    </w:tbl>
    <w:p w14:paraId="5958B729" w14:textId="77777777" w:rsidR="00E169E5" w:rsidRPr="008A67D7" w:rsidRDefault="00E169E5" w:rsidP="00526768">
      <w:pPr>
        <w:spacing w:line="240" w:lineRule="auto"/>
        <w:rPr>
          <w:rFonts w:asciiTheme="minorHAnsi" w:eastAsia="Dotum" w:hAnsiTheme="minorHAnsi"/>
          <w:szCs w:val="22"/>
        </w:rPr>
      </w:pPr>
    </w:p>
    <w:tbl>
      <w:tblPr>
        <w:tblStyle w:val="TableGrid"/>
        <w:tblW w:w="100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606"/>
        <w:gridCol w:w="1607"/>
        <w:gridCol w:w="1606"/>
        <w:gridCol w:w="1607"/>
        <w:gridCol w:w="1606"/>
        <w:gridCol w:w="1607"/>
      </w:tblGrid>
      <w:tr w:rsidR="004F2D2D" w:rsidRPr="008A67D7" w14:paraId="2565AE99" w14:textId="77777777" w:rsidTr="004F2D2D">
        <w:tc>
          <w:tcPr>
            <w:tcW w:w="10065" w:type="dxa"/>
            <w:gridSpan w:val="7"/>
          </w:tcPr>
          <w:p w14:paraId="3B77807A" w14:textId="77777777" w:rsidR="004F2D2D" w:rsidRPr="008A67D7" w:rsidRDefault="004F2D2D" w:rsidP="00526768">
            <w:pPr>
              <w:pStyle w:val="ListParagraph"/>
              <w:numPr>
                <w:ilvl w:val="0"/>
                <w:numId w:val="31"/>
              </w:numPr>
              <w:tabs>
                <w:tab w:val="left" w:leader="dot" w:pos="3011"/>
              </w:tabs>
              <w:spacing w:before="120" w:after="120" w:line="240" w:lineRule="auto"/>
              <w:rPr>
                <w:rFonts w:eastAsia="Dotum"/>
                <w:szCs w:val="22"/>
              </w:rPr>
            </w:pPr>
            <w:r w:rsidRPr="008A67D7">
              <w:rPr>
                <w:rFonts w:eastAsia="Dotum"/>
                <w:szCs w:val="22"/>
              </w:rPr>
              <w:t>Students completed a transect across a town centre. They noted down what each building was that they walked past. Construct a pie chart to show the quantity of each building type.</w:t>
            </w:r>
          </w:p>
        </w:tc>
      </w:tr>
      <w:tr w:rsidR="004F2D2D" w:rsidRPr="008A67D7" w14:paraId="20CD8998" w14:textId="77777777" w:rsidTr="004F2D2D">
        <w:trPr>
          <w:gridBefore w:val="1"/>
          <w:wBefore w:w="426" w:type="dxa"/>
        </w:trPr>
        <w:tc>
          <w:tcPr>
            <w:tcW w:w="1606" w:type="dxa"/>
            <w:tcBorders>
              <w:top w:val="single" w:sz="18" w:space="0" w:color="11AB5A" w:themeColor="accent3"/>
              <w:left w:val="single" w:sz="1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48E7EC56" w14:textId="77777777" w:rsidR="004F2D2D" w:rsidRPr="008A67D7" w:rsidRDefault="004F2D2D" w:rsidP="00526768">
            <w:pPr>
              <w:spacing w:before="120" w:after="120"/>
              <w:jc w:val="center"/>
              <w:rPr>
                <w:b/>
                <w:szCs w:val="22"/>
              </w:rPr>
            </w:pPr>
            <w:r w:rsidRPr="008A67D7">
              <w:rPr>
                <w:b/>
                <w:szCs w:val="22"/>
              </w:rPr>
              <w:t>House</w:t>
            </w:r>
          </w:p>
        </w:tc>
        <w:tc>
          <w:tcPr>
            <w:tcW w:w="1607"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04628765" w14:textId="77777777" w:rsidR="004F2D2D" w:rsidRPr="008A67D7" w:rsidRDefault="004F2D2D" w:rsidP="00526768">
            <w:pPr>
              <w:spacing w:before="120" w:after="120"/>
              <w:jc w:val="center"/>
              <w:rPr>
                <w:b/>
                <w:szCs w:val="22"/>
              </w:rPr>
            </w:pPr>
            <w:r w:rsidRPr="008A67D7">
              <w:rPr>
                <w:b/>
                <w:szCs w:val="22"/>
              </w:rPr>
              <w:t>Shop</w:t>
            </w:r>
          </w:p>
        </w:tc>
        <w:tc>
          <w:tcPr>
            <w:tcW w:w="1606"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52F0F399" w14:textId="49AAA794" w:rsidR="004F2D2D" w:rsidRPr="008A67D7" w:rsidRDefault="004F2D2D" w:rsidP="00526768">
            <w:pPr>
              <w:spacing w:before="120" w:after="120"/>
              <w:jc w:val="center"/>
              <w:rPr>
                <w:b/>
                <w:szCs w:val="22"/>
              </w:rPr>
            </w:pPr>
            <w:r w:rsidRPr="008A67D7">
              <w:rPr>
                <w:b/>
                <w:szCs w:val="22"/>
              </w:rPr>
              <w:t xml:space="preserve">Estate </w:t>
            </w:r>
            <w:r>
              <w:rPr>
                <w:b/>
                <w:szCs w:val="22"/>
              </w:rPr>
              <w:t>a</w:t>
            </w:r>
            <w:r w:rsidRPr="008A67D7">
              <w:rPr>
                <w:b/>
                <w:szCs w:val="22"/>
              </w:rPr>
              <w:t>gent</w:t>
            </w:r>
          </w:p>
        </w:tc>
        <w:tc>
          <w:tcPr>
            <w:tcW w:w="1607"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00BE207C" w14:textId="77777777" w:rsidR="004F2D2D" w:rsidRPr="008A67D7" w:rsidRDefault="004F2D2D" w:rsidP="00526768">
            <w:pPr>
              <w:spacing w:before="120" w:after="120"/>
              <w:jc w:val="center"/>
              <w:rPr>
                <w:b/>
                <w:szCs w:val="22"/>
              </w:rPr>
            </w:pPr>
            <w:r w:rsidRPr="008A67D7">
              <w:rPr>
                <w:b/>
                <w:szCs w:val="22"/>
              </w:rPr>
              <w:t>Office</w:t>
            </w:r>
          </w:p>
        </w:tc>
        <w:tc>
          <w:tcPr>
            <w:tcW w:w="1606" w:type="dxa"/>
            <w:tcBorders>
              <w:top w:val="single" w:sz="18" w:space="0" w:color="11AB5A" w:themeColor="accent3"/>
              <w:left w:val="single" w:sz="8" w:space="0" w:color="11AB5A" w:themeColor="accent3"/>
              <w:bottom w:val="single" w:sz="8" w:space="0" w:color="11AB5A" w:themeColor="accent3"/>
              <w:right w:val="single" w:sz="8" w:space="0" w:color="11AB5A" w:themeColor="accent3"/>
            </w:tcBorders>
            <w:shd w:val="clear" w:color="auto" w:fill="C4F9DD" w:themeFill="accent3" w:themeFillTint="33"/>
            <w:vAlign w:val="center"/>
          </w:tcPr>
          <w:p w14:paraId="18F0D7BE" w14:textId="77777777" w:rsidR="004F2D2D" w:rsidRPr="008A67D7" w:rsidRDefault="004F2D2D" w:rsidP="00526768">
            <w:pPr>
              <w:spacing w:before="120" w:after="120"/>
              <w:jc w:val="center"/>
              <w:rPr>
                <w:b/>
                <w:szCs w:val="22"/>
              </w:rPr>
            </w:pPr>
            <w:r w:rsidRPr="008A67D7">
              <w:rPr>
                <w:b/>
                <w:szCs w:val="22"/>
              </w:rPr>
              <w:t>Nursery</w:t>
            </w:r>
          </w:p>
        </w:tc>
        <w:tc>
          <w:tcPr>
            <w:tcW w:w="1607" w:type="dxa"/>
            <w:tcBorders>
              <w:top w:val="single" w:sz="18" w:space="0" w:color="11AB5A" w:themeColor="accent3"/>
              <w:left w:val="single" w:sz="8" w:space="0" w:color="11AB5A" w:themeColor="accent3"/>
              <w:bottom w:val="single" w:sz="8" w:space="0" w:color="11AB5A" w:themeColor="accent3"/>
              <w:right w:val="single" w:sz="18" w:space="0" w:color="11AB5A" w:themeColor="accent3"/>
            </w:tcBorders>
            <w:shd w:val="clear" w:color="auto" w:fill="C4F9DD" w:themeFill="accent3" w:themeFillTint="33"/>
            <w:vAlign w:val="center"/>
          </w:tcPr>
          <w:p w14:paraId="6A914B52" w14:textId="77777777" w:rsidR="004F2D2D" w:rsidRPr="008A67D7" w:rsidRDefault="004F2D2D" w:rsidP="00526768">
            <w:pPr>
              <w:spacing w:before="120" w:after="120"/>
              <w:jc w:val="center"/>
              <w:rPr>
                <w:b/>
                <w:szCs w:val="22"/>
              </w:rPr>
            </w:pPr>
            <w:r w:rsidRPr="008A67D7">
              <w:rPr>
                <w:b/>
                <w:szCs w:val="22"/>
              </w:rPr>
              <w:t>Derelict</w:t>
            </w:r>
          </w:p>
        </w:tc>
      </w:tr>
      <w:tr w:rsidR="004F2D2D" w:rsidRPr="008A67D7" w14:paraId="04070894" w14:textId="77777777" w:rsidTr="004F2D2D">
        <w:trPr>
          <w:gridBefore w:val="1"/>
          <w:wBefore w:w="426" w:type="dxa"/>
        </w:trPr>
        <w:tc>
          <w:tcPr>
            <w:tcW w:w="1606" w:type="dxa"/>
            <w:tcBorders>
              <w:top w:val="single" w:sz="8" w:space="0" w:color="11AB5A" w:themeColor="accent3"/>
              <w:left w:val="single" w:sz="18" w:space="0" w:color="11AB5A" w:themeColor="accent3"/>
              <w:bottom w:val="single" w:sz="18" w:space="0" w:color="11AB5A" w:themeColor="accent3"/>
              <w:right w:val="single" w:sz="8" w:space="0" w:color="11AB5A" w:themeColor="accent3"/>
            </w:tcBorders>
            <w:vAlign w:val="center"/>
          </w:tcPr>
          <w:p w14:paraId="08246217" w14:textId="77777777" w:rsidR="004F2D2D" w:rsidRPr="008A67D7" w:rsidRDefault="004F2D2D" w:rsidP="00526768">
            <w:pPr>
              <w:spacing w:before="120" w:after="120"/>
              <w:jc w:val="center"/>
              <w:rPr>
                <w:szCs w:val="22"/>
              </w:rPr>
            </w:pPr>
            <w:r w:rsidRPr="008A67D7">
              <w:rPr>
                <w:szCs w:val="22"/>
              </w:rPr>
              <w:t>42</w:t>
            </w:r>
          </w:p>
        </w:tc>
        <w:tc>
          <w:tcPr>
            <w:tcW w:w="1607"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76D3C5F9" w14:textId="77777777" w:rsidR="004F2D2D" w:rsidRPr="008A67D7" w:rsidRDefault="004F2D2D" w:rsidP="00526768">
            <w:pPr>
              <w:spacing w:before="120" w:after="120"/>
              <w:jc w:val="center"/>
              <w:rPr>
                <w:szCs w:val="22"/>
              </w:rPr>
            </w:pPr>
            <w:r w:rsidRPr="008A67D7">
              <w:rPr>
                <w:szCs w:val="22"/>
              </w:rPr>
              <w:t>37</w:t>
            </w:r>
          </w:p>
        </w:tc>
        <w:tc>
          <w:tcPr>
            <w:tcW w:w="1606"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355ED572" w14:textId="77777777" w:rsidR="004F2D2D" w:rsidRPr="008A67D7" w:rsidRDefault="004F2D2D" w:rsidP="00526768">
            <w:pPr>
              <w:spacing w:before="120" w:after="120"/>
              <w:jc w:val="center"/>
              <w:rPr>
                <w:szCs w:val="22"/>
              </w:rPr>
            </w:pPr>
            <w:r w:rsidRPr="008A67D7">
              <w:rPr>
                <w:szCs w:val="22"/>
              </w:rPr>
              <w:t>7</w:t>
            </w:r>
          </w:p>
        </w:tc>
        <w:tc>
          <w:tcPr>
            <w:tcW w:w="1607"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122F5726" w14:textId="77777777" w:rsidR="004F2D2D" w:rsidRPr="008A67D7" w:rsidRDefault="004F2D2D" w:rsidP="00526768">
            <w:pPr>
              <w:spacing w:before="120" w:after="120"/>
              <w:jc w:val="center"/>
              <w:rPr>
                <w:szCs w:val="22"/>
              </w:rPr>
            </w:pPr>
            <w:r w:rsidRPr="008A67D7">
              <w:rPr>
                <w:szCs w:val="22"/>
              </w:rPr>
              <w:t>18</w:t>
            </w:r>
          </w:p>
        </w:tc>
        <w:tc>
          <w:tcPr>
            <w:tcW w:w="1606" w:type="dxa"/>
            <w:tcBorders>
              <w:top w:val="single" w:sz="8" w:space="0" w:color="11AB5A" w:themeColor="accent3"/>
              <w:left w:val="single" w:sz="8" w:space="0" w:color="11AB5A" w:themeColor="accent3"/>
              <w:bottom w:val="single" w:sz="18" w:space="0" w:color="11AB5A" w:themeColor="accent3"/>
              <w:right w:val="single" w:sz="8" w:space="0" w:color="11AB5A" w:themeColor="accent3"/>
            </w:tcBorders>
            <w:vAlign w:val="center"/>
          </w:tcPr>
          <w:p w14:paraId="3D2F1363" w14:textId="77777777" w:rsidR="004F2D2D" w:rsidRPr="008A67D7" w:rsidRDefault="004F2D2D" w:rsidP="00526768">
            <w:pPr>
              <w:spacing w:before="120" w:after="120"/>
              <w:jc w:val="center"/>
              <w:rPr>
                <w:szCs w:val="22"/>
              </w:rPr>
            </w:pPr>
            <w:r w:rsidRPr="008A67D7">
              <w:rPr>
                <w:szCs w:val="22"/>
              </w:rPr>
              <w:t>5</w:t>
            </w:r>
          </w:p>
        </w:tc>
        <w:tc>
          <w:tcPr>
            <w:tcW w:w="1607" w:type="dxa"/>
            <w:tcBorders>
              <w:top w:val="single" w:sz="8" w:space="0" w:color="11AB5A" w:themeColor="accent3"/>
              <w:left w:val="single" w:sz="8" w:space="0" w:color="11AB5A" w:themeColor="accent3"/>
              <w:bottom w:val="single" w:sz="18" w:space="0" w:color="11AB5A" w:themeColor="accent3"/>
              <w:right w:val="single" w:sz="18" w:space="0" w:color="11AB5A" w:themeColor="accent3"/>
            </w:tcBorders>
            <w:vAlign w:val="center"/>
          </w:tcPr>
          <w:p w14:paraId="52079AD9" w14:textId="77777777" w:rsidR="004F2D2D" w:rsidRPr="008A67D7" w:rsidRDefault="004F2D2D" w:rsidP="00526768">
            <w:pPr>
              <w:spacing w:before="120" w:after="120"/>
              <w:jc w:val="center"/>
              <w:rPr>
                <w:szCs w:val="22"/>
              </w:rPr>
            </w:pPr>
            <w:r w:rsidRPr="008A67D7">
              <w:rPr>
                <w:szCs w:val="22"/>
              </w:rPr>
              <w:t>17</w:t>
            </w:r>
          </w:p>
        </w:tc>
      </w:tr>
      <w:tr w:rsidR="004F2D2D" w:rsidRPr="008A67D7" w14:paraId="302DFFD0" w14:textId="77777777" w:rsidTr="004F2D2D">
        <w:trPr>
          <w:gridBefore w:val="1"/>
          <w:wBefore w:w="426" w:type="dxa"/>
        </w:trPr>
        <w:tc>
          <w:tcPr>
            <w:tcW w:w="9639" w:type="dxa"/>
            <w:gridSpan w:val="6"/>
            <w:tcBorders>
              <w:top w:val="single" w:sz="18" w:space="0" w:color="11AB5A" w:themeColor="accent3"/>
              <w:bottom w:val="single" w:sz="18" w:space="0" w:color="11AB5A" w:themeColor="accent3"/>
            </w:tcBorders>
            <w:vAlign w:val="center"/>
          </w:tcPr>
          <w:p w14:paraId="3D8EF3DB" w14:textId="77777777" w:rsidR="004F2D2D" w:rsidRPr="008A67D7" w:rsidRDefault="004F2D2D" w:rsidP="004F2D2D">
            <w:pPr>
              <w:jc w:val="center"/>
              <w:rPr>
                <w:szCs w:val="22"/>
              </w:rPr>
            </w:pPr>
          </w:p>
        </w:tc>
      </w:tr>
      <w:tr w:rsidR="004F2D2D" w:rsidRPr="008A67D7" w14:paraId="487B4DD1" w14:textId="77777777" w:rsidTr="004F2D2D">
        <w:trPr>
          <w:gridBefore w:val="1"/>
          <w:wBefore w:w="426" w:type="dxa"/>
          <w:trHeight w:val="4535"/>
        </w:trPr>
        <w:tc>
          <w:tcPr>
            <w:tcW w:w="9639" w:type="dxa"/>
            <w:gridSpan w:val="6"/>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42300D4E" w14:textId="77777777" w:rsidR="004F2D2D" w:rsidRPr="008A67D7" w:rsidRDefault="004F2D2D" w:rsidP="00526768">
            <w:pPr>
              <w:spacing w:before="120" w:after="120"/>
              <w:jc w:val="center"/>
              <w:rPr>
                <w:szCs w:val="22"/>
              </w:rPr>
            </w:pPr>
          </w:p>
        </w:tc>
      </w:tr>
    </w:tbl>
    <w:p w14:paraId="6F47C4EE" w14:textId="77777777" w:rsidR="00E169E5" w:rsidRPr="008A67D7" w:rsidRDefault="00E169E5" w:rsidP="00526768">
      <w:pPr>
        <w:spacing w:line="240" w:lineRule="auto"/>
        <w:rPr>
          <w:rFonts w:asciiTheme="minorHAnsi" w:eastAsia="Dotum" w:hAnsiTheme="minorHAnsi"/>
          <w:sz w:val="4"/>
          <w:szCs w:val="4"/>
        </w:rPr>
      </w:pPr>
    </w:p>
    <w:p w14:paraId="40A79417" w14:textId="77777777" w:rsidR="004F2D2D" w:rsidRDefault="004F2D2D" w:rsidP="00EC21A2">
      <w:pPr>
        <w:pStyle w:val="SmallerHeading"/>
        <w:rPr>
          <w:rFonts w:asciiTheme="minorHAnsi" w:hAnsiTheme="minorHAnsi"/>
        </w:rPr>
        <w:sectPr w:rsidR="004F2D2D" w:rsidSect="00885D29">
          <w:pgSz w:w="11906" w:h="16838"/>
          <w:pgMar w:top="709" w:right="1134" w:bottom="709" w:left="1134" w:header="708" w:footer="708" w:gutter="0"/>
          <w:cols w:space="708"/>
          <w:docGrid w:linePitch="381"/>
        </w:sectPr>
      </w:pPr>
    </w:p>
    <w:p w14:paraId="2F5AD2D3" w14:textId="758D1690" w:rsidR="007D00DC" w:rsidRPr="008A67D7" w:rsidRDefault="007D00DC" w:rsidP="00EC21A2">
      <w:pPr>
        <w:pStyle w:val="SmallerHeading"/>
        <w:rPr>
          <w:rFonts w:asciiTheme="minorHAnsi" w:hAnsiTheme="minorHAnsi"/>
        </w:rPr>
      </w:pPr>
      <w:r w:rsidRPr="008A67D7">
        <w:rPr>
          <w:rFonts w:asciiTheme="minorHAnsi" w:hAnsiTheme="minorHAnsi"/>
        </w:rPr>
        <w:lastRenderedPageBreak/>
        <w:t>Scatter graphs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969"/>
      </w:tblGrid>
      <w:tr w:rsidR="007C7D27" w:rsidRPr="008A67D7" w14:paraId="49135C69" w14:textId="77777777" w:rsidTr="007C7D27">
        <w:trPr>
          <w:trHeight w:val="2018"/>
        </w:trPr>
        <w:tc>
          <w:tcPr>
            <w:tcW w:w="5778" w:type="dxa"/>
          </w:tcPr>
          <w:p w14:paraId="4A56C5F0" w14:textId="77777777" w:rsidR="007C7D27" w:rsidRPr="008A67D7" w:rsidRDefault="007C7D27" w:rsidP="00917ED8">
            <w:pPr>
              <w:spacing w:before="120" w:after="120" w:line="240" w:lineRule="auto"/>
              <w:rPr>
                <w:rFonts w:eastAsia="Dotum"/>
                <w:szCs w:val="22"/>
              </w:rPr>
            </w:pPr>
            <w:r w:rsidRPr="008A67D7">
              <w:rPr>
                <w:rFonts w:eastAsia="Dotum"/>
                <w:szCs w:val="22"/>
              </w:rPr>
              <w:t>For this task you will need graph paper, a pencil and a ruler.</w:t>
            </w:r>
          </w:p>
          <w:p w14:paraId="7DF4677E" w14:textId="77777777" w:rsidR="007C7D27" w:rsidRPr="008A67D7" w:rsidRDefault="007C7D27" w:rsidP="00917ED8">
            <w:pPr>
              <w:spacing w:before="120" w:after="120" w:line="240" w:lineRule="auto"/>
              <w:rPr>
                <w:rFonts w:eastAsia="Dotum"/>
                <w:szCs w:val="22"/>
              </w:rPr>
            </w:pPr>
          </w:p>
          <w:p w14:paraId="24334EC7" w14:textId="77777777" w:rsidR="007C7D27" w:rsidRPr="008A67D7" w:rsidRDefault="007C7D27" w:rsidP="00917ED8">
            <w:pPr>
              <w:spacing w:before="120" w:after="120" w:line="240" w:lineRule="auto"/>
              <w:rPr>
                <w:rFonts w:eastAsia="Dotum"/>
                <w:szCs w:val="22"/>
              </w:rPr>
            </w:pPr>
            <w:r w:rsidRPr="008A67D7">
              <w:rPr>
                <w:rFonts w:eastAsia="Dotum"/>
                <w:szCs w:val="22"/>
              </w:rPr>
              <w:t>Using the data below, construct a series of scatter graphs and answer the questions.</w:t>
            </w:r>
          </w:p>
        </w:tc>
        <w:tc>
          <w:tcPr>
            <w:tcW w:w="3969" w:type="dxa"/>
            <w:vAlign w:val="center"/>
          </w:tcPr>
          <w:p w14:paraId="5F61E176" w14:textId="77777777" w:rsidR="007C7D27" w:rsidRPr="008A67D7" w:rsidRDefault="007C7D27" w:rsidP="007C7D27">
            <w:pPr>
              <w:spacing w:before="120" w:after="120"/>
              <w:jc w:val="right"/>
            </w:pPr>
            <w:r w:rsidRPr="008A67D7">
              <w:rPr>
                <w:noProof/>
                <w:sz w:val="56"/>
                <w:lang w:eastAsia="en-GB"/>
              </w:rPr>
              <mc:AlternateContent>
                <mc:Choice Requires="wpg">
                  <w:drawing>
                    <wp:inline distT="0" distB="0" distL="0" distR="0" wp14:anchorId="6096ABFF" wp14:editId="0F513912">
                      <wp:extent cx="2087880" cy="1095375"/>
                      <wp:effectExtent l="19050" t="19050" r="26670" b="28575"/>
                      <wp:docPr id="168" name="Group 168"/>
                      <wp:cNvGraphicFramePr/>
                      <a:graphic xmlns:a="http://schemas.openxmlformats.org/drawingml/2006/main">
                        <a:graphicData uri="http://schemas.microsoft.com/office/word/2010/wordprocessingGroup">
                          <wpg:wgp>
                            <wpg:cNvGrpSpPr/>
                            <wpg:grpSpPr>
                              <a:xfrm>
                                <a:off x="0" y="0"/>
                                <a:ext cx="2087880" cy="1095375"/>
                                <a:chOff x="-476248" y="2"/>
                                <a:chExt cx="2087880" cy="1095375"/>
                              </a:xfrm>
                            </wpg:grpSpPr>
                            <wps:wsp>
                              <wps:cNvPr id="169" name="Rounded Rectangle 169"/>
                              <wps:cNvSpPr/>
                              <wps:spPr>
                                <a:xfrm>
                                  <a:off x="-476248" y="2"/>
                                  <a:ext cx="2087880" cy="109537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4D64674A" w14:textId="77777777" w:rsidR="003C7D3D" w:rsidRPr="00712079" w:rsidRDefault="003C7D3D" w:rsidP="00712079">
                                    <w:pPr>
                                      <w:spacing w:after="120" w:line="240" w:lineRule="auto"/>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1FDB695C" w14:textId="77777777" w:rsidR="003C7D3D" w:rsidRPr="00712079" w:rsidRDefault="003C7D3D" w:rsidP="00712079">
                                    <w:pPr>
                                      <w:spacing w:before="120" w:after="120" w:line="240" w:lineRule="auto"/>
                                      <w:rPr>
                                        <w:rFonts w:asciiTheme="minorHAnsi" w:eastAsia="Dotum" w:hAnsiTheme="minorHAnsi" w:cstheme="minorBidi"/>
                                        <w:szCs w:val="22"/>
                                      </w:rPr>
                                    </w:pPr>
                                    <w:r w:rsidRPr="00712079">
                                      <w:rPr>
                                        <w:rFonts w:asciiTheme="minorHAnsi" w:eastAsia="Dotum" w:hAnsiTheme="minorHAnsi" w:cstheme="minorBidi"/>
                                        <w:szCs w:val="22"/>
                                      </w:rPr>
                                      <w:t>River depth and river width are example</w:t>
                                    </w:r>
                                    <w:r>
                                      <w:rPr>
                                        <w:rFonts w:asciiTheme="minorHAnsi" w:eastAsia="Dotum" w:hAnsiTheme="minorHAnsi" w:cstheme="minorBidi"/>
                                        <w:szCs w:val="22"/>
                                      </w:rPr>
                                      <w:t>s of bivariate data. T</w:t>
                                    </w:r>
                                    <w:r w:rsidRPr="00712079">
                                      <w:rPr>
                                        <w:rFonts w:asciiTheme="minorHAnsi" w:eastAsia="Dotum" w:hAnsiTheme="minorHAnsi" w:cstheme="minorBidi"/>
                                        <w:szCs w:val="22"/>
                                      </w:rPr>
                                      <w:t>he data is related.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1124407" y="26920"/>
                                  <a:ext cx="352425" cy="352425"/>
                                </a:xfrm>
                                <a:prstGeom prst="rect">
                                  <a:avLst/>
                                </a:prstGeom>
                              </pic:spPr>
                            </pic:pic>
                          </wpg:wgp>
                        </a:graphicData>
                      </a:graphic>
                    </wp:inline>
                  </w:drawing>
                </mc:Choice>
                <mc:Fallback>
                  <w:pict>
                    <v:group w14:anchorId="6096ABFF" id="Group 168" o:spid="_x0000_s1239" style="width:164.4pt;height:86.25pt;mso-position-horizontal-relative:char;mso-position-vertical-relative:line" coordorigin="-4762" coordsize="20878,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">
                      <v:roundrect id="Rounded Rectangle 169" o:spid="_x0000_s1240" style="position:absolute;left:-4762;width:20878;height:10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" filled="f" strokecolor="#11ab5a [3206]" strokeweight="2.25pt">
                        <v:textbox>
                          <w:txbxContent>
                            <w:p w14:paraId="4D64674A" w14:textId="77777777" w:rsidR="003C7D3D" w:rsidRPr="00712079" w:rsidRDefault="003C7D3D" w:rsidP="00712079">
                              <w:pPr>
                                <w:spacing w:after="120" w:line="240" w:lineRule="auto"/>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1FDB695C" w14:textId="77777777" w:rsidR="003C7D3D" w:rsidRPr="00712079" w:rsidRDefault="003C7D3D" w:rsidP="00712079">
                              <w:pPr>
                                <w:spacing w:before="120" w:after="120" w:line="240" w:lineRule="auto"/>
                                <w:rPr>
                                  <w:rFonts w:asciiTheme="minorHAnsi" w:eastAsia="Dotum" w:hAnsiTheme="minorHAnsi" w:cstheme="minorBidi"/>
                                  <w:szCs w:val="22"/>
                                </w:rPr>
                              </w:pPr>
                              <w:r w:rsidRPr="00712079">
                                <w:rPr>
                                  <w:rFonts w:asciiTheme="minorHAnsi" w:eastAsia="Dotum" w:hAnsiTheme="minorHAnsi" w:cstheme="minorBidi"/>
                                  <w:szCs w:val="22"/>
                                </w:rPr>
                                <w:t>River depth and river width are example</w:t>
                              </w:r>
                              <w:r>
                                <w:rPr>
                                  <w:rFonts w:asciiTheme="minorHAnsi" w:eastAsia="Dotum" w:hAnsiTheme="minorHAnsi" w:cstheme="minorBidi"/>
                                  <w:szCs w:val="22"/>
                                </w:rPr>
                                <w:t>s of bivariate data. T</w:t>
                              </w:r>
                              <w:r w:rsidRPr="00712079">
                                <w:rPr>
                                  <w:rFonts w:asciiTheme="minorHAnsi" w:eastAsia="Dotum" w:hAnsiTheme="minorHAnsi" w:cstheme="minorBidi"/>
                                  <w:szCs w:val="22"/>
                                </w:rPr>
                                <w:t>he data is related.</w:t>
                              </w:r>
                            </w:p>
                          </w:txbxContent>
                        </v:textbox>
                      </v:roundrect>
                      <v:shape id="Picture 170" o:spid="_x0000_s1241" type="#_x0000_t75" style="position:absolute;left:11244;top:269;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">
                        <v:imagedata r:id="rId15" o:title=""/>
                      </v:shape>
                      <w10:anchorlock/>
                    </v:group>
                  </w:pict>
                </mc:Fallback>
              </mc:AlternateContent>
            </w:r>
          </w:p>
        </w:tc>
      </w:tr>
    </w:tbl>
    <w:p w14:paraId="06CCFB3E" w14:textId="77777777" w:rsidR="007D00DC" w:rsidRPr="008A67D7" w:rsidRDefault="007D00DC" w:rsidP="00571204">
      <w:pPr>
        <w:spacing w:before="120" w:after="120" w:line="240" w:lineRule="auto"/>
        <w:rPr>
          <w:rFonts w:asciiTheme="minorHAnsi" w:eastAsia="Dotum" w:hAnsiTheme="minorHAnsi"/>
          <w:szCs w:val="22"/>
        </w:rPr>
      </w:pPr>
    </w:p>
    <w:tbl>
      <w:tblPr>
        <w:tblStyle w:val="TableGrid"/>
        <w:tblpPr w:leftFromText="180" w:rightFromText="180" w:vertAnchor="text" w:horzAnchor="margin" w:tblpX="108" w:tblpY="93"/>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3105"/>
        <w:gridCol w:w="3213"/>
        <w:gridCol w:w="3345"/>
      </w:tblGrid>
      <w:tr w:rsidR="007D00DC" w:rsidRPr="008A67D7" w14:paraId="3273A5BA" w14:textId="77777777" w:rsidTr="002A26C5">
        <w:tc>
          <w:tcPr>
            <w:tcW w:w="3105" w:type="dxa"/>
            <w:shd w:val="clear" w:color="auto" w:fill="89F3BB" w:themeFill="accent3" w:themeFillTint="66"/>
          </w:tcPr>
          <w:p w14:paraId="00CF3DDD"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Site number</w:t>
            </w:r>
          </w:p>
        </w:tc>
        <w:tc>
          <w:tcPr>
            <w:tcW w:w="3213" w:type="dxa"/>
            <w:shd w:val="clear" w:color="auto" w:fill="89F3BB" w:themeFill="accent3" w:themeFillTint="66"/>
          </w:tcPr>
          <w:p w14:paraId="2984ED93" w14:textId="4F7AC773" w:rsidR="007D00DC" w:rsidRPr="008A67D7" w:rsidRDefault="007D00DC" w:rsidP="00917ED8">
            <w:pPr>
              <w:spacing w:before="120" w:after="120" w:line="240" w:lineRule="auto"/>
              <w:jc w:val="center"/>
              <w:rPr>
                <w:rFonts w:eastAsia="Dotum"/>
                <w:b/>
                <w:szCs w:val="22"/>
              </w:rPr>
            </w:pPr>
            <w:r w:rsidRPr="008A67D7">
              <w:rPr>
                <w:rFonts w:eastAsia="Dotum"/>
                <w:b/>
                <w:szCs w:val="22"/>
              </w:rPr>
              <w:t>River width</w:t>
            </w:r>
            <w:r w:rsidR="00847BF0">
              <w:rPr>
                <w:rFonts w:eastAsia="Dotum"/>
                <w:b/>
                <w:szCs w:val="22"/>
              </w:rPr>
              <w:t xml:space="preserve"> (m)</w:t>
            </w:r>
          </w:p>
        </w:tc>
        <w:tc>
          <w:tcPr>
            <w:tcW w:w="3345" w:type="dxa"/>
            <w:shd w:val="clear" w:color="auto" w:fill="89F3BB" w:themeFill="accent3" w:themeFillTint="66"/>
          </w:tcPr>
          <w:p w14:paraId="6B9AF346" w14:textId="5F50E8A8" w:rsidR="007D00DC" w:rsidRPr="008A67D7" w:rsidRDefault="007D00DC" w:rsidP="00917ED8">
            <w:pPr>
              <w:spacing w:before="120" w:after="120" w:line="240" w:lineRule="auto"/>
              <w:jc w:val="center"/>
              <w:rPr>
                <w:rFonts w:eastAsia="Dotum"/>
                <w:b/>
                <w:szCs w:val="22"/>
              </w:rPr>
            </w:pPr>
            <w:r w:rsidRPr="008A67D7">
              <w:rPr>
                <w:rFonts w:eastAsia="Dotum"/>
                <w:b/>
                <w:szCs w:val="22"/>
              </w:rPr>
              <w:t>River depth</w:t>
            </w:r>
            <w:r w:rsidR="00847BF0">
              <w:rPr>
                <w:rFonts w:eastAsia="Dotum"/>
                <w:b/>
                <w:szCs w:val="22"/>
              </w:rPr>
              <w:t xml:space="preserve"> (cm)</w:t>
            </w:r>
          </w:p>
        </w:tc>
      </w:tr>
      <w:tr w:rsidR="007D00DC" w:rsidRPr="008A67D7" w14:paraId="10FC758D" w14:textId="77777777" w:rsidTr="002A26C5">
        <w:tc>
          <w:tcPr>
            <w:tcW w:w="3105" w:type="dxa"/>
          </w:tcPr>
          <w:p w14:paraId="19A991FC" w14:textId="77777777" w:rsidR="007D00DC" w:rsidRPr="008A67D7" w:rsidRDefault="007D00DC" w:rsidP="0074619C">
            <w:pPr>
              <w:spacing w:before="120" w:after="120" w:line="240" w:lineRule="auto"/>
              <w:rPr>
                <w:rFonts w:eastAsia="Dotum"/>
                <w:szCs w:val="22"/>
              </w:rPr>
            </w:pPr>
            <w:r w:rsidRPr="008A67D7">
              <w:rPr>
                <w:rFonts w:eastAsia="Dotum"/>
                <w:szCs w:val="22"/>
              </w:rPr>
              <w:t>Site 1</w:t>
            </w:r>
          </w:p>
        </w:tc>
        <w:tc>
          <w:tcPr>
            <w:tcW w:w="3213" w:type="dxa"/>
          </w:tcPr>
          <w:p w14:paraId="195239FB" w14:textId="344259E0" w:rsidR="007D00DC" w:rsidRPr="008A67D7" w:rsidRDefault="007D00DC" w:rsidP="0074619C">
            <w:pPr>
              <w:spacing w:before="120" w:after="120" w:line="240" w:lineRule="auto"/>
              <w:rPr>
                <w:rFonts w:eastAsia="Dotum"/>
                <w:szCs w:val="22"/>
              </w:rPr>
            </w:pPr>
            <w:r w:rsidRPr="008A67D7">
              <w:rPr>
                <w:rFonts w:eastAsia="Dotum"/>
                <w:szCs w:val="22"/>
              </w:rPr>
              <w:t>1.4</w:t>
            </w:r>
            <w:r w:rsidR="0074619C">
              <w:rPr>
                <w:rFonts w:eastAsia="Dotum"/>
                <w:szCs w:val="22"/>
              </w:rPr>
              <w:t xml:space="preserve"> </w:t>
            </w:r>
          </w:p>
        </w:tc>
        <w:tc>
          <w:tcPr>
            <w:tcW w:w="3345" w:type="dxa"/>
          </w:tcPr>
          <w:p w14:paraId="028705F7" w14:textId="20654804" w:rsidR="007D00DC" w:rsidRPr="008A67D7" w:rsidRDefault="007D00DC" w:rsidP="0074619C">
            <w:pPr>
              <w:spacing w:before="120" w:after="120" w:line="240" w:lineRule="auto"/>
              <w:rPr>
                <w:rFonts w:eastAsia="Dotum"/>
                <w:szCs w:val="22"/>
              </w:rPr>
            </w:pPr>
            <w:r w:rsidRPr="008A67D7">
              <w:rPr>
                <w:rFonts w:eastAsia="Dotum"/>
                <w:szCs w:val="22"/>
              </w:rPr>
              <w:t>30</w:t>
            </w:r>
            <w:r w:rsidR="0074619C">
              <w:rPr>
                <w:rFonts w:eastAsia="Dotum"/>
                <w:szCs w:val="22"/>
              </w:rPr>
              <w:t xml:space="preserve"> </w:t>
            </w:r>
          </w:p>
        </w:tc>
      </w:tr>
      <w:tr w:rsidR="007D00DC" w:rsidRPr="008A67D7" w14:paraId="7E6C5685" w14:textId="77777777" w:rsidTr="002A26C5">
        <w:tc>
          <w:tcPr>
            <w:tcW w:w="3105" w:type="dxa"/>
          </w:tcPr>
          <w:p w14:paraId="40366B21" w14:textId="77777777" w:rsidR="007D00DC" w:rsidRPr="008A67D7" w:rsidRDefault="007D00DC" w:rsidP="0074619C">
            <w:pPr>
              <w:spacing w:before="120" w:after="120" w:line="240" w:lineRule="auto"/>
              <w:rPr>
                <w:rFonts w:eastAsia="Dotum"/>
                <w:szCs w:val="22"/>
              </w:rPr>
            </w:pPr>
            <w:r w:rsidRPr="008A67D7">
              <w:rPr>
                <w:rFonts w:eastAsia="Dotum"/>
                <w:szCs w:val="22"/>
              </w:rPr>
              <w:t>Site 2</w:t>
            </w:r>
          </w:p>
        </w:tc>
        <w:tc>
          <w:tcPr>
            <w:tcW w:w="3213" w:type="dxa"/>
          </w:tcPr>
          <w:p w14:paraId="02B8B7B8" w14:textId="707EAAB5" w:rsidR="007D00DC" w:rsidRPr="008A67D7" w:rsidRDefault="007D00DC" w:rsidP="0074619C">
            <w:pPr>
              <w:spacing w:before="120" w:after="120" w:line="240" w:lineRule="auto"/>
              <w:rPr>
                <w:rFonts w:eastAsia="Dotum"/>
                <w:szCs w:val="22"/>
              </w:rPr>
            </w:pPr>
            <w:r w:rsidRPr="008A67D7">
              <w:rPr>
                <w:rFonts w:eastAsia="Dotum"/>
                <w:szCs w:val="22"/>
              </w:rPr>
              <w:t>2.6</w:t>
            </w:r>
            <w:r w:rsidR="0074619C">
              <w:rPr>
                <w:rFonts w:eastAsia="Dotum"/>
                <w:szCs w:val="22"/>
              </w:rPr>
              <w:t xml:space="preserve"> </w:t>
            </w:r>
          </w:p>
        </w:tc>
        <w:tc>
          <w:tcPr>
            <w:tcW w:w="3345" w:type="dxa"/>
          </w:tcPr>
          <w:p w14:paraId="036CC273" w14:textId="6D5DCBED" w:rsidR="007D00DC" w:rsidRPr="008A67D7" w:rsidRDefault="007D00DC" w:rsidP="0074619C">
            <w:pPr>
              <w:spacing w:before="120" w:after="120" w:line="240" w:lineRule="auto"/>
              <w:rPr>
                <w:rFonts w:eastAsia="Dotum"/>
                <w:szCs w:val="22"/>
              </w:rPr>
            </w:pPr>
            <w:r w:rsidRPr="008A67D7">
              <w:rPr>
                <w:rFonts w:eastAsia="Dotum"/>
                <w:szCs w:val="22"/>
              </w:rPr>
              <w:t>43</w:t>
            </w:r>
            <w:r w:rsidR="0074619C">
              <w:rPr>
                <w:rFonts w:eastAsia="Dotum"/>
                <w:szCs w:val="22"/>
              </w:rPr>
              <w:t xml:space="preserve"> </w:t>
            </w:r>
          </w:p>
        </w:tc>
      </w:tr>
      <w:tr w:rsidR="007D00DC" w:rsidRPr="008A67D7" w14:paraId="45C3B7EC" w14:textId="77777777" w:rsidTr="002A26C5">
        <w:tc>
          <w:tcPr>
            <w:tcW w:w="3105" w:type="dxa"/>
          </w:tcPr>
          <w:p w14:paraId="1D402B9D" w14:textId="77777777" w:rsidR="007D00DC" w:rsidRPr="008A67D7" w:rsidRDefault="007D00DC" w:rsidP="0074619C">
            <w:pPr>
              <w:spacing w:before="120" w:after="120" w:line="240" w:lineRule="auto"/>
              <w:rPr>
                <w:rFonts w:eastAsia="Dotum"/>
                <w:szCs w:val="22"/>
              </w:rPr>
            </w:pPr>
            <w:r w:rsidRPr="008A67D7">
              <w:rPr>
                <w:rFonts w:eastAsia="Dotum"/>
                <w:szCs w:val="22"/>
              </w:rPr>
              <w:t>Site 3</w:t>
            </w:r>
          </w:p>
        </w:tc>
        <w:tc>
          <w:tcPr>
            <w:tcW w:w="3213" w:type="dxa"/>
          </w:tcPr>
          <w:p w14:paraId="41D5E19A" w14:textId="4667D4C5" w:rsidR="007D00DC" w:rsidRPr="008A67D7" w:rsidRDefault="007D00DC" w:rsidP="0074619C">
            <w:pPr>
              <w:spacing w:before="120" w:after="120" w:line="240" w:lineRule="auto"/>
              <w:rPr>
                <w:rFonts w:eastAsia="Dotum"/>
                <w:szCs w:val="22"/>
              </w:rPr>
            </w:pPr>
            <w:r w:rsidRPr="008A67D7">
              <w:rPr>
                <w:rFonts w:eastAsia="Dotum"/>
                <w:szCs w:val="22"/>
              </w:rPr>
              <w:t>2.4</w:t>
            </w:r>
            <w:r w:rsidR="0074619C">
              <w:rPr>
                <w:rFonts w:eastAsia="Dotum"/>
                <w:szCs w:val="22"/>
              </w:rPr>
              <w:t xml:space="preserve"> </w:t>
            </w:r>
          </w:p>
        </w:tc>
        <w:tc>
          <w:tcPr>
            <w:tcW w:w="3345" w:type="dxa"/>
          </w:tcPr>
          <w:p w14:paraId="453CBA4B" w14:textId="1955C337" w:rsidR="007D00DC" w:rsidRPr="008A67D7" w:rsidRDefault="007D00DC" w:rsidP="0074619C">
            <w:pPr>
              <w:spacing w:before="120" w:after="120" w:line="240" w:lineRule="auto"/>
              <w:rPr>
                <w:rFonts w:eastAsia="Dotum"/>
                <w:szCs w:val="22"/>
              </w:rPr>
            </w:pPr>
            <w:r w:rsidRPr="008A67D7">
              <w:rPr>
                <w:rFonts w:eastAsia="Dotum"/>
                <w:szCs w:val="22"/>
              </w:rPr>
              <w:t>45</w:t>
            </w:r>
            <w:r w:rsidR="0074619C">
              <w:rPr>
                <w:rFonts w:eastAsia="Dotum"/>
                <w:szCs w:val="22"/>
              </w:rPr>
              <w:t xml:space="preserve"> </w:t>
            </w:r>
          </w:p>
        </w:tc>
      </w:tr>
      <w:tr w:rsidR="007D00DC" w:rsidRPr="008A67D7" w14:paraId="2C3FD243" w14:textId="77777777" w:rsidTr="002A26C5">
        <w:tc>
          <w:tcPr>
            <w:tcW w:w="3105" w:type="dxa"/>
          </w:tcPr>
          <w:p w14:paraId="0073A910" w14:textId="77777777" w:rsidR="007D00DC" w:rsidRPr="008A67D7" w:rsidRDefault="007D00DC" w:rsidP="0074619C">
            <w:pPr>
              <w:spacing w:before="120" w:after="120" w:line="240" w:lineRule="auto"/>
              <w:rPr>
                <w:rFonts w:eastAsia="Dotum"/>
                <w:szCs w:val="22"/>
              </w:rPr>
            </w:pPr>
            <w:r w:rsidRPr="008A67D7">
              <w:rPr>
                <w:rFonts w:eastAsia="Dotum"/>
                <w:szCs w:val="22"/>
              </w:rPr>
              <w:t>Site 4</w:t>
            </w:r>
          </w:p>
        </w:tc>
        <w:tc>
          <w:tcPr>
            <w:tcW w:w="3213" w:type="dxa"/>
          </w:tcPr>
          <w:p w14:paraId="7029737F" w14:textId="185A5C84" w:rsidR="007D00DC" w:rsidRPr="008A67D7" w:rsidRDefault="007D00DC" w:rsidP="0074619C">
            <w:pPr>
              <w:spacing w:before="120" w:after="120" w:line="240" w:lineRule="auto"/>
              <w:rPr>
                <w:rFonts w:eastAsia="Dotum"/>
                <w:szCs w:val="22"/>
              </w:rPr>
            </w:pPr>
            <w:r w:rsidRPr="008A67D7">
              <w:rPr>
                <w:rFonts w:eastAsia="Dotum"/>
                <w:szCs w:val="22"/>
              </w:rPr>
              <w:t>3.1</w:t>
            </w:r>
            <w:r w:rsidR="0074619C">
              <w:rPr>
                <w:rFonts w:eastAsia="Dotum"/>
                <w:szCs w:val="22"/>
              </w:rPr>
              <w:t xml:space="preserve"> </w:t>
            </w:r>
          </w:p>
        </w:tc>
        <w:tc>
          <w:tcPr>
            <w:tcW w:w="3345" w:type="dxa"/>
          </w:tcPr>
          <w:p w14:paraId="0140C12F" w14:textId="60012A25" w:rsidR="007D00DC" w:rsidRPr="008A67D7" w:rsidRDefault="007D00DC" w:rsidP="0074619C">
            <w:pPr>
              <w:spacing w:before="120" w:after="120" w:line="240" w:lineRule="auto"/>
              <w:rPr>
                <w:rFonts w:eastAsia="Dotum"/>
                <w:szCs w:val="22"/>
              </w:rPr>
            </w:pPr>
            <w:r w:rsidRPr="008A67D7">
              <w:rPr>
                <w:rFonts w:eastAsia="Dotum"/>
                <w:szCs w:val="22"/>
              </w:rPr>
              <w:t>39</w:t>
            </w:r>
            <w:r w:rsidR="0074619C">
              <w:rPr>
                <w:rFonts w:eastAsia="Dotum"/>
                <w:szCs w:val="22"/>
              </w:rPr>
              <w:t xml:space="preserve"> </w:t>
            </w:r>
          </w:p>
        </w:tc>
      </w:tr>
      <w:tr w:rsidR="007D00DC" w:rsidRPr="008A67D7" w14:paraId="4B3C743C" w14:textId="77777777" w:rsidTr="002A26C5">
        <w:tc>
          <w:tcPr>
            <w:tcW w:w="3105" w:type="dxa"/>
          </w:tcPr>
          <w:p w14:paraId="277211EF" w14:textId="77777777" w:rsidR="007D00DC" w:rsidRPr="008A67D7" w:rsidRDefault="007D00DC" w:rsidP="0074619C">
            <w:pPr>
              <w:spacing w:before="120" w:after="120" w:line="240" w:lineRule="auto"/>
              <w:rPr>
                <w:rFonts w:eastAsia="Dotum"/>
                <w:szCs w:val="22"/>
              </w:rPr>
            </w:pPr>
            <w:r w:rsidRPr="008A67D7">
              <w:rPr>
                <w:rFonts w:eastAsia="Dotum"/>
                <w:szCs w:val="22"/>
              </w:rPr>
              <w:t>Site 5</w:t>
            </w:r>
          </w:p>
        </w:tc>
        <w:tc>
          <w:tcPr>
            <w:tcW w:w="3213" w:type="dxa"/>
          </w:tcPr>
          <w:p w14:paraId="5E26C8A3" w14:textId="5D9BEA59" w:rsidR="007D00DC" w:rsidRPr="008A67D7" w:rsidRDefault="007D00DC" w:rsidP="0074619C">
            <w:pPr>
              <w:spacing w:before="120" w:after="120" w:line="240" w:lineRule="auto"/>
              <w:rPr>
                <w:rFonts w:eastAsia="Dotum"/>
                <w:szCs w:val="22"/>
              </w:rPr>
            </w:pPr>
            <w:r w:rsidRPr="008A67D7">
              <w:rPr>
                <w:rFonts w:eastAsia="Dotum"/>
                <w:szCs w:val="22"/>
              </w:rPr>
              <w:t>4.2</w:t>
            </w:r>
            <w:r w:rsidR="0074619C">
              <w:rPr>
                <w:rFonts w:eastAsia="Dotum"/>
                <w:szCs w:val="22"/>
              </w:rPr>
              <w:t xml:space="preserve"> </w:t>
            </w:r>
          </w:p>
        </w:tc>
        <w:tc>
          <w:tcPr>
            <w:tcW w:w="3345" w:type="dxa"/>
          </w:tcPr>
          <w:p w14:paraId="10EC105D" w14:textId="14BF2968" w:rsidR="007D00DC" w:rsidRPr="008A67D7" w:rsidRDefault="007D00DC" w:rsidP="0074619C">
            <w:pPr>
              <w:spacing w:before="120" w:after="120" w:line="240" w:lineRule="auto"/>
              <w:rPr>
                <w:rFonts w:eastAsia="Dotum"/>
                <w:szCs w:val="22"/>
              </w:rPr>
            </w:pPr>
            <w:r w:rsidRPr="008A67D7">
              <w:rPr>
                <w:rFonts w:eastAsia="Dotum"/>
                <w:szCs w:val="22"/>
              </w:rPr>
              <w:t>62</w:t>
            </w:r>
            <w:r w:rsidR="0074619C">
              <w:rPr>
                <w:rFonts w:eastAsia="Dotum"/>
                <w:szCs w:val="22"/>
              </w:rPr>
              <w:t xml:space="preserve"> </w:t>
            </w:r>
          </w:p>
        </w:tc>
      </w:tr>
      <w:tr w:rsidR="007D00DC" w:rsidRPr="008A67D7" w14:paraId="07194D46" w14:textId="77777777" w:rsidTr="002A26C5">
        <w:tc>
          <w:tcPr>
            <w:tcW w:w="3105" w:type="dxa"/>
          </w:tcPr>
          <w:p w14:paraId="69440154" w14:textId="77777777" w:rsidR="007D00DC" w:rsidRPr="008A67D7" w:rsidRDefault="007D00DC" w:rsidP="0074619C">
            <w:pPr>
              <w:spacing w:before="120" w:after="120" w:line="240" w:lineRule="auto"/>
              <w:rPr>
                <w:rFonts w:eastAsia="Dotum"/>
                <w:szCs w:val="22"/>
              </w:rPr>
            </w:pPr>
            <w:r w:rsidRPr="008A67D7">
              <w:rPr>
                <w:rFonts w:eastAsia="Dotum"/>
                <w:szCs w:val="22"/>
              </w:rPr>
              <w:t>Site 6</w:t>
            </w:r>
          </w:p>
        </w:tc>
        <w:tc>
          <w:tcPr>
            <w:tcW w:w="3213" w:type="dxa"/>
          </w:tcPr>
          <w:p w14:paraId="70F3E40E" w14:textId="417A5397" w:rsidR="007D00DC" w:rsidRPr="008A67D7" w:rsidRDefault="007D00DC" w:rsidP="0074619C">
            <w:pPr>
              <w:spacing w:before="120" w:after="120" w:line="240" w:lineRule="auto"/>
              <w:rPr>
                <w:rFonts w:eastAsia="Dotum"/>
                <w:szCs w:val="22"/>
              </w:rPr>
            </w:pPr>
            <w:r w:rsidRPr="008A67D7">
              <w:rPr>
                <w:rFonts w:eastAsia="Dotum"/>
                <w:szCs w:val="22"/>
              </w:rPr>
              <w:t>4.9</w:t>
            </w:r>
            <w:r w:rsidR="0074619C">
              <w:rPr>
                <w:rFonts w:eastAsia="Dotum"/>
                <w:szCs w:val="22"/>
              </w:rPr>
              <w:t xml:space="preserve"> </w:t>
            </w:r>
          </w:p>
        </w:tc>
        <w:tc>
          <w:tcPr>
            <w:tcW w:w="3345" w:type="dxa"/>
          </w:tcPr>
          <w:p w14:paraId="5780E68B" w14:textId="40BDB494" w:rsidR="007D00DC" w:rsidRPr="008A67D7" w:rsidRDefault="007D00DC" w:rsidP="0074619C">
            <w:pPr>
              <w:spacing w:before="120" w:after="120" w:line="240" w:lineRule="auto"/>
              <w:rPr>
                <w:rFonts w:eastAsia="Dotum"/>
                <w:szCs w:val="22"/>
              </w:rPr>
            </w:pPr>
            <w:r w:rsidRPr="008A67D7">
              <w:rPr>
                <w:rFonts w:eastAsia="Dotum"/>
                <w:szCs w:val="22"/>
              </w:rPr>
              <w:t>71</w:t>
            </w:r>
            <w:r w:rsidR="0074619C">
              <w:rPr>
                <w:rFonts w:eastAsia="Dotum"/>
                <w:szCs w:val="22"/>
              </w:rPr>
              <w:t xml:space="preserve"> </w:t>
            </w:r>
          </w:p>
        </w:tc>
      </w:tr>
      <w:tr w:rsidR="007D00DC" w:rsidRPr="008A67D7" w14:paraId="32F62C2C" w14:textId="77777777" w:rsidTr="002A26C5">
        <w:tc>
          <w:tcPr>
            <w:tcW w:w="3105" w:type="dxa"/>
          </w:tcPr>
          <w:p w14:paraId="70B623AF" w14:textId="77777777" w:rsidR="007D00DC" w:rsidRPr="008A67D7" w:rsidRDefault="007D00DC" w:rsidP="0074619C">
            <w:pPr>
              <w:spacing w:before="120" w:after="120" w:line="240" w:lineRule="auto"/>
              <w:rPr>
                <w:rFonts w:eastAsia="Dotum"/>
                <w:szCs w:val="22"/>
              </w:rPr>
            </w:pPr>
            <w:r w:rsidRPr="008A67D7">
              <w:rPr>
                <w:rFonts w:eastAsia="Dotum"/>
                <w:szCs w:val="22"/>
              </w:rPr>
              <w:t>Site 7</w:t>
            </w:r>
          </w:p>
        </w:tc>
        <w:tc>
          <w:tcPr>
            <w:tcW w:w="3213" w:type="dxa"/>
          </w:tcPr>
          <w:p w14:paraId="1683E5B1" w14:textId="0CE599FB" w:rsidR="007D00DC" w:rsidRPr="008A67D7" w:rsidRDefault="007D00DC" w:rsidP="0074619C">
            <w:pPr>
              <w:spacing w:before="120" w:after="120" w:line="240" w:lineRule="auto"/>
              <w:rPr>
                <w:rFonts w:eastAsia="Dotum"/>
                <w:szCs w:val="22"/>
              </w:rPr>
            </w:pPr>
            <w:r w:rsidRPr="008A67D7">
              <w:rPr>
                <w:rFonts w:eastAsia="Dotum"/>
                <w:szCs w:val="22"/>
              </w:rPr>
              <w:t>5.6</w:t>
            </w:r>
            <w:r w:rsidR="0074619C">
              <w:rPr>
                <w:rFonts w:eastAsia="Dotum"/>
                <w:szCs w:val="22"/>
              </w:rPr>
              <w:t xml:space="preserve"> </w:t>
            </w:r>
          </w:p>
        </w:tc>
        <w:tc>
          <w:tcPr>
            <w:tcW w:w="3345" w:type="dxa"/>
          </w:tcPr>
          <w:p w14:paraId="5D0F672E" w14:textId="77AF56E3" w:rsidR="007D00DC" w:rsidRPr="008A67D7" w:rsidRDefault="007D00DC" w:rsidP="0074619C">
            <w:pPr>
              <w:spacing w:before="120" w:after="120" w:line="240" w:lineRule="auto"/>
              <w:rPr>
                <w:rFonts w:eastAsia="Dotum"/>
                <w:szCs w:val="22"/>
              </w:rPr>
            </w:pPr>
            <w:r w:rsidRPr="008A67D7">
              <w:rPr>
                <w:rFonts w:eastAsia="Dotum"/>
                <w:szCs w:val="22"/>
              </w:rPr>
              <w:t>84</w:t>
            </w:r>
            <w:r w:rsidR="0074619C">
              <w:rPr>
                <w:rFonts w:eastAsia="Dotum"/>
                <w:szCs w:val="22"/>
              </w:rPr>
              <w:t xml:space="preserve"> </w:t>
            </w:r>
          </w:p>
        </w:tc>
      </w:tr>
    </w:tbl>
    <w:p w14:paraId="2909735F" w14:textId="77777777" w:rsidR="007D00DC" w:rsidRPr="008A67D7" w:rsidRDefault="007D00DC" w:rsidP="00571204">
      <w:pPr>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9"/>
      </w:tblGrid>
      <w:tr w:rsidR="00BD531D" w:rsidRPr="008A67D7" w14:paraId="5E2167B9" w14:textId="77777777" w:rsidTr="0068024E">
        <w:trPr>
          <w:trHeight w:val="5953"/>
        </w:trPr>
        <w:tc>
          <w:tcPr>
            <w:tcW w:w="9639" w:type="dxa"/>
          </w:tcPr>
          <w:p w14:paraId="6A9BBFC0" w14:textId="77777777" w:rsidR="00BD531D" w:rsidRPr="008A67D7" w:rsidRDefault="005A0E12" w:rsidP="00F12681">
            <w:pPr>
              <w:spacing w:before="120" w:after="120"/>
            </w:pPr>
            <w:r>
              <w:t xml:space="preserve">1. </w:t>
            </w:r>
            <w:r w:rsidR="00BD531D" w:rsidRPr="008A67D7">
              <w:t xml:space="preserve">Describe the correlation between the river width and the river depth. Are there any anomalies? </w:t>
            </w:r>
          </w:p>
          <w:p w14:paraId="74182A73" w14:textId="77777777" w:rsidR="00BD531D" w:rsidRPr="008A67D7" w:rsidRDefault="00BD531D" w:rsidP="00F12681">
            <w:pPr>
              <w:spacing w:before="120" w:after="120" w:line="240" w:lineRule="auto"/>
              <w:rPr>
                <w:rFonts w:eastAsia="Dotum"/>
                <w:szCs w:val="22"/>
              </w:rPr>
            </w:pPr>
          </w:p>
        </w:tc>
      </w:tr>
    </w:tbl>
    <w:p w14:paraId="44A74F11" w14:textId="77777777" w:rsidR="0050346F" w:rsidRDefault="0050346F" w:rsidP="00571204">
      <w:pPr>
        <w:spacing w:before="120" w:after="120" w:line="240" w:lineRule="auto"/>
        <w:rPr>
          <w:rFonts w:asciiTheme="minorHAnsi" w:eastAsia="Dotum" w:hAnsiTheme="minorHAnsi"/>
          <w:sz w:val="4"/>
          <w:szCs w:val="4"/>
        </w:rPr>
        <w:sectPr w:rsidR="0050346F" w:rsidSect="00885D29">
          <w:pgSz w:w="11906" w:h="16838"/>
          <w:pgMar w:top="709" w:right="1134" w:bottom="709" w:left="1134" w:header="708" w:footer="708" w:gutter="0"/>
          <w:cols w:space="708"/>
          <w:docGrid w:linePitch="381"/>
        </w:sectPr>
      </w:pPr>
    </w:p>
    <w:p w14:paraId="42951E6A" w14:textId="6070061C" w:rsidR="002A26C5" w:rsidRPr="008A67D7" w:rsidRDefault="002A26C5" w:rsidP="00571204">
      <w:pPr>
        <w:spacing w:before="120" w:after="120" w:line="240" w:lineRule="auto"/>
        <w:rPr>
          <w:rFonts w:asciiTheme="minorHAnsi" w:eastAsia="Dotum" w:hAnsiTheme="minorHAnsi"/>
          <w:sz w:val="4"/>
          <w:szCs w:val="4"/>
        </w:rPr>
      </w:pPr>
    </w:p>
    <w:tbl>
      <w:tblPr>
        <w:tblStyle w:val="TableGrid"/>
        <w:tblpPr w:leftFromText="180" w:rightFromText="180" w:vertAnchor="text" w:horzAnchor="margin" w:tblpX="108" w:tblpY="49"/>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3105"/>
        <w:gridCol w:w="3213"/>
        <w:gridCol w:w="3345"/>
      </w:tblGrid>
      <w:tr w:rsidR="007D00DC" w:rsidRPr="008A67D7" w14:paraId="051CD9DA" w14:textId="77777777" w:rsidTr="002A26C5">
        <w:tc>
          <w:tcPr>
            <w:tcW w:w="3105" w:type="dxa"/>
            <w:shd w:val="clear" w:color="auto" w:fill="89F3BB" w:themeFill="accent3" w:themeFillTint="66"/>
          </w:tcPr>
          <w:p w14:paraId="6DBCAC29"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Country</w:t>
            </w:r>
          </w:p>
        </w:tc>
        <w:tc>
          <w:tcPr>
            <w:tcW w:w="3213" w:type="dxa"/>
            <w:shd w:val="clear" w:color="auto" w:fill="89F3BB" w:themeFill="accent3" w:themeFillTint="66"/>
          </w:tcPr>
          <w:p w14:paraId="7A25910F" w14:textId="32EBC56A" w:rsidR="007D00DC" w:rsidRPr="008A67D7" w:rsidRDefault="007D00DC" w:rsidP="00917ED8">
            <w:pPr>
              <w:spacing w:before="120" w:after="120" w:line="240" w:lineRule="auto"/>
              <w:jc w:val="center"/>
              <w:rPr>
                <w:rFonts w:eastAsia="Dotum"/>
                <w:b/>
                <w:szCs w:val="22"/>
              </w:rPr>
            </w:pPr>
            <w:r w:rsidRPr="008A67D7">
              <w:rPr>
                <w:rFonts w:eastAsia="Dotum"/>
                <w:b/>
                <w:szCs w:val="22"/>
              </w:rPr>
              <w:t>GDP per capita</w:t>
            </w:r>
            <w:r w:rsidR="00A01027">
              <w:rPr>
                <w:rFonts w:eastAsia="Dotum"/>
                <w:b/>
                <w:szCs w:val="22"/>
              </w:rPr>
              <w:t xml:space="preserve"> (USD)</w:t>
            </w:r>
          </w:p>
        </w:tc>
        <w:tc>
          <w:tcPr>
            <w:tcW w:w="3345" w:type="dxa"/>
            <w:shd w:val="clear" w:color="auto" w:fill="89F3BB" w:themeFill="accent3" w:themeFillTint="66"/>
          </w:tcPr>
          <w:p w14:paraId="0E3AE982" w14:textId="2DE47386" w:rsidR="007D00DC" w:rsidRPr="008A67D7" w:rsidRDefault="007D00DC" w:rsidP="00917ED8">
            <w:pPr>
              <w:spacing w:before="120" w:after="120" w:line="240" w:lineRule="auto"/>
              <w:jc w:val="center"/>
              <w:rPr>
                <w:rFonts w:eastAsia="Dotum"/>
                <w:b/>
                <w:szCs w:val="22"/>
              </w:rPr>
            </w:pPr>
            <w:r w:rsidRPr="008A67D7">
              <w:rPr>
                <w:rFonts w:eastAsia="Dotum"/>
                <w:b/>
                <w:szCs w:val="22"/>
              </w:rPr>
              <w:t xml:space="preserve">Adult </w:t>
            </w:r>
            <w:r w:rsidR="00511B28">
              <w:rPr>
                <w:rFonts w:eastAsia="Dotum"/>
                <w:b/>
                <w:szCs w:val="22"/>
              </w:rPr>
              <w:t>l</w:t>
            </w:r>
            <w:r w:rsidRPr="008A67D7">
              <w:rPr>
                <w:rFonts w:eastAsia="Dotum"/>
                <w:b/>
                <w:szCs w:val="22"/>
              </w:rPr>
              <w:t xml:space="preserve">iteracy </w:t>
            </w:r>
            <w:r w:rsidR="00511B28">
              <w:rPr>
                <w:rFonts w:eastAsia="Dotum"/>
                <w:b/>
                <w:szCs w:val="22"/>
              </w:rPr>
              <w:t>r</w:t>
            </w:r>
            <w:r w:rsidRPr="008A67D7">
              <w:rPr>
                <w:rFonts w:eastAsia="Dotum"/>
                <w:b/>
                <w:szCs w:val="22"/>
              </w:rPr>
              <w:t>ate</w:t>
            </w:r>
            <w:r w:rsidR="00A01027">
              <w:rPr>
                <w:rFonts w:eastAsia="Dotum"/>
                <w:b/>
                <w:szCs w:val="22"/>
              </w:rPr>
              <w:t xml:space="preserve"> (%)</w:t>
            </w:r>
          </w:p>
        </w:tc>
      </w:tr>
      <w:tr w:rsidR="007D00DC" w:rsidRPr="008A67D7" w14:paraId="360F8D0F" w14:textId="77777777" w:rsidTr="002A26C5">
        <w:tc>
          <w:tcPr>
            <w:tcW w:w="3105" w:type="dxa"/>
            <w:shd w:val="clear" w:color="auto" w:fill="C4F9DD" w:themeFill="accent3" w:themeFillTint="33"/>
          </w:tcPr>
          <w:p w14:paraId="3EDE2775"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Somalia</w:t>
            </w:r>
          </w:p>
        </w:tc>
        <w:tc>
          <w:tcPr>
            <w:tcW w:w="3213" w:type="dxa"/>
          </w:tcPr>
          <w:p w14:paraId="6B9C943C" w14:textId="21D4D027" w:rsidR="007D00DC" w:rsidRPr="008A67D7" w:rsidRDefault="007D00DC" w:rsidP="00917ED8">
            <w:pPr>
              <w:spacing w:before="120" w:after="120" w:line="240" w:lineRule="auto"/>
              <w:jc w:val="center"/>
              <w:rPr>
                <w:rFonts w:eastAsia="Dotum"/>
                <w:szCs w:val="22"/>
              </w:rPr>
            </w:pPr>
            <w:r w:rsidRPr="008A67D7">
              <w:rPr>
                <w:rFonts w:eastAsia="Dotum"/>
                <w:szCs w:val="22"/>
              </w:rPr>
              <w:t xml:space="preserve">499.82  </w:t>
            </w:r>
          </w:p>
        </w:tc>
        <w:tc>
          <w:tcPr>
            <w:tcW w:w="3345" w:type="dxa"/>
          </w:tcPr>
          <w:p w14:paraId="70EFAEBD" w14:textId="7C4234D1" w:rsidR="007D00DC" w:rsidRPr="008A67D7" w:rsidRDefault="007D00DC" w:rsidP="00917ED8">
            <w:pPr>
              <w:spacing w:before="120" w:after="120" w:line="240" w:lineRule="auto"/>
              <w:jc w:val="center"/>
              <w:rPr>
                <w:rFonts w:eastAsia="Dotum"/>
                <w:szCs w:val="22"/>
              </w:rPr>
            </w:pPr>
            <w:r w:rsidRPr="008A67D7">
              <w:rPr>
                <w:rFonts w:eastAsia="Dotum"/>
                <w:szCs w:val="22"/>
              </w:rPr>
              <w:t>37.8</w:t>
            </w:r>
          </w:p>
        </w:tc>
      </w:tr>
      <w:tr w:rsidR="007D00DC" w:rsidRPr="008A67D7" w14:paraId="3BAF62FE" w14:textId="77777777" w:rsidTr="002A26C5">
        <w:tc>
          <w:tcPr>
            <w:tcW w:w="3105" w:type="dxa"/>
            <w:shd w:val="clear" w:color="auto" w:fill="C4F9DD" w:themeFill="accent3" w:themeFillTint="33"/>
          </w:tcPr>
          <w:p w14:paraId="0DA350CB"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Singapore</w:t>
            </w:r>
          </w:p>
        </w:tc>
        <w:tc>
          <w:tcPr>
            <w:tcW w:w="3213" w:type="dxa"/>
          </w:tcPr>
          <w:p w14:paraId="4D5F3524" w14:textId="4238F1F4" w:rsidR="007D00DC" w:rsidRPr="008A67D7" w:rsidRDefault="00F178F3" w:rsidP="00917ED8">
            <w:pPr>
              <w:spacing w:before="120" w:after="120" w:line="240" w:lineRule="auto"/>
              <w:jc w:val="center"/>
              <w:rPr>
                <w:rFonts w:eastAsia="Dotum"/>
                <w:szCs w:val="22"/>
              </w:rPr>
            </w:pPr>
            <w:r>
              <w:rPr>
                <w:rFonts w:eastAsia="Dotum"/>
                <w:szCs w:val="22"/>
              </w:rPr>
              <w:t xml:space="preserve">57 </w:t>
            </w:r>
            <w:r w:rsidR="007D00DC" w:rsidRPr="008A67D7">
              <w:rPr>
                <w:rFonts w:eastAsia="Dotum"/>
                <w:szCs w:val="22"/>
              </w:rPr>
              <w:t xml:space="preserve">714.30 </w:t>
            </w:r>
          </w:p>
        </w:tc>
        <w:tc>
          <w:tcPr>
            <w:tcW w:w="3345" w:type="dxa"/>
          </w:tcPr>
          <w:p w14:paraId="58868529" w14:textId="1DA6EF64" w:rsidR="007D00DC" w:rsidRPr="008A67D7" w:rsidRDefault="007D00DC" w:rsidP="00917ED8">
            <w:pPr>
              <w:spacing w:before="120" w:after="120" w:line="240" w:lineRule="auto"/>
              <w:jc w:val="center"/>
              <w:rPr>
                <w:rFonts w:eastAsia="Dotum"/>
                <w:szCs w:val="22"/>
              </w:rPr>
            </w:pPr>
            <w:r w:rsidRPr="008A67D7">
              <w:rPr>
                <w:rFonts w:eastAsia="Dotum"/>
                <w:szCs w:val="22"/>
              </w:rPr>
              <w:t>97.05</w:t>
            </w:r>
          </w:p>
        </w:tc>
      </w:tr>
      <w:tr w:rsidR="007D00DC" w:rsidRPr="008A67D7" w14:paraId="00814118" w14:textId="77777777" w:rsidTr="002A26C5">
        <w:tc>
          <w:tcPr>
            <w:tcW w:w="3105" w:type="dxa"/>
            <w:shd w:val="clear" w:color="auto" w:fill="C4F9DD" w:themeFill="accent3" w:themeFillTint="33"/>
          </w:tcPr>
          <w:p w14:paraId="52756FBB"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UK</w:t>
            </w:r>
          </w:p>
        </w:tc>
        <w:tc>
          <w:tcPr>
            <w:tcW w:w="3213" w:type="dxa"/>
          </w:tcPr>
          <w:p w14:paraId="7E4C4161" w14:textId="35F7531B" w:rsidR="007D00DC" w:rsidRPr="008A67D7" w:rsidRDefault="00F178F3" w:rsidP="00917ED8">
            <w:pPr>
              <w:spacing w:before="120" w:after="120" w:line="240" w:lineRule="auto"/>
              <w:jc w:val="center"/>
              <w:rPr>
                <w:rFonts w:eastAsia="Dotum"/>
                <w:szCs w:val="22"/>
              </w:rPr>
            </w:pPr>
            <w:r>
              <w:rPr>
                <w:rFonts w:eastAsia="Dotum"/>
                <w:szCs w:val="22"/>
              </w:rPr>
              <w:t xml:space="preserve">39 </w:t>
            </w:r>
            <w:r w:rsidR="007D00DC" w:rsidRPr="008A67D7">
              <w:rPr>
                <w:rFonts w:eastAsia="Dotum"/>
                <w:szCs w:val="22"/>
              </w:rPr>
              <w:t xml:space="preserve">720.44 </w:t>
            </w:r>
          </w:p>
        </w:tc>
        <w:tc>
          <w:tcPr>
            <w:tcW w:w="3345" w:type="dxa"/>
          </w:tcPr>
          <w:p w14:paraId="4E752E62" w14:textId="6C3BFB43" w:rsidR="007D00DC" w:rsidRPr="008A67D7" w:rsidRDefault="007D00DC" w:rsidP="00917ED8">
            <w:pPr>
              <w:spacing w:before="120" w:after="120" w:line="240" w:lineRule="auto"/>
              <w:jc w:val="center"/>
              <w:rPr>
                <w:rFonts w:eastAsia="Dotum"/>
                <w:szCs w:val="22"/>
              </w:rPr>
            </w:pPr>
            <w:r w:rsidRPr="008A67D7">
              <w:rPr>
                <w:rFonts w:eastAsia="Dotum"/>
                <w:szCs w:val="22"/>
              </w:rPr>
              <w:t>99</w:t>
            </w:r>
          </w:p>
        </w:tc>
      </w:tr>
      <w:tr w:rsidR="007D00DC" w:rsidRPr="008A67D7" w14:paraId="5C8F9F06" w14:textId="77777777" w:rsidTr="002A26C5">
        <w:tc>
          <w:tcPr>
            <w:tcW w:w="3105" w:type="dxa"/>
            <w:shd w:val="clear" w:color="auto" w:fill="C4F9DD" w:themeFill="accent3" w:themeFillTint="33"/>
          </w:tcPr>
          <w:p w14:paraId="79AAE0E0"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India</w:t>
            </w:r>
          </w:p>
        </w:tc>
        <w:tc>
          <w:tcPr>
            <w:tcW w:w="3213" w:type="dxa"/>
          </w:tcPr>
          <w:p w14:paraId="2B81E332" w14:textId="14E47BCE" w:rsidR="007D00DC" w:rsidRPr="008A67D7" w:rsidRDefault="00F178F3" w:rsidP="00917ED8">
            <w:pPr>
              <w:spacing w:before="120" w:after="120" w:line="240" w:lineRule="auto"/>
              <w:jc w:val="center"/>
              <w:rPr>
                <w:rFonts w:eastAsia="Dotum"/>
                <w:szCs w:val="22"/>
              </w:rPr>
            </w:pPr>
            <w:r>
              <w:rPr>
                <w:rFonts w:eastAsia="Dotum"/>
                <w:szCs w:val="22"/>
              </w:rPr>
              <w:t xml:space="preserve">1 </w:t>
            </w:r>
            <w:r w:rsidR="007D00DC" w:rsidRPr="008A67D7">
              <w:rPr>
                <w:rFonts w:eastAsia="Dotum"/>
                <w:szCs w:val="22"/>
              </w:rPr>
              <w:t xml:space="preserve">939.61 </w:t>
            </w:r>
          </w:p>
        </w:tc>
        <w:tc>
          <w:tcPr>
            <w:tcW w:w="3345" w:type="dxa"/>
          </w:tcPr>
          <w:p w14:paraId="30F5B0E2" w14:textId="1C6E3E9E" w:rsidR="007D00DC" w:rsidRPr="008A67D7" w:rsidRDefault="007D00DC" w:rsidP="00917ED8">
            <w:pPr>
              <w:spacing w:before="120" w:after="120" w:line="240" w:lineRule="auto"/>
              <w:jc w:val="center"/>
              <w:rPr>
                <w:rFonts w:eastAsia="Dotum"/>
                <w:szCs w:val="22"/>
              </w:rPr>
            </w:pPr>
            <w:r w:rsidRPr="008A67D7">
              <w:rPr>
                <w:rFonts w:eastAsia="Dotum"/>
                <w:szCs w:val="22"/>
              </w:rPr>
              <w:t>74.04</w:t>
            </w:r>
          </w:p>
        </w:tc>
      </w:tr>
      <w:tr w:rsidR="007D00DC" w:rsidRPr="008A67D7" w14:paraId="780A448A" w14:textId="77777777" w:rsidTr="002A26C5">
        <w:tc>
          <w:tcPr>
            <w:tcW w:w="3105" w:type="dxa"/>
            <w:shd w:val="clear" w:color="auto" w:fill="C4F9DD" w:themeFill="accent3" w:themeFillTint="33"/>
          </w:tcPr>
          <w:p w14:paraId="0CD4899E"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Madagascar</w:t>
            </w:r>
          </w:p>
        </w:tc>
        <w:tc>
          <w:tcPr>
            <w:tcW w:w="3213" w:type="dxa"/>
          </w:tcPr>
          <w:p w14:paraId="50B01D1B" w14:textId="258FBADD" w:rsidR="007D00DC" w:rsidRPr="008A67D7" w:rsidRDefault="007D00DC" w:rsidP="00917ED8">
            <w:pPr>
              <w:spacing w:before="120" w:after="120" w:line="240" w:lineRule="auto"/>
              <w:jc w:val="center"/>
              <w:rPr>
                <w:rFonts w:eastAsia="Dotum"/>
                <w:szCs w:val="22"/>
              </w:rPr>
            </w:pPr>
            <w:r w:rsidRPr="008A67D7">
              <w:rPr>
                <w:rFonts w:eastAsia="Dotum"/>
                <w:szCs w:val="22"/>
              </w:rPr>
              <w:t xml:space="preserve">449.72 </w:t>
            </w:r>
          </w:p>
        </w:tc>
        <w:tc>
          <w:tcPr>
            <w:tcW w:w="3345" w:type="dxa"/>
          </w:tcPr>
          <w:p w14:paraId="0F59832E" w14:textId="160087BB" w:rsidR="007D00DC" w:rsidRPr="008A67D7" w:rsidRDefault="007D00DC" w:rsidP="00917ED8">
            <w:pPr>
              <w:spacing w:before="120" w:after="120" w:line="240" w:lineRule="auto"/>
              <w:jc w:val="center"/>
              <w:rPr>
                <w:rFonts w:eastAsia="Dotum"/>
                <w:szCs w:val="22"/>
              </w:rPr>
            </w:pPr>
            <w:r w:rsidRPr="008A67D7">
              <w:rPr>
                <w:rFonts w:eastAsia="Dotum"/>
                <w:szCs w:val="22"/>
              </w:rPr>
              <w:t>64.7</w:t>
            </w:r>
          </w:p>
        </w:tc>
      </w:tr>
      <w:tr w:rsidR="007D00DC" w:rsidRPr="008A67D7" w14:paraId="06F752F2" w14:textId="77777777" w:rsidTr="002A26C5">
        <w:tc>
          <w:tcPr>
            <w:tcW w:w="3105" w:type="dxa"/>
            <w:shd w:val="clear" w:color="auto" w:fill="C4F9DD" w:themeFill="accent3" w:themeFillTint="33"/>
          </w:tcPr>
          <w:p w14:paraId="3CF45141"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Peru</w:t>
            </w:r>
          </w:p>
        </w:tc>
        <w:tc>
          <w:tcPr>
            <w:tcW w:w="3213" w:type="dxa"/>
          </w:tcPr>
          <w:p w14:paraId="03DDEC7B" w14:textId="1EEEE7BD" w:rsidR="007D00DC" w:rsidRPr="008A67D7" w:rsidRDefault="00F178F3" w:rsidP="00917ED8">
            <w:pPr>
              <w:spacing w:before="120" w:after="120" w:line="240" w:lineRule="auto"/>
              <w:jc w:val="center"/>
              <w:rPr>
                <w:rFonts w:eastAsia="Dotum"/>
                <w:szCs w:val="22"/>
              </w:rPr>
            </w:pPr>
            <w:r>
              <w:rPr>
                <w:rFonts w:eastAsia="Dotum"/>
                <w:szCs w:val="22"/>
              </w:rPr>
              <w:t xml:space="preserve">6 </w:t>
            </w:r>
            <w:r w:rsidR="007D00DC" w:rsidRPr="008A67D7">
              <w:rPr>
                <w:rFonts w:eastAsia="Dotum"/>
                <w:szCs w:val="22"/>
              </w:rPr>
              <w:t xml:space="preserve">571.93 </w:t>
            </w:r>
          </w:p>
        </w:tc>
        <w:tc>
          <w:tcPr>
            <w:tcW w:w="3345" w:type="dxa"/>
          </w:tcPr>
          <w:p w14:paraId="73C5D132" w14:textId="4E3D0704" w:rsidR="007D00DC" w:rsidRPr="008A67D7" w:rsidRDefault="007D00DC" w:rsidP="00917ED8">
            <w:pPr>
              <w:spacing w:before="120" w:after="120" w:line="240" w:lineRule="auto"/>
              <w:jc w:val="center"/>
              <w:rPr>
                <w:rFonts w:eastAsia="Dotum"/>
                <w:szCs w:val="22"/>
              </w:rPr>
            </w:pPr>
            <w:r w:rsidRPr="008A67D7">
              <w:rPr>
                <w:rFonts w:eastAsia="Dotum"/>
                <w:szCs w:val="22"/>
              </w:rPr>
              <w:t>94.17</w:t>
            </w:r>
          </w:p>
        </w:tc>
      </w:tr>
      <w:tr w:rsidR="007D00DC" w:rsidRPr="008A67D7" w14:paraId="59BFD66D" w14:textId="77777777" w:rsidTr="002A26C5">
        <w:tc>
          <w:tcPr>
            <w:tcW w:w="3105" w:type="dxa"/>
            <w:shd w:val="clear" w:color="auto" w:fill="C4F9DD" w:themeFill="accent3" w:themeFillTint="33"/>
          </w:tcPr>
          <w:p w14:paraId="5935B10E" w14:textId="77777777" w:rsidR="007D00DC" w:rsidRPr="008A67D7" w:rsidRDefault="007D00DC" w:rsidP="00917ED8">
            <w:pPr>
              <w:spacing w:before="120" w:after="120" w:line="240" w:lineRule="auto"/>
              <w:jc w:val="center"/>
              <w:rPr>
                <w:rFonts w:eastAsia="Dotum"/>
                <w:b/>
                <w:szCs w:val="22"/>
              </w:rPr>
            </w:pPr>
            <w:r w:rsidRPr="008A67D7">
              <w:rPr>
                <w:rFonts w:eastAsia="Dotum"/>
                <w:b/>
                <w:szCs w:val="22"/>
              </w:rPr>
              <w:t xml:space="preserve">Nigeria </w:t>
            </w:r>
          </w:p>
        </w:tc>
        <w:tc>
          <w:tcPr>
            <w:tcW w:w="3213" w:type="dxa"/>
          </w:tcPr>
          <w:p w14:paraId="7BD64731" w14:textId="20A5C47E" w:rsidR="007D00DC" w:rsidRPr="008A67D7" w:rsidRDefault="00F178F3" w:rsidP="00917ED8">
            <w:pPr>
              <w:spacing w:before="120" w:after="120" w:line="240" w:lineRule="auto"/>
              <w:jc w:val="center"/>
              <w:rPr>
                <w:rFonts w:eastAsia="Dotum"/>
                <w:szCs w:val="22"/>
              </w:rPr>
            </w:pPr>
            <w:r>
              <w:rPr>
                <w:rFonts w:eastAsia="Dotum"/>
                <w:szCs w:val="22"/>
              </w:rPr>
              <w:t xml:space="preserve">1 </w:t>
            </w:r>
            <w:r w:rsidR="007D00DC" w:rsidRPr="008A67D7">
              <w:rPr>
                <w:rFonts w:eastAsia="Dotum"/>
                <w:szCs w:val="22"/>
              </w:rPr>
              <w:t xml:space="preserve">968.56 </w:t>
            </w:r>
          </w:p>
        </w:tc>
        <w:tc>
          <w:tcPr>
            <w:tcW w:w="3345" w:type="dxa"/>
          </w:tcPr>
          <w:p w14:paraId="66760C39" w14:textId="126FE906" w:rsidR="007D00DC" w:rsidRPr="008A67D7" w:rsidRDefault="007D00DC" w:rsidP="00917ED8">
            <w:pPr>
              <w:spacing w:before="120" w:after="120" w:line="240" w:lineRule="auto"/>
              <w:jc w:val="center"/>
              <w:rPr>
                <w:rFonts w:eastAsia="Dotum"/>
                <w:szCs w:val="22"/>
              </w:rPr>
            </w:pPr>
            <w:r w:rsidRPr="008A67D7">
              <w:rPr>
                <w:rFonts w:eastAsia="Dotum"/>
                <w:szCs w:val="22"/>
              </w:rPr>
              <w:t>59.6</w:t>
            </w:r>
          </w:p>
        </w:tc>
      </w:tr>
    </w:tbl>
    <w:p w14:paraId="2F91E6C5" w14:textId="77777777" w:rsidR="007D00DC" w:rsidRPr="008A67D7" w:rsidRDefault="007D00DC" w:rsidP="00571204">
      <w:pPr>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9"/>
      </w:tblGrid>
      <w:tr w:rsidR="002A26C5" w:rsidRPr="008A67D7" w14:paraId="6BC8D98A" w14:textId="77777777" w:rsidTr="002A26C5">
        <w:trPr>
          <w:trHeight w:val="2268"/>
        </w:trPr>
        <w:tc>
          <w:tcPr>
            <w:tcW w:w="9639" w:type="dxa"/>
          </w:tcPr>
          <w:p w14:paraId="0B4EDEDF" w14:textId="3642AC64" w:rsidR="002A26C5" w:rsidRPr="008A67D7" w:rsidRDefault="005A0E12" w:rsidP="002A26C5">
            <w:pPr>
              <w:spacing w:before="120" w:after="120" w:line="240" w:lineRule="auto"/>
              <w:rPr>
                <w:rFonts w:eastAsia="Dotum"/>
                <w:szCs w:val="22"/>
              </w:rPr>
            </w:pPr>
            <w:r>
              <w:t xml:space="preserve">2. </w:t>
            </w:r>
            <w:r w:rsidR="002A26C5" w:rsidRPr="008A67D7">
              <w:t xml:space="preserve">Describe the correlation between the GDP per capita and the </w:t>
            </w:r>
            <w:r w:rsidR="00A01027">
              <w:t>a</w:t>
            </w:r>
            <w:r w:rsidR="002A26C5" w:rsidRPr="008A67D7">
              <w:t xml:space="preserve">dult </w:t>
            </w:r>
            <w:r w:rsidR="00A01027">
              <w:t>l</w:t>
            </w:r>
            <w:r w:rsidR="002A26C5" w:rsidRPr="008A67D7">
              <w:t xml:space="preserve">iteracy </w:t>
            </w:r>
            <w:r w:rsidR="00A01027">
              <w:t>r</w:t>
            </w:r>
            <w:r w:rsidR="002A26C5" w:rsidRPr="008A67D7">
              <w:t xml:space="preserve">ates. Are there any anomalies? Suggest reasons for your answers. </w:t>
            </w:r>
          </w:p>
        </w:tc>
      </w:tr>
    </w:tbl>
    <w:p w14:paraId="134E7CBF" w14:textId="77777777" w:rsidR="007D00DC" w:rsidRPr="008A67D7" w:rsidRDefault="007D00DC" w:rsidP="00571204">
      <w:pPr>
        <w:spacing w:before="120" w:after="120" w:line="240" w:lineRule="auto"/>
        <w:rPr>
          <w:rFonts w:asciiTheme="minorHAnsi" w:eastAsia="Dotum" w:hAnsiTheme="minorHAnsi"/>
          <w:szCs w:val="22"/>
        </w:rPr>
      </w:pPr>
    </w:p>
    <w:tbl>
      <w:tblPr>
        <w:tblStyle w:val="TableGrid"/>
        <w:tblpPr w:leftFromText="180" w:rightFromText="180" w:vertAnchor="text" w:horzAnchor="margin" w:tblpX="108" w:tblpY="103"/>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1897"/>
        <w:gridCol w:w="1897"/>
        <w:gridCol w:w="567"/>
        <w:gridCol w:w="5294"/>
      </w:tblGrid>
      <w:tr w:rsidR="00BD531D" w:rsidRPr="008A67D7" w14:paraId="236C8B3A" w14:textId="77777777" w:rsidTr="00BD531D">
        <w:trPr>
          <w:trHeight w:val="277"/>
        </w:trPr>
        <w:tc>
          <w:tcPr>
            <w:tcW w:w="1897" w:type="dxa"/>
            <w:tcBorders>
              <w:top w:val="single" w:sz="18" w:space="0" w:color="11AB5A" w:themeColor="accent3"/>
              <w:bottom w:val="single" w:sz="4" w:space="0" w:color="11AB5A" w:themeColor="accent3"/>
            </w:tcBorders>
            <w:shd w:val="clear" w:color="auto" w:fill="89F3BB" w:themeFill="accent3" w:themeFillTint="66"/>
          </w:tcPr>
          <w:p w14:paraId="4514575F" w14:textId="3D182F7E" w:rsidR="00BD531D" w:rsidRPr="008A67D7" w:rsidRDefault="00BD531D" w:rsidP="002A26C5">
            <w:pPr>
              <w:spacing w:before="120" w:after="120" w:line="240" w:lineRule="auto"/>
              <w:rPr>
                <w:rFonts w:eastAsia="Dotum"/>
                <w:b/>
                <w:szCs w:val="22"/>
              </w:rPr>
            </w:pPr>
            <w:r w:rsidRPr="008A67D7">
              <w:rPr>
                <w:rFonts w:eastAsia="Dotum"/>
                <w:b/>
                <w:szCs w:val="22"/>
              </w:rPr>
              <w:t>Distance from city centre</w:t>
            </w:r>
            <w:r w:rsidR="00A01027">
              <w:rPr>
                <w:rFonts w:eastAsia="Dotum"/>
                <w:b/>
                <w:szCs w:val="22"/>
              </w:rPr>
              <w:t xml:space="preserve"> (km)</w:t>
            </w:r>
          </w:p>
        </w:tc>
        <w:tc>
          <w:tcPr>
            <w:tcW w:w="1897" w:type="dxa"/>
            <w:tcBorders>
              <w:top w:val="single" w:sz="18" w:space="0" w:color="11AB5A" w:themeColor="accent3"/>
              <w:bottom w:val="single" w:sz="4" w:space="0" w:color="11AB5A" w:themeColor="accent3"/>
              <w:right w:val="single" w:sz="18" w:space="0" w:color="11AB5A" w:themeColor="accent3"/>
            </w:tcBorders>
            <w:shd w:val="clear" w:color="auto" w:fill="89F3BB" w:themeFill="accent3" w:themeFillTint="66"/>
          </w:tcPr>
          <w:p w14:paraId="3868A2E4" w14:textId="63E2C77E" w:rsidR="00BD531D" w:rsidRPr="008A67D7" w:rsidRDefault="00BD531D" w:rsidP="002A26C5">
            <w:pPr>
              <w:spacing w:before="120" w:after="120" w:line="240" w:lineRule="auto"/>
              <w:rPr>
                <w:rFonts w:eastAsia="Dotum"/>
                <w:b/>
                <w:szCs w:val="22"/>
              </w:rPr>
            </w:pPr>
            <w:r w:rsidRPr="008A67D7">
              <w:rPr>
                <w:rFonts w:eastAsia="Dotum"/>
                <w:b/>
                <w:szCs w:val="22"/>
              </w:rPr>
              <w:t xml:space="preserve">Price of a can of </w:t>
            </w:r>
            <w:r w:rsidR="00511B28">
              <w:rPr>
                <w:rFonts w:eastAsia="Dotum"/>
                <w:b/>
                <w:szCs w:val="22"/>
              </w:rPr>
              <w:t>C</w:t>
            </w:r>
            <w:r w:rsidRPr="008A67D7">
              <w:rPr>
                <w:rFonts w:eastAsia="Dotum"/>
                <w:b/>
                <w:szCs w:val="22"/>
              </w:rPr>
              <w:t>oke</w:t>
            </w:r>
            <w:r w:rsidR="00A01027">
              <w:rPr>
                <w:rFonts w:eastAsia="Dotum"/>
                <w:b/>
                <w:szCs w:val="22"/>
              </w:rPr>
              <w:t xml:space="preserve"> (£)</w:t>
            </w:r>
          </w:p>
        </w:tc>
        <w:tc>
          <w:tcPr>
            <w:tcW w:w="567" w:type="dxa"/>
            <w:vMerge w:val="restart"/>
            <w:tcBorders>
              <w:top w:val="nil"/>
              <w:right w:val="single" w:sz="18" w:space="0" w:color="11AB5A" w:themeColor="accent3"/>
            </w:tcBorders>
          </w:tcPr>
          <w:p w14:paraId="213DD454" w14:textId="77777777" w:rsidR="00BD531D" w:rsidRPr="008A67D7" w:rsidRDefault="00BD531D" w:rsidP="002A26C5">
            <w:pPr>
              <w:spacing w:before="120" w:after="120" w:line="240" w:lineRule="auto"/>
            </w:pPr>
          </w:p>
        </w:tc>
        <w:tc>
          <w:tcPr>
            <w:tcW w:w="5294" w:type="dxa"/>
            <w:vMerge w:val="restart"/>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5C0769A3" w14:textId="49CE7830" w:rsidR="00BD531D" w:rsidRPr="008A67D7" w:rsidRDefault="005A0E12" w:rsidP="002A26C5">
            <w:pPr>
              <w:spacing w:before="120" w:after="120" w:line="240" w:lineRule="auto"/>
              <w:rPr>
                <w:rFonts w:eastAsia="Dotum"/>
                <w:szCs w:val="22"/>
              </w:rPr>
            </w:pPr>
            <w:r>
              <w:t xml:space="preserve">3. </w:t>
            </w:r>
            <w:r w:rsidR="00BD531D" w:rsidRPr="008A67D7">
              <w:t xml:space="preserve">Describe the correlation between the distance from the city centre and the price of a can of </w:t>
            </w:r>
            <w:r w:rsidR="00511B28">
              <w:t>C</w:t>
            </w:r>
            <w:r w:rsidR="00BD531D" w:rsidRPr="008A67D7">
              <w:t>oke</w:t>
            </w:r>
          </w:p>
        </w:tc>
      </w:tr>
      <w:tr w:rsidR="00BD531D" w:rsidRPr="008A67D7" w14:paraId="6DC6FF0B" w14:textId="77777777" w:rsidTr="00BD531D">
        <w:trPr>
          <w:trHeight w:val="330"/>
        </w:trPr>
        <w:tc>
          <w:tcPr>
            <w:tcW w:w="1897" w:type="dxa"/>
            <w:tcBorders>
              <w:top w:val="single" w:sz="4" w:space="0" w:color="11AB5A" w:themeColor="accent3"/>
              <w:bottom w:val="single" w:sz="4" w:space="0" w:color="11AB5A" w:themeColor="accent3"/>
            </w:tcBorders>
          </w:tcPr>
          <w:p w14:paraId="1625F0F6" w14:textId="691B2967" w:rsidR="00BD531D" w:rsidRPr="008A67D7" w:rsidRDefault="00BD531D" w:rsidP="002A26C5">
            <w:pPr>
              <w:spacing w:before="120" w:after="120" w:line="240" w:lineRule="auto"/>
              <w:rPr>
                <w:rFonts w:eastAsia="Dotum"/>
                <w:szCs w:val="22"/>
              </w:rPr>
            </w:pPr>
            <w:r w:rsidRPr="008A67D7">
              <w:rPr>
                <w:rFonts w:eastAsia="Dotum"/>
                <w:szCs w:val="22"/>
              </w:rPr>
              <w:t>0.25</w:t>
            </w:r>
          </w:p>
        </w:tc>
        <w:tc>
          <w:tcPr>
            <w:tcW w:w="1897" w:type="dxa"/>
            <w:tcBorders>
              <w:top w:val="single" w:sz="4" w:space="0" w:color="11AB5A" w:themeColor="accent3"/>
              <w:bottom w:val="single" w:sz="4" w:space="0" w:color="11AB5A" w:themeColor="accent3"/>
              <w:right w:val="single" w:sz="18" w:space="0" w:color="11AB5A" w:themeColor="accent3"/>
            </w:tcBorders>
          </w:tcPr>
          <w:p w14:paraId="4899CC62" w14:textId="52103BD2" w:rsidR="00BD531D" w:rsidRPr="008A67D7" w:rsidRDefault="00BD531D" w:rsidP="002A26C5">
            <w:pPr>
              <w:spacing w:before="120" w:after="120" w:line="240" w:lineRule="auto"/>
              <w:rPr>
                <w:rFonts w:eastAsia="Dotum"/>
                <w:szCs w:val="22"/>
              </w:rPr>
            </w:pPr>
            <w:r w:rsidRPr="008A67D7">
              <w:rPr>
                <w:rFonts w:eastAsia="Dotum"/>
                <w:szCs w:val="22"/>
              </w:rPr>
              <w:t>1.80</w:t>
            </w:r>
          </w:p>
        </w:tc>
        <w:tc>
          <w:tcPr>
            <w:tcW w:w="567" w:type="dxa"/>
            <w:vMerge/>
            <w:tcBorders>
              <w:right w:val="single" w:sz="18" w:space="0" w:color="11AB5A" w:themeColor="accent3"/>
            </w:tcBorders>
          </w:tcPr>
          <w:p w14:paraId="4F429C39"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497021A1" w14:textId="77777777" w:rsidR="00BD531D" w:rsidRPr="008A67D7" w:rsidRDefault="00BD531D" w:rsidP="002A26C5">
            <w:pPr>
              <w:spacing w:before="120" w:after="120" w:line="240" w:lineRule="auto"/>
              <w:rPr>
                <w:rFonts w:eastAsia="Dotum"/>
                <w:szCs w:val="22"/>
              </w:rPr>
            </w:pPr>
          </w:p>
        </w:tc>
      </w:tr>
      <w:tr w:rsidR="00BD531D" w:rsidRPr="008A67D7" w14:paraId="2FB9D956" w14:textId="77777777" w:rsidTr="00BD531D">
        <w:trPr>
          <w:trHeight w:val="292"/>
        </w:trPr>
        <w:tc>
          <w:tcPr>
            <w:tcW w:w="1897" w:type="dxa"/>
            <w:tcBorders>
              <w:top w:val="single" w:sz="4" w:space="0" w:color="11AB5A" w:themeColor="accent3"/>
              <w:bottom w:val="single" w:sz="4" w:space="0" w:color="11AB5A" w:themeColor="accent3"/>
            </w:tcBorders>
          </w:tcPr>
          <w:p w14:paraId="063335DF" w14:textId="0A11B0DD" w:rsidR="00BD531D" w:rsidRPr="008A67D7" w:rsidRDefault="00BD531D" w:rsidP="002A26C5">
            <w:pPr>
              <w:spacing w:before="120" w:after="120" w:line="240" w:lineRule="auto"/>
              <w:rPr>
                <w:rFonts w:eastAsia="Dotum"/>
                <w:szCs w:val="22"/>
              </w:rPr>
            </w:pPr>
            <w:r w:rsidRPr="008A67D7">
              <w:rPr>
                <w:rFonts w:eastAsia="Dotum"/>
                <w:szCs w:val="22"/>
              </w:rPr>
              <w:t>0.5</w:t>
            </w:r>
          </w:p>
        </w:tc>
        <w:tc>
          <w:tcPr>
            <w:tcW w:w="1897" w:type="dxa"/>
            <w:tcBorders>
              <w:top w:val="single" w:sz="4" w:space="0" w:color="11AB5A" w:themeColor="accent3"/>
              <w:bottom w:val="single" w:sz="4" w:space="0" w:color="11AB5A" w:themeColor="accent3"/>
              <w:right w:val="single" w:sz="18" w:space="0" w:color="11AB5A" w:themeColor="accent3"/>
            </w:tcBorders>
          </w:tcPr>
          <w:p w14:paraId="75A65CA3" w14:textId="63BAD564" w:rsidR="00BD531D" w:rsidRPr="008A67D7" w:rsidRDefault="00BD531D" w:rsidP="002A26C5">
            <w:pPr>
              <w:spacing w:before="120" w:after="120" w:line="240" w:lineRule="auto"/>
              <w:rPr>
                <w:rFonts w:eastAsia="Dotum"/>
                <w:szCs w:val="22"/>
              </w:rPr>
            </w:pPr>
            <w:r w:rsidRPr="008A67D7">
              <w:rPr>
                <w:rFonts w:eastAsia="Dotum"/>
                <w:szCs w:val="22"/>
              </w:rPr>
              <w:t>1.30</w:t>
            </w:r>
          </w:p>
        </w:tc>
        <w:tc>
          <w:tcPr>
            <w:tcW w:w="567" w:type="dxa"/>
            <w:vMerge/>
            <w:tcBorders>
              <w:right w:val="single" w:sz="18" w:space="0" w:color="11AB5A" w:themeColor="accent3"/>
            </w:tcBorders>
          </w:tcPr>
          <w:p w14:paraId="0A3CD500"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5AC4172C" w14:textId="77777777" w:rsidR="00BD531D" w:rsidRPr="008A67D7" w:rsidRDefault="00BD531D" w:rsidP="002A26C5">
            <w:pPr>
              <w:spacing w:before="120" w:after="120" w:line="240" w:lineRule="auto"/>
              <w:rPr>
                <w:rFonts w:eastAsia="Dotum"/>
                <w:szCs w:val="22"/>
              </w:rPr>
            </w:pPr>
          </w:p>
        </w:tc>
      </w:tr>
      <w:tr w:rsidR="00BD531D" w:rsidRPr="008A67D7" w14:paraId="03E92DB9" w14:textId="77777777" w:rsidTr="00BD531D">
        <w:trPr>
          <w:trHeight w:val="268"/>
        </w:trPr>
        <w:tc>
          <w:tcPr>
            <w:tcW w:w="1897" w:type="dxa"/>
            <w:tcBorders>
              <w:top w:val="single" w:sz="4" w:space="0" w:color="11AB5A" w:themeColor="accent3"/>
              <w:bottom w:val="single" w:sz="4" w:space="0" w:color="11AB5A" w:themeColor="accent3"/>
            </w:tcBorders>
          </w:tcPr>
          <w:p w14:paraId="07D396BB" w14:textId="68067188" w:rsidR="00BD531D" w:rsidRPr="008A67D7" w:rsidRDefault="00BD531D" w:rsidP="002A26C5">
            <w:pPr>
              <w:spacing w:before="120" w:after="120" w:line="240" w:lineRule="auto"/>
              <w:rPr>
                <w:rFonts w:eastAsia="Dotum"/>
                <w:szCs w:val="22"/>
              </w:rPr>
            </w:pPr>
            <w:r w:rsidRPr="008A67D7">
              <w:rPr>
                <w:rFonts w:eastAsia="Dotum"/>
                <w:szCs w:val="22"/>
              </w:rPr>
              <w:t>0.75</w:t>
            </w:r>
          </w:p>
        </w:tc>
        <w:tc>
          <w:tcPr>
            <w:tcW w:w="1897" w:type="dxa"/>
            <w:tcBorders>
              <w:top w:val="single" w:sz="4" w:space="0" w:color="11AB5A" w:themeColor="accent3"/>
              <w:bottom w:val="single" w:sz="4" w:space="0" w:color="11AB5A" w:themeColor="accent3"/>
              <w:right w:val="single" w:sz="18" w:space="0" w:color="11AB5A" w:themeColor="accent3"/>
            </w:tcBorders>
          </w:tcPr>
          <w:p w14:paraId="5B4A3948" w14:textId="5A3E5E93" w:rsidR="00BD531D" w:rsidRPr="008A67D7" w:rsidRDefault="00BD531D" w:rsidP="002A26C5">
            <w:pPr>
              <w:spacing w:before="120" w:after="120" w:line="240" w:lineRule="auto"/>
              <w:rPr>
                <w:rFonts w:eastAsia="Dotum"/>
                <w:szCs w:val="22"/>
              </w:rPr>
            </w:pPr>
            <w:r w:rsidRPr="008A67D7">
              <w:rPr>
                <w:rFonts w:eastAsia="Dotum"/>
                <w:szCs w:val="22"/>
              </w:rPr>
              <w:t>1.47</w:t>
            </w:r>
          </w:p>
        </w:tc>
        <w:tc>
          <w:tcPr>
            <w:tcW w:w="567" w:type="dxa"/>
            <w:vMerge/>
            <w:tcBorders>
              <w:right w:val="single" w:sz="18" w:space="0" w:color="11AB5A" w:themeColor="accent3"/>
            </w:tcBorders>
          </w:tcPr>
          <w:p w14:paraId="49846595"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7739EA94" w14:textId="77777777" w:rsidR="00BD531D" w:rsidRPr="008A67D7" w:rsidRDefault="00BD531D" w:rsidP="002A26C5">
            <w:pPr>
              <w:spacing w:before="120" w:after="120" w:line="240" w:lineRule="auto"/>
              <w:rPr>
                <w:rFonts w:eastAsia="Dotum"/>
                <w:szCs w:val="22"/>
              </w:rPr>
            </w:pPr>
          </w:p>
        </w:tc>
      </w:tr>
      <w:tr w:rsidR="00BD531D" w:rsidRPr="008A67D7" w14:paraId="58AC7DC6" w14:textId="77777777" w:rsidTr="00BD531D">
        <w:trPr>
          <w:trHeight w:val="272"/>
        </w:trPr>
        <w:tc>
          <w:tcPr>
            <w:tcW w:w="1897" w:type="dxa"/>
            <w:tcBorders>
              <w:top w:val="single" w:sz="4" w:space="0" w:color="11AB5A" w:themeColor="accent3"/>
              <w:bottom w:val="single" w:sz="4" w:space="0" w:color="11AB5A" w:themeColor="accent3"/>
            </w:tcBorders>
          </w:tcPr>
          <w:p w14:paraId="238BD2B9" w14:textId="18983942" w:rsidR="00BD531D" w:rsidRPr="008A67D7" w:rsidRDefault="00BD531D" w:rsidP="002A26C5">
            <w:pPr>
              <w:spacing w:before="120" w:after="120" w:line="240" w:lineRule="auto"/>
              <w:rPr>
                <w:rFonts w:eastAsia="Dotum"/>
                <w:szCs w:val="22"/>
              </w:rPr>
            </w:pPr>
            <w:r w:rsidRPr="008A67D7">
              <w:rPr>
                <w:rFonts w:eastAsia="Dotum"/>
                <w:szCs w:val="22"/>
              </w:rPr>
              <w:t>1</w:t>
            </w:r>
          </w:p>
        </w:tc>
        <w:tc>
          <w:tcPr>
            <w:tcW w:w="1897" w:type="dxa"/>
            <w:tcBorders>
              <w:top w:val="single" w:sz="4" w:space="0" w:color="11AB5A" w:themeColor="accent3"/>
              <w:bottom w:val="single" w:sz="4" w:space="0" w:color="11AB5A" w:themeColor="accent3"/>
              <w:right w:val="single" w:sz="18" w:space="0" w:color="11AB5A" w:themeColor="accent3"/>
            </w:tcBorders>
          </w:tcPr>
          <w:p w14:paraId="461FC5BE" w14:textId="22D95718" w:rsidR="00BD531D" w:rsidRPr="008A67D7" w:rsidRDefault="00BD531D" w:rsidP="002A26C5">
            <w:pPr>
              <w:spacing w:before="120" w:after="120" w:line="240" w:lineRule="auto"/>
              <w:rPr>
                <w:rFonts w:eastAsia="Dotum"/>
                <w:szCs w:val="22"/>
              </w:rPr>
            </w:pPr>
            <w:r w:rsidRPr="008A67D7">
              <w:rPr>
                <w:rFonts w:eastAsia="Dotum"/>
                <w:szCs w:val="22"/>
              </w:rPr>
              <w:t>0.99</w:t>
            </w:r>
          </w:p>
        </w:tc>
        <w:tc>
          <w:tcPr>
            <w:tcW w:w="567" w:type="dxa"/>
            <w:vMerge/>
            <w:tcBorders>
              <w:right w:val="single" w:sz="18" w:space="0" w:color="11AB5A" w:themeColor="accent3"/>
            </w:tcBorders>
          </w:tcPr>
          <w:p w14:paraId="4BF1EF40"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1B74534D" w14:textId="77777777" w:rsidR="00BD531D" w:rsidRPr="008A67D7" w:rsidRDefault="00BD531D" w:rsidP="002A26C5">
            <w:pPr>
              <w:spacing w:before="120" w:after="120" w:line="240" w:lineRule="auto"/>
              <w:rPr>
                <w:rFonts w:eastAsia="Dotum"/>
                <w:szCs w:val="22"/>
              </w:rPr>
            </w:pPr>
          </w:p>
        </w:tc>
      </w:tr>
      <w:tr w:rsidR="00BD531D" w:rsidRPr="008A67D7" w14:paraId="0D2E27BE" w14:textId="77777777" w:rsidTr="00BD531D">
        <w:trPr>
          <w:trHeight w:val="276"/>
        </w:trPr>
        <w:tc>
          <w:tcPr>
            <w:tcW w:w="1897" w:type="dxa"/>
            <w:tcBorders>
              <w:top w:val="single" w:sz="4" w:space="0" w:color="11AB5A" w:themeColor="accent3"/>
              <w:bottom w:val="single" w:sz="4" w:space="0" w:color="11AB5A" w:themeColor="accent3"/>
            </w:tcBorders>
          </w:tcPr>
          <w:p w14:paraId="6C61F5BC" w14:textId="1016D6A9" w:rsidR="00BD531D" w:rsidRPr="008A67D7" w:rsidRDefault="00BD531D" w:rsidP="002A26C5">
            <w:pPr>
              <w:spacing w:before="120" w:after="120" w:line="240" w:lineRule="auto"/>
              <w:rPr>
                <w:rFonts w:eastAsia="Dotum"/>
                <w:szCs w:val="22"/>
              </w:rPr>
            </w:pPr>
            <w:r w:rsidRPr="008A67D7">
              <w:rPr>
                <w:rFonts w:eastAsia="Dotum"/>
                <w:szCs w:val="22"/>
              </w:rPr>
              <w:t>1.25</w:t>
            </w:r>
          </w:p>
        </w:tc>
        <w:tc>
          <w:tcPr>
            <w:tcW w:w="1897" w:type="dxa"/>
            <w:tcBorders>
              <w:top w:val="single" w:sz="4" w:space="0" w:color="11AB5A" w:themeColor="accent3"/>
              <w:bottom w:val="single" w:sz="4" w:space="0" w:color="11AB5A" w:themeColor="accent3"/>
              <w:right w:val="single" w:sz="18" w:space="0" w:color="11AB5A" w:themeColor="accent3"/>
            </w:tcBorders>
          </w:tcPr>
          <w:p w14:paraId="051D2137" w14:textId="5735DBCC" w:rsidR="00BD531D" w:rsidRPr="008A67D7" w:rsidRDefault="00BD531D" w:rsidP="002A26C5">
            <w:pPr>
              <w:spacing w:before="120" w:after="120" w:line="240" w:lineRule="auto"/>
              <w:rPr>
                <w:rFonts w:eastAsia="Dotum"/>
                <w:szCs w:val="22"/>
              </w:rPr>
            </w:pPr>
            <w:r w:rsidRPr="008A67D7">
              <w:rPr>
                <w:rFonts w:eastAsia="Dotum"/>
                <w:szCs w:val="22"/>
              </w:rPr>
              <w:t>0.85</w:t>
            </w:r>
          </w:p>
        </w:tc>
        <w:tc>
          <w:tcPr>
            <w:tcW w:w="567" w:type="dxa"/>
            <w:vMerge/>
            <w:tcBorders>
              <w:right w:val="single" w:sz="18" w:space="0" w:color="11AB5A" w:themeColor="accent3"/>
            </w:tcBorders>
          </w:tcPr>
          <w:p w14:paraId="498FEE75"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31BBD02D" w14:textId="77777777" w:rsidR="00BD531D" w:rsidRPr="008A67D7" w:rsidRDefault="00BD531D" w:rsidP="002A26C5">
            <w:pPr>
              <w:spacing w:before="120" w:after="120" w:line="240" w:lineRule="auto"/>
              <w:rPr>
                <w:rFonts w:eastAsia="Dotum"/>
                <w:szCs w:val="22"/>
              </w:rPr>
            </w:pPr>
          </w:p>
        </w:tc>
      </w:tr>
      <w:tr w:rsidR="00BD531D" w:rsidRPr="008A67D7" w14:paraId="44D4D814" w14:textId="77777777" w:rsidTr="00BD531D">
        <w:trPr>
          <w:trHeight w:val="281"/>
        </w:trPr>
        <w:tc>
          <w:tcPr>
            <w:tcW w:w="1897" w:type="dxa"/>
            <w:tcBorders>
              <w:top w:val="single" w:sz="4" w:space="0" w:color="11AB5A" w:themeColor="accent3"/>
              <w:bottom w:val="single" w:sz="4" w:space="0" w:color="11AB5A" w:themeColor="accent3"/>
            </w:tcBorders>
          </w:tcPr>
          <w:p w14:paraId="3EB74BE3" w14:textId="350D2A01" w:rsidR="00BD531D" w:rsidRPr="008A67D7" w:rsidRDefault="00BD531D" w:rsidP="002A26C5">
            <w:pPr>
              <w:spacing w:before="120" w:after="120" w:line="240" w:lineRule="auto"/>
              <w:rPr>
                <w:rFonts w:eastAsia="Dotum"/>
                <w:szCs w:val="22"/>
              </w:rPr>
            </w:pPr>
            <w:r w:rsidRPr="008A67D7">
              <w:rPr>
                <w:rFonts w:eastAsia="Dotum"/>
                <w:szCs w:val="22"/>
              </w:rPr>
              <w:t>1.5</w:t>
            </w:r>
          </w:p>
        </w:tc>
        <w:tc>
          <w:tcPr>
            <w:tcW w:w="1897" w:type="dxa"/>
            <w:tcBorders>
              <w:top w:val="single" w:sz="4" w:space="0" w:color="11AB5A" w:themeColor="accent3"/>
              <w:bottom w:val="single" w:sz="4" w:space="0" w:color="11AB5A" w:themeColor="accent3"/>
              <w:right w:val="single" w:sz="18" w:space="0" w:color="11AB5A" w:themeColor="accent3"/>
            </w:tcBorders>
          </w:tcPr>
          <w:p w14:paraId="18E70F38" w14:textId="551130AB" w:rsidR="00BD531D" w:rsidRPr="008A67D7" w:rsidRDefault="00BD531D" w:rsidP="002A26C5">
            <w:pPr>
              <w:spacing w:before="120" w:after="120" w:line="240" w:lineRule="auto"/>
              <w:rPr>
                <w:rFonts w:eastAsia="Dotum"/>
                <w:szCs w:val="22"/>
              </w:rPr>
            </w:pPr>
            <w:r w:rsidRPr="008A67D7">
              <w:rPr>
                <w:rFonts w:eastAsia="Dotum"/>
                <w:szCs w:val="22"/>
              </w:rPr>
              <w:t>0.85</w:t>
            </w:r>
          </w:p>
        </w:tc>
        <w:tc>
          <w:tcPr>
            <w:tcW w:w="567" w:type="dxa"/>
            <w:vMerge/>
            <w:tcBorders>
              <w:right w:val="single" w:sz="18" w:space="0" w:color="11AB5A" w:themeColor="accent3"/>
            </w:tcBorders>
          </w:tcPr>
          <w:p w14:paraId="733FA351"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6B6961AB" w14:textId="77777777" w:rsidR="00BD531D" w:rsidRPr="008A67D7" w:rsidRDefault="00BD531D" w:rsidP="002A26C5">
            <w:pPr>
              <w:spacing w:before="120" w:after="120" w:line="240" w:lineRule="auto"/>
              <w:rPr>
                <w:rFonts w:eastAsia="Dotum"/>
                <w:szCs w:val="22"/>
              </w:rPr>
            </w:pPr>
          </w:p>
        </w:tc>
      </w:tr>
      <w:tr w:rsidR="00BD531D" w:rsidRPr="008A67D7" w14:paraId="250A5AC4" w14:textId="77777777" w:rsidTr="00BD531D">
        <w:trPr>
          <w:trHeight w:val="270"/>
        </w:trPr>
        <w:tc>
          <w:tcPr>
            <w:tcW w:w="1897" w:type="dxa"/>
            <w:tcBorders>
              <w:top w:val="single" w:sz="4" w:space="0" w:color="11AB5A" w:themeColor="accent3"/>
              <w:bottom w:val="single" w:sz="4" w:space="0" w:color="11AB5A" w:themeColor="accent3"/>
            </w:tcBorders>
          </w:tcPr>
          <w:p w14:paraId="347253F4" w14:textId="7856D72A" w:rsidR="00BD531D" w:rsidRPr="008A67D7" w:rsidRDefault="00BD531D" w:rsidP="002A26C5">
            <w:pPr>
              <w:spacing w:before="120" w:after="120" w:line="240" w:lineRule="auto"/>
              <w:rPr>
                <w:rFonts w:eastAsia="Dotum"/>
                <w:szCs w:val="22"/>
              </w:rPr>
            </w:pPr>
            <w:r w:rsidRPr="008A67D7">
              <w:rPr>
                <w:rFonts w:eastAsia="Dotum"/>
                <w:szCs w:val="22"/>
              </w:rPr>
              <w:t>1.75</w:t>
            </w:r>
          </w:p>
        </w:tc>
        <w:tc>
          <w:tcPr>
            <w:tcW w:w="1897" w:type="dxa"/>
            <w:tcBorders>
              <w:top w:val="single" w:sz="4" w:space="0" w:color="11AB5A" w:themeColor="accent3"/>
              <w:bottom w:val="single" w:sz="4" w:space="0" w:color="11AB5A" w:themeColor="accent3"/>
              <w:right w:val="single" w:sz="18" w:space="0" w:color="11AB5A" w:themeColor="accent3"/>
            </w:tcBorders>
          </w:tcPr>
          <w:p w14:paraId="210B8591" w14:textId="36896ACF" w:rsidR="00BD531D" w:rsidRPr="008A67D7" w:rsidRDefault="00BD531D" w:rsidP="002A26C5">
            <w:pPr>
              <w:spacing w:before="120" w:after="120" w:line="240" w:lineRule="auto"/>
              <w:rPr>
                <w:rFonts w:eastAsia="Dotum"/>
                <w:szCs w:val="22"/>
              </w:rPr>
            </w:pPr>
            <w:r w:rsidRPr="008A67D7">
              <w:rPr>
                <w:rFonts w:eastAsia="Dotum"/>
                <w:szCs w:val="22"/>
              </w:rPr>
              <w:t>0.60</w:t>
            </w:r>
          </w:p>
        </w:tc>
        <w:tc>
          <w:tcPr>
            <w:tcW w:w="567" w:type="dxa"/>
            <w:vMerge/>
            <w:tcBorders>
              <w:right w:val="single" w:sz="18" w:space="0" w:color="11AB5A" w:themeColor="accent3"/>
            </w:tcBorders>
          </w:tcPr>
          <w:p w14:paraId="520FE1EB"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465AD0D5" w14:textId="77777777" w:rsidR="00BD531D" w:rsidRPr="008A67D7" w:rsidRDefault="00BD531D" w:rsidP="002A26C5">
            <w:pPr>
              <w:spacing w:before="120" w:after="120" w:line="240" w:lineRule="auto"/>
              <w:rPr>
                <w:rFonts w:eastAsia="Dotum"/>
                <w:szCs w:val="22"/>
              </w:rPr>
            </w:pPr>
          </w:p>
        </w:tc>
      </w:tr>
      <w:tr w:rsidR="00BD531D" w:rsidRPr="008A67D7" w14:paraId="50215100" w14:textId="77777777" w:rsidTr="00BD531D">
        <w:trPr>
          <w:trHeight w:val="270"/>
        </w:trPr>
        <w:tc>
          <w:tcPr>
            <w:tcW w:w="1897" w:type="dxa"/>
            <w:tcBorders>
              <w:top w:val="single" w:sz="4" w:space="0" w:color="11AB5A" w:themeColor="accent3"/>
              <w:bottom w:val="single" w:sz="18" w:space="0" w:color="11AB5A" w:themeColor="accent3"/>
            </w:tcBorders>
          </w:tcPr>
          <w:p w14:paraId="1948CD73" w14:textId="67BB018E" w:rsidR="00BD531D" w:rsidRPr="008A67D7" w:rsidRDefault="00BD531D" w:rsidP="002A26C5">
            <w:pPr>
              <w:spacing w:before="120" w:after="120" w:line="240" w:lineRule="auto"/>
              <w:rPr>
                <w:rFonts w:eastAsia="Dotum"/>
                <w:szCs w:val="22"/>
              </w:rPr>
            </w:pPr>
            <w:r w:rsidRPr="008A67D7">
              <w:rPr>
                <w:rFonts w:eastAsia="Dotum"/>
                <w:szCs w:val="22"/>
              </w:rPr>
              <w:t>2</w:t>
            </w:r>
          </w:p>
        </w:tc>
        <w:tc>
          <w:tcPr>
            <w:tcW w:w="1897" w:type="dxa"/>
            <w:tcBorders>
              <w:top w:val="single" w:sz="4" w:space="0" w:color="11AB5A" w:themeColor="accent3"/>
              <w:bottom w:val="single" w:sz="18" w:space="0" w:color="11AB5A" w:themeColor="accent3"/>
              <w:right w:val="single" w:sz="18" w:space="0" w:color="11AB5A" w:themeColor="accent3"/>
            </w:tcBorders>
          </w:tcPr>
          <w:p w14:paraId="18FE69C1" w14:textId="0C378AA4" w:rsidR="00BD531D" w:rsidRPr="008A67D7" w:rsidRDefault="00BD531D" w:rsidP="002A26C5">
            <w:pPr>
              <w:spacing w:before="120" w:after="120" w:line="240" w:lineRule="auto"/>
              <w:rPr>
                <w:rFonts w:eastAsia="Dotum"/>
                <w:szCs w:val="22"/>
              </w:rPr>
            </w:pPr>
            <w:r w:rsidRPr="008A67D7">
              <w:rPr>
                <w:rFonts w:eastAsia="Dotum"/>
                <w:szCs w:val="22"/>
              </w:rPr>
              <w:t>0.55</w:t>
            </w:r>
          </w:p>
        </w:tc>
        <w:tc>
          <w:tcPr>
            <w:tcW w:w="567" w:type="dxa"/>
            <w:vMerge/>
            <w:tcBorders>
              <w:bottom w:val="nil"/>
              <w:right w:val="single" w:sz="18" w:space="0" w:color="11AB5A" w:themeColor="accent3"/>
            </w:tcBorders>
          </w:tcPr>
          <w:p w14:paraId="732BD4B2" w14:textId="77777777" w:rsidR="00BD531D" w:rsidRPr="008A67D7" w:rsidRDefault="00BD531D" w:rsidP="002A26C5">
            <w:pPr>
              <w:spacing w:before="120" w:after="120" w:line="240" w:lineRule="auto"/>
              <w:rPr>
                <w:rFonts w:eastAsia="Dotum"/>
                <w:szCs w:val="22"/>
              </w:rPr>
            </w:pPr>
          </w:p>
        </w:tc>
        <w:tc>
          <w:tcPr>
            <w:tcW w:w="5294" w:type="dxa"/>
            <w:vMerge/>
            <w:tcBorders>
              <w:top w:val="single" w:sz="18" w:space="0" w:color="11AB5A" w:themeColor="accent3"/>
              <w:left w:val="single" w:sz="18" w:space="0" w:color="11AB5A" w:themeColor="accent3"/>
              <w:bottom w:val="single" w:sz="18" w:space="0" w:color="11AB5A" w:themeColor="accent3"/>
              <w:right w:val="single" w:sz="18" w:space="0" w:color="11AB5A" w:themeColor="accent3"/>
            </w:tcBorders>
            <w:shd w:val="clear" w:color="auto" w:fill="auto"/>
          </w:tcPr>
          <w:p w14:paraId="738BAAB8" w14:textId="77777777" w:rsidR="00BD531D" w:rsidRPr="008A67D7" w:rsidRDefault="00BD531D" w:rsidP="002A26C5">
            <w:pPr>
              <w:spacing w:before="120" w:after="120" w:line="240" w:lineRule="auto"/>
              <w:rPr>
                <w:rFonts w:eastAsia="Dotum"/>
                <w:szCs w:val="22"/>
              </w:rPr>
            </w:pPr>
          </w:p>
        </w:tc>
      </w:tr>
    </w:tbl>
    <w:p w14:paraId="292D4617" w14:textId="77777777" w:rsidR="002A26C5" w:rsidRPr="008A67D7" w:rsidRDefault="002A26C5" w:rsidP="00571204">
      <w:pPr>
        <w:spacing w:before="120" w:after="120" w:line="240" w:lineRule="auto"/>
        <w:rPr>
          <w:rFonts w:asciiTheme="minorHAnsi" w:eastAsia="Dotum" w:hAnsiTheme="minorHAnsi"/>
          <w:szCs w:val="22"/>
        </w:rPr>
      </w:pPr>
    </w:p>
    <w:p w14:paraId="48E6B912" w14:textId="77777777" w:rsidR="002A26C5" w:rsidRPr="008A67D7" w:rsidRDefault="002A26C5" w:rsidP="00571204">
      <w:pPr>
        <w:spacing w:before="120" w:after="120" w:line="240" w:lineRule="auto"/>
        <w:rPr>
          <w:rFonts w:asciiTheme="minorHAnsi" w:eastAsia="Dotum" w:hAnsiTheme="minorHAnsi"/>
          <w:szCs w:val="22"/>
        </w:rPr>
      </w:pPr>
    </w:p>
    <w:p w14:paraId="5656C3C6" w14:textId="77777777" w:rsidR="002A26C5" w:rsidRPr="008A67D7" w:rsidRDefault="002A26C5" w:rsidP="00EC21A2">
      <w:pPr>
        <w:pStyle w:val="SmallerHeading"/>
        <w:rPr>
          <w:rFonts w:asciiTheme="minorHAnsi" w:hAnsiTheme="minorHAnsi"/>
        </w:rPr>
        <w:sectPr w:rsidR="002A26C5" w:rsidRPr="008A67D7" w:rsidSect="00885D29">
          <w:pgSz w:w="11906" w:h="16838"/>
          <w:pgMar w:top="709" w:right="1134" w:bottom="709" w:left="1134" w:header="708" w:footer="708" w:gutter="0"/>
          <w:cols w:space="708"/>
          <w:docGrid w:linePitch="381"/>
        </w:sectPr>
      </w:pPr>
    </w:p>
    <w:p w14:paraId="59A173C5" w14:textId="77777777" w:rsidR="007D00DC" w:rsidRPr="008A67D7" w:rsidRDefault="007D00DC" w:rsidP="00EC21A2">
      <w:pPr>
        <w:pStyle w:val="SmallerHeading"/>
        <w:rPr>
          <w:rFonts w:asciiTheme="minorHAnsi" w:hAnsiTheme="minorHAnsi"/>
        </w:rPr>
      </w:pPr>
      <w:r w:rsidRPr="008A67D7">
        <w:rPr>
          <w:rFonts w:asciiTheme="minorHAnsi" w:hAnsiTheme="minorHAnsi"/>
        </w:rPr>
        <w:lastRenderedPageBreak/>
        <w:t>Dispersion graphs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8"/>
        <w:gridCol w:w="4776"/>
      </w:tblGrid>
      <w:tr w:rsidR="007C7D27" w:rsidRPr="008A67D7" w14:paraId="3D67BFA9" w14:textId="77777777" w:rsidTr="007C7D27">
        <w:trPr>
          <w:trHeight w:val="2320"/>
        </w:trPr>
        <w:tc>
          <w:tcPr>
            <w:tcW w:w="6062" w:type="dxa"/>
          </w:tcPr>
          <w:p w14:paraId="21E33B8A" w14:textId="77777777" w:rsidR="007C7D27" w:rsidRPr="008A67D7" w:rsidRDefault="007C7D27" w:rsidP="00C94C51">
            <w:pPr>
              <w:spacing w:before="120" w:after="120" w:line="240" w:lineRule="auto"/>
              <w:ind w:right="227"/>
              <w:rPr>
                <w:rFonts w:eastAsia="Dotum"/>
                <w:szCs w:val="22"/>
              </w:rPr>
            </w:pPr>
            <w:r w:rsidRPr="008A67D7">
              <w:rPr>
                <w:rFonts w:eastAsia="Dotum"/>
                <w:szCs w:val="22"/>
              </w:rPr>
              <w:t>For this task you will need graph paper, a ruler and a pencil.</w:t>
            </w:r>
          </w:p>
          <w:p w14:paraId="256FD0FC" w14:textId="77777777" w:rsidR="007C7D27" w:rsidRPr="008A67D7" w:rsidRDefault="007C7D27" w:rsidP="00C94C51">
            <w:pPr>
              <w:spacing w:before="120" w:after="120" w:line="240" w:lineRule="auto"/>
              <w:ind w:right="227"/>
              <w:rPr>
                <w:rFonts w:eastAsia="Dotum"/>
                <w:szCs w:val="22"/>
              </w:rPr>
            </w:pPr>
          </w:p>
          <w:p w14:paraId="4DB121B2" w14:textId="620981D5" w:rsidR="007C7D27" w:rsidRPr="008A67D7" w:rsidRDefault="007C7D27" w:rsidP="00C94C51">
            <w:pPr>
              <w:spacing w:before="120" w:after="120" w:line="240" w:lineRule="auto"/>
              <w:ind w:right="227"/>
              <w:rPr>
                <w:rFonts w:eastAsia="Dotum"/>
                <w:szCs w:val="22"/>
              </w:rPr>
            </w:pPr>
            <w:r w:rsidRPr="008A67D7">
              <w:rPr>
                <w:rFonts w:eastAsia="Dotum"/>
                <w:szCs w:val="22"/>
              </w:rPr>
              <w:t>At Walton</w:t>
            </w:r>
            <w:r w:rsidR="004E6600">
              <w:rPr>
                <w:rFonts w:eastAsia="Dotum"/>
                <w:szCs w:val="22"/>
              </w:rPr>
              <w:t>-</w:t>
            </w:r>
            <w:r w:rsidRPr="008A67D7">
              <w:rPr>
                <w:rFonts w:eastAsia="Dotum"/>
                <w:szCs w:val="22"/>
              </w:rPr>
              <w:t>on</w:t>
            </w:r>
            <w:r w:rsidR="004E6600">
              <w:rPr>
                <w:rFonts w:eastAsia="Dotum"/>
                <w:szCs w:val="22"/>
              </w:rPr>
              <w:t>-</w:t>
            </w:r>
            <w:r w:rsidRPr="008A67D7">
              <w:rPr>
                <w:rFonts w:eastAsia="Dotum"/>
                <w:szCs w:val="22"/>
              </w:rPr>
              <w:t>the</w:t>
            </w:r>
            <w:r w:rsidR="004E6600">
              <w:rPr>
                <w:rFonts w:eastAsia="Dotum"/>
                <w:szCs w:val="22"/>
              </w:rPr>
              <w:t>-</w:t>
            </w:r>
            <w:proofErr w:type="spellStart"/>
            <w:r w:rsidRPr="008A67D7">
              <w:rPr>
                <w:rFonts w:eastAsia="Dotum"/>
                <w:szCs w:val="22"/>
              </w:rPr>
              <w:t>Naze</w:t>
            </w:r>
            <w:proofErr w:type="spellEnd"/>
            <w:r w:rsidR="00511B28">
              <w:rPr>
                <w:rFonts w:eastAsia="Dotum"/>
                <w:szCs w:val="22"/>
              </w:rPr>
              <w:t>,</w:t>
            </w:r>
            <w:r w:rsidRPr="008A67D7">
              <w:rPr>
                <w:rFonts w:eastAsia="Dotum"/>
                <w:szCs w:val="22"/>
              </w:rPr>
              <w:t xml:space="preserve"> a group of students collected 20 pebbles from the beach at three different sites. They measured the length of each pebble and recorded the data.</w:t>
            </w:r>
          </w:p>
        </w:tc>
        <w:tc>
          <w:tcPr>
            <w:tcW w:w="3685" w:type="dxa"/>
            <w:vAlign w:val="center"/>
          </w:tcPr>
          <w:p w14:paraId="1F6694D0" w14:textId="77777777" w:rsidR="007C7D27" w:rsidRPr="008A67D7" w:rsidRDefault="007C7D27" w:rsidP="002A26C5">
            <w:pPr>
              <w:spacing w:before="120" w:after="120"/>
            </w:pPr>
            <w:r w:rsidRPr="008A67D7">
              <w:rPr>
                <w:noProof/>
                <w:sz w:val="56"/>
                <w:lang w:eastAsia="en-GB"/>
              </w:rPr>
              <mc:AlternateContent>
                <mc:Choice Requires="wpg">
                  <w:drawing>
                    <wp:inline distT="0" distB="0" distL="0" distR="0" wp14:anchorId="3A071C70" wp14:editId="3DDAD7AB">
                      <wp:extent cx="2849880" cy="1314450"/>
                      <wp:effectExtent l="19050" t="19050" r="26670" b="19050"/>
                      <wp:docPr id="171" name="Group 171"/>
                      <wp:cNvGraphicFramePr/>
                      <a:graphic xmlns:a="http://schemas.openxmlformats.org/drawingml/2006/main">
                        <a:graphicData uri="http://schemas.microsoft.com/office/word/2010/wordprocessingGroup">
                          <wpg:wgp>
                            <wpg:cNvGrpSpPr/>
                            <wpg:grpSpPr>
                              <a:xfrm>
                                <a:off x="0" y="0"/>
                                <a:ext cx="2849880" cy="1314450"/>
                                <a:chOff x="-819148" y="2"/>
                                <a:chExt cx="2430780" cy="1219200"/>
                              </a:xfrm>
                            </wpg:grpSpPr>
                            <wps:wsp>
                              <wps:cNvPr id="172" name="Rounded Rectangle 172"/>
                              <wps:cNvSpPr/>
                              <wps:spPr>
                                <a:xfrm>
                                  <a:off x="-819148" y="2"/>
                                  <a:ext cx="2430780" cy="1219200"/>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3DDD6E3B" w14:textId="77777777" w:rsidR="003C7D3D" w:rsidRPr="00712079" w:rsidRDefault="003C7D3D" w:rsidP="00712079">
                                    <w:pPr>
                                      <w:spacing w:after="120" w:line="240" w:lineRule="auto"/>
                                      <w:ind w:right="227"/>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72DA931D" w14:textId="77777777" w:rsidR="003C7D3D" w:rsidRPr="00712079" w:rsidRDefault="003C7D3D" w:rsidP="00712079">
                                    <w:pPr>
                                      <w:spacing w:before="120" w:after="120" w:line="240" w:lineRule="auto"/>
                                      <w:ind w:right="227"/>
                                      <w:rPr>
                                        <w:rFonts w:asciiTheme="minorHAnsi" w:eastAsia="Dotum" w:hAnsiTheme="minorHAnsi" w:cstheme="minorBidi"/>
                                        <w:szCs w:val="22"/>
                                      </w:rPr>
                                    </w:pPr>
                                    <w:r w:rsidRPr="00712079">
                                      <w:rPr>
                                        <w:rFonts w:asciiTheme="minorHAnsi" w:eastAsia="Dotum" w:hAnsiTheme="minorHAnsi" w:cstheme="minorBidi"/>
                                        <w:szCs w:val="22"/>
                                      </w:rPr>
                                      <w:t>You could be asked to complete a dispersion graph. Read the axis carefully to ensure that you are plotting the points 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109" cstate="email">
                                  <a:extLst>
                                    <a:ext uri="{28A0092B-C50C-407E-A947-70E740481C1C}">
                                      <a14:useLocalDpi xmlns:a14="http://schemas.microsoft.com/office/drawing/2010/main"/>
                                    </a:ext>
                                  </a:extLst>
                                </a:blip>
                                <a:stretch>
                                  <a:fillRect/>
                                </a:stretch>
                              </pic:blipFill>
                              <pic:spPr>
                                <a:xfrm>
                                  <a:off x="1124407" y="66676"/>
                                  <a:ext cx="352425" cy="352425"/>
                                </a:xfrm>
                                <a:prstGeom prst="rect">
                                  <a:avLst/>
                                </a:prstGeom>
                              </pic:spPr>
                            </pic:pic>
                          </wpg:wgp>
                        </a:graphicData>
                      </a:graphic>
                    </wp:inline>
                  </w:drawing>
                </mc:Choice>
                <mc:Fallback>
                  <w:pict>
                    <v:group w14:anchorId="3A071C70" id="Group 171" o:spid="_x0000_s1242" style="width:224.4pt;height:103.5pt;mso-position-horizontal-relative:char;mso-position-vertical-relative:line" coordorigin="-8191" coordsize="24307,1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">
                      <v:roundrect id="Rounded Rectangle 172" o:spid="_x0000_s1243" style="position:absolute;left:-8191;width:24307;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" filled="f" strokecolor="#11ab5a [3206]" strokeweight="2.25pt">
                        <v:textbox>
                          <w:txbxContent>
                            <w:p w14:paraId="3DDD6E3B" w14:textId="77777777" w:rsidR="003C7D3D" w:rsidRPr="00712079" w:rsidRDefault="003C7D3D" w:rsidP="00712079">
                              <w:pPr>
                                <w:spacing w:after="120" w:line="240" w:lineRule="auto"/>
                                <w:ind w:right="227"/>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72DA931D" w14:textId="77777777" w:rsidR="003C7D3D" w:rsidRPr="00712079" w:rsidRDefault="003C7D3D" w:rsidP="00712079">
                              <w:pPr>
                                <w:spacing w:before="120" w:after="120" w:line="240" w:lineRule="auto"/>
                                <w:ind w:right="227"/>
                                <w:rPr>
                                  <w:rFonts w:asciiTheme="minorHAnsi" w:eastAsia="Dotum" w:hAnsiTheme="minorHAnsi" w:cstheme="minorBidi"/>
                                  <w:szCs w:val="22"/>
                                </w:rPr>
                              </w:pPr>
                              <w:r w:rsidRPr="00712079">
                                <w:rPr>
                                  <w:rFonts w:asciiTheme="minorHAnsi" w:eastAsia="Dotum" w:hAnsiTheme="minorHAnsi" w:cstheme="minorBidi"/>
                                  <w:szCs w:val="22"/>
                                </w:rPr>
                                <w:t>You could be asked to complete a dispersion graph. Read the axis carefully to ensure that you are plotting the points correctly.</w:t>
                              </w:r>
                            </w:p>
                          </w:txbxContent>
                        </v:textbox>
                      </v:roundrect>
                      <v:shape id="Picture 173" o:spid="_x0000_s1244" type="#_x0000_t75" style="position:absolute;left:11244;top:666;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">
                        <v:imagedata r:id="rId110" o:title=""/>
                      </v:shape>
                      <w10:anchorlock/>
                    </v:group>
                  </w:pict>
                </mc:Fallback>
              </mc:AlternateContent>
            </w:r>
          </w:p>
        </w:tc>
      </w:tr>
    </w:tbl>
    <w:p w14:paraId="503096E7" w14:textId="77777777" w:rsidR="007D00DC" w:rsidRPr="008A67D7" w:rsidRDefault="007D00DC"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 xml:space="preserve">Site 1: </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967"/>
        <w:gridCol w:w="967"/>
        <w:gridCol w:w="968"/>
        <w:gridCol w:w="967"/>
        <w:gridCol w:w="968"/>
        <w:gridCol w:w="967"/>
        <w:gridCol w:w="967"/>
        <w:gridCol w:w="968"/>
        <w:gridCol w:w="967"/>
        <w:gridCol w:w="968"/>
      </w:tblGrid>
      <w:tr w:rsidR="007D00DC" w:rsidRPr="008A67D7" w14:paraId="53A9B0DB" w14:textId="77777777" w:rsidTr="002A26C5">
        <w:tc>
          <w:tcPr>
            <w:tcW w:w="967" w:type="dxa"/>
          </w:tcPr>
          <w:p w14:paraId="7319F3F5" w14:textId="77777777" w:rsidR="007D00DC" w:rsidRPr="008A67D7" w:rsidRDefault="007D00DC" w:rsidP="00571204">
            <w:pPr>
              <w:spacing w:before="120" w:after="120" w:line="240" w:lineRule="auto"/>
              <w:rPr>
                <w:rFonts w:eastAsia="Dotum"/>
                <w:szCs w:val="22"/>
              </w:rPr>
            </w:pPr>
            <w:r w:rsidRPr="008A67D7">
              <w:rPr>
                <w:rFonts w:eastAsia="Dotum"/>
                <w:szCs w:val="22"/>
              </w:rPr>
              <w:t>5</w:t>
            </w:r>
            <w:r w:rsidR="00F178F3">
              <w:rPr>
                <w:rFonts w:eastAsia="Dotum"/>
                <w:szCs w:val="22"/>
              </w:rPr>
              <w:t xml:space="preserve"> </w:t>
            </w:r>
            <w:r w:rsidRPr="008A67D7">
              <w:rPr>
                <w:rFonts w:eastAsia="Dotum"/>
                <w:szCs w:val="22"/>
              </w:rPr>
              <w:t>cm</w:t>
            </w:r>
          </w:p>
        </w:tc>
        <w:tc>
          <w:tcPr>
            <w:tcW w:w="967" w:type="dxa"/>
          </w:tcPr>
          <w:p w14:paraId="45B0E841" w14:textId="77777777" w:rsidR="007D00DC" w:rsidRPr="008A67D7" w:rsidRDefault="007D00DC" w:rsidP="00571204">
            <w:pPr>
              <w:spacing w:before="120" w:after="120" w:line="240" w:lineRule="auto"/>
              <w:rPr>
                <w:rFonts w:eastAsia="Dotum"/>
                <w:szCs w:val="22"/>
              </w:rPr>
            </w:pPr>
            <w:r w:rsidRPr="008A67D7">
              <w:rPr>
                <w:rFonts w:eastAsia="Dotum"/>
                <w:szCs w:val="22"/>
              </w:rPr>
              <w:t>7</w:t>
            </w:r>
            <w:r w:rsidR="00F178F3">
              <w:rPr>
                <w:rFonts w:eastAsia="Dotum"/>
                <w:szCs w:val="22"/>
              </w:rPr>
              <w:t xml:space="preserve"> </w:t>
            </w:r>
            <w:r w:rsidRPr="008A67D7">
              <w:rPr>
                <w:rFonts w:eastAsia="Dotum"/>
                <w:szCs w:val="22"/>
              </w:rPr>
              <w:t>cm</w:t>
            </w:r>
          </w:p>
        </w:tc>
        <w:tc>
          <w:tcPr>
            <w:tcW w:w="968" w:type="dxa"/>
          </w:tcPr>
          <w:p w14:paraId="2ECACEF8" w14:textId="77777777" w:rsidR="007D00DC" w:rsidRPr="008A67D7" w:rsidRDefault="007D00DC" w:rsidP="00571204">
            <w:pPr>
              <w:spacing w:before="120" w:after="120" w:line="240" w:lineRule="auto"/>
              <w:rPr>
                <w:rFonts w:eastAsia="Dotum"/>
                <w:szCs w:val="22"/>
              </w:rPr>
            </w:pPr>
            <w:r w:rsidRPr="008A67D7">
              <w:rPr>
                <w:rFonts w:eastAsia="Dotum"/>
                <w:szCs w:val="22"/>
              </w:rPr>
              <w:t>11.2</w:t>
            </w:r>
            <w:r w:rsidR="00F178F3">
              <w:rPr>
                <w:rFonts w:eastAsia="Dotum"/>
                <w:szCs w:val="22"/>
              </w:rPr>
              <w:t xml:space="preserve"> </w:t>
            </w:r>
            <w:r w:rsidRPr="008A67D7">
              <w:rPr>
                <w:rFonts w:eastAsia="Dotum"/>
                <w:szCs w:val="22"/>
              </w:rPr>
              <w:t>cm</w:t>
            </w:r>
          </w:p>
        </w:tc>
        <w:tc>
          <w:tcPr>
            <w:tcW w:w="967" w:type="dxa"/>
          </w:tcPr>
          <w:p w14:paraId="3572D344" w14:textId="77777777" w:rsidR="007D00DC" w:rsidRPr="008A67D7" w:rsidRDefault="007D00DC" w:rsidP="00571204">
            <w:pPr>
              <w:spacing w:before="120" w:after="120" w:line="240" w:lineRule="auto"/>
              <w:rPr>
                <w:rFonts w:eastAsia="Dotum"/>
                <w:szCs w:val="22"/>
              </w:rPr>
            </w:pPr>
            <w:r w:rsidRPr="008A67D7">
              <w:rPr>
                <w:rFonts w:eastAsia="Dotum"/>
                <w:szCs w:val="22"/>
              </w:rPr>
              <w:t>15</w:t>
            </w:r>
            <w:r w:rsidR="00F178F3">
              <w:rPr>
                <w:rFonts w:eastAsia="Dotum"/>
                <w:szCs w:val="22"/>
              </w:rPr>
              <w:t xml:space="preserve"> </w:t>
            </w:r>
            <w:r w:rsidRPr="008A67D7">
              <w:rPr>
                <w:rFonts w:eastAsia="Dotum"/>
                <w:szCs w:val="22"/>
              </w:rPr>
              <w:t>cm</w:t>
            </w:r>
          </w:p>
        </w:tc>
        <w:tc>
          <w:tcPr>
            <w:tcW w:w="968" w:type="dxa"/>
          </w:tcPr>
          <w:p w14:paraId="111FA302" w14:textId="77777777" w:rsidR="007D00DC" w:rsidRPr="008A67D7" w:rsidRDefault="007D00DC" w:rsidP="00571204">
            <w:pPr>
              <w:spacing w:before="120" w:after="120" w:line="240" w:lineRule="auto"/>
              <w:rPr>
                <w:rFonts w:eastAsia="Dotum"/>
                <w:szCs w:val="22"/>
              </w:rPr>
            </w:pPr>
            <w:r w:rsidRPr="008A67D7">
              <w:rPr>
                <w:rFonts w:eastAsia="Dotum"/>
                <w:szCs w:val="22"/>
              </w:rPr>
              <w:t>13</w:t>
            </w:r>
            <w:r w:rsidR="00F178F3">
              <w:rPr>
                <w:rFonts w:eastAsia="Dotum"/>
                <w:szCs w:val="22"/>
              </w:rPr>
              <w:t xml:space="preserve"> </w:t>
            </w:r>
            <w:r w:rsidRPr="008A67D7">
              <w:rPr>
                <w:rFonts w:eastAsia="Dotum"/>
                <w:szCs w:val="22"/>
              </w:rPr>
              <w:t>cm</w:t>
            </w:r>
          </w:p>
        </w:tc>
        <w:tc>
          <w:tcPr>
            <w:tcW w:w="967" w:type="dxa"/>
          </w:tcPr>
          <w:p w14:paraId="05BD4C43" w14:textId="77777777" w:rsidR="007D00DC" w:rsidRPr="008A67D7" w:rsidRDefault="007D00DC" w:rsidP="00571204">
            <w:pPr>
              <w:spacing w:before="120" w:after="120" w:line="240" w:lineRule="auto"/>
              <w:rPr>
                <w:rFonts w:eastAsia="Dotum"/>
                <w:szCs w:val="22"/>
              </w:rPr>
            </w:pPr>
            <w:r w:rsidRPr="008A67D7">
              <w:rPr>
                <w:rFonts w:eastAsia="Dotum"/>
                <w:szCs w:val="22"/>
              </w:rPr>
              <w:t>14</w:t>
            </w:r>
            <w:r w:rsidR="00F178F3">
              <w:rPr>
                <w:rFonts w:eastAsia="Dotum"/>
                <w:szCs w:val="22"/>
              </w:rPr>
              <w:t xml:space="preserve"> </w:t>
            </w:r>
            <w:r w:rsidRPr="008A67D7">
              <w:rPr>
                <w:rFonts w:eastAsia="Dotum"/>
                <w:szCs w:val="22"/>
              </w:rPr>
              <w:t>cm</w:t>
            </w:r>
          </w:p>
        </w:tc>
        <w:tc>
          <w:tcPr>
            <w:tcW w:w="967" w:type="dxa"/>
          </w:tcPr>
          <w:p w14:paraId="4A235339" w14:textId="77777777" w:rsidR="007D00DC" w:rsidRPr="008A67D7" w:rsidRDefault="007D00DC" w:rsidP="00571204">
            <w:pPr>
              <w:spacing w:before="120" w:after="120" w:line="240" w:lineRule="auto"/>
              <w:rPr>
                <w:rFonts w:eastAsia="Dotum"/>
                <w:szCs w:val="22"/>
              </w:rPr>
            </w:pPr>
            <w:r w:rsidRPr="008A67D7">
              <w:rPr>
                <w:rFonts w:eastAsia="Dotum"/>
                <w:szCs w:val="22"/>
              </w:rPr>
              <w:t>8.5</w:t>
            </w:r>
            <w:r w:rsidR="00F178F3">
              <w:rPr>
                <w:rFonts w:eastAsia="Dotum"/>
                <w:szCs w:val="22"/>
              </w:rPr>
              <w:t xml:space="preserve"> </w:t>
            </w:r>
            <w:r w:rsidRPr="008A67D7">
              <w:rPr>
                <w:rFonts w:eastAsia="Dotum"/>
                <w:szCs w:val="22"/>
              </w:rPr>
              <w:t>cm</w:t>
            </w:r>
          </w:p>
        </w:tc>
        <w:tc>
          <w:tcPr>
            <w:tcW w:w="968" w:type="dxa"/>
          </w:tcPr>
          <w:p w14:paraId="483C83FA" w14:textId="77777777" w:rsidR="007D00DC" w:rsidRPr="008A67D7" w:rsidRDefault="007D00DC" w:rsidP="00571204">
            <w:pPr>
              <w:spacing w:before="120" w:after="120" w:line="240" w:lineRule="auto"/>
              <w:rPr>
                <w:rFonts w:eastAsia="Dotum"/>
                <w:szCs w:val="22"/>
              </w:rPr>
            </w:pPr>
            <w:r w:rsidRPr="008A67D7">
              <w:rPr>
                <w:rFonts w:eastAsia="Dotum"/>
                <w:szCs w:val="22"/>
              </w:rPr>
              <w:t>8.5</w:t>
            </w:r>
            <w:r w:rsidR="00F178F3">
              <w:rPr>
                <w:rFonts w:eastAsia="Dotum"/>
                <w:szCs w:val="22"/>
              </w:rPr>
              <w:t xml:space="preserve"> </w:t>
            </w:r>
            <w:r w:rsidRPr="008A67D7">
              <w:rPr>
                <w:rFonts w:eastAsia="Dotum"/>
                <w:szCs w:val="22"/>
              </w:rPr>
              <w:t>cm</w:t>
            </w:r>
          </w:p>
        </w:tc>
        <w:tc>
          <w:tcPr>
            <w:tcW w:w="967" w:type="dxa"/>
          </w:tcPr>
          <w:p w14:paraId="549FF898" w14:textId="77777777" w:rsidR="007D00DC" w:rsidRPr="008A67D7" w:rsidRDefault="007D00DC" w:rsidP="00571204">
            <w:pPr>
              <w:spacing w:before="120" w:after="120" w:line="240" w:lineRule="auto"/>
              <w:rPr>
                <w:rFonts w:eastAsia="Dotum"/>
                <w:szCs w:val="22"/>
              </w:rPr>
            </w:pPr>
            <w:r w:rsidRPr="008A67D7">
              <w:rPr>
                <w:rFonts w:eastAsia="Dotum"/>
                <w:szCs w:val="22"/>
              </w:rPr>
              <w:t>9.1</w:t>
            </w:r>
            <w:r w:rsidR="00F178F3">
              <w:rPr>
                <w:rFonts w:eastAsia="Dotum"/>
                <w:szCs w:val="22"/>
              </w:rPr>
              <w:t xml:space="preserve"> </w:t>
            </w:r>
            <w:r w:rsidRPr="008A67D7">
              <w:rPr>
                <w:rFonts w:eastAsia="Dotum"/>
                <w:szCs w:val="22"/>
              </w:rPr>
              <w:t>cm</w:t>
            </w:r>
          </w:p>
        </w:tc>
        <w:tc>
          <w:tcPr>
            <w:tcW w:w="968" w:type="dxa"/>
          </w:tcPr>
          <w:p w14:paraId="1810B2D7" w14:textId="77777777" w:rsidR="007D00DC" w:rsidRPr="008A67D7" w:rsidRDefault="007D00DC" w:rsidP="00571204">
            <w:pPr>
              <w:spacing w:before="120" w:after="120" w:line="240" w:lineRule="auto"/>
              <w:rPr>
                <w:rFonts w:eastAsia="Dotum"/>
                <w:szCs w:val="22"/>
              </w:rPr>
            </w:pPr>
            <w:r w:rsidRPr="008A67D7">
              <w:rPr>
                <w:rFonts w:eastAsia="Dotum"/>
                <w:szCs w:val="22"/>
              </w:rPr>
              <w:t>10.2</w:t>
            </w:r>
            <w:r w:rsidR="00F178F3">
              <w:rPr>
                <w:rFonts w:eastAsia="Dotum"/>
                <w:szCs w:val="22"/>
              </w:rPr>
              <w:t xml:space="preserve"> </w:t>
            </w:r>
            <w:r w:rsidRPr="008A67D7">
              <w:rPr>
                <w:rFonts w:eastAsia="Dotum"/>
                <w:szCs w:val="22"/>
              </w:rPr>
              <w:t>cm</w:t>
            </w:r>
          </w:p>
        </w:tc>
      </w:tr>
      <w:tr w:rsidR="007D00DC" w:rsidRPr="008A67D7" w14:paraId="79779086" w14:textId="77777777" w:rsidTr="002A26C5">
        <w:tc>
          <w:tcPr>
            <w:tcW w:w="967" w:type="dxa"/>
          </w:tcPr>
          <w:p w14:paraId="2FF297BA" w14:textId="77777777" w:rsidR="007D00DC" w:rsidRPr="008A67D7" w:rsidRDefault="007D00DC" w:rsidP="00571204">
            <w:pPr>
              <w:spacing w:before="120" w:after="120" w:line="240" w:lineRule="auto"/>
              <w:rPr>
                <w:rFonts w:eastAsia="Dotum"/>
                <w:szCs w:val="22"/>
              </w:rPr>
            </w:pPr>
            <w:r w:rsidRPr="008A67D7">
              <w:rPr>
                <w:rFonts w:eastAsia="Dotum"/>
                <w:szCs w:val="22"/>
              </w:rPr>
              <w:t>7.6</w:t>
            </w:r>
            <w:r w:rsidR="00F178F3">
              <w:rPr>
                <w:rFonts w:eastAsia="Dotum"/>
                <w:szCs w:val="22"/>
              </w:rPr>
              <w:t xml:space="preserve"> </w:t>
            </w:r>
            <w:r w:rsidRPr="008A67D7">
              <w:rPr>
                <w:rFonts w:eastAsia="Dotum"/>
                <w:szCs w:val="22"/>
              </w:rPr>
              <w:t>cm</w:t>
            </w:r>
          </w:p>
        </w:tc>
        <w:tc>
          <w:tcPr>
            <w:tcW w:w="967" w:type="dxa"/>
          </w:tcPr>
          <w:p w14:paraId="08B39011" w14:textId="77777777" w:rsidR="007D00DC" w:rsidRPr="008A67D7" w:rsidRDefault="007D00DC" w:rsidP="00571204">
            <w:pPr>
              <w:spacing w:before="120" w:after="120" w:line="240" w:lineRule="auto"/>
              <w:rPr>
                <w:rFonts w:eastAsia="Dotum"/>
                <w:szCs w:val="22"/>
              </w:rPr>
            </w:pPr>
            <w:r w:rsidRPr="008A67D7">
              <w:rPr>
                <w:rFonts w:eastAsia="Dotum"/>
                <w:szCs w:val="22"/>
              </w:rPr>
              <w:t>4.3</w:t>
            </w:r>
            <w:r w:rsidR="00F178F3">
              <w:rPr>
                <w:rFonts w:eastAsia="Dotum"/>
                <w:szCs w:val="22"/>
              </w:rPr>
              <w:t xml:space="preserve"> </w:t>
            </w:r>
            <w:r w:rsidRPr="008A67D7">
              <w:rPr>
                <w:rFonts w:eastAsia="Dotum"/>
                <w:szCs w:val="22"/>
              </w:rPr>
              <w:t>cm</w:t>
            </w:r>
          </w:p>
        </w:tc>
        <w:tc>
          <w:tcPr>
            <w:tcW w:w="968" w:type="dxa"/>
          </w:tcPr>
          <w:p w14:paraId="6BAA9951" w14:textId="77777777" w:rsidR="007D00DC" w:rsidRPr="008A67D7" w:rsidRDefault="007D00DC" w:rsidP="00571204">
            <w:pPr>
              <w:spacing w:before="120" w:after="120" w:line="240" w:lineRule="auto"/>
              <w:rPr>
                <w:rFonts w:eastAsia="Dotum"/>
                <w:szCs w:val="22"/>
              </w:rPr>
            </w:pPr>
            <w:r w:rsidRPr="008A67D7">
              <w:rPr>
                <w:rFonts w:eastAsia="Dotum"/>
                <w:szCs w:val="22"/>
              </w:rPr>
              <w:t>13.1</w:t>
            </w:r>
            <w:r w:rsidR="00F178F3">
              <w:rPr>
                <w:rFonts w:eastAsia="Dotum"/>
                <w:szCs w:val="22"/>
              </w:rPr>
              <w:t xml:space="preserve"> </w:t>
            </w:r>
            <w:r w:rsidRPr="008A67D7">
              <w:rPr>
                <w:rFonts w:eastAsia="Dotum"/>
                <w:szCs w:val="22"/>
              </w:rPr>
              <w:t>cm</w:t>
            </w:r>
          </w:p>
        </w:tc>
        <w:tc>
          <w:tcPr>
            <w:tcW w:w="967" w:type="dxa"/>
          </w:tcPr>
          <w:p w14:paraId="0AC89AA9" w14:textId="77777777" w:rsidR="007D00DC" w:rsidRPr="008A67D7" w:rsidRDefault="007D00DC" w:rsidP="00571204">
            <w:pPr>
              <w:spacing w:before="120" w:after="120" w:line="240" w:lineRule="auto"/>
              <w:rPr>
                <w:rFonts w:eastAsia="Dotum"/>
                <w:szCs w:val="22"/>
              </w:rPr>
            </w:pPr>
            <w:r w:rsidRPr="008A67D7">
              <w:rPr>
                <w:rFonts w:eastAsia="Dotum"/>
                <w:szCs w:val="22"/>
              </w:rPr>
              <w:t>13.9</w:t>
            </w:r>
            <w:r w:rsidR="00F178F3">
              <w:rPr>
                <w:rFonts w:eastAsia="Dotum"/>
                <w:szCs w:val="22"/>
              </w:rPr>
              <w:t xml:space="preserve"> </w:t>
            </w:r>
            <w:r w:rsidRPr="008A67D7">
              <w:rPr>
                <w:rFonts w:eastAsia="Dotum"/>
                <w:szCs w:val="22"/>
              </w:rPr>
              <w:t>cm</w:t>
            </w:r>
          </w:p>
        </w:tc>
        <w:tc>
          <w:tcPr>
            <w:tcW w:w="968" w:type="dxa"/>
          </w:tcPr>
          <w:p w14:paraId="4CE1FDF7" w14:textId="77777777" w:rsidR="007D00DC" w:rsidRPr="008A67D7" w:rsidRDefault="007D00DC" w:rsidP="00571204">
            <w:pPr>
              <w:spacing w:before="120" w:after="120" w:line="240" w:lineRule="auto"/>
              <w:rPr>
                <w:rFonts w:eastAsia="Dotum"/>
                <w:szCs w:val="22"/>
              </w:rPr>
            </w:pPr>
            <w:r w:rsidRPr="008A67D7">
              <w:rPr>
                <w:rFonts w:eastAsia="Dotum"/>
                <w:szCs w:val="22"/>
              </w:rPr>
              <w:t>14.2</w:t>
            </w:r>
            <w:r w:rsidR="00F178F3">
              <w:rPr>
                <w:rFonts w:eastAsia="Dotum"/>
                <w:szCs w:val="22"/>
              </w:rPr>
              <w:t xml:space="preserve"> </w:t>
            </w:r>
            <w:r w:rsidRPr="008A67D7">
              <w:rPr>
                <w:rFonts w:eastAsia="Dotum"/>
                <w:szCs w:val="22"/>
              </w:rPr>
              <w:t>cm</w:t>
            </w:r>
          </w:p>
        </w:tc>
        <w:tc>
          <w:tcPr>
            <w:tcW w:w="967" w:type="dxa"/>
          </w:tcPr>
          <w:p w14:paraId="14D8CBE4" w14:textId="77777777" w:rsidR="007D00DC" w:rsidRPr="008A67D7" w:rsidRDefault="007D00DC" w:rsidP="00571204">
            <w:pPr>
              <w:spacing w:before="120" w:after="120" w:line="240" w:lineRule="auto"/>
              <w:rPr>
                <w:rFonts w:eastAsia="Dotum"/>
                <w:szCs w:val="22"/>
              </w:rPr>
            </w:pPr>
            <w:r w:rsidRPr="008A67D7">
              <w:rPr>
                <w:rFonts w:eastAsia="Dotum"/>
                <w:szCs w:val="22"/>
              </w:rPr>
              <w:t>8.6</w:t>
            </w:r>
            <w:r w:rsidR="00F178F3">
              <w:rPr>
                <w:rFonts w:eastAsia="Dotum"/>
                <w:szCs w:val="22"/>
              </w:rPr>
              <w:t xml:space="preserve"> </w:t>
            </w:r>
            <w:r w:rsidRPr="008A67D7">
              <w:rPr>
                <w:rFonts w:eastAsia="Dotum"/>
                <w:szCs w:val="22"/>
              </w:rPr>
              <w:t>cm</w:t>
            </w:r>
          </w:p>
        </w:tc>
        <w:tc>
          <w:tcPr>
            <w:tcW w:w="967" w:type="dxa"/>
          </w:tcPr>
          <w:p w14:paraId="5C12B787" w14:textId="77777777" w:rsidR="007D00DC" w:rsidRPr="008A67D7" w:rsidRDefault="007D00DC" w:rsidP="00571204">
            <w:pPr>
              <w:spacing w:before="120" w:after="120" w:line="240" w:lineRule="auto"/>
              <w:rPr>
                <w:rFonts w:eastAsia="Dotum"/>
                <w:szCs w:val="22"/>
              </w:rPr>
            </w:pPr>
            <w:r w:rsidRPr="008A67D7">
              <w:rPr>
                <w:rFonts w:eastAsia="Dotum"/>
                <w:szCs w:val="22"/>
              </w:rPr>
              <w:t>9.2</w:t>
            </w:r>
            <w:r w:rsidR="00F178F3">
              <w:rPr>
                <w:rFonts w:eastAsia="Dotum"/>
                <w:szCs w:val="22"/>
              </w:rPr>
              <w:t xml:space="preserve"> </w:t>
            </w:r>
            <w:r w:rsidRPr="008A67D7">
              <w:rPr>
                <w:rFonts w:eastAsia="Dotum"/>
                <w:szCs w:val="22"/>
              </w:rPr>
              <w:t>cm</w:t>
            </w:r>
          </w:p>
        </w:tc>
        <w:tc>
          <w:tcPr>
            <w:tcW w:w="968" w:type="dxa"/>
          </w:tcPr>
          <w:p w14:paraId="55179DBE" w14:textId="77777777" w:rsidR="007D00DC" w:rsidRPr="008A67D7" w:rsidRDefault="007D00DC" w:rsidP="00571204">
            <w:pPr>
              <w:spacing w:before="120" w:after="120" w:line="240" w:lineRule="auto"/>
              <w:rPr>
                <w:rFonts w:eastAsia="Dotum"/>
                <w:szCs w:val="22"/>
              </w:rPr>
            </w:pPr>
            <w:r w:rsidRPr="008A67D7">
              <w:rPr>
                <w:rFonts w:eastAsia="Dotum"/>
                <w:szCs w:val="22"/>
              </w:rPr>
              <w:t>5.4</w:t>
            </w:r>
            <w:r w:rsidR="00F178F3">
              <w:rPr>
                <w:rFonts w:eastAsia="Dotum"/>
                <w:szCs w:val="22"/>
              </w:rPr>
              <w:t xml:space="preserve"> </w:t>
            </w:r>
            <w:r w:rsidRPr="008A67D7">
              <w:rPr>
                <w:rFonts w:eastAsia="Dotum"/>
                <w:szCs w:val="22"/>
              </w:rPr>
              <w:t>cm</w:t>
            </w:r>
          </w:p>
        </w:tc>
        <w:tc>
          <w:tcPr>
            <w:tcW w:w="967" w:type="dxa"/>
          </w:tcPr>
          <w:p w14:paraId="060B6ADA" w14:textId="77777777" w:rsidR="007D00DC" w:rsidRPr="008A67D7" w:rsidRDefault="007D00DC" w:rsidP="00571204">
            <w:pPr>
              <w:spacing w:before="120" w:after="120" w:line="240" w:lineRule="auto"/>
              <w:rPr>
                <w:rFonts w:eastAsia="Dotum"/>
                <w:szCs w:val="22"/>
              </w:rPr>
            </w:pPr>
            <w:r w:rsidRPr="008A67D7">
              <w:rPr>
                <w:rFonts w:eastAsia="Dotum"/>
                <w:szCs w:val="22"/>
              </w:rPr>
              <w:t>6.3</w:t>
            </w:r>
            <w:r w:rsidR="00F178F3">
              <w:rPr>
                <w:rFonts w:eastAsia="Dotum"/>
                <w:szCs w:val="22"/>
              </w:rPr>
              <w:t xml:space="preserve"> </w:t>
            </w:r>
            <w:r w:rsidRPr="008A67D7">
              <w:rPr>
                <w:rFonts w:eastAsia="Dotum"/>
                <w:szCs w:val="22"/>
              </w:rPr>
              <w:t>cm</w:t>
            </w:r>
          </w:p>
        </w:tc>
        <w:tc>
          <w:tcPr>
            <w:tcW w:w="968" w:type="dxa"/>
          </w:tcPr>
          <w:p w14:paraId="7F0EE517" w14:textId="77777777" w:rsidR="007D00DC" w:rsidRPr="008A67D7" w:rsidRDefault="007D00DC" w:rsidP="00571204">
            <w:pPr>
              <w:spacing w:before="120" w:after="120" w:line="240" w:lineRule="auto"/>
              <w:rPr>
                <w:rFonts w:eastAsia="Dotum"/>
                <w:szCs w:val="22"/>
              </w:rPr>
            </w:pPr>
            <w:r w:rsidRPr="008A67D7">
              <w:rPr>
                <w:rFonts w:eastAsia="Dotum"/>
                <w:szCs w:val="22"/>
              </w:rPr>
              <w:t>4.6</w:t>
            </w:r>
            <w:r w:rsidR="00F178F3">
              <w:rPr>
                <w:rFonts w:eastAsia="Dotum"/>
                <w:szCs w:val="22"/>
              </w:rPr>
              <w:t xml:space="preserve"> </w:t>
            </w:r>
            <w:r w:rsidRPr="008A67D7">
              <w:rPr>
                <w:rFonts w:eastAsia="Dotum"/>
                <w:szCs w:val="22"/>
              </w:rPr>
              <w:t>cm</w:t>
            </w:r>
          </w:p>
        </w:tc>
      </w:tr>
    </w:tbl>
    <w:p w14:paraId="7AF0578B" w14:textId="77777777" w:rsidR="007D00DC" w:rsidRPr="008A67D7" w:rsidRDefault="007D00DC" w:rsidP="00571204">
      <w:pPr>
        <w:spacing w:before="120" w:after="120" w:line="240" w:lineRule="auto"/>
        <w:rPr>
          <w:rFonts w:asciiTheme="minorHAnsi" w:eastAsia="Dotum" w:hAnsiTheme="minorHAnsi"/>
          <w:b/>
          <w:szCs w:val="22"/>
        </w:rPr>
      </w:pPr>
    </w:p>
    <w:p w14:paraId="715B5ADE" w14:textId="77777777" w:rsidR="007D00DC" w:rsidRPr="008A67D7" w:rsidRDefault="007D00DC"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 xml:space="preserve">Site 2: </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966"/>
        <w:gridCol w:w="967"/>
        <w:gridCol w:w="967"/>
        <w:gridCol w:w="967"/>
        <w:gridCol w:w="967"/>
        <w:gridCol w:w="966"/>
        <w:gridCol w:w="967"/>
        <w:gridCol w:w="967"/>
        <w:gridCol w:w="967"/>
        <w:gridCol w:w="967"/>
      </w:tblGrid>
      <w:tr w:rsidR="007D00DC" w:rsidRPr="008A67D7" w14:paraId="62EA6880" w14:textId="77777777" w:rsidTr="002A26C5">
        <w:trPr>
          <w:trHeight w:val="502"/>
        </w:trPr>
        <w:tc>
          <w:tcPr>
            <w:tcW w:w="966" w:type="dxa"/>
          </w:tcPr>
          <w:p w14:paraId="58B9DBBA" w14:textId="792F01BC" w:rsidR="007D00DC" w:rsidRPr="008A67D7" w:rsidRDefault="007D00DC" w:rsidP="00571204">
            <w:pPr>
              <w:spacing w:before="120" w:after="120" w:line="240" w:lineRule="auto"/>
              <w:rPr>
                <w:rFonts w:eastAsia="Dotum"/>
                <w:szCs w:val="22"/>
              </w:rPr>
            </w:pPr>
            <w:r w:rsidRPr="008A67D7">
              <w:rPr>
                <w:rFonts w:eastAsia="Dotum"/>
                <w:szCs w:val="22"/>
              </w:rPr>
              <w:t>5.1</w:t>
            </w:r>
            <w:r w:rsidR="00F178F3">
              <w:rPr>
                <w:rFonts w:eastAsia="Dotum"/>
                <w:szCs w:val="22"/>
              </w:rPr>
              <w:t xml:space="preserve"> </w:t>
            </w:r>
            <w:r w:rsidRPr="008A67D7">
              <w:rPr>
                <w:rFonts w:eastAsia="Dotum"/>
                <w:szCs w:val="22"/>
              </w:rPr>
              <w:t>cm</w:t>
            </w:r>
          </w:p>
        </w:tc>
        <w:tc>
          <w:tcPr>
            <w:tcW w:w="967" w:type="dxa"/>
          </w:tcPr>
          <w:p w14:paraId="6D2F49C1" w14:textId="1B627BCA" w:rsidR="007D00DC" w:rsidRPr="008A67D7" w:rsidRDefault="007D00DC" w:rsidP="00571204">
            <w:pPr>
              <w:spacing w:before="120" w:after="120" w:line="240" w:lineRule="auto"/>
              <w:rPr>
                <w:rFonts w:eastAsia="Dotum"/>
                <w:szCs w:val="22"/>
              </w:rPr>
            </w:pPr>
            <w:r w:rsidRPr="008A67D7">
              <w:rPr>
                <w:rFonts w:eastAsia="Dotum"/>
                <w:szCs w:val="22"/>
              </w:rPr>
              <w:t>6.2</w:t>
            </w:r>
            <w:r w:rsidR="00F178F3">
              <w:rPr>
                <w:rFonts w:eastAsia="Dotum"/>
                <w:szCs w:val="22"/>
              </w:rPr>
              <w:t xml:space="preserve"> </w:t>
            </w:r>
            <w:r w:rsidRPr="008A67D7">
              <w:rPr>
                <w:rFonts w:eastAsia="Dotum"/>
                <w:szCs w:val="22"/>
              </w:rPr>
              <w:t>cm</w:t>
            </w:r>
          </w:p>
        </w:tc>
        <w:tc>
          <w:tcPr>
            <w:tcW w:w="967" w:type="dxa"/>
          </w:tcPr>
          <w:p w14:paraId="4A2D737D" w14:textId="2C33BCD7" w:rsidR="007D00DC" w:rsidRPr="008A67D7" w:rsidRDefault="007D00DC" w:rsidP="00571204">
            <w:pPr>
              <w:spacing w:before="120" w:after="120" w:line="240" w:lineRule="auto"/>
              <w:rPr>
                <w:rFonts w:eastAsia="Dotum"/>
                <w:szCs w:val="22"/>
              </w:rPr>
            </w:pPr>
            <w:r w:rsidRPr="008A67D7">
              <w:rPr>
                <w:rFonts w:eastAsia="Dotum"/>
                <w:szCs w:val="22"/>
              </w:rPr>
              <w:t>5.8</w:t>
            </w:r>
            <w:r w:rsidR="00F178F3">
              <w:rPr>
                <w:rFonts w:eastAsia="Dotum"/>
                <w:szCs w:val="22"/>
              </w:rPr>
              <w:t xml:space="preserve"> </w:t>
            </w:r>
            <w:r w:rsidRPr="008A67D7">
              <w:rPr>
                <w:rFonts w:eastAsia="Dotum"/>
                <w:szCs w:val="22"/>
              </w:rPr>
              <w:t>cm</w:t>
            </w:r>
          </w:p>
        </w:tc>
        <w:tc>
          <w:tcPr>
            <w:tcW w:w="967" w:type="dxa"/>
          </w:tcPr>
          <w:p w14:paraId="4CB45E59" w14:textId="57E05062" w:rsidR="007D00DC" w:rsidRPr="008A67D7" w:rsidRDefault="007D00DC" w:rsidP="00571204">
            <w:pPr>
              <w:spacing w:before="120" w:after="120" w:line="240" w:lineRule="auto"/>
              <w:rPr>
                <w:rFonts w:eastAsia="Dotum"/>
                <w:szCs w:val="22"/>
              </w:rPr>
            </w:pPr>
            <w:r w:rsidRPr="008A67D7">
              <w:rPr>
                <w:rFonts w:eastAsia="Dotum"/>
                <w:szCs w:val="22"/>
              </w:rPr>
              <w:t>4.8</w:t>
            </w:r>
            <w:r w:rsidR="00F178F3">
              <w:rPr>
                <w:rFonts w:eastAsia="Dotum"/>
                <w:szCs w:val="22"/>
              </w:rPr>
              <w:t xml:space="preserve"> </w:t>
            </w:r>
            <w:r w:rsidRPr="008A67D7">
              <w:rPr>
                <w:rFonts w:eastAsia="Dotum"/>
                <w:szCs w:val="22"/>
              </w:rPr>
              <w:t>cm</w:t>
            </w:r>
          </w:p>
        </w:tc>
        <w:tc>
          <w:tcPr>
            <w:tcW w:w="967" w:type="dxa"/>
          </w:tcPr>
          <w:p w14:paraId="3E94514D" w14:textId="537895FE" w:rsidR="007D00DC" w:rsidRPr="008A67D7" w:rsidRDefault="007D00DC" w:rsidP="00571204">
            <w:pPr>
              <w:spacing w:before="120" w:after="120" w:line="240" w:lineRule="auto"/>
              <w:rPr>
                <w:rFonts w:eastAsia="Dotum"/>
                <w:szCs w:val="22"/>
              </w:rPr>
            </w:pPr>
            <w:r w:rsidRPr="008A67D7">
              <w:rPr>
                <w:rFonts w:eastAsia="Dotum"/>
                <w:szCs w:val="22"/>
              </w:rPr>
              <w:t>7.1</w:t>
            </w:r>
            <w:r w:rsidR="00F178F3">
              <w:rPr>
                <w:rFonts w:eastAsia="Dotum"/>
                <w:szCs w:val="22"/>
              </w:rPr>
              <w:t xml:space="preserve"> </w:t>
            </w:r>
            <w:r w:rsidRPr="008A67D7">
              <w:rPr>
                <w:rFonts w:eastAsia="Dotum"/>
                <w:szCs w:val="22"/>
              </w:rPr>
              <w:t>cm</w:t>
            </w:r>
          </w:p>
        </w:tc>
        <w:tc>
          <w:tcPr>
            <w:tcW w:w="966" w:type="dxa"/>
          </w:tcPr>
          <w:p w14:paraId="5AFFD010" w14:textId="541F1BAC" w:rsidR="007D00DC" w:rsidRPr="008A67D7" w:rsidRDefault="007D00DC" w:rsidP="00571204">
            <w:pPr>
              <w:spacing w:before="120" w:after="120" w:line="240" w:lineRule="auto"/>
              <w:rPr>
                <w:rFonts w:eastAsia="Dotum"/>
                <w:szCs w:val="22"/>
              </w:rPr>
            </w:pPr>
            <w:r w:rsidRPr="008A67D7">
              <w:rPr>
                <w:rFonts w:eastAsia="Dotum"/>
                <w:szCs w:val="22"/>
              </w:rPr>
              <w:t>8.4</w:t>
            </w:r>
            <w:r w:rsidR="00F178F3">
              <w:rPr>
                <w:rFonts w:eastAsia="Dotum"/>
                <w:szCs w:val="22"/>
              </w:rPr>
              <w:t xml:space="preserve"> </w:t>
            </w:r>
            <w:r w:rsidRPr="008A67D7">
              <w:rPr>
                <w:rFonts w:eastAsia="Dotum"/>
                <w:szCs w:val="22"/>
              </w:rPr>
              <w:t>cm</w:t>
            </w:r>
          </w:p>
        </w:tc>
        <w:tc>
          <w:tcPr>
            <w:tcW w:w="967" w:type="dxa"/>
          </w:tcPr>
          <w:p w14:paraId="22DDCE88" w14:textId="48756CA0" w:rsidR="007D00DC" w:rsidRPr="008A67D7" w:rsidRDefault="007D00DC" w:rsidP="00571204">
            <w:pPr>
              <w:spacing w:before="120" w:after="120" w:line="240" w:lineRule="auto"/>
              <w:rPr>
                <w:rFonts w:eastAsia="Dotum"/>
                <w:szCs w:val="22"/>
              </w:rPr>
            </w:pPr>
            <w:r w:rsidRPr="008A67D7">
              <w:rPr>
                <w:rFonts w:eastAsia="Dotum"/>
                <w:szCs w:val="22"/>
              </w:rPr>
              <w:t>4.6</w:t>
            </w:r>
            <w:r w:rsidR="00F178F3">
              <w:rPr>
                <w:rFonts w:eastAsia="Dotum"/>
                <w:szCs w:val="22"/>
              </w:rPr>
              <w:t xml:space="preserve"> </w:t>
            </w:r>
            <w:r w:rsidRPr="008A67D7">
              <w:rPr>
                <w:rFonts w:eastAsia="Dotum"/>
                <w:szCs w:val="22"/>
              </w:rPr>
              <w:t>cm</w:t>
            </w:r>
          </w:p>
        </w:tc>
        <w:tc>
          <w:tcPr>
            <w:tcW w:w="967" w:type="dxa"/>
          </w:tcPr>
          <w:p w14:paraId="3248ED48" w14:textId="5BD5197B" w:rsidR="007D00DC" w:rsidRPr="008A67D7" w:rsidRDefault="007D00DC" w:rsidP="00571204">
            <w:pPr>
              <w:spacing w:before="120" w:after="120" w:line="240" w:lineRule="auto"/>
              <w:rPr>
                <w:rFonts w:eastAsia="Dotum"/>
                <w:szCs w:val="22"/>
              </w:rPr>
            </w:pPr>
            <w:r w:rsidRPr="008A67D7">
              <w:rPr>
                <w:rFonts w:eastAsia="Dotum"/>
                <w:szCs w:val="22"/>
              </w:rPr>
              <w:t>8.1</w:t>
            </w:r>
            <w:r w:rsidR="00F178F3">
              <w:rPr>
                <w:rFonts w:eastAsia="Dotum"/>
                <w:szCs w:val="22"/>
              </w:rPr>
              <w:t xml:space="preserve"> </w:t>
            </w:r>
            <w:r w:rsidRPr="008A67D7">
              <w:rPr>
                <w:rFonts w:eastAsia="Dotum"/>
                <w:szCs w:val="22"/>
              </w:rPr>
              <w:t>cm</w:t>
            </w:r>
          </w:p>
        </w:tc>
        <w:tc>
          <w:tcPr>
            <w:tcW w:w="967" w:type="dxa"/>
          </w:tcPr>
          <w:p w14:paraId="32C3ADA3" w14:textId="193F57FB" w:rsidR="007D00DC" w:rsidRPr="008A67D7" w:rsidRDefault="007D00DC" w:rsidP="00571204">
            <w:pPr>
              <w:spacing w:before="120" w:after="120" w:line="240" w:lineRule="auto"/>
              <w:rPr>
                <w:rFonts w:eastAsia="Dotum"/>
                <w:szCs w:val="22"/>
              </w:rPr>
            </w:pPr>
            <w:r w:rsidRPr="008A67D7">
              <w:rPr>
                <w:rFonts w:eastAsia="Dotum"/>
                <w:szCs w:val="22"/>
              </w:rPr>
              <w:t>5.1</w:t>
            </w:r>
            <w:r w:rsidR="00F178F3">
              <w:rPr>
                <w:rFonts w:eastAsia="Dotum"/>
                <w:szCs w:val="22"/>
              </w:rPr>
              <w:t xml:space="preserve"> </w:t>
            </w:r>
            <w:r w:rsidRPr="008A67D7">
              <w:rPr>
                <w:rFonts w:eastAsia="Dotum"/>
                <w:szCs w:val="22"/>
              </w:rPr>
              <w:t>cm</w:t>
            </w:r>
          </w:p>
        </w:tc>
        <w:tc>
          <w:tcPr>
            <w:tcW w:w="967" w:type="dxa"/>
          </w:tcPr>
          <w:p w14:paraId="17E90ED3" w14:textId="2E1EF8EC" w:rsidR="007D00DC" w:rsidRPr="008A67D7" w:rsidRDefault="007D00DC" w:rsidP="00571204">
            <w:pPr>
              <w:spacing w:before="120" w:after="120" w:line="240" w:lineRule="auto"/>
              <w:rPr>
                <w:rFonts w:eastAsia="Dotum"/>
                <w:szCs w:val="22"/>
              </w:rPr>
            </w:pPr>
            <w:r w:rsidRPr="008A67D7">
              <w:rPr>
                <w:rFonts w:eastAsia="Dotum"/>
                <w:szCs w:val="22"/>
              </w:rPr>
              <w:t>10.6</w:t>
            </w:r>
            <w:r w:rsidR="00F178F3">
              <w:rPr>
                <w:rFonts w:eastAsia="Dotum"/>
                <w:szCs w:val="22"/>
              </w:rPr>
              <w:t xml:space="preserve"> </w:t>
            </w:r>
            <w:r w:rsidRPr="008A67D7">
              <w:rPr>
                <w:rFonts w:eastAsia="Dotum"/>
                <w:szCs w:val="22"/>
              </w:rPr>
              <w:t>cm</w:t>
            </w:r>
          </w:p>
        </w:tc>
      </w:tr>
      <w:tr w:rsidR="007D00DC" w:rsidRPr="008A67D7" w14:paraId="30405C9D" w14:textId="77777777" w:rsidTr="002A26C5">
        <w:trPr>
          <w:trHeight w:val="502"/>
        </w:trPr>
        <w:tc>
          <w:tcPr>
            <w:tcW w:w="966" w:type="dxa"/>
          </w:tcPr>
          <w:p w14:paraId="55B7EB03" w14:textId="75404D2C" w:rsidR="007D00DC" w:rsidRPr="008A67D7" w:rsidRDefault="007D00DC" w:rsidP="00571204">
            <w:pPr>
              <w:spacing w:before="120" w:after="120" w:line="240" w:lineRule="auto"/>
              <w:rPr>
                <w:rFonts w:eastAsia="Dotum"/>
                <w:szCs w:val="22"/>
              </w:rPr>
            </w:pPr>
            <w:r w:rsidRPr="008A67D7">
              <w:rPr>
                <w:rFonts w:eastAsia="Dotum"/>
                <w:szCs w:val="22"/>
              </w:rPr>
              <w:t>6.1</w:t>
            </w:r>
            <w:r w:rsidR="00F178F3">
              <w:rPr>
                <w:rFonts w:eastAsia="Dotum"/>
                <w:szCs w:val="22"/>
              </w:rPr>
              <w:t xml:space="preserve"> </w:t>
            </w:r>
            <w:r w:rsidRPr="008A67D7">
              <w:rPr>
                <w:rFonts w:eastAsia="Dotum"/>
                <w:szCs w:val="22"/>
              </w:rPr>
              <w:t>cm</w:t>
            </w:r>
          </w:p>
        </w:tc>
        <w:tc>
          <w:tcPr>
            <w:tcW w:w="967" w:type="dxa"/>
          </w:tcPr>
          <w:p w14:paraId="0BBFBD3E" w14:textId="3EDD9037" w:rsidR="007D00DC" w:rsidRPr="008A67D7" w:rsidRDefault="007D00DC" w:rsidP="00571204">
            <w:pPr>
              <w:spacing w:before="120" w:after="120" w:line="240" w:lineRule="auto"/>
              <w:rPr>
                <w:rFonts w:eastAsia="Dotum"/>
                <w:szCs w:val="22"/>
              </w:rPr>
            </w:pPr>
            <w:r w:rsidRPr="008A67D7">
              <w:rPr>
                <w:rFonts w:eastAsia="Dotum"/>
                <w:szCs w:val="22"/>
              </w:rPr>
              <w:t>4.2</w:t>
            </w:r>
            <w:r w:rsidR="00F178F3">
              <w:rPr>
                <w:rFonts w:eastAsia="Dotum"/>
                <w:szCs w:val="22"/>
              </w:rPr>
              <w:t xml:space="preserve"> </w:t>
            </w:r>
            <w:r w:rsidRPr="008A67D7">
              <w:rPr>
                <w:rFonts w:eastAsia="Dotum"/>
                <w:szCs w:val="22"/>
              </w:rPr>
              <w:t>cm</w:t>
            </w:r>
          </w:p>
        </w:tc>
        <w:tc>
          <w:tcPr>
            <w:tcW w:w="967" w:type="dxa"/>
          </w:tcPr>
          <w:p w14:paraId="55CB9D42" w14:textId="54F251F1" w:rsidR="007D00DC" w:rsidRPr="008A67D7" w:rsidRDefault="007D00DC" w:rsidP="00571204">
            <w:pPr>
              <w:spacing w:before="120" w:after="120" w:line="240" w:lineRule="auto"/>
              <w:rPr>
                <w:rFonts w:eastAsia="Dotum"/>
                <w:szCs w:val="22"/>
              </w:rPr>
            </w:pPr>
            <w:r w:rsidRPr="008A67D7">
              <w:rPr>
                <w:rFonts w:eastAsia="Dotum"/>
                <w:szCs w:val="22"/>
              </w:rPr>
              <w:t>7.3</w:t>
            </w:r>
            <w:r w:rsidR="00F178F3">
              <w:rPr>
                <w:rFonts w:eastAsia="Dotum"/>
                <w:szCs w:val="22"/>
              </w:rPr>
              <w:t xml:space="preserve"> </w:t>
            </w:r>
            <w:r w:rsidRPr="008A67D7">
              <w:rPr>
                <w:rFonts w:eastAsia="Dotum"/>
                <w:szCs w:val="22"/>
              </w:rPr>
              <w:t>cm</w:t>
            </w:r>
          </w:p>
        </w:tc>
        <w:tc>
          <w:tcPr>
            <w:tcW w:w="967" w:type="dxa"/>
          </w:tcPr>
          <w:p w14:paraId="7F5CCD7B" w14:textId="6F3E5AB9" w:rsidR="007D00DC" w:rsidRPr="008A67D7" w:rsidRDefault="007D00DC" w:rsidP="00571204">
            <w:pPr>
              <w:spacing w:before="120" w:after="120" w:line="240" w:lineRule="auto"/>
              <w:rPr>
                <w:rFonts w:eastAsia="Dotum"/>
                <w:szCs w:val="22"/>
              </w:rPr>
            </w:pPr>
            <w:r w:rsidRPr="008A67D7">
              <w:rPr>
                <w:rFonts w:eastAsia="Dotum"/>
                <w:szCs w:val="22"/>
              </w:rPr>
              <w:t>6.9</w:t>
            </w:r>
            <w:r w:rsidR="00F178F3">
              <w:rPr>
                <w:rFonts w:eastAsia="Dotum"/>
                <w:szCs w:val="22"/>
              </w:rPr>
              <w:t xml:space="preserve"> </w:t>
            </w:r>
            <w:r w:rsidRPr="008A67D7">
              <w:rPr>
                <w:rFonts w:eastAsia="Dotum"/>
                <w:szCs w:val="22"/>
              </w:rPr>
              <w:t>cm</w:t>
            </w:r>
          </w:p>
        </w:tc>
        <w:tc>
          <w:tcPr>
            <w:tcW w:w="967" w:type="dxa"/>
          </w:tcPr>
          <w:p w14:paraId="2643E617" w14:textId="77777777" w:rsidR="007D00DC" w:rsidRPr="008A67D7" w:rsidRDefault="007D00DC" w:rsidP="00571204">
            <w:pPr>
              <w:spacing w:before="120" w:after="120" w:line="240" w:lineRule="auto"/>
              <w:rPr>
                <w:rFonts w:eastAsia="Dotum"/>
                <w:szCs w:val="22"/>
              </w:rPr>
            </w:pPr>
            <w:r w:rsidRPr="008A67D7">
              <w:rPr>
                <w:rFonts w:eastAsia="Dotum"/>
                <w:szCs w:val="22"/>
              </w:rPr>
              <w:t>8</w:t>
            </w:r>
            <w:r w:rsidR="00F178F3">
              <w:rPr>
                <w:rFonts w:eastAsia="Dotum"/>
                <w:szCs w:val="22"/>
              </w:rPr>
              <w:t xml:space="preserve"> </w:t>
            </w:r>
            <w:r w:rsidRPr="008A67D7">
              <w:rPr>
                <w:rFonts w:eastAsia="Dotum"/>
                <w:szCs w:val="22"/>
              </w:rPr>
              <w:t>cm</w:t>
            </w:r>
          </w:p>
        </w:tc>
        <w:tc>
          <w:tcPr>
            <w:tcW w:w="966" w:type="dxa"/>
          </w:tcPr>
          <w:p w14:paraId="15DEC451" w14:textId="77777777" w:rsidR="007D00DC" w:rsidRPr="008A67D7" w:rsidRDefault="007D00DC" w:rsidP="00571204">
            <w:pPr>
              <w:spacing w:before="120" w:after="120" w:line="240" w:lineRule="auto"/>
              <w:rPr>
                <w:rFonts w:eastAsia="Dotum"/>
                <w:szCs w:val="22"/>
              </w:rPr>
            </w:pPr>
            <w:r w:rsidRPr="008A67D7">
              <w:rPr>
                <w:rFonts w:eastAsia="Dotum"/>
                <w:szCs w:val="22"/>
              </w:rPr>
              <w:t>4</w:t>
            </w:r>
            <w:r w:rsidR="00F178F3">
              <w:rPr>
                <w:rFonts w:eastAsia="Dotum"/>
                <w:szCs w:val="22"/>
              </w:rPr>
              <w:t xml:space="preserve"> </w:t>
            </w:r>
            <w:r w:rsidRPr="008A67D7">
              <w:rPr>
                <w:rFonts w:eastAsia="Dotum"/>
                <w:szCs w:val="22"/>
              </w:rPr>
              <w:t>cm</w:t>
            </w:r>
          </w:p>
        </w:tc>
        <w:tc>
          <w:tcPr>
            <w:tcW w:w="967" w:type="dxa"/>
          </w:tcPr>
          <w:p w14:paraId="1E1E279A" w14:textId="462B52AF" w:rsidR="007D00DC" w:rsidRPr="008A67D7" w:rsidRDefault="007D00DC" w:rsidP="00571204">
            <w:pPr>
              <w:spacing w:before="120" w:after="120" w:line="240" w:lineRule="auto"/>
              <w:rPr>
                <w:rFonts w:eastAsia="Dotum"/>
                <w:szCs w:val="22"/>
              </w:rPr>
            </w:pPr>
            <w:r w:rsidRPr="008A67D7">
              <w:rPr>
                <w:rFonts w:eastAsia="Dotum"/>
                <w:szCs w:val="22"/>
              </w:rPr>
              <w:t>5</w:t>
            </w:r>
            <w:r w:rsidR="00F178F3">
              <w:rPr>
                <w:rFonts w:eastAsia="Dotum"/>
                <w:szCs w:val="22"/>
              </w:rPr>
              <w:t xml:space="preserve"> </w:t>
            </w:r>
            <w:r w:rsidRPr="008A67D7">
              <w:rPr>
                <w:rFonts w:eastAsia="Dotum"/>
                <w:szCs w:val="22"/>
              </w:rPr>
              <w:t>cm</w:t>
            </w:r>
          </w:p>
        </w:tc>
        <w:tc>
          <w:tcPr>
            <w:tcW w:w="967" w:type="dxa"/>
          </w:tcPr>
          <w:p w14:paraId="05E20010" w14:textId="070FD793" w:rsidR="007D00DC" w:rsidRPr="008A67D7" w:rsidRDefault="007D00DC" w:rsidP="00571204">
            <w:pPr>
              <w:spacing w:before="120" w:after="120" w:line="240" w:lineRule="auto"/>
              <w:rPr>
                <w:rFonts w:eastAsia="Dotum"/>
                <w:szCs w:val="22"/>
              </w:rPr>
            </w:pPr>
            <w:r w:rsidRPr="008A67D7">
              <w:rPr>
                <w:rFonts w:eastAsia="Dotum"/>
                <w:szCs w:val="22"/>
              </w:rPr>
              <w:t>9.5</w:t>
            </w:r>
            <w:r w:rsidR="00F178F3">
              <w:rPr>
                <w:rFonts w:eastAsia="Dotum"/>
                <w:szCs w:val="22"/>
              </w:rPr>
              <w:t xml:space="preserve"> </w:t>
            </w:r>
            <w:r w:rsidRPr="008A67D7">
              <w:rPr>
                <w:rFonts w:eastAsia="Dotum"/>
                <w:szCs w:val="22"/>
              </w:rPr>
              <w:t>cm</w:t>
            </w:r>
          </w:p>
        </w:tc>
        <w:tc>
          <w:tcPr>
            <w:tcW w:w="967" w:type="dxa"/>
          </w:tcPr>
          <w:p w14:paraId="4A29135E" w14:textId="05CDC745" w:rsidR="007D00DC" w:rsidRPr="008A67D7" w:rsidRDefault="007D00DC" w:rsidP="00571204">
            <w:pPr>
              <w:spacing w:before="120" w:after="120" w:line="240" w:lineRule="auto"/>
              <w:rPr>
                <w:rFonts w:eastAsia="Dotum"/>
                <w:szCs w:val="22"/>
              </w:rPr>
            </w:pPr>
            <w:r w:rsidRPr="008A67D7">
              <w:rPr>
                <w:rFonts w:eastAsia="Dotum"/>
                <w:szCs w:val="22"/>
              </w:rPr>
              <w:t>5</w:t>
            </w:r>
            <w:r w:rsidR="00F178F3">
              <w:rPr>
                <w:rFonts w:eastAsia="Dotum"/>
                <w:szCs w:val="22"/>
              </w:rPr>
              <w:t xml:space="preserve"> </w:t>
            </w:r>
            <w:r w:rsidRPr="008A67D7">
              <w:rPr>
                <w:rFonts w:eastAsia="Dotum"/>
                <w:szCs w:val="22"/>
              </w:rPr>
              <w:t>cm</w:t>
            </w:r>
          </w:p>
        </w:tc>
        <w:tc>
          <w:tcPr>
            <w:tcW w:w="967" w:type="dxa"/>
          </w:tcPr>
          <w:p w14:paraId="24D8E7C6" w14:textId="426263A1" w:rsidR="007D00DC" w:rsidRPr="008A67D7" w:rsidRDefault="007D00DC" w:rsidP="00571204">
            <w:pPr>
              <w:spacing w:before="120" w:after="120" w:line="240" w:lineRule="auto"/>
              <w:rPr>
                <w:rFonts w:eastAsia="Dotum"/>
                <w:szCs w:val="22"/>
              </w:rPr>
            </w:pPr>
            <w:r w:rsidRPr="008A67D7">
              <w:rPr>
                <w:rFonts w:eastAsia="Dotum"/>
                <w:szCs w:val="22"/>
              </w:rPr>
              <w:t>5</w:t>
            </w:r>
            <w:r w:rsidR="00F178F3">
              <w:rPr>
                <w:rFonts w:eastAsia="Dotum"/>
                <w:szCs w:val="22"/>
              </w:rPr>
              <w:t xml:space="preserve"> </w:t>
            </w:r>
            <w:r w:rsidRPr="008A67D7">
              <w:rPr>
                <w:rFonts w:eastAsia="Dotum"/>
                <w:szCs w:val="22"/>
              </w:rPr>
              <w:t>cm</w:t>
            </w:r>
          </w:p>
        </w:tc>
      </w:tr>
    </w:tbl>
    <w:p w14:paraId="302DCA07" w14:textId="77777777" w:rsidR="007D00DC" w:rsidRPr="008A67D7" w:rsidRDefault="007D00DC" w:rsidP="00571204">
      <w:pPr>
        <w:spacing w:before="120" w:after="120" w:line="240" w:lineRule="auto"/>
        <w:rPr>
          <w:rFonts w:asciiTheme="minorHAnsi" w:eastAsia="Dotum" w:hAnsiTheme="minorHAnsi"/>
          <w:szCs w:val="22"/>
        </w:rPr>
      </w:pPr>
    </w:p>
    <w:p w14:paraId="67AC43F6" w14:textId="77777777" w:rsidR="007D00DC" w:rsidRPr="008A67D7" w:rsidRDefault="007D00DC"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Site 3:</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882"/>
        <w:gridCol w:w="990"/>
        <w:gridCol w:w="989"/>
        <w:gridCol w:w="945"/>
        <w:gridCol w:w="990"/>
        <w:gridCol w:w="990"/>
        <w:gridCol w:w="990"/>
        <w:gridCol w:w="990"/>
        <w:gridCol w:w="990"/>
        <w:gridCol w:w="883"/>
      </w:tblGrid>
      <w:tr w:rsidR="007D00DC" w:rsidRPr="008A67D7" w14:paraId="07D8A1C9" w14:textId="77777777" w:rsidTr="002A26C5">
        <w:tc>
          <w:tcPr>
            <w:tcW w:w="882" w:type="dxa"/>
          </w:tcPr>
          <w:p w14:paraId="56B810E7" w14:textId="5394EEDB" w:rsidR="007D00DC" w:rsidRPr="008A67D7" w:rsidRDefault="007D00DC" w:rsidP="00571204">
            <w:pPr>
              <w:spacing w:before="120" w:after="120" w:line="240" w:lineRule="auto"/>
              <w:rPr>
                <w:rFonts w:eastAsia="Dotum"/>
                <w:szCs w:val="22"/>
              </w:rPr>
            </w:pPr>
            <w:r w:rsidRPr="008A67D7">
              <w:rPr>
                <w:rFonts w:eastAsia="Dotum"/>
                <w:szCs w:val="22"/>
              </w:rPr>
              <w:t>2</w:t>
            </w:r>
            <w:r w:rsidR="00F178F3">
              <w:rPr>
                <w:rFonts w:eastAsia="Dotum"/>
                <w:szCs w:val="22"/>
              </w:rPr>
              <w:t xml:space="preserve"> </w:t>
            </w:r>
            <w:r w:rsidRPr="008A67D7">
              <w:rPr>
                <w:rFonts w:eastAsia="Dotum"/>
                <w:szCs w:val="22"/>
              </w:rPr>
              <w:t>cm</w:t>
            </w:r>
          </w:p>
        </w:tc>
        <w:tc>
          <w:tcPr>
            <w:tcW w:w="990" w:type="dxa"/>
          </w:tcPr>
          <w:p w14:paraId="6E6D5444" w14:textId="139C1975" w:rsidR="007D00DC" w:rsidRPr="008A67D7" w:rsidRDefault="007D00DC" w:rsidP="00571204">
            <w:pPr>
              <w:spacing w:before="120" w:after="120" w:line="240" w:lineRule="auto"/>
              <w:rPr>
                <w:rFonts w:eastAsia="Dotum"/>
                <w:szCs w:val="22"/>
              </w:rPr>
            </w:pPr>
            <w:r w:rsidRPr="008A67D7">
              <w:rPr>
                <w:rFonts w:eastAsia="Dotum"/>
                <w:szCs w:val="22"/>
              </w:rPr>
              <w:t>4.8</w:t>
            </w:r>
            <w:r w:rsidR="00F178F3">
              <w:rPr>
                <w:rFonts w:eastAsia="Dotum"/>
                <w:szCs w:val="22"/>
              </w:rPr>
              <w:t xml:space="preserve"> </w:t>
            </w:r>
            <w:r w:rsidRPr="008A67D7">
              <w:rPr>
                <w:rFonts w:eastAsia="Dotum"/>
                <w:szCs w:val="22"/>
              </w:rPr>
              <w:t>cm</w:t>
            </w:r>
          </w:p>
        </w:tc>
        <w:tc>
          <w:tcPr>
            <w:tcW w:w="989" w:type="dxa"/>
          </w:tcPr>
          <w:p w14:paraId="7346B98C" w14:textId="6689656F" w:rsidR="007D00DC" w:rsidRPr="008A67D7" w:rsidRDefault="007D00DC" w:rsidP="00571204">
            <w:pPr>
              <w:spacing w:before="120" w:after="120" w:line="240" w:lineRule="auto"/>
              <w:rPr>
                <w:rFonts w:eastAsia="Dotum"/>
                <w:szCs w:val="22"/>
              </w:rPr>
            </w:pPr>
            <w:r w:rsidRPr="008A67D7">
              <w:rPr>
                <w:rFonts w:eastAsia="Dotum"/>
                <w:szCs w:val="22"/>
              </w:rPr>
              <w:t>2</w:t>
            </w:r>
            <w:r w:rsidR="00F178F3">
              <w:rPr>
                <w:rFonts w:eastAsia="Dotum"/>
                <w:szCs w:val="22"/>
              </w:rPr>
              <w:t xml:space="preserve"> </w:t>
            </w:r>
            <w:r w:rsidRPr="008A67D7">
              <w:rPr>
                <w:rFonts w:eastAsia="Dotum"/>
                <w:szCs w:val="22"/>
              </w:rPr>
              <w:t>cm</w:t>
            </w:r>
          </w:p>
        </w:tc>
        <w:tc>
          <w:tcPr>
            <w:tcW w:w="945" w:type="dxa"/>
          </w:tcPr>
          <w:p w14:paraId="7B493202" w14:textId="40053B8D" w:rsidR="007D00DC" w:rsidRPr="008A67D7" w:rsidRDefault="007D00DC" w:rsidP="00571204">
            <w:pPr>
              <w:spacing w:before="120" w:after="120" w:line="240" w:lineRule="auto"/>
              <w:rPr>
                <w:rFonts w:eastAsia="Dotum"/>
                <w:szCs w:val="22"/>
              </w:rPr>
            </w:pPr>
            <w:r w:rsidRPr="008A67D7">
              <w:rPr>
                <w:rFonts w:eastAsia="Dotum"/>
                <w:szCs w:val="22"/>
              </w:rPr>
              <w:t>3</w:t>
            </w:r>
            <w:r w:rsidR="00F178F3">
              <w:rPr>
                <w:rFonts w:eastAsia="Dotum"/>
                <w:szCs w:val="22"/>
              </w:rPr>
              <w:t xml:space="preserve"> </w:t>
            </w:r>
            <w:r w:rsidRPr="008A67D7">
              <w:rPr>
                <w:rFonts w:eastAsia="Dotum"/>
                <w:szCs w:val="22"/>
              </w:rPr>
              <w:t>cm</w:t>
            </w:r>
          </w:p>
        </w:tc>
        <w:tc>
          <w:tcPr>
            <w:tcW w:w="990" w:type="dxa"/>
          </w:tcPr>
          <w:p w14:paraId="42106432" w14:textId="23CA5D1A" w:rsidR="007D00DC" w:rsidRPr="008A67D7" w:rsidRDefault="007D00DC" w:rsidP="00571204">
            <w:pPr>
              <w:spacing w:before="120" w:after="120" w:line="240" w:lineRule="auto"/>
              <w:rPr>
                <w:rFonts w:eastAsia="Dotum"/>
                <w:szCs w:val="22"/>
              </w:rPr>
            </w:pPr>
            <w:r w:rsidRPr="008A67D7">
              <w:rPr>
                <w:rFonts w:eastAsia="Dotum"/>
                <w:szCs w:val="22"/>
              </w:rPr>
              <w:t>3.4</w:t>
            </w:r>
            <w:r w:rsidR="00F178F3">
              <w:rPr>
                <w:rFonts w:eastAsia="Dotum"/>
                <w:szCs w:val="22"/>
              </w:rPr>
              <w:t xml:space="preserve"> </w:t>
            </w:r>
            <w:r w:rsidRPr="008A67D7">
              <w:rPr>
                <w:rFonts w:eastAsia="Dotum"/>
                <w:szCs w:val="22"/>
              </w:rPr>
              <w:t>cm</w:t>
            </w:r>
          </w:p>
        </w:tc>
        <w:tc>
          <w:tcPr>
            <w:tcW w:w="990" w:type="dxa"/>
          </w:tcPr>
          <w:p w14:paraId="09E0BA8B" w14:textId="25626FDC" w:rsidR="007D00DC" w:rsidRPr="008A67D7" w:rsidRDefault="007D00DC" w:rsidP="00571204">
            <w:pPr>
              <w:spacing w:before="120" w:after="120" w:line="240" w:lineRule="auto"/>
              <w:rPr>
                <w:rFonts w:eastAsia="Dotum"/>
                <w:szCs w:val="22"/>
              </w:rPr>
            </w:pPr>
            <w:r w:rsidRPr="008A67D7">
              <w:rPr>
                <w:rFonts w:eastAsia="Dotum"/>
                <w:szCs w:val="22"/>
              </w:rPr>
              <w:t>2.4</w:t>
            </w:r>
            <w:r w:rsidR="00F178F3">
              <w:rPr>
                <w:rFonts w:eastAsia="Dotum"/>
                <w:szCs w:val="22"/>
              </w:rPr>
              <w:t xml:space="preserve"> </w:t>
            </w:r>
            <w:r w:rsidRPr="008A67D7">
              <w:rPr>
                <w:rFonts w:eastAsia="Dotum"/>
                <w:szCs w:val="22"/>
              </w:rPr>
              <w:t>cm</w:t>
            </w:r>
          </w:p>
        </w:tc>
        <w:tc>
          <w:tcPr>
            <w:tcW w:w="990" w:type="dxa"/>
          </w:tcPr>
          <w:p w14:paraId="0D611AF3" w14:textId="4C6A145A" w:rsidR="007D00DC" w:rsidRPr="008A67D7" w:rsidRDefault="007D00DC" w:rsidP="00571204">
            <w:pPr>
              <w:spacing w:before="120" w:after="120" w:line="240" w:lineRule="auto"/>
              <w:rPr>
                <w:rFonts w:eastAsia="Dotum"/>
                <w:szCs w:val="22"/>
              </w:rPr>
            </w:pPr>
            <w:r w:rsidRPr="008A67D7">
              <w:rPr>
                <w:rFonts w:eastAsia="Dotum"/>
                <w:szCs w:val="22"/>
              </w:rPr>
              <w:t>1.9</w:t>
            </w:r>
            <w:r w:rsidR="00F178F3">
              <w:rPr>
                <w:rFonts w:eastAsia="Dotum"/>
                <w:szCs w:val="22"/>
              </w:rPr>
              <w:t xml:space="preserve"> </w:t>
            </w:r>
            <w:r w:rsidRPr="008A67D7">
              <w:rPr>
                <w:rFonts w:eastAsia="Dotum"/>
                <w:szCs w:val="22"/>
              </w:rPr>
              <w:t>cm</w:t>
            </w:r>
          </w:p>
        </w:tc>
        <w:tc>
          <w:tcPr>
            <w:tcW w:w="990" w:type="dxa"/>
          </w:tcPr>
          <w:p w14:paraId="61539572" w14:textId="1C9B9AD6" w:rsidR="007D00DC" w:rsidRPr="008A67D7" w:rsidRDefault="007D00DC" w:rsidP="00571204">
            <w:pPr>
              <w:spacing w:before="120" w:after="120" w:line="240" w:lineRule="auto"/>
              <w:rPr>
                <w:rFonts w:eastAsia="Dotum"/>
                <w:szCs w:val="22"/>
              </w:rPr>
            </w:pPr>
            <w:r w:rsidRPr="008A67D7">
              <w:rPr>
                <w:rFonts w:eastAsia="Dotum"/>
                <w:szCs w:val="22"/>
              </w:rPr>
              <w:t>2</w:t>
            </w:r>
            <w:r w:rsidR="00F178F3">
              <w:rPr>
                <w:rFonts w:eastAsia="Dotum"/>
                <w:szCs w:val="22"/>
              </w:rPr>
              <w:t xml:space="preserve"> </w:t>
            </w:r>
            <w:r w:rsidRPr="008A67D7">
              <w:rPr>
                <w:rFonts w:eastAsia="Dotum"/>
                <w:szCs w:val="22"/>
              </w:rPr>
              <w:t>cm</w:t>
            </w:r>
          </w:p>
        </w:tc>
        <w:tc>
          <w:tcPr>
            <w:tcW w:w="990" w:type="dxa"/>
          </w:tcPr>
          <w:p w14:paraId="5E9926F4" w14:textId="188FCAED" w:rsidR="007D00DC" w:rsidRPr="008A67D7" w:rsidRDefault="007D00DC" w:rsidP="00571204">
            <w:pPr>
              <w:spacing w:before="120" w:after="120" w:line="240" w:lineRule="auto"/>
              <w:rPr>
                <w:rFonts w:eastAsia="Dotum"/>
                <w:szCs w:val="22"/>
              </w:rPr>
            </w:pPr>
            <w:r w:rsidRPr="008A67D7">
              <w:rPr>
                <w:rFonts w:eastAsia="Dotum"/>
                <w:szCs w:val="22"/>
              </w:rPr>
              <w:t>2.8</w:t>
            </w:r>
            <w:r w:rsidR="00F178F3">
              <w:rPr>
                <w:rFonts w:eastAsia="Dotum"/>
                <w:szCs w:val="22"/>
              </w:rPr>
              <w:t xml:space="preserve"> </w:t>
            </w:r>
            <w:r w:rsidRPr="008A67D7">
              <w:rPr>
                <w:rFonts w:eastAsia="Dotum"/>
                <w:szCs w:val="22"/>
              </w:rPr>
              <w:t>cm</w:t>
            </w:r>
          </w:p>
        </w:tc>
        <w:tc>
          <w:tcPr>
            <w:tcW w:w="883" w:type="dxa"/>
          </w:tcPr>
          <w:p w14:paraId="3478581A" w14:textId="5F68AF00" w:rsidR="007D00DC" w:rsidRPr="008A67D7" w:rsidRDefault="007D00DC" w:rsidP="00571204">
            <w:pPr>
              <w:spacing w:before="120" w:after="120" w:line="240" w:lineRule="auto"/>
              <w:rPr>
                <w:rFonts w:eastAsia="Dotum"/>
                <w:szCs w:val="22"/>
              </w:rPr>
            </w:pPr>
            <w:r w:rsidRPr="008A67D7">
              <w:rPr>
                <w:rFonts w:eastAsia="Dotum"/>
                <w:szCs w:val="22"/>
              </w:rPr>
              <w:t>2.8</w:t>
            </w:r>
            <w:r w:rsidR="00F178F3">
              <w:rPr>
                <w:rFonts w:eastAsia="Dotum"/>
                <w:szCs w:val="22"/>
              </w:rPr>
              <w:t xml:space="preserve"> </w:t>
            </w:r>
            <w:r w:rsidRPr="008A67D7">
              <w:rPr>
                <w:rFonts w:eastAsia="Dotum"/>
                <w:szCs w:val="22"/>
              </w:rPr>
              <w:t>cm</w:t>
            </w:r>
          </w:p>
        </w:tc>
      </w:tr>
      <w:tr w:rsidR="007D00DC" w:rsidRPr="008A67D7" w14:paraId="199B920D" w14:textId="77777777" w:rsidTr="002A26C5">
        <w:tc>
          <w:tcPr>
            <w:tcW w:w="882" w:type="dxa"/>
          </w:tcPr>
          <w:p w14:paraId="1CC3424F" w14:textId="4E0E8916" w:rsidR="007D00DC" w:rsidRPr="008A67D7" w:rsidRDefault="007D00DC" w:rsidP="00571204">
            <w:pPr>
              <w:spacing w:before="120" w:after="120" w:line="240" w:lineRule="auto"/>
              <w:rPr>
                <w:rFonts w:eastAsia="Dotum"/>
                <w:szCs w:val="22"/>
              </w:rPr>
            </w:pPr>
            <w:r w:rsidRPr="008A67D7">
              <w:rPr>
                <w:rFonts w:eastAsia="Dotum"/>
                <w:szCs w:val="22"/>
              </w:rPr>
              <w:t>3.1</w:t>
            </w:r>
            <w:r w:rsidR="00F178F3">
              <w:rPr>
                <w:rFonts w:eastAsia="Dotum"/>
                <w:szCs w:val="22"/>
              </w:rPr>
              <w:t xml:space="preserve"> </w:t>
            </w:r>
            <w:r w:rsidRPr="008A67D7">
              <w:rPr>
                <w:rFonts w:eastAsia="Dotum"/>
                <w:szCs w:val="22"/>
              </w:rPr>
              <w:t>cm</w:t>
            </w:r>
          </w:p>
        </w:tc>
        <w:tc>
          <w:tcPr>
            <w:tcW w:w="990" w:type="dxa"/>
          </w:tcPr>
          <w:p w14:paraId="09D3A393" w14:textId="1EADF506" w:rsidR="007D00DC" w:rsidRPr="008A67D7" w:rsidRDefault="007D00DC" w:rsidP="00571204">
            <w:pPr>
              <w:spacing w:before="120" w:after="120" w:line="240" w:lineRule="auto"/>
              <w:rPr>
                <w:rFonts w:eastAsia="Dotum"/>
                <w:szCs w:val="22"/>
              </w:rPr>
            </w:pPr>
            <w:r w:rsidRPr="008A67D7">
              <w:rPr>
                <w:rFonts w:eastAsia="Dotum"/>
                <w:szCs w:val="22"/>
              </w:rPr>
              <w:t>1.9</w:t>
            </w:r>
            <w:r w:rsidR="00F178F3">
              <w:rPr>
                <w:rFonts w:eastAsia="Dotum"/>
                <w:szCs w:val="22"/>
              </w:rPr>
              <w:t xml:space="preserve"> </w:t>
            </w:r>
            <w:r w:rsidRPr="008A67D7">
              <w:rPr>
                <w:rFonts w:eastAsia="Dotum"/>
                <w:szCs w:val="22"/>
              </w:rPr>
              <w:t>cm</w:t>
            </w:r>
          </w:p>
        </w:tc>
        <w:tc>
          <w:tcPr>
            <w:tcW w:w="989" w:type="dxa"/>
          </w:tcPr>
          <w:p w14:paraId="1736EDD6" w14:textId="129DAD77" w:rsidR="007D00DC" w:rsidRPr="008A67D7" w:rsidRDefault="007D00DC" w:rsidP="00571204">
            <w:pPr>
              <w:spacing w:before="120" w:after="120" w:line="240" w:lineRule="auto"/>
              <w:rPr>
                <w:rFonts w:eastAsia="Dotum"/>
                <w:szCs w:val="22"/>
              </w:rPr>
            </w:pPr>
            <w:r w:rsidRPr="008A67D7">
              <w:rPr>
                <w:rFonts w:eastAsia="Dotum"/>
                <w:szCs w:val="22"/>
              </w:rPr>
              <w:t>2.2</w:t>
            </w:r>
            <w:r w:rsidR="00F178F3">
              <w:rPr>
                <w:rFonts w:eastAsia="Dotum"/>
                <w:szCs w:val="22"/>
              </w:rPr>
              <w:t xml:space="preserve"> </w:t>
            </w:r>
            <w:r w:rsidRPr="008A67D7">
              <w:rPr>
                <w:rFonts w:eastAsia="Dotum"/>
                <w:szCs w:val="22"/>
              </w:rPr>
              <w:t>cm</w:t>
            </w:r>
          </w:p>
        </w:tc>
        <w:tc>
          <w:tcPr>
            <w:tcW w:w="945" w:type="dxa"/>
          </w:tcPr>
          <w:p w14:paraId="314EDD65" w14:textId="4614703E" w:rsidR="007D00DC" w:rsidRPr="008A67D7" w:rsidRDefault="007D00DC" w:rsidP="00571204">
            <w:pPr>
              <w:spacing w:before="120" w:after="120" w:line="240" w:lineRule="auto"/>
              <w:rPr>
                <w:rFonts w:eastAsia="Dotum"/>
                <w:szCs w:val="22"/>
              </w:rPr>
            </w:pPr>
            <w:r w:rsidRPr="008A67D7">
              <w:rPr>
                <w:rFonts w:eastAsia="Dotum"/>
                <w:szCs w:val="22"/>
              </w:rPr>
              <w:t>4</w:t>
            </w:r>
            <w:r w:rsidR="00F178F3">
              <w:rPr>
                <w:rFonts w:eastAsia="Dotum"/>
                <w:szCs w:val="22"/>
              </w:rPr>
              <w:t xml:space="preserve"> </w:t>
            </w:r>
            <w:r w:rsidRPr="008A67D7">
              <w:rPr>
                <w:rFonts w:eastAsia="Dotum"/>
                <w:szCs w:val="22"/>
              </w:rPr>
              <w:t>cm</w:t>
            </w:r>
          </w:p>
        </w:tc>
        <w:tc>
          <w:tcPr>
            <w:tcW w:w="990" w:type="dxa"/>
          </w:tcPr>
          <w:p w14:paraId="39903D70" w14:textId="1922D557" w:rsidR="007D00DC" w:rsidRPr="008A67D7" w:rsidRDefault="007D00DC" w:rsidP="00571204">
            <w:pPr>
              <w:spacing w:before="120" w:after="120" w:line="240" w:lineRule="auto"/>
              <w:rPr>
                <w:rFonts w:eastAsia="Dotum"/>
                <w:szCs w:val="22"/>
              </w:rPr>
            </w:pPr>
            <w:r w:rsidRPr="008A67D7">
              <w:rPr>
                <w:rFonts w:eastAsia="Dotum"/>
                <w:szCs w:val="22"/>
              </w:rPr>
              <w:t>5.1</w:t>
            </w:r>
            <w:r w:rsidR="00F178F3">
              <w:rPr>
                <w:rFonts w:eastAsia="Dotum"/>
                <w:szCs w:val="22"/>
              </w:rPr>
              <w:t xml:space="preserve"> </w:t>
            </w:r>
            <w:r w:rsidRPr="008A67D7">
              <w:rPr>
                <w:rFonts w:eastAsia="Dotum"/>
                <w:szCs w:val="22"/>
              </w:rPr>
              <w:t>cm</w:t>
            </w:r>
          </w:p>
        </w:tc>
        <w:tc>
          <w:tcPr>
            <w:tcW w:w="990" w:type="dxa"/>
          </w:tcPr>
          <w:p w14:paraId="6D91D20B" w14:textId="685F23C6" w:rsidR="007D00DC" w:rsidRPr="008A67D7" w:rsidRDefault="007D00DC" w:rsidP="00571204">
            <w:pPr>
              <w:spacing w:before="120" w:after="120" w:line="240" w:lineRule="auto"/>
              <w:rPr>
                <w:rFonts w:eastAsia="Dotum"/>
                <w:szCs w:val="22"/>
              </w:rPr>
            </w:pPr>
            <w:r w:rsidRPr="008A67D7">
              <w:rPr>
                <w:rFonts w:eastAsia="Dotum"/>
                <w:szCs w:val="22"/>
              </w:rPr>
              <w:t>3.1</w:t>
            </w:r>
            <w:r w:rsidR="00F178F3">
              <w:rPr>
                <w:rFonts w:eastAsia="Dotum"/>
                <w:szCs w:val="22"/>
              </w:rPr>
              <w:t xml:space="preserve"> </w:t>
            </w:r>
            <w:r w:rsidRPr="008A67D7">
              <w:rPr>
                <w:rFonts w:eastAsia="Dotum"/>
                <w:szCs w:val="22"/>
              </w:rPr>
              <w:t>cm</w:t>
            </w:r>
          </w:p>
        </w:tc>
        <w:tc>
          <w:tcPr>
            <w:tcW w:w="990" w:type="dxa"/>
          </w:tcPr>
          <w:p w14:paraId="0E33E078" w14:textId="24EC5379" w:rsidR="007D00DC" w:rsidRPr="008A67D7" w:rsidRDefault="007D00DC" w:rsidP="00571204">
            <w:pPr>
              <w:spacing w:before="120" w:after="120" w:line="240" w:lineRule="auto"/>
              <w:rPr>
                <w:rFonts w:eastAsia="Dotum"/>
                <w:szCs w:val="22"/>
              </w:rPr>
            </w:pPr>
            <w:r w:rsidRPr="008A67D7">
              <w:rPr>
                <w:rFonts w:eastAsia="Dotum"/>
                <w:szCs w:val="22"/>
              </w:rPr>
              <w:t>3</w:t>
            </w:r>
            <w:r w:rsidR="00F178F3">
              <w:rPr>
                <w:rFonts w:eastAsia="Dotum"/>
                <w:szCs w:val="22"/>
              </w:rPr>
              <w:t xml:space="preserve"> </w:t>
            </w:r>
            <w:r w:rsidRPr="008A67D7">
              <w:rPr>
                <w:rFonts w:eastAsia="Dotum"/>
                <w:szCs w:val="22"/>
              </w:rPr>
              <w:t>cm</w:t>
            </w:r>
          </w:p>
        </w:tc>
        <w:tc>
          <w:tcPr>
            <w:tcW w:w="990" w:type="dxa"/>
          </w:tcPr>
          <w:p w14:paraId="7737016E" w14:textId="194B1C0E" w:rsidR="007D00DC" w:rsidRPr="008A67D7" w:rsidRDefault="007D00DC" w:rsidP="00571204">
            <w:pPr>
              <w:spacing w:before="120" w:after="120" w:line="240" w:lineRule="auto"/>
              <w:rPr>
                <w:rFonts w:eastAsia="Dotum"/>
                <w:szCs w:val="22"/>
              </w:rPr>
            </w:pPr>
            <w:r w:rsidRPr="008A67D7">
              <w:rPr>
                <w:rFonts w:eastAsia="Dotum"/>
                <w:szCs w:val="22"/>
              </w:rPr>
              <w:t>3.4</w:t>
            </w:r>
            <w:r w:rsidR="00F178F3">
              <w:rPr>
                <w:rFonts w:eastAsia="Dotum"/>
                <w:szCs w:val="22"/>
              </w:rPr>
              <w:t xml:space="preserve"> </w:t>
            </w:r>
            <w:r w:rsidRPr="008A67D7">
              <w:rPr>
                <w:rFonts w:eastAsia="Dotum"/>
                <w:szCs w:val="22"/>
              </w:rPr>
              <w:t>cm</w:t>
            </w:r>
          </w:p>
        </w:tc>
        <w:tc>
          <w:tcPr>
            <w:tcW w:w="990" w:type="dxa"/>
          </w:tcPr>
          <w:p w14:paraId="143ECEC0" w14:textId="7180096B" w:rsidR="007D00DC" w:rsidRPr="008A67D7" w:rsidRDefault="007D00DC" w:rsidP="00571204">
            <w:pPr>
              <w:spacing w:before="120" w:after="120" w:line="240" w:lineRule="auto"/>
              <w:rPr>
                <w:rFonts w:eastAsia="Dotum"/>
                <w:szCs w:val="22"/>
              </w:rPr>
            </w:pPr>
            <w:r w:rsidRPr="008A67D7">
              <w:rPr>
                <w:rFonts w:eastAsia="Dotum"/>
                <w:szCs w:val="22"/>
              </w:rPr>
              <w:t>2.6</w:t>
            </w:r>
            <w:r w:rsidR="00F178F3">
              <w:rPr>
                <w:rFonts w:eastAsia="Dotum"/>
                <w:szCs w:val="22"/>
              </w:rPr>
              <w:t xml:space="preserve"> </w:t>
            </w:r>
            <w:r w:rsidRPr="008A67D7">
              <w:rPr>
                <w:rFonts w:eastAsia="Dotum"/>
                <w:szCs w:val="22"/>
              </w:rPr>
              <w:t>cm</w:t>
            </w:r>
          </w:p>
        </w:tc>
        <w:tc>
          <w:tcPr>
            <w:tcW w:w="883" w:type="dxa"/>
          </w:tcPr>
          <w:p w14:paraId="488E63E8" w14:textId="57F640E3" w:rsidR="007D00DC" w:rsidRPr="008A67D7" w:rsidRDefault="007D00DC" w:rsidP="00571204">
            <w:pPr>
              <w:spacing w:before="120" w:after="120" w:line="240" w:lineRule="auto"/>
              <w:rPr>
                <w:rFonts w:eastAsia="Dotum"/>
                <w:szCs w:val="22"/>
              </w:rPr>
            </w:pPr>
            <w:r w:rsidRPr="008A67D7">
              <w:rPr>
                <w:rFonts w:eastAsia="Dotum"/>
                <w:szCs w:val="22"/>
              </w:rPr>
              <w:t>3.5</w:t>
            </w:r>
            <w:r w:rsidR="00F178F3">
              <w:rPr>
                <w:rFonts w:eastAsia="Dotum"/>
                <w:szCs w:val="22"/>
              </w:rPr>
              <w:t xml:space="preserve"> </w:t>
            </w:r>
            <w:r w:rsidRPr="008A67D7">
              <w:rPr>
                <w:rFonts w:eastAsia="Dotum"/>
                <w:szCs w:val="22"/>
              </w:rPr>
              <w:t>cm</w:t>
            </w:r>
          </w:p>
        </w:tc>
      </w:tr>
    </w:tbl>
    <w:p w14:paraId="003EBD3D" w14:textId="77777777" w:rsidR="007D00DC" w:rsidRPr="008A67D7" w:rsidRDefault="007D00DC" w:rsidP="00571204">
      <w:pPr>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9"/>
      </w:tblGrid>
      <w:tr w:rsidR="002A26C5" w:rsidRPr="008A67D7" w14:paraId="2CF61641" w14:textId="77777777" w:rsidTr="004F2D2D">
        <w:trPr>
          <w:trHeight w:val="4535"/>
        </w:trPr>
        <w:tc>
          <w:tcPr>
            <w:tcW w:w="9639" w:type="dxa"/>
          </w:tcPr>
          <w:p w14:paraId="01EE8FB3" w14:textId="3AEFA4EB" w:rsidR="002A26C5" w:rsidRPr="008A67D7" w:rsidRDefault="002A26C5" w:rsidP="008E601C">
            <w:pPr>
              <w:pStyle w:val="ListParagraph"/>
              <w:numPr>
                <w:ilvl w:val="0"/>
                <w:numId w:val="32"/>
              </w:numPr>
              <w:spacing w:before="120" w:after="120" w:line="240" w:lineRule="auto"/>
              <w:ind w:right="227"/>
            </w:pPr>
            <w:r w:rsidRPr="008A67D7">
              <w:t xml:space="preserve">Suggest reasons for the differences in the samples. </w:t>
            </w:r>
          </w:p>
          <w:p w14:paraId="380B84E5" w14:textId="77777777" w:rsidR="002A26C5" w:rsidRPr="008A67D7" w:rsidRDefault="002A26C5" w:rsidP="002A26C5">
            <w:pPr>
              <w:spacing w:before="120" w:after="120" w:line="240" w:lineRule="auto"/>
              <w:rPr>
                <w:rFonts w:eastAsia="Dotum"/>
                <w:szCs w:val="22"/>
              </w:rPr>
            </w:pPr>
          </w:p>
        </w:tc>
      </w:tr>
    </w:tbl>
    <w:p w14:paraId="75FDDF8A" w14:textId="77777777" w:rsidR="004F2D2D" w:rsidRDefault="004F2D2D" w:rsidP="00571204">
      <w:pPr>
        <w:spacing w:before="120" w:after="120" w:line="240" w:lineRule="auto"/>
        <w:rPr>
          <w:rFonts w:asciiTheme="minorHAnsi" w:eastAsia="Dotum" w:hAnsiTheme="minorHAnsi"/>
          <w:szCs w:val="22"/>
        </w:rPr>
        <w:sectPr w:rsidR="004F2D2D" w:rsidSect="00885D29">
          <w:pgSz w:w="11906" w:h="16838"/>
          <w:pgMar w:top="709" w:right="1134" w:bottom="709" w:left="1134" w:header="708" w:footer="708" w:gutter="0"/>
          <w:cols w:space="708"/>
          <w:docGrid w:linePitch="381"/>
        </w:sectPr>
      </w:pPr>
    </w:p>
    <w:p w14:paraId="77C083B1" w14:textId="56CF9E6F" w:rsidR="007D00DC" w:rsidRPr="004F2D2D" w:rsidRDefault="007D00DC" w:rsidP="00571204">
      <w:pPr>
        <w:spacing w:before="120" w:after="120" w:line="240" w:lineRule="auto"/>
        <w:rPr>
          <w:rFonts w:asciiTheme="minorHAnsi" w:eastAsia="Dotum" w:hAnsiTheme="minorHAnsi"/>
          <w:sz w:val="4"/>
          <w:szCs w:val="4"/>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9"/>
      </w:tblGrid>
      <w:tr w:rsidR="002A26C5" w:rsidRPr="008A67D7" w14:paraId="38BC80F1" w14:textId="77777777" w:rsidTr="004F2D2D">
        <w:trPr>
          <w:trHeight w:val="4535"/>
        </w:trPr>
        <w:tc>
          <w:tcPr>
            <w:tcW w:w="9639" w:type="dxa"/>
          </w:tcPr>
          <w:p w14:paraId="2F891377" w14:textId="11DF348C" w:rsidR="002A26C5" w:rsidRPr="008A67D7" w:rsidRDefault="002A26C5" w:rsidP="008E601C">
            <w:pPr>
              <w:pStyle w:val="ListParagraph"/>
              <w:numPr>
                <w:ilvl w:val="0"/>
                <w:numId w:val="32"/>
              </w:numPr>
              <w:spacing w:before="120" w:after="120" w:line="240" w:lineRule="auto"/>
              <w:ind w:right="227"/>
              <w:rPr>
                <w:rFonts w:eastAsia="Dotum"/>
                <w:szCs w:val="22"/>
              </w:rPr>
            </w:pPr>
            <w:r w:rsidRPr="008A67D7">
              <w:t>Suggest another data presentation technique that could be used to display this data. Give reasons for your answer.</w:t>
            </w:r>
          </w:p>
        </w:tc>
      </w:tr>
    </w:tbl>
    <w:p w14:paraId="4A823613" w14:textId="77777777" w:rsidR="004F2D2D" w:rsidRDefault="004F2D2D" w:rsidP="00571204">
      <w:pPr>
        <w:spacing w:before="120" w:after="120" w:line="240" w:lineRule="auto"/>
        <w:rPr>
          <w:rFonts w:asciiTheme="minorHAnsi" w:eastAsia="Dotum" w:hAnsiTheme="minorHAnsi"/>
          <w:szCs w:val="22"/>
        </w:rPr>
      </w:pPr>
    </w:p>
    <w:p w14:paraId="32AB66AF" w14:textId="4FF37953" w:rsidR="007D00DC" w:rsidRPr="004F2D2D" w:rsidRDefault="007D00DC" w:rsidP="00571204">
      <w:pPr>
        <w:spacing w:before="120" w:after="120" w:line="240" w:lineRule="auto"/>
        <w:rPr>
          <w:rFonts w:asciiTheme="minorHAnsi" w:eastAsia="Dotum" w:hAnsiTheme="minorHAnsi"/>
          <w:sz w:val="4"/>
          <w:szCs w:val="4"/>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9"/>
      </w:tblGrid>
      <w:tr w:rsidR="002A26C5" w:rsidRPr="008A67D7" w14:paraId="2DDFE0C6" w14:textId="77777777" w:rsidTr="004F2D2D">
        <w:trPr>
          <w:trHeight w:val="8617"/>
        </w:trPr>
        <w:tc>
          <w:tcPr>
            <w:tcW w:w="9639" w:type="dxa"/>
          </w:tcPr>
          <w:p w14:paraId="748F05D6" w14:textId="6D4F2F87" w:rsidR="002A26C5" w:rsidRPr="008A67D7" w:rsidRDefault="002A26C5" w:rsidP="008E601C">
            <w:pPr>
              <w:pStyle w:val="ListParagraph"/>
              <w:numPr>
                <w:ilvl w:val="0"/>
                <w:numId w:val="32"/>
              </w:numPr>
              <w:spacing w:before="120" w:after="120" w:line="240" w:lineRule="auto"/>
              <w:ind w:right="227"/>
              <w:rPr>
                <w:rFonts w:eastAsia="Dotum"/>
                <w:szCs w:val="22"/>
              </w:rPr>
            </w:pPr>
            <w:r w:rsidRPr="008E601C">
              <w:rPr>
                <w:rFonts w:eastAsia="Dotum"/>
                <w:szCs w:val="22"/>
              </w:rPr>
              <w:t xml:space="preserve">Calculate the mean, median, mode and interquartile range for each of the sites. </w:t>
            </w:r>
          </w:p>
        </w:tc>
      </w:tr>
    </w:tbl>
    <w:p w14:paraId="00BED37E" w14:textId="77777777" w:rsidR="007D00DC" w:rsidRPr="008A67D7" w:rsidRDefault="007D00DC" w:rsidP="00571204">
      <w:pPr>
        <w:spacing w:before="120" w:after="120" w:line="240" w:lineRule="auto"/>
        <w:rPr>
          <w:rFonts w:asciiTheme="minorHAnsi" w:eastAsia="Dotum" w:hAnsiTheme="minorHAnsi"/>
          <w:sz w:val="2"/>
          <w:szCs w:val="22"/>
        </w:rPr>
      </w:pPr>
    </w:p>
    <w:p w14:paraId="33C427CB"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 w:val="2"/>
          <w:szCs w:val="22"/>
        </w:rPr>
        <w:sectPr w:rsidR="000359AC" w:rsidRPr="008A67D7" w:rsidSect="00885D29">
          <w:pgSz w:w="11906" w:h="16838"/>
          <w:pgMar w:top="709" w:right="1134" w:bottom="709" w:left="1134" w:header="708" w:footer="708" w:gutter="0"/>
          <w:cols w:space="708"/>
          <w:docGrid w:linePitch="381"/>
        </w:sectPr>
      </w:pPr>
    </w:p>
    <w:p w14:paraId="0737783C" w14:textId="77777777" w:rsidR="007D00DC" w:rsidRPr="008A67D7" w:rsidRDefault="00E76FA7" w:rsidP="00712079">
      <w:pPr>
        <w:pStyle w:val="SmallerHeading"/>
        <w:spacing w:before="240"/>
        <w:rPr>
          <w:rFonts w:asciiTheme="minorHAnsi" w:hAnsiTheme="minorHAnsi"/>
        </w:rPr>
      </w:pPr>
      <w:r w:rsidRPr="008A67D7">
        <w:rPr>
          <w:rFonts w:asciiTheme="minorHAnsi" w:hAnsiTheme="minorHAnsi"/>
        </w:rPr>
        <w:lastRenderedPageBreak/>
        <w:t>Pictograms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266"/>
      </w:tblGrid>
      <w:tr w:rsidR="007C7D27" w:rsidRPr="008A67D7" w14:paraId="1EFFC9BB" w14:textId="77777777" w:rsidTr="0068024E">
        <w:trPr>
          <w:trHeight w:val="1814"/>
        </w:trPr>
        <w:tc>
          <w:tcPr>
            <w:tcW w:w="6804" w:type="dxa"/>
          </w:tcPr>
          <w:p w14:paraId="760C3A79" w14:textId="77777777" w:rsidR="007C7D27" w:rsidRPr="008A67D7" w:rsidRDefault="007C7D27" w:rsidP="00926E93">
            <w:pPr>
              <w:spacing w:before="120" w:after="120" w:line="240" w:lineRule="auto"/>
              <w:rPr>
                <w:rFonts w:eastAsia="Dotum"/>
                <w:szCs w:val="22"/>
              </w:rPr>
            </w:pPr>
            <w:r w:rsidRPr="008A67D7">
              <w:rPr>
                <w:rFonts w:eastAsia="Dotum"/>
                <w:szCs w:val="22"/>
              </w:rPr>
              <w:t xml:space="preserve">Complete the pictograms below. Use a pencil to complete each question. </w:t>
            </w:r>
          </w:p>
          <w:p w14:paraId="4E2C1DA5" w14:textId="70FC49CF" w:rsidR="007C7D27" w:rsidRPr="008A67D7" w:rsidRDefault="007C7D27" w:rsidP="008E601C">
            <w:pPr>
              <w:pStyle w:val="ListParagraph"/>
              <w:numPr>
                <w:ilvl w:val="0"/>
                <w:numId w:val="43"/>
              </w:numPr>
              <w:spacing w:before="120" w:after="120" w:line="240" w:lineRule="auto"/>
              <w:ind w:right="227"/>
              <w:rPr>
                <w:rFonts w:eastAsia="Dotum"/>
                <w:szCs w:val="22"/>
              </w:rPr>
            </w:pPr>
            <w:r w:rsidRPr="008A67D7">
              <w:rPr>
                <w:rFonts w:eastAsia="Dotum"/>
                <w:szCs w:val="22"/>
              </w:rPr>
              <w:t>During an urban study, students completed a questionnaire. One question was</w:t>
            </w:r>
            <w:r w:rsidR="00511B28">
              <w:rPr>
                <w:rFonts w:eastAsia="Dotum"/>
                <w:szCs w:val="22"/>
              </w:rPr>
              <w:t>, ‘</w:t>
            </w:r>
            <w:r w:rsidRPr="008A67D7">
              <w:rPr>
                <w:rFonts w:eastAsia="Dotum"/>
                <w:szCs w:val="22"/>
              </w:rPr>
              <w:t>What sector do you work in</w:t>
            </w:r>
            <w:r w:rsidR="00511B28">
              <w:rPr>
                <w:rFonts w:eastAsia="Dotum"/>
                <w:szCs w:val="22"/>
              </w:rPr>
              <w:t>?’.</w:t>
            </w:r>
            <w:r w:rsidRPr="008A67D7">
              <w:rPr>
                <w:rFonts w:eastAsia="Dotum"/>
                <w:szCs w:val="22"/>
              </w:rPr>
              <w:t xml:space="preserve"> Complete the pictogram using the data below.</w:t>
            </w:r>
          </w:p>
        </w:tc>
        <w:tc>
          <w:tcPr>
            <w:tcW w:w="2835" w:type="dxa"/>
          </w:tcPr>
          <w:p w14:paraId="0D7A118B" w14:textId="77777777" w:rsidR="007C7D27" w:rsidRPr="008A67D7" w:rsidRDefault="007C7D27" w:rsidP="00926E93">
            <w:pPr>
              <w:spacing w:before="120" w:after="120"/>
              <w:rPr>
                <w:szCs w:val="20"/>
              </w:rPr>
            </w:pPr>
            <w:r w:rsidRPr="008A67D7">
              <w:rPr>
                <w:noProof/>
                <w:sz w:val="56"/>
                <w:lang w:eastAsia="en-GB"/>
              </w:rPr>
              <mc:AlternateContent>
                <mc:Choice Requires="wpg">
                  <w:drawing>
                    <wp:inline distT="0" distB="0" distL="0" distR="0" wp14:anchorId="0F9092F1" wp14:editId="3861D688">
                      <wp:extent cx="2534230" cy="1065475"/>
                      <wp:effectExtent l="19050" t="19050" r="19050" b="20955"/>
                      <wp:docPr id="174" name="Group 174"/>
                      <wp:cNvGraphicFramePr/>
                      <a:graphic xmlns:a="http://schemas.openxmlformats.org/drawingml/2006/main">
                        <a:graphicData uri="http://schemas.microsoft.com/office/word/2010/wordprocessingGroup">
                          <wpg:wgp>
                            <wpg:cNvGrpSpPr/>
                            <wpg:grpSpPr>
                              <a:xfrm>
                                <a:off x="0" y="0"/>
                                <a:ext cx="2534230" cy="1065475"/>
                                <a:chOff x="-550623" y="2"/>
                                <a:chExt cx="2161549" cy="988266"/>
                              </a:xfrm>
                            </wpg:grpSpPr>
                            <wps:wsp>
                              <wps:cNvPr id="175" name="Rounded Rectangle 175"/>
                              <wps:cNvSpPr/>
                              <wps:spPr>
                                <a:xfrm>
                                  <a:off x="-550623" y="2"/>
                                  <a:ext cx="2161549" cy="988266"/>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3C3D4C52" w14:textId="77777777" w:rsidR="003C7D3D" w:rsidRPr="00712079" w:rsidRDefault="003C7D3D" w:rsidP="00712079">
                                    <w:pPr>
                                      <w:spacing w:after="120" w:line="240" w:lineRule="auto"/>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16A5C94C" w14:textId="19A89006" w:rsidR="003C7D3D" w:rsidRPr="00712079" w:rsidRDefault="003C7D3D" w:rsidP="00712079">
                                    <w:pPr>
                                      <w:spacing w:before="120" w:after="120" w:line="240" w:lineRule="auto"/>
                                      <w:rPr>
                                        <w:rFonts w:asciiTheme="minorHAnsi" w:eastAsia="Dotum" w:hAnsiTheme="minorHAnsi" w:cstheme="minorBidi"/>
                                        <w:szCs w:val="22"/>
                                      </w:rPr>
                                    </w:pPr>
                                    <w:r w:rsidRPr="00712079">
                                      <w:rPr>
                                        <w:rFonts w:asciiTheme="minorHAnsi" w:eastAsia="Dotum" w:hAnsiTheme="minorHAnsi" w:cstheme="minorBidi"/>
                                        <w:szCs w:val="22"/>
                                      </w:rPr>
                                      <w:t>Look carefully at the scale</w:t>
                                    </w:r>
                                    <w:r>
                                      <w:rPr>
                                        <w:rFonts w:asciiTheme="minorHAnsi" w:eastAsia="Dotum" w:hAnsiTheme="minorHAnsi" w:cstheme="minorBidi"/>
                                        <w:szCs w:val="22"/>
                                      </w:rPr>
                                      <w:t>;</w:t>
                                    </w:r>
                                    <w:r w:rsidRPr="00712079">
                                      <w:rPr>
                                        <w:rFonts w:asciiTheme="minorHAnsi" w:eastAsia="Dotum" w:hAnsiTheme="minorHAnsi" w:cstheme="minorBidi"/>
                                        <w:szCs w:val="22"/>
                                      </w:rPr>
                                      <w:t xml:space="preserve"> if you draw incorrectly</w:t>
                                    </w:r>
                                    <w:r>
                                      <w:rPr>
                                        <w:rFonts w:asciiTheme="minorHAnsi" w:eastAsia="Dotum" w:hAnsiTheme="minorHAnsi" w:cstheme="minorBidi"/>
                                        <w:szCs w:val="22"/>
                                      </w:rPr>
                                      <w:t>,</w:t>
                                    </w:r>
                                    <w:r w:rsidRPr="00712079">
                                      <w:rPr>
                                        <w:rFonts w:asciiTheme="minorHAnsi" w:eastAsia="Dotum" w:hAnsiTheme="minorHAnsi" w:cstheme="minorBidi"/>
                                        <w:szCs w:val="22"/>
                                      </w:rPr>
                                      <w:t xml:space="preserve"> you won’t score the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6" name="Picture 176"/>
                                <pic:cNvPicPr>
                                  <a:picLocks noChangeAspect="1"/>
                                </pic:cNvPicPr>
                              </pic:nvPicPr>
                              <pic:blipFill>
                                <a:blip r:embed="rId109" cstate="email">
                                  <a:extLst>
                                    <a:ext uri="{28A0092B-C50C-407E-A947-70E740481C1C}">
                                      <a14:useLocalDpi xmlns:a14="http://schemas.microsoft.com/office/drawing/2010/main"/>
                                    </a:ext>
                                  </a:extLst>
                                </a:blip>
                                <a:stretch>
                                  <a:fillRect/>
                                </a:stretch>
                              </pic:blipFill>
                              <pic:spPr>
                                <a:xfrm>
                                  <a:off x="1213774" y="53011"/>
                                  <a:ext cx="352425" cy="352425"/>
                                </a:xfrm>
                                <a:prstGeom prst="rect">
                                  <a:avLst/>
                                </a:prstGeom>
                              </pic:spPr>
                            </pic:pic>
                          </wpg:wgp>
                        </a:graphicData>
                      </a:graphic>
                    </wp:inline>
                  </w:drawing>
                </mc:Choice>
                <mc:Fallback>
                  <w:pict>
                    <v:group w14:anchorId="0F9092F1" id="Group 174" o:spid="_x0000_s1245" style="width:199.55pt;height:83.9pt;mso-position-horizontal-relative:char;mso-position-vertical-relative:line" coordorigin="-5506" coordsize="21615,9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">
                      <v:roundrect id="Rounded Rectangle 175" o:spid="_x0000_s1246" style="position:absolute;left:-5506;width:21615;height:9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" filled="f" strokecolor="#11ab5a [3206]" strokeweight="2.25pt">
                        <v:textbox>
                          <w:txbxContent>
                            <w:p w14:paraId="3C3D4C52" w14:textId="77777777" w:rsidR="003C7D3D" w:rsidRPr="00712079" w:rsidRDefault="003C7D3D" w:rsidP="00712079">
                              <w:pPr>
                                <w:spacing w:after="120" w:line="240" w:lineRule="auto"/>
                                <w:rPr>
                                  <w:rFonts w:asciiTheme="minorHAnsi" w:eastAsia="Dotum" w:hAnsiTheme="minorHAnsi" w:cstheme="minorBidi"/>
                                  <w:b/>
                                  <w:sz w:val="36"/>
                                  <w:szCs w:val="22"/>
                                </w:rPr>
                              </w:pPr>
                              <w:r w:rsidRPr="00712079">
                                <w:rPr>
                                  <w:rFonts w:asciiTheme="minorHAnsi" w:eastAsia="Dotum" w:hAnsiTheme="minorHAnsi" w:cstheme="minorBidi"/>
                                  <w:b/>
                                  <w:sz w:val="36"/>
                                  <w:szCs w:val="22"/>
                                </w:rPr>
                                <w:t xml:space="preserve">Hint: </w:t>
                              </w:r>
                            </w:p>
                            <w:p w14:paraId="16A5C94C" w14:textId="19A89006" w:rsidR="003C7D3D" w:rsidRPr="00712079" w:rsidRDefault="003C7D3D" w:rsidP="00712079">
                              <w:pPr>
                                <w:spacing w:before="120" w:after="120" w:line="240" w:lineRule="auto"/>
                                <w:rPr>
                                  <w:rFonts w:asciiTheme="minorHAnsi" w:eastAsia="Dotum" w:hAnsiTheme="minorHAnsi" w:cstheme="minorBidi"/>
                                  <w:szCs w:val="22"/>
                                </w:rPr>
                              </w:pPr>
                              <w:r w:rsidRPr="00712079">
                                <w:rPr>
                                  <w:rFonts w:asciiTheme="minorHAnsi" w:eastAsia="Dotum" w:hAnsiTheme="minorHAnsi" w:cstheme="minorBidi"/>
                                  <w:szCs w:val="22"/>
                                </w:rPr>
                                <w:t>Look carefully at the scale</w:t>
                              </w:r>
                              <w:r>
                                <w:rPr>
                                  <w:rFonts w:asciiTheme="minorHAnsi" w:eastAsia="Dotum" w:hAnsiTheme="minorHAnsi" w:cstheme="minorBidi"/>
                                  <w:szCs w:val="22"/>
                                </w:rPr>
                                <w:t>;</w:t>
                              </w:r>
                              <w:r w:rsidRPr="00712079">
                                <w:rPr>
                                  <w:rFonts w:asciiTheme="minorHAnsi" w:eastAsia="Dotum" w:hAnsiTheme="minorHAnsi" w:cstheme="minorBidi"/>
                                  <w:szCs w:val="22"/>
                                </w:rPr>
                                <w:t xml:space="preserve"> if you draw incorrectly</w:t>
                              </w:r>
                              <w:r>
                                <w:rPr>
                                  <w:rFonts w:asciiTheme="minorHAnsi" w:eastAsia="Dotum" w:hAnsiTheme="minorHAnsi" w:cstheme="minorBidi"/>
                                  <w:szCs w:val="22"/>
                                </w:rPr>
                                <w:t>,</w:t>
                              </w:r>
                              <w:r w:rsidRPr="00712079">
                                <w:rPr>
                                  <w:rFonts w:asciiTheme="minorHAnsi" w:eastAsia="Dotum" w:hAnsiTheme="minorHAnsi" w:cstheme="minorBidi"/>
                                  <w:szCs w:val="22"/>
                                </w:rPr>
                                <w:t xml:space="preserve"> you won’t score the marks!</w:t>
                              </w:r>
                            </w:p>
                          </w:txbxContent>
                        </v:textbox>
                      </v:roundrect>
                      <v:shape id="Picture 176" o:spid="_x0000_s1247" type="#_x0000_t75" style="position:absolute;left:12137;top:530;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">
                        <v:imagedata r:id="rId110" o:title=""/>
                      </v:shape>
                      <w10:anchorlock/>
                    </v:group>
                  </w:pict>
                </mc:Fallback>
              </mc:AlternateContent>
            </w:r>
          </w:p>
        </w:tc>
      </w:tr>
    </w:tbl>
    <w:p w14:paraId="55EAC24E" w14:textId="77777777" w:rsidR="007D00DC" w:rsidRPr="008A67D7" w:rsidRDefault="007D00DC" w:rsidP="008E601C">
      <w:pPr>
        <w:pStyle w:val="ListParagraph"/>
        <w:spacing w:line="240" w:lineRule="auto"/>
        <w:ind w:left="360"/>
        <w:rPr>
          <w:rFonts w:asciiTheme="minorHAnsi" w:eastAsia="Dotum" w:hAnsiTheme="minorHAnsi"/>
          <w:szCs w:val="22"/>
        </w:rPr>
      </w:pPr>
    </w:p>
    <w:tbl>
      <w:tblPr>
        <w:tblStyle w:val="TableGrid"/>
        <w:tblpPr w:leftFromText="180" w:rightFromText="180" w:vertAnchor="text" w:horzAnchor="margin" w:tblpX="108" w:tblpY="149"/>
        <w:tblW w:w="10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953"/>
        <w:gridCol w:w="236"/>
        <w:gridCol w:w="2175"/>
        <w:gridCol w:w="519"/>
      </w:tblGrid>
      <w:tr w:rsidR="00926E93" w:rsidRPr="008A67D7" w14:paraId="14A6EF6D" w14:textId="77777777" w:rsidTr="00E07837">
        <w:trPr>
          <w:trHeight w:val="624"/>
        </w:trPr>
        <w:tc>
          <w:tcPr>
            <w:tcW w:w="1668"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2A2D0D18" w14:textId="77777777" w:rsidR="00926E93" w:rsidRPr="008A67D7" w:rsidRDefault="00926E93" w:rsidP="008E601C">
            <w:pPr>
              <w:pStyle w:val="ListParagraph"/>
              <w:spacing w:before="120" w:after="120" w:line="240" w:lineRule="auto"/>
              <w:ind w:left="0"/>
              <w:contextualSpacing w:val="0"/>
              <w:rPr>
                <w:rFonts w:eastAsia="Dotum"/>
                <w:szCs w:val="22"/>
              </w:rPr>
            </w:pPr>
            <w:r w:rsidRPr="008A67D7">
              <w:rPr>
                <w:rFonts w:eastAsia="Dotum"/>
                <w:szCs w:val="22"/>
              </w:rPr>
              <w:t>Primary (6)</w:t>
            </w:r>
          </w:p>
        </w:tc>
        <w:tc>
          <w:tcPr>
            <w:tcW w:w="5953"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vAlign w:val="center"/>
          </w:tcPr>
          <w:p w14:paraId="1D5C14A2" w14:textId="77777777" w:rsidR="00926E93" w:rsidRPr="008A67D7" w:rsidRDefault="00926E93" w:rsidP="0068024E">
            <w:pPr>
              <w:pStyle w:val="ListParagraph"/>
              <w:spacing w:before="120" w:after="120" w:line="240" w:lineRule="auto"/>
              <w:ind w:left="0"/>
              <w:rPr>
                <w:rFonts w:eastAsia="Dotum"/>
                <w:szCs w:val="22"/>
              </w:rPr>
            </w:pPr>
            <w:r w:rsidRPr="008A67D7">
              <w:rPr>
                <w:rFonts w:eastAsia="Dotum"/>
                <w:noProof/>
                <w:szCs w:val="22"/>
                <w:lang w:eastAsia="en-GB"/>
              </w:rPr>
              <mc:AlternateContent>
                <mc:Choice Requires="wps">
                  <w:drawing>
                    <wp:inline distT="0" distB="0" distL="0" distR="0" wp14:anchorId="1C6FF4FA" wp14:editId="0E15DEEF">
                      <wp:extent cx="288000" cy="288000"/>
                      <wp:effectExtent l="0" t="0" r="0" b="0"/>
                      <wp:docPr id="157" name="Rectangle 157"/>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E9A7FE" id="Rectangle 157"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" fillcolor="#11ab5a [3206]" stroked="f" strokeweight="2pt">
                      <w10:anchorlock/>
                    </v:rect>
                  </w:pict>
                </mc:Fallback>
              </mc:AlternateContent>
            </w:r>
            <w:r w:rsidR="00917ED8" w:rsidRPr="008A67D7">
              <w:rPr>
                <w:rFonts w:eastAsia="Dotum"/>
                <w:szCs w:val="22"/>
              </w:rPr>
              <w:t xml:space="preserve"> </w:t>
            </w:r>
            <w:r w:rsidR="00917ED8" w:rsidRPr="008A67D7">
              <w:rPr>
                <w:rFonts w:eastAsia="Dotum"/>
                <w:noProof/>
                <w:szCs w:val="22"/>
                <w:lang w:eastAsia="en-GB"/>
              </w:rPr>
              <mc:AlternateContent>
                <mc:Choice Requires="wps">
                  <w:drawing>
                    <wp:inline distT="0" distB="0" distL="0" distR="0" wp14:anchorId="78162E91" wp14:editId="06057647">
                      <wp:extent cx="288000" cy="288000"/>
                      <wp:effectExtent l="0" t="0" r="0" b="0"/>
                      <wp:docPr id="113" name="Rectangle 113"/>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43D384" id="Rectangle 113"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" fillcolor="#11ab5a [3206]" stroked="f" strokeweight="2pt">
                      <w10:anchorlock/>
                    </v:rect>
                  </w:pict>
                </mc:Fallback>
              </mc:AlternateContent>
            </w:r>
            <w:r w:rsidR="00917ED8" w:rsidRPr="008A67D7">
              <w:rPr>
                <w:rFonts w:eastAsia="Dotum"/>
                <w:szCs w:val="22"/>
              </w:rPr>
              <w:t xml:space="preserve"> </w:t>
            </w:r>
            <w:r w:rsidR="00917ED8" w:rsidRPr="008A67D7">
              <w:rPr>
                <w:rFonts w:eastAsia="Dotum"/>
                <w:noProof/>
                <w:szCs w:val="22"/>
                <w:lang w:eastAsia="en-GB"/>
              </w:rPr>
              <mc:AlternateContent>
                <mc:Choice Requires="wps">
                  <w:drawing>
                    <wp:inline distT="0" distB="0" distL="0" distR="0" wp14:anchorId="1A97302D" wp14:editId="351FF289">
                      <wp:extent cx="288000" cy="288000"/>
                      <wp:effectExtent l="0" t="0" r="0" b="0"/>
                      <wp:docPr id="117" name="Rectangle 117"/>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72B1A1" id="Rectangle 117"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" fillcolor="#11ab5a [3206]" stroked="f" strokeweight="2pt">
                      <w10:anchorlock/>
                    </v:rect>
                  </w:pict>
                </mc:Fallback>
              </mc:AlternateContent>
            </w:r>
          </w:p>
        </w:tc>
        <w:tc>
          <w:tcPr>
            <w:tcW w:w="236" w:type="dxa"/>
            <w:tcBorders>
              <w:left w:val="single" w:sz="18" w:space="0" w:color="11AB5A" w:themeColor="accent3"/>
            </w:tcBorders>
            <w:vAlign w:val="center"/>
          </w:tcPr>
          <w:p w14:paraId="70904631" w14:textId="77777777" w:rsidR="00926E93" w:rsidRPr="008A67D7" w:rsidRDefault="00926E93" w:rsidP="0068024E">
            <w:pPr>
              <w:pStyle w:val="ListParagraph"/>
              <w:spacing w:before="120" w:after="120" w:line="240" w:lineRule="auto"/>
              <w:ind w:left="0"/>
              <w:jc w:val="right"/>
              <w:rPr>
                <w:rFonts w:eastAsia="Dotum"/>
                <w:noProof/>
                <w:szCs w:val="22"/>
                <w:lang w:eastAsia="en-GB"/>
              </w:rPr>
            </w:pPr>
          </w:p>
        </w:tc>
        <w:tc>
          <w:tcPr>
            <w:tcW w:w="2694" w:type="dxa"/>
            <w:gridSpan w:val="2"/>
            <w:vAlign w:val="center"/>
          </w:tcPr>
          <w:p w14:paraId="69E1C09B" w14:textId="6F246F57" w:rsidR="00926E93" w:rsidRPr="008A67D7" w:rsidRDefault="00F178F3" w:rsidP="00F178F3">
            <w:pPr>
              <w:pStyle w:val="ListParagraph"/>
              <w:spacing w:before="120" w:after="120" w:line="240" w:lineRule="auto"/>
              <w:ind w:left="0"/>
              <w:rPr>
                <w:rFonts w:eastAsia="Dotum"/>
                <w:noProof/>
                <w:szCs w:val="22"/>
                <w:lang w:eastAsia="en-GB"/>
              </w:rPr>
            </w:pPr>
            <w:r w:rsidRPr="008A67D7">
              <w:rPr>
                <w:rFonts w:eastAsia="Dotum"/>
                <w:noProof/>
                <w:szCs w:val="22"/>
                <w:lang w:eastAsia="en-GB"/>
              </w:rPr>
              <mc:AlternateContent>
                <mc:Choice Requires="wps">
                  <w:drawing>
                    <wp:inline distT="0" distB="0" distL="0" distR="0" wp14:anchorId="25A8307D" wp14:editId="4058E029">
                      <wp:extent cx="288000" cy="288000"/>
                      <wp:effectExtent l="0" t="0" r="0" b="0"/>
                      <wp:docPr id="126" name="Rectangle 126"/>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D21064" id="Rectangle 126"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" fillcolor="#11ab5a [3206]" stroked="f" strokeweight="2pt">
                      <w10:anchorlock/>
                    </v:rect>
                  </w:pict>
                </mc:Fallback>
              </mc:AlternateContent>
            </w:r>
            <w:r w:rsidR="00511B28">
              <w:t xml:space="preserve">  </w:t>
            </w:r>
            <w:r w:rsidR="00926E93" w:rsidRPr="008A67D7">
              <w:t>= 2 people</w:t>
            </w:r>
          </w:p>
        </w:tc>
      </w:tr>
      <w:tr w:rsidR="00926E93" w:rsidRPr="008A67D7" w14:paraId="30550609" w14:textId="77777777" w:rsidTr="00E07837">
        <w:trPr>
          <w:gridAfter w:val="1"/>
          <w:wAfter w:w="519" w:type="dxa"/>
          <w:trHeight w:val="624"/>
        </w:trPr>
        <w:tc>
          <w:tcPr>
            <w:tcW w:w="1668"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633BD866" w14:textId="77777777" w:rsidR="00926E93" w:rsidRPr="008A67D7" w:rsidRDefault="00926E93" w:rsidP="008E601C">
            <w:pPr>
              <w:pStyle w:val="ListParagraph"/>
              <w:spacing w:before="120" w:after="120" w:line="240" w:lineRule="auto"/>
              <w:ind w:left="0"/>
              <w:contextualSpacing w:val="0"/>
              <w:rPr>
                <w:rFonts w:eastAsia="Dotum"/>
                <w:szCs w:val="22"/>
              </w:rPr>
            </w:pPr>
            <w:r w:rsidRPr="008A67D7">
              <w:rPr>
                <w:rFonts w:eastAsia="Dotum"/>
                <w:szCs w:val="22"/>
              </w:rPr>
              <w:t>Secondary (18)</w:t>
            </w:r>
          </w:p>
        </w:tc>
        <w:tc>
          <w:tcPr>
            <w:tcW w:w="595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09E9BCEA" w14:textId="77777777" w:rsidR="00926E93" w:rsidRPr="008A67D7" w:rsidRDefault="00926E93" w:rsidP="0068024E">
            <w:pPr>
              <w:pStyle w:val="ListParagraph"/>
              <w:spacing w:before="120" w:after="120" w:line="240" w:lineRule="auto"/>
              <w:ind w:left="0"/>
              <w:rPr>
                <w:rFonts w:eastAsia="Dotum"/>
                <w:szCs w:val="22"/>
              </w:rPr>
            </w:pPr>
          </w:p>
        </w:tc>
        <w:tc>
          <w:tcPr>
            <w:tcW w:w="2411" w:type="dxa"/>
            <w:gridSpan w:val="2"/>
            <w:tcBorders>
              <w:left w:val="single" w:sz="18" w:space="0" w:color="11AB5A" w:themeColor="accent3"/>
            </w:tcBorders>
            <w:vAlign w:val="center"/>
          </w:tcPr>
          <w:p w14:paraId="67011A26" w14:textId="77777777" w:rsidR="00926E93" w:rsidRPr="008A67D7" w:rsidRDefault="00926E93" w:rsidP="0068024E">
            <w:pPr>
              <w:pStyle w:val="ListParagraph"/>
              <w:spacing w:before="120" w:after="120" w:line="240" w:lineRule="auto"/>
              <w:ind w:left="0"/>
              <w:rPr>
                <w:rFonts w:eastAsia="Dotum"/>
                <w:szCs w:val="22"/>
              </w:rPr>
            </w:pPr>
          </w:p>
        </w:tc>
      </w:tr>
      <w:tr w:rsidR="00926E93" w:rsidRPr="008A67D7" w14:paraId="2D42FEBC" w14:textId="77777777" w:rsidTr="00E07837">
        <w:trPr>
          <w:gridAfter w:val="1"/>
          <w:wAfter w:w="519" w:type="dxa"/>
          <w:trHeight w:val="624"/>
        </w:trPr>
        <w:tc>
          <w:tcPr>
            <w:tcW w:w="1668"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48D56621" w14:textId="77777777" w:rsidR="00926E93" w:rsidRPr="008A67D7" w:rsidRDefault="00926E93" w:rsidP="008E601C">
            <w:pPr>
              <w:pStyle w:val="ListParagraph"/>
              <w:spacing w:before="120" w:after="120" w:line="240" w:lineRule="auto"/>
              <w:ind w:left="0"/>
              <w:contextualSpacing w:val="0"/>
              <w:rPr>
                <w:rFonts w:eastAsia="Dotum"/>
                <w:szCs w:val="22"/>
              </w:rPr>
            </w:pPr>
            <w:r w:rsidRPr="008A67D7">
              <w:rPr>
                <w:rFonts w:eastAsia="Dotum"/>
                <w:szCs w:val="22"/>
              </w:rPr>
              <w:t>Tertiary (20)</w:t>
            </w:r>
          </w:p>
        </w:tc>
        <w:tc>
          <w:tcPr>
            <w:tcW w:w="5953"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3DBBD82E" w14:textId="77777777" w:rsidR="00926E93" w:rsidRPr="008A67D7" w:rsidRDefault="00926E93" w:rsidP="0068024E">
            <w:pPr>
              <w:pStyle w:val="ListParagraph"/>
              <w:spacing w:before="120" w:after="120" w:line="240" w:lineRule="auto"/>
              <w:ind w:left="0"/>
              <w:rPr>
                <w:rFonts w:eastAsia="Dotum"/>
                <w:szCs w:val="22"/>
              </w:rPr>
            </w:pPr>
          </w:p>
        </w:tc>
        <w:tc>
          <w:tcPr>
            <w:tcW w:w="2411" w:type="dxa"/>
            <w:gridSpan w:val="2"/>
            <w:tcBorders>
              <w:left w:val="single" w:sz="18" w:space="0" w:color="11AB5A" w:themeColor="accent3"/>
            </w:tcBorders>
            <w:vAlign w:val="center"/>
          </w:tcPr>
          <w:p w14:paraId="6A612E88" w14:textId="77777777" w:rsidR="00926E93" w:rsidRPr="008A67D7" w:rsidRDefault="00926E93" w:rsidP="0068024E">
            <w:pPr>
              <w:pStyle w:val="ListParagraph"/>
              <w:spacing w:before="120" w:after="120" w:line="240" w:lineRule="auto"/>
              <w:ind w:left="0"/>
              <w:rPr>
                <w:rFonts w:eastAsia="Dotum"/>
                <w:szCs w:val="22"/>
              </w:rPr>
            </w:pPr>
          </w:p>
        </w:tc>
      </w:tr>
      <w:tr w:rsidR="00926E93" w:rsidRPr="008A67D7" w14:paraId="5B85EA6C" w14:textId="77777777" w:rsidTr="00E07837">
        <w:trPr>
          <w:gridAfter w:val="1"/>
          <w:wAfter w:w="519" w:type="dxa"/>
          <w:trHeight w:val="624"/>
        </w:trPr>
        <w:tc>
          <w:tcPr>
            <w:tcW w:w="1668"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shd w:val="clear" w:color="auto" w:fill="89F3BB" w:themeFill="accent3" w:themeFillTint="66"/>
            <w:vAlign w:val="center"/>
          </w:tcPr>
          <w:p w14:paraId="7E333847" w14:textId="77777777" w:rsidR="00926E93" w:rsidRPr="008A67D7" w:rsidRDefault="00926E93" w:rsidP="008E601C">
            <w:pPr>
              <w:pStyle w:val="ListParagraph"/>
              <w:spacing w:before="120" w:after="120" w:line="240" w:lineRule="auto"/>
              <w:ind w:left="0"/>
              <w:contextualSpacing w:val="0"/>
              <w:rPr>
                <w:rFonts w:eastAsia="Dotum"/>
                <w:szCs w:val="22"/>
              </w:rPr>
            </w:pPr>
            <w:r w:rsidRPr="008A67D7">
              <w:rPr>
                <w:rFonts w:eastAsia="Dotum"/>
                <w:szCs w:val="22"/>
              </w:rPr>
              <w:t>Quaternary (4)</w:t>
            </w:r>
          </w:p>
        </w:tc>
        <w:tc>
          <w:tcPr>
            <w:tcW w:w="5953"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vAlign w:val="center"/>
          </w:tcPr>
          <w:p w14:paraId="0E02EEA9" w14:textId="77777777" w:rsidR="00926E93" w:rsidRPr="008A67D7" w:rsidRDefault="00917ED8" w:rsidP="0068024E">
            <w:pPr>
              <w:pStyle w:val="ListParagraph"/>
              <w:spacing w:before="120" w:after="120" w:line="240" w:lineRule="auto"/>
              <w:ind w:left="0"/>
              <w:rPr>
                <w:rFonts w:eastAsia="Dotum"/>
                <w:szCs w:val="22"/>
              </w:rPr>
            </w:pPr>
            <w:r w:rsidRPr="008A67D7">
              <w:rPr>
                <w:rFonts w:eastAsia="Dotum"/>
                <w:noProof/>
                <w:szCs w:val="22"/>
                <w:lang w:eastAsia="en-GB"/>
              </w:rPr>
              <mc:AlternateContent>
                <mc:Choice Requires="wps">
                  <w:drawing>
                    <wp:inline distT="0" distB="0" distL="0" distR="0" wp14:anchorId="2C9C59F1" wp14:editId="05332C40">
                      <wp:extent cx="288000" cy="288000"/>
                      <wp:effectExtent l="0" t="0" r="0" b="0"/>
                      <wp:docPr id="120" name="Rectangle 120"/>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70F315" id="Rectangle 120"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" fillcolor="#11ab5a [3206]" stroked="f" strokeweight="2pt">
                      <w10:anchorlock/>
                    </v:rect>
                  </w:pict>
                </mc:Fallback>
              </mc:AlternateContent>
            </w:r>
            <w:r w:rsidRPr="008A67D7">
              <w:rPr>
                <w:rFonts w:eastAsia="Dotum"/>
                <w:szCs w:val="22"/>
              </w:rPr>
              <w:t xml:space="preserve"> </w:t>
            </w:r>
            <w:r w:rsidRPr="008A67D7">
              <w:rPr>
                <w:rFonts w:eastAsia="Dotum"/>
                <w:noProof/>
                <w:szCs w:val="22"/>
                <w:lang w:eastAsia="en-GB"/>
              </w:rPr>
              <mc:AlternateContent>
                <mc:Choice Requires="wps">
                  <w:drawing>
                    <wp:inline distT="0" distB="0" distL="0" distR="0" wp14:anchorId="1735417C" wp14:editId="711DE84B">
                      <wp:extent cx="288000" cy="288000"/>
                      <wp:effectExtent l="0" t="0" r="0" b="0"/>
                      <wp:docPr id="125" name="Rectangle 125"/>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1F2EAC" id="Rectangle 125"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" fillcolor="#11ab5a [3206]" stroked="f" strokeweight="2pt">
                      <w10:anchorlock/>
                    </v:rect>
                  </w:pict>
                </mc:Fallback>
              </mc:AlternateContent>
            </w:r>
          </w:p>
        </w:tc>
        <w:tc>
          <w:tcPr>
            <w:tcW w:w="2411" w:type="dxa"/>
            <w:gridSpan w:val="2"/>
            <w:tcBorders>
              <w:left w:val="single" w:sz="18" w:space="0" w:color="11AB5A" w:themeColor="accent3"/>
            </w:tcBorders>
            <w:vAlign w:val="center"/>
          </w:tcPr>
          <w:p w14:paraId="218A8E68" w14:textId="77777777" w:rsidR="00926E93" w:rsidRPr="008A67D7" w:rsidRDefault="00926E93" w:rsidP="0068024E">
            <w:pPr>
              <w:pStyle w:val="ListParagraph"/>
              <w:spacing w:before="120" w:after="120" w:line="240" w:lineRule="auto"/>
              <w:ind w:left="0"/>
              <w:rPr>
                <w:rFonts w:eastAsia="Dotum"/>
                <w:noProof/>
                <w:szCs w:val="22"/>
                <w:lang w:eastAsia="en-GB"/>
              </w:rPr>
            </w:pPr>
          </w:p>
        </w:tc>
      </w:tr>
    </w:tbl>
    <w:p w14:paraId="3B7F0561" w14:textId="77777777" w:rsidR="0080047A" w:rsidRPr="008A67D7" w:rsidRDefault="0080047A" w:rsidP="008E601C">
      <w:pPr>
        <w:pStyle w:val="ListParagraph"/>
        <w:spacing w:before="120" w:after="120" w:line="240" w:lineRule="auto"/>
        <w:ind w:left="0"/>
        <w:contextualSpacing w:val="0"/>
        <w:rPr>
          <w:rFonts w:asciiTheme="minorHAnsi" w:eastAsia="Dotum" w:hAnsiTheme="minorHAnsi"/>
          <w:szCs w:val="22"/>
        </w:rPr>
      </w:pPr>
    </w:p>
    <w:p w14:paraId="12FE3368" w14:textId="77777777" w:rsidR="007D00DC" w:rsidRPr="008A67D7" w:rsidRDefault="007D00DC" w:rsidP="00DA7B0E">
      <w:pPr>
        <w:pStyle w:val="ListParagraph"/>
        <w:spacing w:before="120" w:after="120" w:line="240" w:lineRule="auto"/>
        <w:ind w:left="0"/>
        <w:contextualSpacing w:val="0"/>
        <w:rPr>
          <w:rFonts w:asciiTheme="minorHAnsi" w:eastAsia="Dotum" w:hAnsiTheme="minorHAnsi"/>
          <w:szCs w:val="22"/>
        </w:rPr>
      </w:pPr>
      <w:r w:rsidRPr="008A67D7">
        <w:rPr>
          <w:rFonts w:asciiTheme="minorHAnsi" w:eastAsia="Dotum" w:hAnsiTheme="minorHAnsi"/>
          <w:szCs w:val="22"/>
        </w:rPr>
        <w:t xml:space="preserve">How else could this data be displayed? </w:t>
      </w:r>
    </w:p>
    <w:tbl>
      <w:tblPr>
        <w:tblStyle w:val="TableGrid"/>
        <w:tblW w:w="0" w:type="auto"/>
        <w:tblInd w:w="108" w:type="dxa"/>
        <w:tblLook w:val="04A0" w:firstRow="1" w:lastRow="0" w:firstColumn="1" w:lastColumn="0" w:noHBand="0" w:noVBand="1"/>
      </w:tblPr>
      <w:tblGrid>
        <w:gridCol w:w="9639"/>
      </w:tblGrid>
      <w:tr w:rsidR="00DA7B0E" w:rsidRPr="008A67D7" w14:paraId="4A507B90" w14:textId="77777777" w:rsidTr="0068024E">
        <w:trPr>
          <w:trHeight w:val="1134"/>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3D06D61A" w14:textId="77777777" w:rsidR="00DA7B0E" w:rsidRPr="008A67D7" w:rsidRDefault="00DA7B0E" w:rsidP="00571204">
            <w:pPr>
              <w:pStyle w:val="ListParagraph"/>
              <w:spacing w:before="120" w:after="120" w:line="240" w:lineRule="auto"/>
              <w:ind w:left="0"/>
              <w:rPr>
                <w:rFonts w:eastAsia="Dotum"/>
                <w:szCs w:val="22"/>
              </w:rPr>
            </w:pPr>
          </w:p>
        </w:tc>
      </w:tr>
    </w:tbl>
    <w:p w14:paraId="0CA10E2B" w14:textId="77777777" w:rsidR="0080047A" w:rsidRPr="008A67D7" w:rsidRDefault="0080047A" w:rsidP="00571204">
      <w:pPr>
        <w:pStyle w:val="ListParagraph"/>
        <w:spacing w:before="120" w:after="120" w:line="240" w:lineRule="auto"/>
        <w:ind w:left="0"/>
        <w:rPr>
          <w:rFonts w:asciiTheme="minorHAnsi" w:eastAsia="Dotum" w:hAnsiTheme="minorHAnsi"/>
          <w:szCs w:val="22"/>
        </w:rPr>
      </w:pPr>
    </w:p>
    <w:p w14:paraId="19A94CB5" w14:textId="77777777" w:rsidR="007D00DC" w:rsidRPr="008A67D7" w:rsidRDefault="007D00D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Suggest two advantages of using a pictogram.</w:t>
      </w:r>
    </w:p>
    <w:tbl>
      <w:tblPr>
        <w:tblStyle w:val="TableGrid"/>
        <w:tblW w:w="0" w:type="auto"/>
        <w:tblInd w:w="108" w:type="dxa"/>
        <w:tblLook w:val="04A0" w:firstRow="1" w:lastRow="0" w:firstColumn="1" w:lastColumn="0" w:noHBand="0" w:noVBand="1"/>
      </w:tblPr>
      <w:tblGrid>
        <w:gridCol w:w="9639"/>
      </w:tblGrid>
      <w:tr w:rsidR="00DA7B0E" w:rsidRPr="008A67D7" w14:paraId="3B9F9CCF" w14:textId="77777777" w:rsidTr="0068024E">
        <w:trPr>
          <w:trHeight w:val="1134"/>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0EF0815E" w14:textId="77777777" w:rsidR="00DA7B0E" w:rsidRPr="008A67D7" w:rsidRDefault="00DA7B0E" w:rsidP="00DA7B0E">
            <w:pPr>
              <w:pStyle w:val="ListParagraph"/>
              <w:spacing w:before="120" w:after="120" w:line="240" w:lineRule="auto"/>
              <w:ind w:left="0"/>
              <w:rPr>
                <w:rFonts w:eastAsia="Dotum"/>
                <w:szCs w:val="22"/>
              </w:rPr>
            </w:pPr>
          </w:p>
        </w:tc>
      </w:tr>
    </w:tbl>
    <w:p w14:paraId="754F8ABC" w14:textId="77777777" w:rsidR="00DA7B0E" w:rsidRPr="008A67D7" w:rsidRDefault="00DA7B0E" w:rsidP="00571204">
      <w:pPr>
        <w:pStyle w:val="ListParagraph"/>
        <w:spacing w:before="120" w:after="120" w:line="240" w:lineRule="auto"/>
        <w:rPr>
          <w:rFonts w:asciiTheme="minorHAnsi" w:eastAsia="Dotum" w:hAnsiTheme="minorHAnsi"/>
          <w:szCs w:val="22"/>
        </w:rPr>
      </w:pPr>
    </w:p>
    <w:p w14:paraId="078A50D3" w14:textId="77777777" w:rsidR="007D00DC" w:rsidRPr="008A67D7" w:rsidRDefault="007D00DC" w:rsidP="008E601C">
      <w:pPr>
        <w:pStyle w:val="ListParagraph"/>
        <w:numPr>
          <w:ilvl w:val="0"/>
          <w:numId w:val="43"/>
        </w:numPr>
        <w:spacing w:before="120" w:after="120" w:line="240" w:lineRule="auto"/>
        <w:ind w:right="227"/>
        <w:rPr>
          <w:rFonts w:asciiTheme="minorHAnsi" w:eastAsia="Dotum" w:hAnsiTheme="minorHAnsi"/>
          <w:szCs w:val="22"/>
        </w:rPr>
      </w:pPr>
      <w:r w:rsidRPr="008A67D7">
        <w:rPr>
          <w:rFonts w:asciiTheme="minorHAnsi" w:eastAsia="Dotum" w:hAnsiTheme="minorHAnsi"/>
          <w:szCs w:val="22"/>
        </w:rPr>
        <w:t>During an urban study, students completed a transect. They wrote down what each building was that they walked past. Complete the pictogram using the data below.</w:t>
      </w:r>
    </w:p>
    <w:tbl>
      <w:tblPr>
        <w:tblStyle w:val="TableGrid"/>
        <w:tblW w:w="0" w:type="auto"/>
        <w:tblInd w:w="108" w:type="dxa"/>
        <w:tblBorders>
          <w:top w:val="single" w:sz="18" w:space="0" w:color="89F3BB" w:themeColor="accent3" w:themeTint="66"/>
          <w:left w:val="single" w:sz="18" w:space="0" w:color="89F3BB" w:themeColor="accent3" w:themeTint="66"/>
          <w:bottom w:val="single" w:sz="18" w:space="0" w:color="89F3BB" w:themeColor="accent3" w:themeTint="66"/>
          <w:right w:val="single" w:sz="18" w:space="0" w:color="89F3BB" w:themeColor="accent3" w:themeTint="66"/>
          <w:insideH w:val="single" w:sz="4" w:space="0" w:color="89F3BB" w:themeColor="accent3" w:themeTint="66"/>
          <w:insideV w:val="single" w:sz="4" w:space="0" w:color="89F3BB" w:themeColor="accent3" w:themeTint="66"/>
        </w:tblBorders>
        <w:tblLook w:val="04A0" w:firstRow="1" w:lastRow="0" w:firstColumn="1" w:lastColumn="0" w:noHBand="0" w:noVBand="1"/>
      </w:tblPr>
      <w:tblGrid>
        <w:gridCol w:w="1784"/>
        <w:gridCol w:w="4170"/>
        <w:gridCol w:w="850"/>
        <w:gridCol w:w="2942"/>
      </w:tblGrid>
      <w:tr w:rsidR="00917ED8" w:rsidRPr="008A67D7" w14:paraId="16B06A58" w14:textId="77777777" w:rsidTr="006A0EE6">
        <w:trPr>
          <w:trHeight w:val="567"/>
        </w:trPr>
        <w:tc>
          <w:tcPr>
            <w:tcW w:w="1784"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604B7250" w14:textId="77777777" w:rsidR="00917ED8" w:rsidRPr="008A67D7" w:rsidRDefault="00917ED8" w:rsidP="00917ED8">
            <w:pPr>
              <w:spacing w:before="120" w:after="120" w:line="240" w:lineRule="auto"/>
              <w:rPr>
                <w:rFonts w:eastAsia="Dotum"/>
                <w:szCs w:val="22"/>
              </w:rPr>
            </w:pPr>
            <w:r w:rsidRPr="008A67D7">
              <w:rPr>
                <w:rFonts w:eastAsia="Dotum"/>
                <w:szCs w:val="22"/>
              </w:rPr>
              <w:t>Houses (55)</w:t>
            </w:r>
          </w:p>
        </w:tc>
        <w:tc>
          <w:tcPr>
            <w:tcW w:w="4170"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vAlign w:val="center"/>
          </w:tcPr>
          <w:p w14:paraId="496D41BA" w14:textId="77777777" w:rsidR="00917ED8" w:rsidRPr="008A67D7" w:rsidRDefault="00917ED8" w:rsidP="00917ED8">
            <w:pPr>
              <w:spacing w:before="120" w:after="120" w:line="240" w:lineRule="auto"/>
              <w:rPr>
                <w:rFonts w:eastAsia="Dotum"/>
                <w:szCs w:val="22"/>
              </w:rPr>
            </w:pPr>
          </w:p>
        </w:tc>
        <w:tc>
          <w:tcPr>
            <w:tcW w:w="850" w:type="dxa"/>
            <w:tcBorders>
              <w:top w:val="nil"/>
              <w:left w:val="single" w:sz="18" w:space="0" w:color="11AB5A" w:themeColor="accent3"/>
              <w:bottom w:val="nil"/>
              <w:right w:val="nil"/>
            </w:tcBorders>
            <w:vAlign w:val="center"/>
          </w:tcPr>
          <w:p w14:paraId="7F7F4E2A" w14:textId="77777777" w:rsidR="00917ED8" w:rsidRPr="008A67D7" w:rsidRDefault="00917ED8" w:rsidP="006A0EE6">
            <w:pPr>
              <w:spacing w:before="120" w:after="120" w:line="240" w:lineRule="auto"/>
              <w:ind w:right="-108"/>
              <w:jc w:val="center"/>
              <w:rPr>
                <w:rFonts w:eastAsia="Dotum"/>
                <w:szCs w:val="22"/>
              </w:rPr>
            </w:pPr>
            <w:r w:rsidRPr="008A67D7">
              <w:rPr>
                <w:rFonts w:eastAsia="Dotum"/>
                <w:noProof/>
                <w:szCs w:val="22"/>
                <w:lang w:eastAsia="en-GB"/>
              </w:rPr>
              <mc:AlternateContent>
                <mc:Choice Requires="wps">
                  <w:drawing>
                    <wp:inline distT="0" distB="0" distL="0" distR="0" wp14:anchorId="23657292" wp14:editId="05E8FF1E">
                      <wp:extent cx="288000" cy="288000"/>
                      <wp:effectExtent l="0" t="0" r="0" b="0"/>
                      <wp:docPr id="1030" name="Oval 1030"/>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372AAE" id="Oval 1030"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" fillcolor="#11ab5a [3206]" stroked="f" strokeweight="2pt">
                      <w10:anchorlock/>
                    </v:oval>
                  </w:pict>
                </mc:Fallback>
              </mc:AlternateContent>
            </w:r>
          </w:p>
        </w:tc>
        <w:tc>
          <w:tcPr>
            <w:tcW w:w="2942" w:type="dxa"/>
            <w:tcBorders>
              <w:top w:val="nil"/>
              <w:left w:val="nil"/>
              <w:bottom w:val="nil"/>
              <w:right w:val="nil"/>
            </w:tcBorders>
            <w:vAlign w:val="center"/>
          </w:tcPr>
          <w:p w14:paraId="51E69A0B" w14:textId="77777777" w:rsidR="00917ED8" w:rsidRPr="008A67D7" w:rsidRDefault="00917ED8" w:rsidP="00917ED8">
            <w:pPr>
              <w:spacing w:before="120" w:after="120" w:line="240" w:lineRule="auto"/>
              <w:rPr>
                <w:rFonts w:eastAsia="Dotum"/>
                <w:szCs w:val="22"/>
              </w:rPr>
            </w:pPr>
            <w:r w:rsidRPr="008A67D7">
              <w:t>= 10 buildings</w:t>
            </w:r>
          </w:p>
        </w:tc>
      </w:tr>
      <w:tr w:rsidR="00917ED8" w:rsidRPr="008A67D7" w14:paraId="431A3782" w14:textId="77777777" w:rsidTr="0068024E">
        <w:trPr>
          <w:trHeight w:val="567"/>
        </w:trPr>
        <w:tc>
          <w:tcPr>
            <w:tcW w:w="178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08EC7D5A" w14:textId="77777777" w:rsidR="00917ED8" w:rsidRPr="008A67D7" w:rsidRDefault="00917ED8" w:rsidP="00917ED8">
            <w:pPr>
              <w:spacing w:before="120" w:after="120" w:line="240" w:lineRule="auto"/>
              <w:rPr>
                <w:rFonts w:eastAsia="Dotum"/>
                <w:szCs w:val="22"/>
              </w:rPr>
            </w:pPr>
            <w:r w:rsidRPr="008A67D7">
              <w:rPr>
                <w:rFonts w:eastAsia="Dotum"/>
                <w:szCs w:val="22"/>
              </w:rPr>
              <w:t>Shops (20)</w:t>
            </w:r>
          </w:p>
        </w:tc>
        <w:tc>
          <w:tcPr>
            <w:tcW w:w="4170"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73918ED4" w14:textId="77777777" w:rsidR="00917ED8" w:rsidRPr="008A67D7" w:rsidRDefault="00917ED8" w:rsidP="00917ED8">
            <w:pPr>
              <w:spacing w:before="120" w:after="120" w:line="240" w:lineRule="auto"/>
              <w:rPr>
                <w:rFonts w:eastAsia="Dotum"/>
                <w:szCs w:val="22"/>
              </w:rPr>
            </w:pPr>
            <w:r w:rsidRPr="008A67D7">
              <w:rPr>
                <w:rFonts w:eastAsia="Dotum"/>
                <w:noProof/>
                <w:szCs w:val="22"/>
                <w:lang w:eastAsia="en-GB"/>
              </w:rPr>
              <mc:AlternateContent>
                <mc:Choice Requires="wps">
                  <w:drawing>
                    <wp:inline distT="0" distB="0" distL="0" distR="0" wp14:anchorId="568FDE97" wp14:editId="685B25A3">
                      <wp:extent cx="288000" cy="288000"/>
                      <wp:effectExtent l="0" t="0" r="0" b="0"/>
                      <wp:docPr id="1025" name="Oval 1025"/>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F2ECE9" id="Oval 1025"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" fillcolor="#11ab5a [3206]" stroked="f" strokeweight="2pt">
                      <w10:anchorlock/>
                    </v:oval>
                  </w:pict>
                </mc:Fallback>
              </mc:AlternateContent>
            </w:r>
            <w:r w:rsidRPr="008A67D7">
              <w:rPr>
                <w:rFonts w:eastAsia="Dotum"/>
                <w:szCs w:val="22"/>
              </w:rPr>
              <w:t xml:space="preserve"> </w:t>
            </w:r>
            <w:r w:rsidRPr="008A67D7">
              <w:rPr>
                <w:rFonts w:eastAsia="Dotum"/>
                <w:noProof/>
                <w:szCs w:val="22"/>
                <w:lang w:eastAsia="en-GB"/>
              </w:rPr>
              <mc:AlternateContent>
                <mc:Choice Requires="wps">
                  <w:drawing>
                    <wp:inline distT="0" distB="0" distL="0" distR="0" wp14:anchorId="0BBFD5CE" wp14:editId="5979EF6A">
                      <wp:extent cx="288000" cy="288000"/>
                      <wp:effectExtent l="0" t="0" r="0" b="0"/>
                      <wp:docPr id="1027" name="Oval 1027"/>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D517B8" id="Oval 1027"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" fillcolor="#11ab5a [3206]" stroked="f" strokeweight="2pt">
                      <w10:anchorlock/>
                    </v:oval>
                  </w:pict>
                </mc:Fallback>
              </mc:AlternateContent>
            </w:r>
          </w:p>
        </w:tc>
        <w:tc>
          <w:tcPr>
            <w:tcW w:w="3792" w:type="dxa"/>
            <w:gridSpan w:val="2"/>
            <w:tcBorders>
              <w:top w:val="nil"/>
              <w:left w:val="single" w:sz="18" w:space="0" w:color="11AB5A" w:themeColor="accent3"/>
              <w:bottom w:val="nil"/>
              <w:right w:val="nil"/>
            </w:tcBorders>
            <w:vAlign w:val="center"/>
          </w:tcPr>
          <w:p w14:paraId="32215081" w14:textId="77777777" w:rsidR="00917ED8" w:rsidRPr="008A67D7" w:rsidRDefault="00917ED8" w:rsidP="00917ED8">
            <w:pPr>
              <w:spacing w:before="120" w:after="120" w:line="240" w:lineRule="auto"/>
              <w:rPr>
                <w:rFonts w:eastAsia="Dotum"/>
                <w:noProof/>
                <w:szCs w:val="22"/>
                <w:lang w:eastAsia="en-GB"/>
              </w:rPr>
            </w:pPr>
          </w:p>
        </w:tc>
      </w:tr>
      <w:tr w:rsidR="00917ED8" w:rsidRPr="008A67D7" w14:paraId="0C2B283B" w14:textId="77777777" w:rsidTr="0068024E">
        <w:trPr>
          <w:trHeight w:val="567"/>
        </w:trPr>
        <w:tc>
          <w:tcPr>
            <w:tcW w:w="178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5FD05D7A" w14:textId="77777777" w:rsidR="00917ED8" w:rsidRPr="008A67D7" w:rsidRDefault="00917ED8" w:rsidP="00917ED8">
            <w:pPr>
              <w:spacing w:before="120" w:after="120" w:line="240" w:lineRule="auto"/>
              <w:rPr>
                <w:rFonts w:eastAsia="Dotum"/>
                <w:szCs w:val="22"/>
              </w:rPr>
            </w:pPr>
            <w:r w:rsidRPr="008A67D7">
              <w:rPr>
                <w:rFonts w:eastAsia="Dotum"/>
                <w:szCs w:val="22"/>
              </w:rPr>
              <w:t>Offices (5)</w:t>
            </w:r>
          </w:p>
        </w:tc>
        <w:tc>
          <w:tcPr>
            <w:tcW w:w="4170"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579EF6B2" w14:textId="77777777" w:rsidR="00917ED8" w:rsidRPr="008A67D7" w:rsidRDefault="00917ED8" w:rsidP="00917ED8">
            <w:pPr>
              <w:spacing w:before="120" w:after="120" w:line="240" w:lineRule="auto"/>
              <w:rPr>
                <w:rFonts w:eastAsia="Dotum"/>
                <w:szCs w:val="22"/>
              </w:rPr>
            </w:pPr>
          </w:p>
        </w:tc>
        <w:tc>
          <w:tcPr>
            <w:tcW w:w="3792" w:type="dxa"/>
            <w:gridSpan w:val="2"/>
            <w:tcBorders>
              <w:top w:val="nil"/>
              <w:left w:val="single" w:sz="18" w:space="0" w:color="11AB5A" w:themeColor="accent3"/>
              <w:bottom w:val="nil"/>
              <w:right w:val="nil"/>
            </w:tcBorders>
            <w:vAlign w:val="center"/>
          </w:tcPr>
          <w:p w14:paraId="086B01A7" w14:textId="77777777" w:rsidR="00917ED8" w:rsidRPr="008A67D7" w:rsidRDefault="00917ED8" w:rsidP="00917ED8">
            <w:pPr>
              <w:spacing w:before="120" w:after="120" w:line="240" w:lineRule="auto"/>
              <w:rPr>
                <w:rFonts w:eastAsia="Dotum"/>
                <w:noProof/>
                <w:szCs w:val="22"/>
                <w:lang w:eastAsia="en-GB"/>
              </w:rPr>
            </w:pPr>
          </w:p>
        </w:tc>
      </w:tr>
      <w:tr w:rsidR="00917ED8" w:rsidRPr="008A67D7" w14:paraId="3C34C6E8" w14:textId="77777777" w:rsidTr="0068024E">
        <w:trPr>
          <w:trHeight w:val="567"/>
        </w:trPr>
        <w:tc>
          <w:tcPr>
            <w:tcW w:w="178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6EB31AA0" w14:textId="72A9F963" w:rsidR="00917ED8" w:rsidRPr="008A67D7" w:rsidRDefault="00917ED8" w:rsidP="00917ED8">
            <w:pPr>
              <w:spacing w:before="120" w:after="120" w:line="240" w:lineRule="auto"/>
              <w:rPr>
                <w:rFonts w:eastAsia="Dotum"/>
                <w:szCs w:val="22"/>
              </w:rPr>
            </w:pPr>
            <w:r w:rsidRPr="008A67D7">
              <w:rPr>
                <w:rFonts w:eastAsia="Dotum"/>
                <w:szCs w:val="22"/>
              </w:rPr>
              <w:t xml:space="preserve">Estate </w:t>
            </w:r>
            <w:r w:rsidR="00511B28">
              <w:rPr>
                <w:rFonts w:eastAsia="Dotum"/>
                <w:szCs w:val="22"/>
              </w:rPr>
              <w:t>a</w:t>
            </w:r>
            <w:r w:rsidRPr="008A67D7">
              <w:rPr>
                <w:rFonts w:eastAsia="Dotum"/>
                <w:szCs w:val="22"/>
              </w:rPr>
              <w:t>gents (5)</w:t>
            </w:r>
          </w:p>
        </w:tc>
        <w:tc>
          <w:tcPr>
            <w:tcW w:w="4170"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681158FE" w14:textId="77777777" w:rsidR="00917ED8" w:rsidRPr="008A67D7" w:rsidRDefault="00917ED8" w:rsidP="00917ED8">
            <w:pPr>
              <w:spacing w:before="120" w:after="120" w:line="240" w:lineRule="auto"/>
              <w:rPr>
                <w:rFonts w:eastAsia="Dotum"/>
                <w:szCs w:val="22"/>
              </w:rPr>
            </w:pPr>
          </w:p>
        </w:tc>
        <w:tc>
          <w:tcPr>
            <w:tcW w:w="3792" w:type="dxa"/>
            <w:gridSpan w:val="2"/>
            <w:tcBorders>
              <w:top w:val="nil"/>
              <w:left w:val="single" w:sz="18" w:space="0" w:color="11AB5A" w:themeColor="accent3"/>
              <w:bottom w:val="nil"/>
              <w:right w:val="nil"/>
            </w:tcBorders>
            <w:vAlign w:val="center"/>
          </w:tcPr>
          <w:p w14:paraId="7C9005A0" w14:textId="77777777" w:rsidR="00917ED8" w:rsidRPr="008A67D7" w:rsidRDefault="00917ED8" w:rsidP="00917ED8">
            <w:pPr>
              <w:spacing w:before="120" w:after="120" w:line="240" w:lineRule="auto"/>
              <w:rPr>
                <w:rFonts w:eastAsia="Dotum"/>
                <w:szCs w:val="22"/>
              </w:rPr>
            </w:pPr>
          </w:p>
        </w:tc>
      </w:tr>
      <w:tr w:rsidR="00917ED8" w:rsidRPr="008A67D7" w14:paraId="72AB7781" w14:textId="77777777" w:rsidTr="0068024E">
        <w:trPr>
          <w:trHeight w:val="567"/>
        </w:trPr>
        <w:tc>
          <w:tcPr>
            <w:tcW w:w="1784"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shd w:val="clear" w:color="auto" w:fill="89F3BB" w:themeFill="accent3" w:themeFillTint="66"/>
            <w:vAlign w:val="center"/>
          </w:tcPr>
          <w:p w14:paraId="4FBF8ED1" w14:textId="77777777" w:rsidR="00917ED8" w:rsidRPr="008A67D7" w:rsidRDefault="00917ED8" w:rsidP="00917ED8">
            <w:pPr>
              <w:spacing w:before="120" w:after="120" w:line="240" w:lineRule="auto"/>
              <w:rPr>
                <w:rFonts w:eastAsia="Dotum"/>
                <w:szCs w:val="22"/>
              </w:rPr>
            </w:pPr>
            <w:r w:rsidRPr="008A67D7">
              <w:rPr>
                <w:rFonts w:eastAsia="Dotum"/>
                <w:szCs w:val="22"/>
              </w:rPr>
              <w:t>Derelict (10)</w:t>
            </w:r>
          </w:p>
        </w:tc>
        <w:tc>
          <w:tcPr>
            <w:tcW w:w="4170"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vAlign w:val="center"/>
          </w:tcPr>
          <w:p w14:paraId="02D6CE48" w14:textId="77777777" w:rsidR="00917ED8" w:rsidRPr="008A67D7" w:rsidRDefault="00917ED8" w:rsidP="00917ED8">
            <w:pPr>
              <w:spacing w:before="120" w:after="120" w:line="240" w:lineRule="auto"/>
              <w:rPr>
                <w:rFonts w:eastAsia="Dotum"/>
                <w:szCs w:val="22"/>
              </w:rPr>
            </w:pPr>
            <w:r w:rsidRPr="008A67D7">
              <w:rPr>
                <w:rFonts w:eastAsia="Dotum"/>
                <w:noProof/>
                <w:szCs w:val="22"/>
                <w:lang w:eastAsia="en-GB"/>
              </w:rPr>
              <mc:AlternateContent>
                <mc:Choice Requires="wps">
                  <w:drawing>
                    <wp:inline distT="0" distB="0" distL="0" distR="0" wp14:anchorId="35E29C76" wp14:editId="5199245F">
                      <wp:extent cx="288000" cy="288000"/>
                      <wp:effectExtent l="0" t="0" r="0" b="0"/>
                      <wp:docPr id="1029" name="Oval 1029"/>
                      <wp:cNvGraphicFramePr/>
                      <a:graphic xmlns:a="http://schemas.openxmlformats.org/drawingml/2006/main">
                        <a:graphicData uri="http://schemas.microsoft.com/office/word/2010/wordprocessingShape">
                          <wps:wsp>
                            <wps:cNvSpPr/>
                            <wps:spPr>
                              <a:xfrm>
                                <a:off x="0" y="0"/>
                                <a:ext cx="288000" cy="2880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943DFF" id="Oval 1029" o:spid="_x0000_s1026" style="width:22.7pt;height:2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" fillcolor="#11ab5a [3206]" stroked="f" strokeweight="2pt">
                      <w10:anchorlock/>
                    </v:oval>
                  </w:pict>
                </mc:Fallback>
              </mc:AlternateContent>
            </w:r>
          </w:p>
        </w:tc>
        <w:tc>
          <w:tcPr>
            <w:tcW w:w="3792" w:type="dxa"/>
            <w:gridSpan w:val="2"/>
            <w:tcBorders>
              <w:top w:val="nil"/>
              <w:left w:val="single" w:sz="18" w:space="0" w:color="11AB5A" w:themeColor="accent3"/>
              <w:bottom w:val="nil"/>
              <w:right w:val="nil"/>
            </w:tcBorders>
            <w:vAlign w:val="center"/>
          </w:tcPr>
          <w:p w14:paraId="05B45848" w14:textId="77777777" w:rsidR="00917ED8" w:rsidRPr="008A67D7" w:rsidRDefault="00917ED8" w:rsidP="00917ED8">
            <w:pPr>
              <w:spacing w:before="120" w:after="120" w:line="240" w:lineRule="auto"/>
              <w:rPr>
                <w:rFonts w:eastAsia="Dotum"/>
                <w:noProof/>
                <w:szCs w:val="22"/>
                <w:lang w:eastAsia="en-GB"/>
              </w:rPr>
            </w:pPr>
          </w:p>
        </w:tc>
      </w:tr>
    </w:tbl>
    <w:p w14:paraId="37148D49" w14:textId="77777777" w:rsidR="007D00DC" w:rsidRPr="008A67D7" w:rsidRDefault="007D00DC" w:rsidP="007C7D27">
      <w:pPr>
        <w:spacing w:line="240" w:lineRule="auto"/>
        <w:rPr>
          <w:rFonts w:asciiTheme="minorHAnsi" w:eastAsia="Dotum" w:hAnsiTheme="minorHAnsi"/>
          <w:sz w:val="2"/>
          <w:szCs w:val="22"/>
        </w:rPr>
      </w:pPr>
    </w:p>
    <w:p w14:paraId="2A7CF6C6" w14:textId="77777777" w:rsidR="000359AC" w:rsidRPr="008A67D7" w:rsidRDefault="000359AC" w:rsidP="007C7D27">
      <w:pPr>
        <w:shd w:val="clear" w:color="auto" w:fill="F7AA83" w:themeFill="accent1" w:themeFillTint="99"/>
        <w:spacing w:line="240" w:lineRule="auto"/>
        <w:rPr>
          <w:rFonts w:asciiTheme="minorHAnsi" w:eastAsia="Dotum" w:hAnsiTheme="minorHAnsi"/>
          <w:sz w:val="2"/>
          <w:szCs w:val="22"/>
        </w:rPr>
        <w:sectPr w:rsidR="000359AC" w:rsidRPr="008A67D7" w:rsidSect="00885D29">
          <w:pgSz w:w="11906" w:h="16838"/>
          <w:pgMar w:top="709" w:right="1134" w:bottom="709" w:left="1134" w:header="708" w:footer="708" w:gutter="0"/>
          <w:cols w:space="708"/>
          <w:docGrid w:linePitch="381"/>
        </w:sectPr>
      </w:pPr>
    </w:p>
    <w:p w14:paraId="1713C7D3" w14:textId="77777777" w:rsidR="000E1A98" w:rsidRPr="008A67D7" w:rsidRDefault="000E1A98" w:rsidP="009E4F38">
      <w:pPr>
        <w:pStyle w:val="SmallerHeading"/>
        <w:spacing w:before="120"/>
        <w:rPr>
          <w:rFonts w:asciiTheme="minorHAnsi" w:hAnsiTheme="minorHAnsi"/>
        </w:rPr>
      </w:pPr>
      <w:r w:rsidRPr="008A67D7">
        <w:rPr>
          <w:rFonts w:asciiTheme="minorHAnsi" w:hAnsiTheme="minorHAnsi"/>
        </w:rPr>
        <w:lastRenderedPageBreak/>
        <w:t>Proportional circles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800"/>
      </w:tblGrid>
      <w:tr w:rsidR="007C7D27" w:rsidRPr="008A67D7" w14:paraId="4B760922" w14:textId="77777777" w:rsidTr="007C7D27">
        <w:trPr>
          <w:trHeight w:val="3383"/>
        </w:trPr>
        <w:tc>
          <w:tcPr>
            <w:tcW w:w="7054" w:type="dxa"/>
          </w:tcPr>
          <w:p w14:paraId="6CE59E79" w14:textId="13D1C345" w:rsidR="007C7D27" w:rsidRPr="008A67D7" w:rsidRDefault="007C7D27" w:rsidP="00905974">
            <w:pPr>
              <w:spacing w:before="120" w:after="120" w:line="240" w:lineRule="auto"/>
              <w:ind w:right="113"/>
              <w:jc w:val="both"/>
              <w:rPr>
                <w:rFonts w:eastAsia="Dotum"/>
                <w:szCs w:val="22"/>
              </w:rPr>
            </w:pPr>
            <w:r w:rsidRPr="008A67D7">
              <w:rPr>
                <w:rFonts w:eastAsia="Dotum"/>
                <w:szCs w:val="22"/>
              </w:rPr>
              <w:t>Using the data below</w:t>
            </w:r>
            <w:r w:rsidR="00511B28">
              <w:rPr>
                <w:rFonts w:eastAsia="Dotum"/>
                <w:szCs w:val="22"/>
              </w:rPr>
              <w:t>,</w:t>
            </w:r>
            <w:r w:rsidRPr="008A67D7">
              <w:rPr>
                <w:rFonts w:eastAsia="Dotum"/>
                <w:szCs w:val="22"/>
              </w:rPr>
              <w:t xml:space="preserve"> complete a proportional circles map. Use the instructions below to complete this.</w:t>
            </w:r>
          </w:p>
          <w:p w14:paraId="3FFD8A55" w14:textId="7DD1488B" w:rsidR="007C7D27" w:rsidRPr="008A67D7" w:rsidRDefault="007C7D27" w:rsidP="00221A5D">
            <w:pPr>
              <w:pStyle w:val="ListParagraph"/>
              <w:numPr>
                <w:ilvl w:val="0"/>
                <w:numId w:val="36"/>
              </w:numPr>
              <w:tabs>
                <w:tab w:val="left" w:leader="dot" w:pos="3011"/>
              </w:tabs>
              <w:spacing w:before="120" w:after="120" w:line="240" w:lineRule="auto"/>
              <w:contextualSpacing w:val="0"/>
              <w:rPr>
                <w:rFonts w:eastAsia="Dotum"/>
                <w:szCs w:val="22"/>
              </w:rPr>
            </w:pPr>
            <w:r w:rsidRPr="008A67D7">
              <w:rPr>
                <w:rFonts w:eastAsia="Dotum"/>
                <w:szCs w:val="22"/>
              </w:rPr>
              <w:t>Calculate the square root of each of the values in the data table</w:t>
            </w:r>
            <w:r w:rsidR="00511B28">
              <w:rPr>
                <w:rFonts w:eastAsia="Dotum"/>
                <w:szCs w:val="22"/>
              </w:rPr>
              <w:t>;</w:t>
            </w:r>
            <w:r w:rsidRPr="008A67D7">
              <w:rPr>
                <w:rFonts w:eastAsia="Dotum"/>
                <w:szCs w:val="22"/>
              </w:rPr>
              <w:t xml:space="preserve"> this will be used to calculate the radius of each circle.</w:t>
            </w:r>
          </w:p>
          <w:p w14:paraId="7CB0BAD0" w14:textId="77777777" w:rsidR="007C7D27" w:rsidRPr="008A67D7" w:rsidRDefault="007C7D27" w:rsidP="00221A5D">
            <w:pPr>
              <w:pStyle w:val="ListParagraph"/>
              <w:numPr>
                <w:ilvl w:val="0"/>
                <w:numId w:val="36"/>
              </w:numPr>
              <w:tabs>
                <w:tab w:val="left" w:leader="dot" w:pos="3011"/>
              </w:tabs>
              <w:spacing w:before="120" w:after="120" w:line="240" w:lineRule="auto"/>
              <w:contextualSpacing w:val="0"/>
              <w:rPr>
                <w:rFonts w:eastAsia="Dotum"/>
                <w:szCs w:val="22"/>
              </w:rPr>
            </w:pPr>
            <w:r w:rsidRPr="008A67D7">
              <w:rPr>
                <w:rFonts w:eastAsia="Dotum"/>
                <w:szCs w:val="22"/>
              </w:rPr>
              <w:t>Look at each square root value and find the range.</w:t>
            </w:r>
          </w:p>
          <w:p w14:paraId="22FBB8E6" w14:textId="77777777" w:rsidR="007C7D27" w:rsidRPr="008A67D7" w:rsidRDefault="007C7D27" w:rsidP="00221A5D">
            <w:pPr>
              <w:pStyle w:val="ListParagraph"/>
              <w:numPr>
                <w:ilvl w:val="0"/>
                <w:numId w:val="36"/>
              </w:numPr>
              <w:tabs>
                <w:tab w:val="left" w:leader="dot" w:pos="3011"/>
              </w:tabs>
              <w:spacing w:before="120" w:after="120" w:line="240" w:lineRule="auto"/>
              <w:contextualSpacing w:val="0"/>
              <w:rPr>
                <w:rFonts w:eastAsia="Dotum"/>
                <w:szCs w:val="22"/>
              </w:rPr>
            </w:pPr>
            <w:r w:rsidRPr="008A67D7">
              <w:rPr>
                <w:rFonts w:eastAsia="Dotum"/>
                <w:szCs w:val="22"/>
              </w:rPr>
              <w:t>Create a scale which suits the range – the circles must be able to fit onto your map. A scale of 5</w:t>
            </w:r>
            <w:r w:rsidR="00886A1F">
              <w:rPr>
                <w:rFonts w:eastAsia="Dotum"/>
                <w:szCs w:val="22"/>
              </w:rPr>
              <w:t xml:space="preserve"> </w:t>
            </w:r>
            <w:r w:rsidRPr="008A67D7">
              <w:rPr>
                <w:rFonts w:eastAsia="Dotum"/>
                <w:szCs w:val="22"/>
              </w:rPr>
              <w:t>mm should be enough to fit your map.</w:t>
            </w:r>
          </w:p>
          <w:p w14:paraId="2DF1026F" w14:textId="60D8E6D1" w:rsidR="007C7D27" w:rsidRPr="008A67D7" w:rsidRDefault="007C7D27" w:rsidP="007C7D27">
            <w:pPr>
              <w:pStyle w:val="ListParagraph"/>
              <w:numPr>
                <w:ilvl w:val="0"/>
                <w:numId w:val="36"/>
              </w:numPr>
              <w:tabs>
                <w:tab w:val="left" w:leader="dot" w:pos="3011"/>
              </w:tabs>
              <w:spacing w:before="120" w:after="120" w:line="240" w:lineRule="auto"/>
              <w:contextualSpacing w:val="0"/>
              <w:rPr>
                <w:rFonts w:eastAsia="Dotum"/>
                <w:szCs w:val="22"/>
              </w:rPr>
            </w:pPr>
            <w:r w:rsidRPr="008A67D7">
              <w:rPr>
                <w:rFonts w:eastAsia="Dotum"/>
                <w:szCs w:val="22"/>
              </w:rPr>
              <w:t>Multiply each square root value by the scale size</w:t>
            </w:r>
            <w:r w:rsidR="0076115C">
              <w:rPr>
                <w:rFonts w:eastAsia="Dotum"/>
                <w:szCs w:val="22"/>
              </w:rPr>
              <w:t xml:space="preserve"> to determine the circle size</w:t>
            </w:r>
            <w:r w:rsidR="00511B28">
              <w:rPr>
                <w:rFonts w:eastAsia="Dotum"/>
                <w:szCs w:val="22"/>
              </w:rPr>
              <w:t>;</w:t>
            </w:r>
            <w:r w:rsidR="0076115C">
              <w:rPr>
                <w:rFonts w:eastAsia="Dotum"/>
                <w:szCs w:val="22"/>
              </w:rPr>
              <w:t xml:space="preserve"> e</w:t>
            </w:r>
            <w:r w:rsidRPr="008A67D7">
              <w:rPr>
                <w:rFonts w:eastAsia="Dotum"/>
                <w:szCs w:val="22"/>
              </w:rPr>
              <w:t>.g.</w:t>
            </w:r>
            <w:r w:rsidR="00511B28">
              <w:rPr>
                <w:rFonts w:eastAsia="Dotum"/>
                <w:szCs w:val="22"/>
              </w:rPr>
              <w:t>,</w:t>
            </w:r>
            <w:r w:rsidRPr="008A67D7">
              <w:rPr>
                <w:rFonts w:eastAsia="Dotum"/>
                <w:szCs w:val="22"/>
              </w:rPr>
              <w:t xml:space="preserve"> if the square root was 5, you would multiply this by 5 to give a radius of 25</w:t>
            </w:r>
            <w:r w:rsidR="00F178F3">
              <w:rPr>
                <w:rFonts w:eastAsia="Dotum"/>
                <w:szCs w:val="22"/>
              </w:rPr>
              <w:t xml:space="preserve"> </w:t>
            </w:r>
            <w:r w:rsidRPr="008A67D7">
              <w:rPr>
                <w:rFonts w:eastAsia="Dotum"/>
                <w:szCs w:val="22"/>
              </w:rPr>
              <w:t xml:space="preserve">mm. </w:t>
            </w:r>
          </w:p>
          <w:p w14:paraId="11F71C9E" w14:textId="77777777" w:rsidR="007C7D27" w:rsidRPr="008A67D7" w:rsidRDefault="007C7D27" w:rsidP="007C7D27">
            <w:pPr>
              <w:pStyle w:val="ListParagraph"/>
              <w:numPr>
                <w:ilvl w:val="0"/>
                <w:numId w:val="36"/>
              </w:numPr>
              <w:tabs>
                <w:tab w:val="left" w:leader="dot" w:pos="3011"/>
              </w:tabs>
              <w:spacing w:before="120" w:line="240" w:lineRule="auto"/>
              <w:contextualSpacing w:val="0"/>
              <w:rPr>
                <w:rFonts w:eastAsia="Dotum"/>
                <w:szCs w:val="22"/>
              </w:rPr>
            </w:pPr>
            <w:r w:rsidRPr="008A67D7">
              <w:rPr>
                <w:rFonts w:eastAsia="Dotum"/>
                <w:szCs w:val="22"/>
              </w:rPr>
              <w:t>Remember that radius is only the distance from the centre of the circle to the edge, so multiply the radius measurement by 2 to give the diameter.</w:t>
            </w:r>
          </w:p>
        </w:tc>
        <w:tc>
          <w:tcPr>
            <w:tcW w:w="2800" w:type="dxa"/>
            <w:vAlign w:val="center"/>
          </w:tcPr>
          <w:p w14:paraId="50118707" w14:textId="77777777" w:rsidR="007C7D27" w:rsidRPr="008A67D7" w:rsidRDefault="007C7D27" w:rsidP="00905974">
            <w:pPr>
              <w:spacing w:before="120" w:after="120"/>
            </w:pPr>
            <w:r w:rsidRPr="008A67D7">
              <w:t xml:space="preserve"> </w:t>
            </w:r>
            <w:r w:rsidRPr="008A67D7">
              <w:rPr>
                <w:noProof/>
                <w:sz w:val="56"/>
                <w:lang w:eastAsia="en-GB"/>
              </w:rPr>
              <mc:AlternateContent>
                <mc:Choice Requires="wpg">
                  <w:drawing>
                    <wp:inline distT="0" distB="0" distL="0" distR="0" wp14:anchorId="7B15319E" wp14:editId="771D63D2">
                      <wp:extent cx="1551940" cy="2362200"/>
                      <wp:effectExtent l="19050" t="19050" r="10160" b="19050"/>
                      <wp:docPr id="181" name="Group 181"/>
                      <wp:cNvGraphicFramePr/>
                      <a:graphic xmlns:a="http://schemas.openxmlformats.org/drawingml/2006/main">
                        <a:graphicData uri="http://schemas.microsoft.com/office/word/2010/wordprocessingGroup">
                          <wpg:wgp>
                            <wpg:cNvGrpSpPr/>
                            <wpg:grpSpPr>
                              <a:xfrm>
                                <a:off x="0" y="0"/>
                                <a:ext cx="1551940" cy="2362200"/>
                                <a:chOff x="287376" y="0"/>
                                <a:chExt cx="1323713" cy="2191025"/>
                              </a:xfrm>
                            </wpg:grpSpPr>
                            <wps:wsp>
                              <wps:cNvPr id="182" name="Rounded Rectangle 182"/>
                              <wps:cNvSpPr/>
                              <wps:spPr>
                                <a:xfrm>
                                  <a:off x="287376" y="0"/>
                                  <a:ext cx="1323713" cy="219102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2C0C3B2E" w14:textId="77777777" w:rsidR="003C7D3D" w:rsidRPr="00712079" w:rsidRDefault="003C7D3D" w:rsidP="00712079">
                                    <w:pPr>
                                      <w:spacing w:after="120" w:line="240" w:lineRule="auto"/>
                                      <w:rPr>
                                        <w:rFonts w:asciiTheme="minorHAnsi" w:eastAsia="Dotum" w:hAnsiTheme="minorHAnsi"/>
                                        <w:b/>
                                        <w:color w:val="000000" w:themeColor="text1"/>
                                        <w:sz w:val="36"/>
                                        <w:szCs w:val="22"/>
                                      </w:rPr>
                                    </w:pPr>
                                    <w:r w:rsidRPr="00712079">
                                      <w:rPr>
                                        <w:rFonts w:asciiTheme="minorHAnsi" w:eastAsia="Dotum" w:hAnsiTheme="minorHAnsi"/>
                                        <w:b/>
                                        <w:color w:val="000000" w:themeColor="text1"/>
                                        <w:sz w:val="36"/>
                                        <w:szCs w:val="22"/>
                                      </w:rPr>
                                      <w:t xml:space="preserve">Hint: </w:t>
                                    </w:r>
                                  </w:p>
                                  <w:p w14:paraId="6C472C0D" w14:textId="77777777" w:rsidR="003C7D3D" w:rsidRPr="00712079" w:rsidRDefault="003C7D3D" w:rsidP="007C7D27">
                                    <w:pPr>
                                      <w:rPr>
                                        <w:rFonts w:asciiTheme="minorHAnsi" w:eastAsia="Dotum" w:hAnsiTheme="minorHAnsi"/>
                                        <w:color w:val="000000" w:themeColor="text1"/>
                                        <w:szCs w:val="22"/>
                                      </w:rPr>
                                    </w:pPr>
                                    <w:r w:rsidRPr="00712079">
                                      <w:rPr>
                                        <w:rFonts w:asciiTheme="minorHAnsi" w:eastAsia="Dotum" w:hAnsiTheme="minorHAnsi"/>
                                        <w:color w:val="000000" w:themeColor="text1"/>
                                        <w:szCs w:val="22"/>
                                      </w:rPr>
                                      <w:t>In an exam you would not be asked to complete an entire proportional circles map, but you may be asked to finish one. It is imp</w:t>
                                    </w:r>
                                    <w:r>
                                      <w:rPr>
                                        <w:rFonts w:asciiTheme="minorHAnsi" w:eastAsia="Dotum" w:hAnsiTheme="minorHAnsi"/>
                                        <w:color w:val="000000" w:themeColor="text1"/>
                                        <w:szCs w:val="22"/>
                                      </w:rPr>
                                      <w:t>ortant to know how to do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 name="Picture 183"/>
                                <pic:cNvPicPr>
                                  <a:picLocks noChangeAspect="1"/>
                                </pic:cNvPicPr>
                              </pic:nvPicPr>
                              <pic:blipFill>
                                <a:blip r:embed="rId109" cstate="email">
                                  <a:extLst>
                                    <a:ext uri="{28A0092B-C50C-407E-A947-70E740481C1C}">
                                      <a14:useLocalDpi xmlns:a14="http://schemas.microsoft.com/office/drawing/2010/main"/>
                                    </a:ext>
                                  </a:extLst>
                                </a:blip>
                                <a:stretch>
                                  <a:fillRect/>
                                </a:stretch>
                              </pic:blipFill>
                              <pic:spPr>
                                <a:xfrm>
                                  <a:off x="1213774" y="53011"/>
                                  <a:ext cx="352425" cy="352425"/>
                                </a:xfrm>
                                <a:prstGeom prst="rect">
                                  <a:avLst/>
                                </a:prstGeom>
                              </pic:spPr>
                            </pic:pic>
                          </wpg:wgp>
                        </a:graphicData>
                      </a:graphic>
                    </wp:inline>
                  </w:drawing>
                </mc:Choice>
                <mc:Fallback>
                  <w:pict>
                    <v:group w14:anchorId="7B15319E" id="Group 181" o:spid="_x0000_s1248" style="width:122.2pt;height:186pt;mso-position-horizontal-relative:char;mso-position-vertical-relative:line" coordorigin="2873" coordsize="13237,21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">
                      <v:roundrect id="Rounded Rectangle 182" o:spid="_x0000_s1249" style="position:absolute;left:2873;width:13237;height:21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" filled="f" strokecolor="#11ab5a [3206]" strokeweight="2.25pt">
                        <v:textbox>
                          <w:txbxContent>
                            <w:p w14:paraId="2C0C3B2E" w14:textId="77777777" w:rsidR="003C7D3D" w:rsidRPr="00712079" w:rsidRDefault="003C7D3D" w:rsidP="00712079">
                              <w:pPr>
                                <w:spacing w:after="120" w:line="240" w:lineRule="auto"/>
                                <w:rPr>
                                  <w:rFonts w:asciiTheme="minorHAnsi" w:eastAsia="Dotum" w:hAnsiTheme="minorHAnsi"/>
                                  <w:b/>
                                  <w:color w:val="000000" w:themeColor="text1"/>
                                  <w:sz w:val="36"/>
                                  <w:szCs w:val="22"/>
                                </w:rPr>
                              </w:pPr>
                              <w:r w:rsidRPr="00712079">
                                <w:rPr>
                                  <w:rFonts w:asciiTheme="minorHAnsi" w:eastAsia="Dotum" w:hAnsiTheme="minorHAnsi"/>
                                  <w:b/>
                                  <w:color w:val="000000" w:themeColor="text1"/>
                                  <w:sz w:val="36"/>
                                  <w:szCs w:val="22"/>
                                </w:rPr>
                                <w:t xml:space="preserve">Hint: </w:t>
                              </w:r>
                            </w:p>
                            <w:p w14:paraId="6C472C0D" w14:textId="77777777" w:rsidR="003C7D3D" w:rsidRPr="00712079" w:rsidRDefault="003C7D3D" w:rsidP="007C7D27">
                              <w:pPr>
                                <w:rPr>
                                  <w:rFonts w:asciiTheme="minorHAnsi" w:eastAsia="Dotum" w:hAnsiTheme="minorHAnsi"/>
                                  <w:color w:val="000000" w:themeColor="text1"/>
                                  <w:szCs w:val="22"/>
                                </w:rPr>
                              </w:pPr>
                              <w:r w:rsidRPr="00712079">
                                <w:rPr>
                                  <w:rFonts w:asciiTheme="minorHAnsi" w:eastAsia="Dotum" w:hAnsiTheme="minorHAnsi"/>
                                  <w:color w:val="000000" w:themeColor="text1"/>
                                  <w:szCs w:val="22"/>
                                </w:rPr>
                                <w:t>In an exam you would not be asked to complete an entire proportional circles map, but you may be asked to finish one. It is imp</w:t>
                              </w:r>
                              <w:r>
                                <w:rPr>
                                  <w:rFonts w:asciiTheme="minorHAnsi" w:eastAsia="Dotum" w:hAnsiTheme="minorHAnsi"/>
                                  <w:color w:val="000000" w:themeColor="text1"/>
                                  <w:szCs w:val="22"/>
                                </w:rPr>
                                <w:t>ortant to know how to do this.</w:t>
                              </w:r>
                            </w:p>
                          </w:txbxContent>
                        </v:textbox>
                      </v:roundrect>
                      <v:shape id="Picture 183" o:spid="_x0000_s1250" type="#_x0000_t75" style="position:absolute;left:12137;top:530;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">
                        <v:imagedata r:id="rId110" o:title=""/>
                      </v:shape>
                      <w10:anchorlock/>
                    </v:group>
                  </w:pict>
                </mc:Fallback>
              </mc:AlternateContent>
            </w:r>
          </w:p>
        </w:tc>
      </w:tr>
      <w:tr w:rsidR="00905974" w:rsidRPr="008A67D7" w14:paraId="1554D2CB" w14:textId="77777777" w:rsidTr="007C7D27">
        <w:tc>
          <w:tcPr>
            <w:tcW w:w="9854" w:type="dxa"/>
            <w:gridSpan w:val="2"/>
          </w:tcPr>
          <w:p w14:paraId="0A494548" w14:textId="77777777" w:rsidR="00905974" w:rsidRPr="008A67D7" w:rsidRDefault="00905974" w:rsidP="00221A5D">
            <w:pPr>
              <w:pStyle w:val="ListParagraph"/>
              <w:numPr>
                <w:ilvl w:val="0"/>
                <w:numId w:val="36"/>
              </w:numPr>
              <w:tabs>
                <w:tab w:val="left" w:leader="dot" w:pos="3011"/>
              </w:tabs>
              <w:spacing w:before="120" w:after="120" w:line="240" w:lineRule="auto"/>
              <w:contextualSpacing w:val="0"/>
              <w:rPr>
                <w:rFonts w:eastAsia="Dotum"/>
                <w:szCs w:val="22"/>
              </w:rPr>
            </w:pPr>
            <w:r w:rsidRPr="008A67D7">
              <w:rPr>
                <w:rFonts w:eastAsia="Dotum"/>
                <w:szCs w:val="22"/>
              </w:rPr>
              <w:t xml:space="preserve">Locate where you are going to draw the circles on your map. Draw the radius/diameter in each location and then complete the circle. You could use a compass. </w:t>
            </w:r>
          </w:p>
          <w:p w14:paraId="37F38C29" w14:textId="773FCF93" w:rsidR="00905974" w:rsidRPr="008A67D7" w:rsidRDefault="00905974" w:rsidP="00221A5D">
            <w:pPr>
              <w:pStyle w:val="ListParagraph"/>
              <w:numPr>
                <w:ilvl w:val="0"/>
                <w:numId w:val="36"/>
              </w:numPr>
              <w:tabs>
                <w:tab w:val="left" w:leader="dot" w:pos="3011"/>
              </w:tabs>
              <w:spacing w:before="120" w:after="120" w:line="240" w:lineRule="auto"/>
              <w:contextualSpacing w:val="0"/>
              <w:rPr>
                <w:rFonts w:eastAsia="Dotum"/>
                <w:szCs w:val="22"/>
              </w:rPr>
            </w:pPr>
            <w:r w:rsidRPr="008A67D7">
              <w:rPr>
                <w:rFonts w:eastAsia="Dotum"/>
                <w:szCs w:val="22"/>
              </w:rPr>
              <w:t xml:space="preserve">Ensure your map has a key, </w:t>
            </w:r>
            <w:r w:rsidR="00511B28">
              <w:rPr>
                <w:rFonts w:eastAsia="Dotum"/>
                <w:szCs w:val="22"/>
              </w:rPr>
              <w:t xml:space="preserve">a </w:t>
            </w:r>
            <w:r w:rsidRPr="008A67D7">
              <w:rPr>
                <w:rFonts w:eastAsia="Dotum"/>
                <w:szCs w:val="22"/>
              </w:rPr>
              <w:t>north arrow and a title.</w:t>
            </w:r>
          </w:p>
        </w:tc>
      </w:tr>
    </w:tbl>
    <w:tbl>
      <w:tblPr>
        <w:tblStyle w:val="TableGrid"/>
        <w:tblpPr w:leftFromText="180" w:rightFromText="180" w:vertAnchor="text" w:tblpX="108" w:tblpY="162"/>
        <w:tblW w:w="0" w:type="auto"/>
        <w:tblBorders>
          <w:top w:val="single" w:sz="18" w:space="0" w:color="89F3BB" w:themeColor="accent3" w:themeTint="66"/>
          <w:left w:val="single" w:sz="18" w:space="0" w:color="89F3BB" w:themeColor="accent3" w:themeTint="66"/>
          <w:bottom w:val="single" w:sz="18" w:space="0" w:color="89F3BB" w:themeColor="accent3" w:themeTint="66"/>
          <w:right w:val="single" w:sz="18" w:space="0" w:color="89F3BB" w:themeColor="accent3" w:themeTint="66"/>
        </w:tblBorders>
        <w:tblLook w:val="04A0" w:firstRow="1" w:lastRow="0" w:firstColumn="1" w:lastColumn="0" w:noHBand="0" w:noVBand="1"/>
      </w:tblPr>
      <w:tblGrid>
        <w:gridCol w:w="1101"/>
        <w:gridCol w:w="2126"/>
        <w:gridCol w:w="1701"/>
        <w:gridCol w:w="4721"/>
      </w:tblGrid>
      <w:tr w:rsidR="007C7D27" w:rsidRPr="008A67D7" w14:paraId="49461ABB" w14:textId="77777777" w:rsidTr="00E07837">
        <w:trPr>
          <w:trHeight w:val="20"/>
        </w:trPr>
        <w:tc>
          <w:tcPr>
            <w:tcW w:w="1101" w:type="dxa"/>
            <w:tcBorders>
              <w:top w:val="single" w:sz="18" w:space="0" w:color="11AB5A" w:themeColor="accent3"/>
              <w:left w:val="single" w:sz="18" w:space="0" w:color="11AB5A" w:themeColor="accent3"/>
              <w:bottom w:val="single" w:sz="4" w:space="0" w:color="89F3BB" w:themeColor="accent3" w:themeTint="66"/>
              <w:right w:val="single" w:sz="4" w:space="0" w:color="89F3BB" w:themeColor="accent3" w:themeTint="66"/>
            </w:tcBorders>
            <w:shd w:val="clear" w:color="auto" w:fill="89F3BB" w:themeFill="accent3" w:themeFillTint="66"/>
            <w:vAlign w:val="center"/>
          </w:tcPr>
          <w:p w14:paraId="72277DAD" w14:textId="77777777" w:rsidR="007C7D27" w:rsidRPr="008A67D7" w:rsidRDefault="007C7D27" w:rsidP="007569F1">
            <w:pPr>
              <w:spacing w:before="120" w:after="120" w:line="240" w:lineRule="auto"/>
              <w:jc w:val="center"/>
              <w:rPr>
                <w:rFonts w:eastAsia="Dotum"/>
                <w:b/>
                <w:szCs w:val="22"/>
              </w:rPr>
            </w:pPr>
            <w:r w:rsidRPr="008A67D7">
              <w:rPr>
                <w:rFonts w:eastAsia="Dotum"/>
                <w:b/>
                <w:szCs w:val="22"/>
              </w:rPr>
              <w:t>Country</w:t>
            </w:r>
          </w:p>
        </w:tc>
        <w:tc>
          <w:tcPr>
            <w:tcW w:w="2126" w:type="dxa"/>
            <w:tcBorders>
              <w:top w:val="single" w:sz="18" w:space="0" w:color="11AB5A" w:themeColor="accent3"/>
              <w:left w:val="single" w:sz="4" w:space="0" w:color="89F3BB" w:themeColor="accent3" w:themeTint="66"/>
              <w:bottom w:val="single" w:sz="4" w:space="0" w:color="89F3BB" w:themeColor="accent3" w:themeTint="66"/>
              <w:right w:val="single" w:sz="4" w:space="0" w:color="89F3BB" w:themeColor="accent3" w:themeTint="66"/>
            </w:tcBorders>
            <w:shd w:val="clear" w:color="auto" w:fill="89F3BB" w:themeFill="accent3" w:themeFillTint="66"/>
            <w:vAlign w:val="center"/>
          </w:tcPr>
          <w:p w14:paraId="700D3E12" w14:textId="3F75F085" w:rsidR="007C7D27" w:rsidRPr="008A67D7" w:rsidRDefault="007C7D27" w:rsidP="007569F1">
            <w:pPr>
              <w:spacing w:before="120" w:after="120" w:line="240" w:lineRule="auto"/>
              <w:jc w:val="center"/>
              <w:rPr>
                <w:rFonts w:eastAsia="Dotum"/>
                <w:b/>
                <w:szCs w:val="22"/>
              </w:rPr>
            </w:pPr>
            <w:r w:rsidRPr="008A67D7">
              <w:rPr>
                <w:rFonts w:eastAsia="Dotum"/>
                <w:b/>
                <w:szCs w:val="22"/>
              </w:rPr>
              <w:t>Birth rate</w:t>
            </w:r>
            <w:r w:rsidR="00E07837">
              <w:rPr>
                <w:rFonts w:eastAsia="Dotum"/>
                <w:b/>
                <w:szCs w:val="22"/>
              </w:rPr>
              <w:t xml:space="preserve"> (per 1000)</w:t>
            </w:r>
          </w:p>
        </w:tc>
        <w:tc>
          <w:tcPr>
            <w:tcW w:w="1701" w:type="dxa"/>
            <w:tcBorders>
              <w:top w:val="single" w:sz="18" w:space="0" w:color="11AB5A" w:themeColor="accent3"/>
              <w:left w:val="single" w:sz="4" w:space="0" w:color="89F3BB" w:themeColor="accent3" w:themeTint="66"/>
              <w:bottom w:val="single" w:sz="4" w:space="0" w:color="89F3BB" w:themeColor="accent3" w:themeTint="66"/>
              <w:right w:val="single" w:sz="18" w:space="0" w:color="11AB5A" w:themeColor="accent3"/>
            </w:tcBorders>
            <w:shd w:val="clear" w:color="auto" w:fill="89F3BB" w:themeFill="accent3" w:themeFillTint="66"/>
            <w:vAlign w:val="center"/>
          </w:tcPr>
          <w:p w14:paraId="47132BDB" w14:textId="77777777" w:rsidR="007C7D27" w:rsidRPr="008A67D7" w:rsidRDefault="007C7D27" w:rsidP="007569F1">
            <w:pPr>
              <w:spacing w:before="120" w:after="120" w:line="240" w:lineRule="auto"/>
              <w:jc w:val="center"/>
              <w:rPr>
                <w:rFonts w:eastAsia="Dotum"/>
                <w:b/>
                <w:szCs w:val="22"/>
              </w:rPr>
            </w:pPr>
            <w:r w:rsidRPr="008A67D7">
              <w:rPr>
                <w:rFonts w:eastAsia="Dotum"/>
                <w:b/>
                <w:szCs w:val="22"/>
              </w:rPr>
              <w:t>Square root</w:t>
            </w:r>
          </w:p>
        </w:tc>
        <w:tc>
          <w:tcPr>
            <w:tcW w:w="4721" w:type="dxa"/>
            <w:vMerge w:val="restart"/>
            <w:tcBorders>
              <w:top w:val="nil"/>
              <w:left w:val="single" w:sz="18" w:space="0" w:color="11AB5A" w:themeColor="accent3"/>
              <w:bottom w:val="nil"/>
              <w:right w:val="nil"/>
            </w:tcBorders>
            <w:vAlign w:val="center"/>
          </w:tcPr>
          <w:p w14:paraId="45863904" w14:textId="77777777" w:rsidR="007C7D27" w:rsidRPr="008A67D7" w:rsidRDefault="007C7D27" w:rsidP="007C7D27">
            <w:pPr>
              <w:spacing w:before="120" w:after="120" w:line="240" w:lineRule="auto"/>
              <w:jc w:val="right"/>
              <w:rPr>
                <w:b/>
              </w:rPr>
            </w:pPr>
            <w:r w:rsidRPr="008A67D7">
              <w:rPr>
                <w:noProof/>
                <w:sz w:val="56"/>
                <w:lang w:eastAsia="en-GB"/>
              </w:rPr>
              <mc:AlternateContent>
                <mc:Choice Requires="wpg">
                  <w:drawing>
                    <wp:inline distT="0" distB="0" distL="0" distR="0" wp14:anchorId="3D8B5F02" wp14:editId="26C8A2F9">
                      <wp:extent cx="2815937" cy="1311215"/>
                      <wp:effectExtent l="19050" t="19050" r="22860" b="22860"/>
                      <wp:docPr id="184" name="Group 184"/>
                      <wp:cNvGraphicFramePr/>
                      <a:graphic xmlns:a="http://schemas.openxmlformats.org/drawingml/2006/main">
                        <a:graphicData uri="http://schemas.microsoft.com/office/word/2010/wordprocessingGroup">
                          <wpg:wgp>
                            <wpg:cNvGrpSpPr/>
                            <wpg:grpSpPr>
                              <a:xfrm>
                                <a:off x="0" y="0"/>
                                <a:ext cx="2815937" cy="1311215"/>
                                <a:chOff x="-791004" y="-79511"/>
                                <a:chExt cx="2401828" cy="1216198"/>
                              </a:xfrm>
                            </wpg:grpSpPr>
                            <wps:wsp>
                              <wps:cNvPr id="185" name="Rounded Rectangle 185"/>
                              <wps:cNvSpPr/>
                              <wps:spPr>
                                <a:xfrm>
                                  <a:off x="-791004" y="-79511"/>
                                  <a:ext cx="2401828" cy="1216198"/>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60B23EC" w14:textId="77777777" w:rsidR="003C7D3D" w:rsidRPr="00712079" w:rsidRDefault="003C7D3D" w:rsidP="00712079">
                                    <w:pPr>
                                      <w:spacing w:after="120" w:line="240" w:lineRule="auto"/>
                                      <w:rPr>
                                        <w:rFonts w:asciiTheme="minorHAnsi" w:eastAsia="Dotum" w:hAnsiTheme="minorHAnsi"/>
                                        <w:b/>
                                        <w:color w:val="000000" w:themeColor="text1"/>
                                        <w:sz w:val="36"/>
                                        <w:szCs w:val="22"/>
                                      </w:rPr>
                                    </w:pPr>
                                    <w:r w:rsidRPr="00712079">
                                      <w:rPr>
                                        <w:rFonts w:asciiTheme="minorHAnsi" w:eastAsia="Dotum" w:hAnsiTheme="minorHAnsi"/>
                                        <w:b/>
                                        <w:color w:val="000000" w:themeColor="text1"/>
                                        <w:sz w:val="36"/>
                                        <w:szCs w:val="22"/>
                                      </w:rPr>
                                      <w:t xml:space="preserve">Hint: </w:t>
                                    </w:r>
                                  </w:p>
                                  <w:p w14:paraId="746DC30A" w14:textId="77777777" w:rsidR="003C7D3D" w:rsidRPr="00712079" w:rsidRDefault="003C7D3D" w:rsidP="00712079">
                                    <w:pPr>
                                      <w:spacing w:before="120" w:after="120" w:line="240" w:lineRule="auto"/>
                                      <w:rPr>
                                        <w:rFonts w:asciiTheme="minorHAnsi" w:eastAsia="Dotum" w:hAnsiTheme="minorHAnsi"/>
                                        <w:color w:val="000000" w:themeColor="text1"/>
                                        <w:szCs w:val="22"/>
                                      </w:rPr>
                                    </w:pPr>
                                    <w:r w:rsidRPr="00712079">
                                      <w:rPr>
                                        <w:rFonts w:asciiTheme="minorHAnsi" w:eastAsia="Dotum" w:hAnsiTheme="minorHAnsi"/>
                                        <w:color w:val="000000" w:themeColor="text1"/>
                                        <w:szCs w:val="22"/>
                                      </w:rPr>
                                      <w:t>Check the key carefully, it may give you a measurement for the circles and you would need to work out your measurement in comparison.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 name="Picture 186"/>
                                <pic:cNvPicPr>
                                  <a:picLocks noChangeAspect="1"/>
                                </pic:cNvPicPr>
                              </pic:nvPicPr>
                              <pic:blipFill>
                                <a:blip r:embed="rId109" cstate="email">
                                  <a:extLst>
                                    <a:ext uri="{28A0092B-C50C-407E-A947-70E740481C1C}">
                                      <a14:useLocalDpi xmlns:a14="http://schemas.microsoft.com/office/drawing/2010/main"/>
                                    </a:ext>
                                  </a:extLst>
                                </a:blip>
                                <a:stretch>
                                  <a:fillRect/>
                                </a:stretch>
                              </pic:blipFill>
                              <pic:spPr>
                                <a:xfrm>
                                  <a:off x="1213774" y="53011"/>
                                  <a:ext cx="352425" cy="352425"/>
                                </a:xfrm>
                                <a:prstGeom prst="rect">
                                  <a:avLst/>
                                </a:prstGeom>
                              </pic:spPr>
                            </pic:pic>
                          </wpg:wgp>
                        </a:graphicData>
                      </a:graphic>
                    </wp:inline>
                  </w:drawing>
                </mc:Choice>
                <mc:Fallback>
                  <w:pict>
                    <v:group w14:anchorId="3D8B5F02" id="Group 184" o:spid="_x0000_s1251" style="width:221.75pt;height:103.25pt;mso-position-horizontal-relative:char;mso-position-vertical-relative:line" coordorigin="-7910,-795" coordsize="24018,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">
                      <v:roundrect id="Rounded Rectangle 185" o:spid="_x0000_s1252" style="position:absolute;left:-7910;top:-795;width:24018;height:121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" filled="f" strokecolor="#11ab5a [3206]" strokeweight="2.25pt">
                        <v:textbox>
                          <w:txbxContent>
                            <w:p w14:paraId="060B23EC" w14:textId="77777777" w:rsidR="003C7D3D" w:rsidRPr="00712079" w:rsidRDefault="003C7D3D" w:rsidP="00712079">
                              <w:pPr>
                                <w:spacing w:after="120" w:line="240" w:lineRule="auto"/>
                                <w:rPr>
                                  <w:rFonts w:asciiTheme="minorHAnsi" w:eastAsia="Dotum" w:hAnsiTheme="minorHAnsi"/>
                                  <w:b/>
                                  <w:color w:val="000000" w:themeColor="text1"/>
                                  <w:sz w:val="36"/>
                                  <w:szCs w:val="22"/>
                                </w:rPr>
                              </w:pPr>
                              <w:r w:rsidRPr="00712079">
                                <w:rPr>
                                  <w:rFonts w:asciiTheme="minorHAnsi" w:eastAsia="Dotum" w:hAnsiTheme="minorHAnsi"/>
                                  <w:b/>
                                  <w:color w:val="000000" w:themeColor="text1"/>
                                  <w:sz w:val="36"/>
                                  <w:szCs w:val="22"/>
                                </w:rPr>
                                <w:t xml:space="preserve">Hint: </w:t>
                              </w:r>
                            </w:p>
                            <w:p w14:paraId="746DC30A" w14:textId="77777777" w:rsidR="003C7D3D" w:rsidRPr="00712079" w:rsidRDefault="003C7D3D" w:rsidP="00712079">
                              <w:pPr>
                                <w:spacing w:before="120" w:after="120" w:line="240" w:lineRule="auto"/>
                                <w:rPr>
                                  <w:rFonts w:asciiTheme="minorHAnsi" w:eastAsia="Dotum" w:hAnsiTheme="minorHAnsi"/>
                                  <w:color w:val="000000" w:themeColor="text1"/>
                                  <w:szCs w:val="22"/>
                                </w:rPr>
                              </w:pPr>
                              <w:r w:rsidRPr="00712079">
                                <w:rPr>
                                  <w:rFonts w:asciiTheme="minorHAnsi" w:eastAsia="Dotum" w:hAnsiTheme="minorHAnsi"/>
                                  <w:color w:val="000000" w:themeColor="text1"/>
                                  <w:szCs w:val="22"/>
                                </w:rPr>
                                <w:t>Check the key carefully, it may give you a measurement for the circles and you would need to work out your measurement in comparison.</w:t>
                              </w:r>
                            </w:p>
                          </w:txbxContent>
                        </v:textbox>
                      </v:roundrect>
                      <v:shape id="Picture 186" o:spid="_x0000_s1253" type="#_x0000_t75" style="position:absolute;left:12137;top:530;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">
                        <v:imagedata r:id="rId110" o:title=""/>
                      </v:shape>
                      <w10:anchorlock/>
                    </v:group>
                  </w:pict>
                </mc:Fallback>
              </mc:AlternateContent>
            </w:r>
          </w:p>
        </w:tc>
      </w:tr>
      <w:tr w:rsidR="007C7D27" w:rsidRPr="008A67D7" w14:paraId="76930885" w14:textId="77777777" w:rsidTr="00E07837">
        <w:trPr>
          <w:trHeight w:val="20"/>
        </w:trPr>
        <w:tc>
          <w:tcPr>
            <w:tcW w:w="1101" w:type="dxa"/>
            <w:tcBorders>
              <w:top w:val="single" w:sz="4" w:space="0" w:color="89F3BB" w:themeColor="accent3" w:themeTint="66"/>
              <w:left w:val="single" w:sz="18" w:space="0" w:color="11AB5A" w:themeColor="accent3"/>
              <w:bottom w:val="single" w:sz="4" w:space="0" w:color="89F3BB" w:themeColor="accent3" w:themeTint="66"/>
              <w:right w:val="single" w:sz="4" w:space="0" w:color="89F3BB" w:themeColor="accent3" w:themeTint="66"/>
            </w:tcBorders>
            <w:shd w:val="clear" w:color="auto" w:fill="C4F9DD" w:themeFill="accent3" w:themeFillTint="33"/>
          </w:tcPr>
          <w:p w14:paraId="217C4E54" w14:textId="77777777" w:rsidR="007C7D27" w:rsidRPr="008A67D7" w:rsidRDefault="007C7D27" w:rsidP="00DA7B0E">
            <w:pPr>
              <w:spacing w:before="120" w:after="120" w:line="240" w:lineRule="auto"/>
              <w:jc w:val="both"/>
              <w:rPr>
                <w:rFonts w:eastAsia="Dotum"/>
                <w:szCs w:val="22"/>
              </w:rPr>
            </w:pPr>
            <w:r w:rsidRPr="008A67D7">
              <w:rPr>
                <w:rFonts w:eastAsia="Dotum"/>
                <w:szCs w:val="22"/>
              </w:rPr>
              <w:t>Austria</w:t>
            </w:r>
          </w:p>
        </w:tc>
        <w:tc>
          <w:tcPr>
            <w:tcW w:w="2126" w:type="dxa"/>
            <w:tcBorders>
              <w:top w:val="single" w:sz="4" w:space="0" w:color="89F3BB" w:themeColor="accent3" w:themeTint="66"/>
              <w:left w:val="single" w:sz="4" w:space="0" w:color="89F3BB" w:themeColor="accent3" w:themeTint="66"/>
              <w:bottom w:val="single" w:sz="4" w:space="0" w:color="89F3BB" w:themeColor="accent3" w:themeTint="66"/>
              <w:right w:val="single" w:sz="4" w:space="0" w:color="89F3BB" w:themeColor="accent3" w:themeTint="66"/>
            </w:tcBorders>
          </w:tcPr>
          <w:p w14:paraId="38D5B08D" w14:textId="1B80227C" w:rsidR="007C7D27" w:rsidRPr="008A67D7" w:rsidRDefault="007C7D27" w:rsidP="00E07837">
            <w:pPr>
              <w:spacing w:before="120" w:after="120" w:line="240" w:lineRule="auto"/>
              <w:jc w:val="both"/>
              <w:rPr>
                <w:rFonts w:eastAsia="Dotum"/>
                <w:szCs w:val="22"/>
              </w:rPr>
            </w:pPr>
            <w:r w:rsidRPr="008A67D7">
              <w:rPr>
                <w:rFonts w:eastAsia="Dotum"/>
                <w:szCs w:val="22"/>
              </w:rPr>
              <w:t xml:space="preserve">9.5 </w:t>
            </w:r>
          </w:p>
        </w:tc>
        <w:tc>
          <w:tcPr>
            <w:tcW w:w="1701" w:type="dxa"/>
            <w:tcBorders>
              <w:top w:val="single" w:sz="4" w:space="0" w:color="89F3BB" w:themeColor="accent3" w:themeTint="66"/>
              <w:left w:val="single" w:sz="4" w:space="0" w:color="89F3BB" w:themeColor="accent3" w:themeTint="66"/>
              <w:bottom w:val="single" w:sz="4" w:space="0" w:color="89F3BB" w:themeColor="accent3" w:themeTint="66"/>
              <w:right w:val="single" w:sz="18" w:space="0" w:color="11AB5A" w:themeColor="accent3"/>
            </w:tcBorders>
          </w:tcPr>
          <w:p w14:paraId="78E2E85C" w14:textId="77777777" w:rsidR="007C7D27" w:rsidRPr="008A67D7" w:rsidRDefault="007C7D27" w:rsidP="00DA7B0E">
            <w:pPr>
              <w:spacing w:before="120" w:after="120" w:line="240" w:lineRule="auto"/>
              <w:jc w:val="both"/>
              <w:rPr>
                <w:rFonts w:eastAsia="Dotum"/>
                <w:szCs w:val="22"/>
              </w:rPr>
            </w:pPr>
          </w:p>
        </w:tc>
        <w:tc>
          <w:tcPr>
            <w:tcW w:w="4721" w:type="dxa"/>
            <w:vMerge/>
            <w:tcBorders>
              <w:top w:val="nil"/>
              <w:left w:val="single" w:sz="18" w:space="0" w:color="11AB5A" w:themeColor="accent3"/>
              <w:bottom w:val="nil"/>
              <w:right w:val="nil"/>
            </w:tcBorders>
            <w:vAlign w:val="center"/>
          </w:tcPr>
          <w:p w14:paraId="33F91B24" w14:textId="77777777" w:rsidR="007C7D27" w:rsidRPr="008A67D7" w:rsidRDefault="007C7D27" w:rsidP="00DA7B0E">
            <w:pPr>
              <w:spacing w:before="120" w:after="120" w:line="240" w:lineRule="auto"/>
              <w:rPr>
                <w:rFonts w:eastAsia="Dotum"/>
                <w:szCs w:val="22"/>
              </w:rPr>
            </w:pPr>
          </w:p>
        </w:tc>
      </w:tr>
      <w:tr w:rsidR="007C7D27" w:rsidRPr="008A67D7" w14:paraId="6FBD92DF" w14:textId="77777777" w:rsidTr="00E07837">
        <w:trPr>
          <w:trHeight w:val="20"/>
        </w:trPr>
        <w:tc>
          <w:tcPr>
            <w:tcW w:w="1101" w:type="dxa"/>
            <w:tcBorders>
              <w:top w:val="single" w:sz="4" w:space="0" w:color="89F3BB" w:themeColor="accent3" w:themeTint="66"/>
              <w:left w:val="single" w:sz="18" w:space="0" w:color="11AB5A" w:themeColor="accent3"/>
              <w:bottom w:val="single" w:sz="4" w:space="0" w:color="89F3BB" w:themeColor="accent3" w:themeTint="66"/>
              <w:right w:val="single" w:sz="4" w:space="0" w:color="89F3BB" w:themeColor="accent3" w:themeTint="66"/>
            </w:tcBorders>
            <w:shd w:val="clear" w:color="auto" w:fill="C4F9DD" w:themeFill="accent3" w:themeFillTint="33"/>
          </w:tcPr>
          <w:p w14:paraId="01BACB5C" w14:textId="77777777" w:rsidR="007C7D27" w:rsidRPr="008A67D7" w:rsidRDefault="007C7D27" w:rsidP="00DA7B0E">
            <w:pPr>
              <w:spacing w:before="120" w:after="120" w:line="240" w:lineRule="auto"/>
              <w:jc w:val="both"/>
              <w:rPr>
                <w:rFonts w:eastAsia="Dotum"/>
                <w:szCs w:val="22"/>
              </w:rPr>
            </w:pPr>
            <w:r w:rsidRPr="008A67D7">
              <w:rPr>
                <w:rFonts w:eastAsia="Dotum"/>
                <w:szCs w:val="22"/>
              </w:rPr>
              <w:t>Iceland</w:t>
            </w:r>
          </w:p>
        </w:tc>
        <w:tc>
          <w:tcPr>
            <w:tcW w:w="2126" w:type="dxa"/>
            <w:tcBorders>
              <w:top w:val="single" w:sz="4" w:space="0" w:color="89F3BB" w:themeColor="accent3" w:themeTint="66"/>
              <w:left w:val="single" w:sz="4" w:space="0" w:color="89F3BB" w:themeColor="accent3" w:themeTint="66"/>
              <w:bottom w:val="single" w:sz="4" w:space="0" w:color="89F3BB" w:themeColor="accent3" w:themeTint="66"/>
              <w:right w:val="single" w:sz="4" w:space="0" w:color="89F3BB" w:themeColor="accent3" w:themeTint="66"/>
            </w:tcBorders>
          </w:tcPr>
          <w:p w14:paraId="76183168" w14:textId="4F52186E" w:rsidR="007C7D27" w:rsidRPr="008A67D7" w:rsidRDefault="007C7D27" w:rsidP="00E07837">
            <w:pPr>
              <w:spacing w:before="120" w:after="120" w:line="240" w:lineRule="auto"/>
              <w:jc w:val="both"/>
              <w:rPr>
                <w:rFonts w:eastAsia="Dotum"/>
                <w:szCs w:val="22"/>
              </w:rPr>
            </w:pPr>
            <w:r w:rsidRPr="008A67D7">
              <w:rPr>
                <w:rFonts w:eastAsia="Dotum"/>
                <w:szCs w:val="22"/>
              </w:rPr>
              <w:t xml:space="preserve">13.6 </w:t>
            </w:r>
          </w:p>
        </w:tc>
        <w:tc>
          <w:tcPr>
            <w:tcW w:w="1701" w:type="dxa"/>
            <w:tcBorders>
              <w:top w:val="single" w:sz="4" w:space="0" w:color="89F3BB" w:themeColor="accent3" w:themeTint="66"/>
              <w:left w:val="single" w:sz="4" w:space="0" w:color="89F3BB" w:themeColor="accent3" w:themeTint="66"/>
              <w:bottom w:val="single" w:sz="4" w:space="0" w:color="89F3BB" w:themeColor="accent3" w:themeTint="66"/>
              <w:right w:val="single" w:sz="18" w:space="0" w:color="11AB5A" w:themeColor="accent3"/>
            </w:tcBorders>
          </w:tcPr>
          <w:p w14:paraId="192C4A56" w14:textId="77777777" w:rsidR="007C7D27" w:rsidRPr="008A67D7" w:rsidRDefault="007C7D27" w:rsidP="00DA7B0E">
            <w:pPr>
              <w:spacing w:before="120" w:after="120" w:line="240" w:lineRule="auto"/>
              <w:jc w:val="both"/>
              <w:rPr>
                <w:rFonts w:eastAsia="Dotum"/>
                <w:szCs w:val="22"/>
              </w:rPr>
            </w:pPr>
          </w:p>
        </w:tc>
        <w:tc>
          <w:tcPr>
            <w:tcW w:w="4721" w:type="dxa"/>
            <w:vMerge/>
            <w:tcBorders>
              <w:top w:val="nil"/>
              <w:left w:val="single" w:sz="18" w:space="0" w:color="11AB5A" w:themeColor="accent3"/>
              <w:bottom w:val="nil"/>
              <w:right w:val="nil"/>
            </w:tcBorders>
            <w:vAlign w:val="center"/>
          </w:tcPr>
          <w:p w14:paraId="532C90D8" w14:textId="77777777" w:rsidR="007C7D27" w:rsidRPr="008A67D7" w:rsidRDefault="007C7D27" w:rsidP="00DA7B0E">
            <w:pPr>
              <w:spacing w:before="120" w:after="120" w:line="240" w:lineRule="auto"/>
              <w:rPr>
                <w:rFonts w:eastAsia="Dotum"/>
                <w:szCs w:val="22"/>
              </w:rPr>
            </w:pPr>
          </w:p>
        </w:tc>
      </w:tr>
      <w:tr w:rsidR="007C7D27" w:rsidRPr="008A67D7" w14:paraId="184413F9" w14:textId="77777777" w:rsidTr="00E07837">
        <w:trPr>
          <w:trHeight w:val="20"/>
        </w:trPr>
        <w:tc>
          <w:tcPr>
            <w:tcW w:w="1101" w:type="dxa"/>
            <w:tcBorders>
              <w:top w:val="single" w:sz="4" w:space="0" w:color="89F3BB" w:themeColor="accent3" w:themeTint="66"/>
              <w:left w:val="single" w:sz="18" w:space="0" w:color="11AB5A" w:themeColor="accent3"/>
              <w:bottom w:val="single" w:sz="4" w:space="0" w:color="89F3BB" w:themeColor="accent3" w:themeTint="66"/>
              <w:right w:val="single" w:sz="4" w:space="0" w:color="89F3BB" w:themeColor="accent3" w:themeTint="66"/>
            </w:tcBorders>
            <w:shd w:val="clear" w:color="auto" w:fill="C4F9DD" w:themeFill="accent3" w:themeFillTint="33"/>
          </w:tcPr>
          <w:p w14:paraId="56B85E23" w14:textId="77777777" w:rsidR="007C7D27" w:rsidRPr="008A67D7" w:rsidRDefault="007C7D27" w:rsidP="00DA7B0E">
            <w:pPr>
              <w:spacing w:before="120" w:after="120" w:line="240" w:lineRule="auto"/>
              <w:jc w:val="both"/>
              <w:rPr>
                <w:rFonts w:eastAsia="Dotum"/>
                <w:szCs w:val="22"/>
              </w:rPr>
            </w:pPr>
            <w:r w:rsidRPr="008A67D7">
              <w:rPr>
                <w:rFonts w:eastAsia="Dotum"/>
                <w:szCs w:val="22"/>
              </w:rPr>
              <w:t>Sweden</w:t>
            </w:r>
          </w:p>
        </w:tc>
        <w:tc>
          <w:tcPr>
            <w:tcW w:w="2126" w:type="dxa"/>
            <w:tcBorders>
              <w:top w:val="single" w:sz="4" w:space="0" w:color="89F3BB" w:themeColor="accent3" w:themeTint="66"/>
              <w:left w:val="single" w:sz="4" w:space="0" w:color="89F3BB" w:themeColor="accent3" w:themeTint="66"/>
              <w:bottom w:val="single" w:sz="4" w:space="0" w:color="89F3BB" w:themeColor="accent3" w:themeTint="66"/>
              <w:right w:val="single" w:sz="4" w:space="0" w:color="89F3BB" w:themeColor="accent3" w:themeTint="66"/>
            </w:tcBorders>
          </w:tcPr>
          <w:p w14:paraId="7A00388E" w14:textId="271798EA" w:rsidR="007C7D27" w:rsidRPr="008A67D7" w:rsidRDefault="007C7D27" w:rsidP="00E07837">
            <w:pPr>
              <w:spacing w:before="120" w:after="120" w:line="240" w:lineRule="auto"/>
              <w:jc w:val="both"/>
              <w:rPr>
                <w:rFonts w:eastAsia="Dotum"/>
                <w:szCs w:val="22"/>
              </w:rPr>
            </w:pPr>
            <w:r w:rsidRPr="008A67D7">
              <w:rPr>
                <w:rFonts w:eastAsia="Dotum"/>
                <w:szCs w:val="22"/>
              </w:rPr>
              <w:t xml:space="preserve">12.1 </w:t>
            </w:r>
          </w:p>
        </w:tc>
        <w:tc>
          <w:tcPr>
            <w:tcW w:w="1701" w:type="dxa"/>
            <w:tcBorders>
              <w:top w:val="single" w:sz="4" w:space="0" w:color="89F3BB" w:themeColor="accent3" w:themeTint="66"/>
              <w:left w:val="single" w:sz="4" w:space="0" w:color="89F3BB" w:themeColor="accent3" w:themeTint="66"/>
              <w:bottom w:val="single" w:sz="4" w:space="0" w:color="89F3BB" w:themeColor="accent3" w:themeTint="66"/>
              <w:right w:val="single" w:sz="18" w:space="0" w:color="11AB5A" w:themeColor="accent3"/>
            </w:tcBorders>
          </w:tcPr>
          <w:p w14:paraId="7586A99A" w14:textId="77777777" w:rsidR="007C7D27" w:rsidRPr="008A67D7" w:rsidRDefault="007C7D27" w:rsidP="00DA7B0E">
            <w:pPr>
              <w:spacing w:before="120" w:after="120" w:line="240" w:lineRule="auto"/>
              <w:jc w:val="both"/>
              <w:rPr>
                <w:rFonts w:eastAsia="Dotum"/>
                <w:szCs w:val="22"/>
              </w:rPr>
            </w:pPr>
          </w:p>
        </w:tc>
        <w:tc>
          <w:tcPr>
            <w:tcW w:w="4721" w:type="dxa"/>
            <w:vMerge/>
            <w:tcBorders>
              <w:top w:val="nil"/>
              <w:left w:val="single" w:sz="18" w:space="0" w:color="11AB5A" w:themeColor="accent3"/>
              <w:bottom w:val="nil"/>
              <w:right w:val="nil"/>
            </w:tcBorders>
            <w:vAlign w:val="center"/>
          </w:tcPr>
          <w:p w14:paraId="4A256943" w14:textId="77777777" w:rsidR="007C7D27" w:rsidRPr="008A67D7" w:rsidRDefault="007C7D27" w:rsidP="00DA7B0E">
            <w:pPr>
              <w:spacing w:before="120" w:after="120" w:line="240" w:lineRule="auto"/>
              <w:rPr>
                <w:rFonts w:eastAsia="Dotum"/>
                <w:szCs w:val="22"/>
              </w:rPr>
            </w:pPr>
          </w:p>
        </w:tc>
      </w:tr>
      <w:tr w:rsidR="007C7D27" w:rsidRPr="008A67D7" w14:paraId="6FDFDF1E" w14:textId="77777777" w:rsidTr="00E07837">
        <w:trPr>
          <w:trHeight w:val="20"/>
        </w:trPr>
        <w:tc>
          <w:tcPr>
            <w:tcW w:w="1101" w:type="dxa"/>
            <w:tcBorders>
              <w:top w:val="single" w:sz="4" w:space="0" w:color="89F3BB" w:themeColor="accent3" w:themeTint="66"/>
              <w:left w:val="single" w:sz="18" w:space="0" w:color="11AB5A" w:themeColor="accent3"/>
              <w:bottom w:val="single" w:sz="4" w:space="0" w:color="89F3BB" w:themeColor="accent3" w:themeTint="66"/>
              <w:right w:val="single" w:sz="4" w:space="0" w:color="89F3BB" w:themeColor="accent3" w:themeTint="66"/>
            </w:tcBorders>
            <w:shd w:val="clear" w:color="auto" w:fill="C4F9DD" w:themeFill="accent3" w:themeFillTint="33"/>
          </w:tcPr>
          <w:p w14:paraId="06BEE8C4" w14:textId="77777777" w:rsidR="007C7D27" w:rsidRPr="008A67D7" w:rsidRDefault="007C7D27" w:rsidP="00DA7B0E">
            <w:pPr>
              <w:spacing w:before="120" w:after="120" w:line="240" w:lineRule="auto"/>
              <w:jc w:val="both"/>
              <w:rPr>
                <w:rFonts w:eastAsia="Dotum"/>
                <w:szCs w:val="22"/>
              </w:rPr>
            </w:pPr>
            <w:r w:rsidRPr="008A67D7">
              <w:rPr>
                <w:rFonts w:eastAsia="Dotum"/>
                <w:szCs w:val="22"/>
              </w:rPr>
              <w:t>Russia</w:t>
            </w:r>
          </w:p>
        </w:tc>
        <w:tc>
          <w:tcPr>
            <w:tcW w:w="2126" w:type="dxa"/>
            <w:tcBorders>
              <w:top w:val="single" w:sz="4" w:space="0" w:color="89F3BB" w:themeColor="accent3" w:themeTint="66"/>
              <w:left w:val="single" w:sz="4" w:space="0" w:color="89F3BB" w:themeColor="accent3" w:themeTint="66"/>
              <w:bottom w:val="single" w:sz="4" w:space="0" w:color="89F3BB" w:themeColor="accent3" w:themeTint="66"/>
              <w:right w:val="single" w:sz="4" w:space="0" w:color="89F3BB" w:themeColor="accent3" w:themeTint="66"/>
            </w:tcBorders>
          </w:tcPr>
          <w:p w14:paraId="64F4483F" w14:textId="4705082E" w:rsidR="007C7D27" w:rsidRPr="008A67D7" w:rsidRDefault="007C7D27" w:rsidP="00E07837">
            <w:pPr>
              <w:spacing w:before="120" w:after="120" w:line="240" w:lineRule="auto"/>
              <w:jc w:val="both"/>
              <w:rPr>
                <w:rFonts w:eastAsia="Dotum"/>
                <w:szCs w:val="22"/>
              </w:rPr>
            </w:pPr>
            <w:r w:rsidRPr="008A67D7">
              <w:rPr>
                <w:rFonts w:eastAsia="Dotum"/>
                <w:szCs w:val="22"/>
              </w:rPr>
              <w:t xml:space="preserve">10.7 </w:t>
            </w:r>
          </w:p>
        </w:tc>
        <w:tc>
          <w:tcPr>
            <w:tcW w:w="1701" w:type="dxa"/>
            <w:tcBorders>
              <w:top w:val="single" w:sz="4" w:space="0" w:color="89F3BB" w:themeColor="accent3" w:themeTint="66"/>
              <w:left w:val="single" w:sz="4" w:space="0" w:color="89F3BB" w:themeColor="accent3" w:themeTint="66"/>
              <w:bottom w:val="single" w:sz="4" w:space="0" w:color="89F3BB" w:themeColor="accent3" w:themeTint="66"/>
              <w:right w:val="single" w:sz="18" w:space="0" w:color="11AB5A" w:themeColor="accent3"/>
            </w:tcBorders>
          </w:tcPr>
          <w:p w14:paraId="0A8476B3" w14:textId="77777777" w:rsidR="007C7D27" w:rsidRPr="008A67D7" w:rsidRDefault="007C7D27" w:rsidP="00DA7B0E">
            <w:pPr>
              <w:spacing w:before="120" w:after="120" w:line="240" w:lineRule="auto"/>
              <w:jc w:val="both"/>
              <w:rPr>
                <w:rFonts w:eastAsia="Dotum"/>
                <w:szCs w:val="22"/>
              </w:rPr>
            </w:pPr>
          </w:p>
        </w:tc>
        <w:tc>
          <w:tcPr>
            <w:tcW w:w="4721" w:type="dxa"/>
            <w:vMerge/>
            <w:tcBorders>
              <w:top w:val="nil"/>
              <w:left w:val="single" w:sz="18" w:space="0" w:color="11AB5A" w:themeColor="accent3"/>
              <w:bottom w:val="nil"/>
              <w:right w:val="nil"/>
            </w:tcBorders>
            <w:vAlign w:val="center"/>
          </w:tcPr>
          <w:p w14:paraId="16CA7464" w14:textId="77777777" w:rsidR="007C7D27" w:rsidRPr="008A67D7" w:rsidRDefault="007C7D27" w:rsidP="00DA7B0E">
            <w:pPr>
              <w:spacing w:before="120" w:after="120" w:line="240" w:lineRule="auto"/>
              <w:rPr>
                <w:rFonts w:eastAsia="Dotum"/>
                <w:szCs w:val="22"/>
              </w:rPr>
            </w:pPr>
          </w:p>
        </w:tc>
      </w:tr>
      <w:tr w:rsidR="00DA7B0E" w:rsidRPr="008A67D7" w14:paraId="49F69642" w14:textId="77777777" w:rsidTr="00E07837">
        <w:trPr>
          <w:trHeight w:val="20"/>
        </w:trPr>
        <w:tc>
          <w:tcPr>
            <w:tcW w:w="1101" w:type="dxa"/>
            <w:tcBorders>
              <w:top w:val="single" w:sz="4" w:space="0" w:color="89F3BB" w:themeColor="accent3" w:themeTint="66"/>
              <w:left w:val="single" w:sz="18" w:space="0" w:color="11AB5A" w:themeColor="accent3"/>
              <w:bottom w:val="single" w:sz="4" w:space="0" w:color="89F3BB" w:themeColor="accent3" w:themeTint="66"/>
              <w:right w:val="single" w:sz="4" w:space="0" w:color="89F3BB" w:themeColor="accent3" w:themeTint="66"/>
            </w:tcBorders>
            <w:shd w:val="clear" w:color="auto" w:fill="C4F9DD" w:themeFill="accent3" w:themeFillTint="33"/>
          </w:tcPr>
          <w:p w14:paraId="7A7F63FA" w14:textId="77777777" w:rsidR="00DA7B0E" w:rsidRPr="008A67D7" w:rsidRDefault="00DA7B0E" w:rsidP="00DA7B0E">
            <w:pPr>
              <w:spacing w:before="120" w:after="120" w:line="240" w:lineRule="auto"/>
              <w:jc w:val="both"/>
              <w:rPr>
                <w:rFonts w:eastAsia="Dotum"/>
                <w:szCs w:val="22"/>
              </w:rPr>
            </w:pPr>
            <w:r w:rsidRPr="008A67D7">
              <w:rPr>
                <w:rFonts w:eastAsia="Dotum"/>
                <w:szCs w:val="22"/>
              </w:rPr>
              <w:t>Germany</w:t>
            </w:r>
          </w:p>
        </w:tc>
        <w:tc>
          <w:tcPr>
            <w:tcW w:w="2126" w:type="dxa"/>
            <w:tcBorders>
              <w:top w:val="single" w:sz="4" w:space="0" w:color="89F3BB" w:themeColor="accent3" w:themeTint="66"/>
              <w:left w:val="single" w:sz="4" w:space="0" w:color="89F3BB" w:themeColor="accent3" w:themeTint="66"/>
              <w:bottom w:val="single" w:sz="4" w:space="0" w:color="89F3BB" w:themeColor="accent3" w:themeTint="66"/>
              <w:right w:val="single" w:sz="4" w:space="0" w:color="89F3BB" w:themeColor="accent3" w:themeTint="66"/>
            </w:tcBorders>
          </w:tcPr>
          <w:p w14:paraId="042B652F" w14:textId="3D06C01E" w:rsidR="00DA7B0E" w:rsidRPr="008A67D7" w:rsidRDefault="00DA7B0E" w:rsidP="00E07837">
            <w:pPr>
              <w:spacing w:before="120" w:after="120" w:line="240" w:lineRule="auto"/>
              <w:jc w:val="both"/>
              <w:rPr>
                <w:rFonts w:eastAsia="Dotum"/>
                <w:szCs w:val="22"/>
              </w:rPr>
            </w:pPr>
            <w:r w:rsidRPr="008A67D7">
              <w:rPr>
                <w:rFonts w:eastAsia="Dotum"/>
                <w:szCs w:val="22"/>
              </w:rPr>
              <w:t xml:space="preserve">8.6 </w:t>
            </w:r>
          </w:p>
        </w:tc>
        <w:tc>
          <w:tcPr>
            <w:tcW w:w="1701" w:type="dxa"/>
            <w:tcBorders>
              <w:top w:val="single" w:sz="4" w:space="0" w:color="89F3BB" w:themeColor="accent3" w:themeTint="66"/>
              <w:left w:val="single" w:sz="4" w:space="0" w:color="89F3BB" w:themeColor="accent3" w:themeTint="66"/>
              <w:bottom w:val="single" w:sz="4" w:space="0" w:color="89F3BB" w:themeColor="accent3" w:themeTint="66"/>
              <w:right w:val="single" w:sz="18" w:space="0" w:color="11AB5A" w:themeColor="accent3"/>
            </w:tcBorders>
          </w:tcPr>
          <w:p w14:paraId="0FD57D31" w14:textId="77777777" w:rsidR="00DA7B0E" w:rsidRPr="008A67D7" w:rsidRDefault="00DA7B0E" w:rsidP="00DA7B0E">
            <w:pPr>
              <w:spacing w:before="120" w:after="120" w:line="240" w:lineRule="auto"/>
              <w:jc w:val="both"/>
              <w:rPr>
                <w:rFonts w:eastAsia="Dotum"/>
                <w:szCs w:val="22"/>
              </w:rPr>
            </w:pPr>
          </w:p>
        </w:tc>
        <w:tc>
          <w:tcPr>
            <w:tcW w:w="4721" w:type="dxa"/>
            <w:vMerge w:val="restart"/>
            <w:tcBorders>
              <w:top w:val="nil"/>
              <w:left w:val="single" w:sz="18" w:space="0" w:color="11AB5A" w:themeColor="accent3"/>
              <w:right w:val="nil"/>
            </w:tcBorders>
            <w:shd w:val="clear" w:color="auto" w:fill="89F3BB" w:themeFill="accent3" w:themeFillTint="66"/>
            <w:vAlign w:val="center"/>
          </w:tcPr>
          <w:p w14:paraId="0C306E5C" w14:textId="77777777" w:rsidR="00DA7B0E" w:rsidRPr="008A67D7" w:rsidRDefault="00DA7B0E" w:rsidP="00DA7B0E">
            <w:pPr>
              <w:spacing w:before="120" w:after="120"/>
              <w:rPr>
                <w:b/>
                <w:sz w:val="36"/>
              </w:rPr>
            </w:pPr>
            <w:r w:rsidRPr="008A67D7">
              <w:rPr>
                <w:b/>
                <w:sz w:val="36"/>
              </w:rPr>
              <w:t>Question:</w:t>
            </w:r>
          </w:p>
          <w:p w14:paraId="390683AF" w14:textId="77777777" w:rsidR="00DA7B0E" w:rsidRPr="008A67D7" w:rsidRDefault="00DA7B0E" w:rsidP="00DA7B0E">
            <w:pPr>
              <w:spacing w:before="120" w:after="120"/>
            </w:pPr>
            <w:r w:rsidRPr="008A67D7">
              <w:t xml:space="preserve">Describe the pattern of birth rates across Europe. Suggest reasons for this pattern. </w:t>
            </w:r>
          </w:p>
        </w:tc>
      </w:tr>
      <w:tr w:rsidR="00DA7B0E" w:rsidRPr="008A67D7" w14:paraId="26754375" w14:textId="77777777" w:rsidTr="00E07837">
        <w:trPr>
          <w:trHeight w:val="20"/>
        </w:trPr>
        <w:tc>
          <w:tcPr>
            <w:tcW w:w="1101" w:type="dxa"/>
            <w:tcBorders>
              <w:top w:val="single" w:sz="4" w:space="0" w:color="89F3BB" w:themeColor="accent3" w:themeTint="66"/>
              <w:left w:val="single" w:sz="18" w:space="0" w:color="11AB5A" w:themeColor="accent3"/>
              <w:bottom w:val="single" w:sz="4" w:space="0" w:color="89F3BB" w:themeColor="accent3" w:themeTint="66"/>
              <w:right w:val="single" w:sz="4" w:space="0" w:color="89F3BB" w:themeColor="accent3" w:themeTint="66"/>
            </w:tcBorders>
            <w:shd w:val="clear" w:color="auto" w:fill="C4F9DD" w:themeFill="accent3" w:themeFillTint="33"/>
          </w:tcPr>
          <w:p w14:paraId="13EF38F9" w14:textId="77777777" w:rsidR="00DA7B0E" w:rsidRPr="008A67D7" w:rsidRDefault="00DA7B0E" w:rsidP="00DA7B0E">
            <w:pPr>
              <w:spacing w:before="120" w:after="120" w:line="240" w:lineRule="auto"/>
              <w:jc w:val="both"/>
              <w:rPr>
                <w:rFonts w:eastAsia="Dotum"/>
                <w:szCs w:val="22"/>
              </w:rPr>
            </w:pPr>
            <w:r w:rsidRPr="008A67D7">
              <w:rPr>
                <w:rFonts w:eastAsia="Dotum"/>
                <w:szCs w:val="22"/>
              </w:rPr>
              <w:t>Turkey</w:t>
            </w:r>
          </w:p>
        </w:tc>
        <w:tc>
          <w:tcPr>
            <w:tcW w:w="2126" w:type="dxa"/>
            <w:tcBorders>
              <w:top w:val="single" w:sz="4" w:space="0" w:color="89F3BB" w:themeColor="accent3" w:themeTint="66"/>
              <w:left w:val="single" w:sz="4" w:space="0" w:color="89F3BB" w:themeColor="accent3" w:themeTint="66"/>
              <w:bottom w:val="single" w:sz="4" w:space="0" w:color="89F3BB" w:themeColor="accent3" w:themeTint="66"/>
              <w:right w:val="single" w:sz="4" w:space="0" w:color="89F3BB" w:themeColor="accent3" w:themeTint="66"/>
            </w:tcBorders>
          </w:tcPr>
          <w:p w14:paraId="5B695783" w14:textId="47024465" w:rsidR="00DA7B0E" w:rsidRPr="008A67D7" w:rsidRDefault="00DA7B0E" w:rsidP="00E07837">
            <w:pPr>
              <w:spacing w:before="120" w:after="120" w:line="240" w:lineRule="auto"/>
              <w:jc w:val="both"/>
              <w:rPr>
                <w:rFonts w:eastAsia="Dotum"/>
                <w:szCs w:val="22"/>
              </w:rPr>
            </w:pPr>
            <w:r w:rsidRPr="008A67D7">
              <w:rPr>
                <w:rFonts w:eastAsia="Dotum"/>
                <w:szCs w:val="22"/>
              </w:rPr>
              <w:t xml:space="preserve">15.4 </w:t>
            </w:r>
          </w:p>
        </w:tc>
        <w:tc>
          <w:tcPr>
            <w:tcW w:w="1701" w:type="dxa"/>
            <w:tcBorders>
              <w:top w:val="single" w:sz="4" w:space="0" w:color="89F3BB" w:themeColor="accent3" w:themeTint="66"/>
              <w:left w:val="single" w:sz="4" w:space="0" w:color="89F3BB" w:themeColor="accent3" w:themeTint="66"/>
              <w:bottom w:val="single" w:sz="4" w:space="0" w:color="89F3BB" w:themeColor="accent3" w:themeTint="66"/>
              <w:right w:val="single" w:sz="18" w:space="0" w:color="11AB5A" w:themeColor="accent3"/>
            </w:tcBorders>
          </w:tcPr>
          <w:p w14:paraId="734F1920" w14:textId="77777777" w:rsidR="00DA7B0E" w:rsidRPr="008A67D7" w:rsidRDefault="00DA7B0E" w:rsidP="00DA7B0E">
            <w:pPr>
              <w:spacing w:before="120" w:after="120" w:line="240" w:lineRule="auto"/>
              <w:jc w:val="both"/>
              <w:rPr>
                <w:rFonts w:eastAsia="Dotum"/>
                <w:szCs w:val="22"/>
              </w:rPr>
            </w:pPr>
          </w:p>
        </w:tc>
        <w:tc>
          <w:tcPr>
            <w:tcW w:w="4721" w:type="dxa"/>
            <w:vMerge/>
            <w:tcBorders>
              <w:left w:val="single" w:sz="18" w:space="0" w:color="11AB5A" w:themeColor="accent3"/>
              <w:right w:val="nil"/>
            </w:tcBorders>
            <w:shd w:val="clear" w:color="auto" w:fill="89F3BB" w:themeFill="accent3" w:themeFillTint="66"/>
            <w:vAlign w:val="center"/>
          </w:tcPr>
          <w:p w14:paraId="3C83C6FA" w14:textId="77777777" w:rsidR="00DA7B0E" w:rsidRPr="008A67D7" w:rsidRDefault="00DA7B0E" w:rsidP="00DA7B0E">
            <w:pPr>
              <w:spacing w:before="120" w:after="120" w:line="240" w:lineRule="auto"/>
              <w:rPr>
                <w:rFonts w:eastAsia="Dotum"/>
                <w:szCs w:val="22"/>
              </w:rPr>
            </w:pPr>
          </w:p>
        </w:tc>
      </w:tr>
      <w:tr w:rsidR="00DA7B0E" w:rsidRPr="008A67D7" w14:paraId="19A0375E" w14:textId="77777777" w:rsidTr="00E07837">
        <w:trPr>
          <w:trHeight w:val="502"/>
        </w:trPr>
        <w:tc>
          <w:tcPr>
            <w:tcW w:w="1101" w:type="dxa"/>
            <w:tcBorders>
              <w:top w:val="single" w:sz="4" w:space="0" w:color="89F3BB" w:themeColor="accent3" w:themeTint="66"/>
              <w:left w:val="single" w:sz="18" w:space="0" w:color="11AB5A" w:themeColor="accent3"/>
              <w:bottom w:val="single" w:sz="18" w:space="0" w:color="11AB5A" w:themeColor="accent3"/>
              <w:right w:val="single" w:sz="4" w:space="0" w:color="89F3BB" w:themeColor="accent3" w:themeTint="66"/>
            </w:tcBorders>
            <w:shd w:val="clear" w:color="auto" w:fill="C4F9DD" w:themeFill="accent3" w:themeFillTint="33"/>
          </w:tcPr>
          <w:p w14:paraId="7BA9A2C9" w14:textId="77777777" w:rsidR="00DA7B0E" w:rsidRPr="008A67D7" w:rsidRDefault="00DA7B0E" w:rsidP="00DA7B0E">
            <w:pPr>
              <w:spacing w:before="120" w:after="120" w:line="240" w:lineRule="auto"/>
              <w:jc w:val="both"/>
              <w:rPr>
                <w:rFonts w:eastAsia="Dotum"/>
                <w:szCs w:val="22"/>
              </w:rPr>
            </w:pPr>
            <w:r w:rsidRPr="008A67D7">
              <w:rPr>
                <w:rFonts w:eastAsia="Dotum"/>
                <w:szCs w:val="22"/>
              </w:rPr>
              <w:t>Portugal</w:t>
            </w:r>
          </w:p>
        </w:tc>
        <w:tc>
          <w:tcPr>
            <w:tcW w:w="2126" w:type="dxa"/>
            <w:tcBorders>
              <w:top w:val="single" w:sz="4" w:space="0" w:color="89F3BB" w:themeColor="accent3" w:themeTint="66"/>
              <w:left w:val="single" w:sz="4" w:space="0" w:color="89F3BB" w:themeColor="accent3" w:themeTint="66"/>
              <w:bottom w:val="single" w:sz="18" w:space="0" w:color="11AB5A" w:themeColor="accent3"/>
              <w:right w:val="single" w:sz="4" w:space="0" w:color="89F3BB" w:themeColor="accent3" w:themeTint="66"/>
            </w:tcBorders>
          </w:tcPr>
          <w:p w14:paraId="35D6FD92" w14:textId="2A98E7D3" w:rsidR="00DA7B0E" w:rsidRPr="008A67D7" w:rsidRDefault="00DA7B0E" w:rsidP="00E07837">
            <w:pPr>
              <w:spacing w:before="120" w:after="120" w:line="240" w:lineRule="auto"/>
              <w:jc w:val="both"/>
              <w:rPr>
                <w:rFonts w:eastAsia="Dotum"/>
                <w:szCs w:val="22"/>
              </w:rPr>
            </w:pPr>
            <w:r w:rsidRPr="008A67D7">
              <w:rPr>
                <w:rFonts w:eastAsia="Dotum"/>
                <w:szCs w:val="22"/>
              </w:rPr>
              <w:t xml:space="preserve">8.2 </w:t>
            </w:r>
          </w:p>
        </w:tc>
        <w:tc>
          <w:tcPr>
            <w:tcW w:w="1701" w:type="dxa"/>
            <w:tcBorders>
              <w:top w:val="single" w:sz="4" w:space="0" w:color="89F3BB" w:themeColor="accent3" w:themeTint="66"/>
              <w:left w:val="single" w:sz="4" w:space="0" w:color="89F3BB" w:themeColor="accent3" w:themeTint="66"/>
              <w:bottom w:val="single" w:sz="18" w:space="0" w:color="11AB5A" w:themeColor="accent3"/>
              <w:right w:val="single" w:sz="18" w:space="0" w:color="11AB5A" w:themeColor="accent3"/>
            </w:tcBorders>
          </w:tcPr>
          <w:p w14:paraId="13CA89F5" w14:textId="77777777" w:rsidR="00DA7B0E" w:rsidRPr="008A67D7" w:rsidRDefault="00DA7B0E" w:rsidP="00DA7B0E">
            <w:pPr>
              <w:spacing w:before="120" w:after="120" w:line="240" w:lineRule="auto"/>
              <w:jc w:val="both"/>
              <w:rPr>
                <w:rFonts w:eastAsia="Dotum"/>
                <w:szCs w:val="22"/>
              </w:rPr>
            </w:pPr>
          </w:p>
        </w:tc>
        <w:tc>
          <w:tcPr>
            <w:tcW w:w="4721" w:type="dxa"/>
            <w:vMerge/>
            <w:tcBorders>
              <w:left w:val="single" w:sz="18" w:space="0" w:color="11AB5A" w:themeColor="accent3"/>
              <w:bottom w:val="nil"/>
              <w:right w:val="nil"/>
            </w:tcBorders>
            <w:shd w:val="clear" w:color="auto" w:fill="89F3BB" w:themeFill="accent3" w:themeFillTint="66"/>
            <w:vAlign w:val="center"/>
          </w:tcPr>
          <w:p w14:paraId="5C1B2D28" w14:textId="77777777" w:rsidR="00DA7B0E" w:rsidRPr="008A67D7" w:rsidRDefault="00DA7B0E" w:rsidP="00DA7B0E">
            <w:pPr>
              <w:spacing w:before="120" w:after="120" w:line="240" w:lineRule="auto"/>
              <w:rPr>
                <w:rFonts w:eastAsia="Dotum"/>
                <w:szCs w:val="22"/>
              </w:rPr>
            </w:pPr>
          </w:p>
        </w:tc>
      </w:tr>
    </w:tbl>
    <w:p w14:paraId="0775B396" w14:textId="77777777" w:rsidR="008E601C" w:rsidRDefault="008E601C" w:rsidP="00763959">
      <w:pPr>
        <w:pStyle w:val="ListParagraph"/>
        <w:tabs>
          <w:tab w:val="left" w:leader="dot" w:pos="3011"/>
        </w:tabs>
        <w:spacing w:before="120" w:after="120" w:line="240" w:lineRule="auto"/>
        <w:ind w:left="360"/>
        <w:contextualSpacing w:val="0"/>
        <w:jc w:val="center"/>
        <w:rPr>
          <w:rFonts w:asciiTheme="minorHAnsi" w:eastAsia="Dotum" w:hAnsiTheme="minorHAnsi"/>
          <w:szCs w:val="22"/>
        </w:rPr>
        <w:sectPr w:rsidR="008E601C" w:rsidSect="00885D29">
          <w:pgSz w:w="11906" w:h="16838"/>
          <w:pgMar w:top="709" w:right="1134" w:bottom="709" w:left="1134" w:header="708" w:footer="708" w:gutter="0"/>
          <w:cols w:space="708"/>
          <w:docGrid w:linePitch="381"/>
        </w:sectPr>
      </w:pPr>
    </w:p>
    <w:p w14:paraId="3278D0D7" w14:textId="37B0D757" w:rsidR="00905974" w:rsidRPr="008A67D7" w:rsidRDefault="00AB5162" w:rsidP="00763959">
      <w:pPr>
        <w:pStyle w:val="ListParagraph"/>
        <w:tabs>
          <w:tab w:val="left" w:leader="dot" w:pos="3011"/>
        </w:tabs>
        <w:spacing w:before="120" w:after="120" w:line="240" w:lineRule="auto"/>
        <w:ind w:left="360"/>
        <w:contextualSpacing w:val="0"/>
        <w:jc w:val="center"/>
        <w:rPr>
          <w:rFonts w:asciiTheme="minorHAnsi" w:eastAsia="Dotum" w:hAnsiTheme="minorHAnsi"/>
          <w:szCs w:val="22"/>
        </w:rPr>
        <w:sectPr w:rsidR="00905974" w:rsidRPr="008A67D7" w:rsidSect="008E601C">
          <w:headerReference w:type="default" r:id="rId111"/>
          <w:footerReference w:type="default" r:id="rId112"/>
          <w:pgSz w:w="16838" w:h="11906" w:orient="landscape"/>
          <w:pgMar w:top="709" w:right="1134" w:bottom="709" w:left="1134" w:header="708" w:footer="708" w:gutter="0"/>
          <w:cols w:space="708"/>
          <w:docGrid w:linePitch="381"/>
        </w:sectPr>
      </w:pPr>
      <w:r>
        <w:rPr>
          <w:rFonts w:asciiTheme="minorHAnsi" w:eastAsia="Dotum" w:hAnsiTheme="minorHAnsi"/>
          <w:noProof/>
          <w:szCs w:val="22"/>
          <w:lang w:eastAsia="en-GB"/>
        </w:rPr>
        <w:lastRenderedPageBreak/>
        <w:drawing>
          <wp:inline distT="0" distB="0" distL="0" distR="0" wp14:anchorId="1641F947" wp14:editId="40EA15AD">
            <wp:extent cx="6928356" cy="5924550"/>
            <wp:effectExtent l="38100" t="38100" r="44450" b="3810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_blank_laea_location_map.png"/>
                    <pic:cNvPicPr/>
                  </pic:nvPicPr>
                  <pic:blipFill>
                    <a:blip r:embed="rId113" cstate="email">
                      <a:extLst>
                        <a:ext uri="{28A0092B-C50C-407E-A947-70E740481C1C}">
                          <a14:useLocalDpi xmlns:a14="http://schemas.microsoft.com/office/drawing/2010/main"/>
                        </a:ext>
                      </a:extLst>
                    </a:blip>
                    <a:stretch>
                      <a:fillRect/>
                    </a:stretch>
                  </pic:blipFill>
                  <pic:spPr>
                    <a:xfrm>
                      <a:off x="0" y="0"/>
                      <a:ext cx="6934366" cy="5929689"/>
                    </a:xfrm>
                    <a:prstGeom prst="rect">
                      <a:avLst/>
                    </a:prstGeom>
                    <a:ln w="28575">
                      <a:solidFill>
                        <a:schemeClr val="accent3"/>
                      </a:solidFill>
                    </a:ln>
                  </pic:spPr>
                </pic:pic>
              </a:graphicData>
            </a:graphic>
          </wp:inline>
        </w:drawing>
      </w:r>
    </w:p>
    <w:p w14:paraId="5FF08AB7" w14:textId="77777777" w:rsidR="000E1A98" w:rsidRPr="008A67D7" w:rsidRDefault="000E1A98" w:rsidP="009E4F38">
      <w:pPr>
        <w:pStyle w:val="SmallerHeading"/>
        <w:spacing w:before="120"/>
        <w:rPr>
          <w:rFonts w:asciiTheme="minorHAnsi" w:hAnsiTheme="minorHAnsi"/>
        </w:rPr>
      </w:pPr>
      <w:r w:rsidRPr="008A67D7">
        <w:rPr>
          <w:rFonts w:asciiTheme="minorHAnsi" w:hAnsiTheme="minorHAnsi"/>
        </w:rPr>
        <w:lastRenderedPageBreak/>
        <w:t>Triangular graphs</w:t>
      </w:r>
    </w:p>
    <w:p w14:paraId="2A067AAE" w14:textId="73689B97" w:rsidR="000E1A98" w:rsidRPr="008A67D7" w:rsidRDefault="000E1A98" w:rsidP="00571204">
      <w:pPr>
        <w:spacing w:before="120" w:after="120" w:line="240" w:lineRule="auto"/>
        <w:rPr>
          <w:rFonts w:asciiTheme="minorHAnsi" w:eastAsia="Dotum" w:hAnsiTheme="minorHAnsi"/>
          <w:color w:val="000000" w:themeColor="text1"/>
          <w:szCs w:val="22"/>
        </w:rPr>
      </w:pPr>
      <w:r w:rsidRPr="008A67D7">
        <w:rPr>
          <w:rFonts w:asciiTheme="minorHAnsi" w:eastAsia="Dotum" w:hAnsiTheme="minorHAnsi"/>
          <w:color w:val="000000" w:themeColor="text1"/>
          <w:szCs w:val="22"/>
        </w:rPr>
        <w:t>Triangular graphs are a sophisticated way of presenting data</w:t>
      </w:r>
      <w:r w:rsidR="00511B28">
        <w:rPr>
          <w:rFonts w:asciiTheme="minorHAnsi" w:eastAsia="Dotum" w:hAnsiTheme="minorHAnsi"/>
          <w:color w:val="000000" w:themeColor="text1"/>
          <w:szCs w:val="22"/>
        </w:rPr>
        <w:t>,</w:t>
      </w:r>
      <w:r w:rsidRPr="008A67D7">
        <w:rPr>
          <w:rFonts w:asciiTheme="minorHAnsi" w:eastAsia="Dotum" w:hAnsiTheme="minorHAnsi"/>
          <w:color w:val="000000" w:themeColor="text1"/>
          <w:szCs w:val="22"/>
        </w:rPr>
        <w:t xml:space="preserve"> as you are plotting three variables onto a graph. </w:t>
      </w:r>
    </w:p>
    <w:p w14:paraId="559D23C6" w14:textId="77777777" w:rsidR="005847DC" w:rsidRPr="008A67D7" w:rsidRDefault="005847DC" w:rsidP="00571204">
      <w:pPr>
        <w:spacing w:before="120" w:after="120" w:line="240" w:lineRule="auto"/>
        <w:rPr>
          <w:rFonts w:asciiTheme="minorHAnsi" w:eastAsia="Dotum" w:hAnsiTheme="minorHAnsi"/>
          <w:color w:val="000000" w:themeColor="text1"/>
          <w:szCs w:val="22"/>
        </w:rPr>
      </w:pPr>
    </w:p>
    <w:p w14:paraId="08725679" w14:textId="1699F1C8" w:rsidR="000E1A98" w:rsidRPr="008A67D7" w:rsidRDefault="000E1A98" w:rsidP="00571204">
      <w:pPr>
        <w:spacing w:before="120" w:after="120" w:line="240" w:lineRule="auto"/>
        <w:rPr>
          <w:rFonts w:asciiTheme="minorHAnsi" w:eastAsia="Dotum" w:hAnsiTheme="minorHAnsi"/>
          <w:color w:val="000000" w:themeColor="text1"/>
          <w:szCs w:val="22"/>
        </w:rPr>
      </w:pPr>
      <w:r w:rsidRPr="008A67D7">
        <w:rPr>
          <w:rFonts w:asciiTheme="minorHAnsi" w:eastAsia="Dotum" w:hAnsiTheme="minorHAnsi"/>
          <w:color w:val="000000" w:themeColor="text1"/>
          <w:szCs w:val="22"/>
        </w:rPr>
        <w:t xml:space="preserve">The data below shows type of employment percentages for </w:t>
      </w:r>
      <w:r w:rsidR="00511B28">
        <w:rPr>
          <w:rFonts w:asciiTheme="minorHAnsi" w:eastAsia="Dotum" w:hAnsiTheme="minorHAnsi"/>
          <w:color w:val="000000" w:themeColor="text1"/>
          <w:szCs w:val="22"/>
        </w:rPr>
        <w:t>various</w:t>
      </w:r>
      <w:r w:rsidR="00511B28" w:rsidRPr="008A67D7">
        <w:rPr>
          <w:rFonts w:asciiTheme="minorHAnsi" w:eastAsia="Dotum" w:hAnsiTheme="minorHAnsi"/>
          <w:color w:val="000000" w:themeColor="text1"/>
          <w:szCs w:val="22"/>
        </w:rPr>
        <w:t xml:space="preserve"> </w:t>
      </w:r>
      <w:r w:rsidRPr="008A67D7">
        <w:rPr>
          <w:rFonts w:asciiTheme="minorHAnsi" w:eastAsia="Dotum" w:hAnsiTheme="minorHAnsi"/>
          <w:color w:val="000000" w:themeColor="text1"/>
          <w:szCs w:val="22"/>
        </w:rPr>
        <w:t xml:space="preserve">countries. One example has been completed for you. </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1737"/>
        <w:gridCol w:w="1628"/>
        <w:gridCol w:w="1689"/>
        <w:gridCol w:w="1626"/>
        <w:gridCol w:w="3066"/>
      </w:tblGrid>
      <w:tr w:rsidR="007C7D27" w:rsidRPr="008A67D7" w14:paraId="47873C34" w14:textId="77777777" w:rsidTr="00763959">
        <w:trPr>
          <w:trHeight w:val="113"/>
        </w:trPr>
        <w:tc>
          <w:tcPr>
            <w:tcW w:w="1737" w:type="dxa"/>
            <w:tcBorders>
              <w:top w:val="single" w:sz="18" w:space="0" w:color="11AB5A" w:themeColor="accent3"/>
              <w:bottom w:val="nil"/>
            </w:tcBorders>
            <w:shd w:val="clear" w:color="auto" w:fill="89F3BB" w:themeFill="accent3" w:themeFillTint="66"/>
            <w:vAlign w:val="center"/>
          </w:tcPr>
          <w:p w14:paraId="256C16E2" w14:textId="77777777" w:rsidR="007C7D27" w:rsidRPr="008A67D7" w:rsidRDefault="007C7D27" w:rsidP="001F0EC3">
            <w:pPr>
              <w:spacing w:before="120" w:after="120"/>
              <w:jc w:val="center"/>
              <w:rPr>
                <w:b/>
                <w:szCs w:val="22"/>
              </w:rPr>
            </w:pPr>
            <w:r w:rsidRPr="008A67D7">
              <w:rPr>
                <w:b/>
                <w:szCs w:val="22"/>
              </w:rPr>
              <w:t>Country</w:t>
            </w:r>
          </w:p>
        </w:tc>
        <w:tc>
          <w:tcPr>
            <w:tcW w:w="1628" w:type="dxa"/>
            <w:tcBorders>
              <w:top w:val="single" w:sz="18" w:space="0" w:color="11AB5A" w:themeColor="accent3"/>
              <w:bottom w:val="nil"/>
            </w:tcBorders>
            <w:shd w:val="clear" w:color="auto" w:fill="89F3BB" w:themeFill="accent3" w:themeFillTint="66"/>
            <w:vAlign w:val="center"/>
          </w:tcPr>
          <w:p w14:paraId="3EB6950C" w14:textId="77777777" w:rsidR="007C7D27" w:rsidRPr="008A67D7" w:rsidRDefault="007C7D27" w:rsidP="001F0EC3">
            <w:pPr>
              <w:spacing w:before="120" w:after="120"/>
              <w:jc w:val="center"/>
              <w:rPr>
                <w:b/>
                <w:szCs w:val="22"/>
              </w:rPr>
            </w:pPr>
            <w:r w:rsidRPr="008A67D7">
              <w:rPr>
                <w:b/>
                <w:szCs w:val="22"/>
              </w:rPr>
              <w:t>Primary %</w:t>
            </w:r>
          </w:p>
        </w:tc>
        <w:tc>
          <w:tcPr>
            <w:tcW w:w="1689" w:type="dxa"/>
            <w:tcBorders>
              <w:top w:val="single" w:sz="18" w:space="0" w:color="11AB5A" w:themeColor="accent3"/>
              <w:bottom w:val="nil"/>
            </w:tcBorders>
            <w:shd w:val="clear" w:color="auto" w:fill="89F3BB" w:themeFill="accent3" w:themeFillTint="66"/>
            <w:vAlign w:val="center"/>
          </w:tcPr>
          <w:p w14:paraId="7D80C8FE" w14:textId="77777777" w:rsidR="007C7D27" w:rsidRPr="008A67D7" w:rsidRDefault="007C7D27" w:rsidP="001F0EC3">
            <w:pPr>
              <w:spacing w:before="120" w:after="120"/>
              <w:jc w:val="center"/>
              <w:rPr>
                <w:b/>
                <w:szCs w:val="22"/>
              </w:rPr>
            </w:pPr>
            <w:r w:rsidRPr="008A67D7">
              <w:rPr>
                <w:b/>
                <w:szCs w:val="22"/>
              </w:rPr>
              <w:t>Secondary %</w:t>
            </w:r>
          </w:p>
        </w:tc>
        <w:tc>
          <w:tcPr>
            <w:tcW w:w="1626" w:type="dxa"/>
            <w:tcBorders>
              <w:top w:val="single" w:sz="18" w:space="0" w:color="11AB5A" w:themeColor="accent3"/>
              <w:bottom w:val="nil"/>
              <w:right w:val="single" w:sz="18" w:space="0" w:color="11AB5A" w:themeColor="accent3"/>
            </w:tcBorders>
            <w:shd w:val="clear" w:color="auto" w:fill="89F3BB" w:themeFill="accent3" w:themeFillTint="66"/>
            <w:vAlign w:val="center"/>
          </w:tcPr>
          <w:p w14:paraId="50ABBE18" w14:textId="77777777" w:rsidR="007C7D27" w:rsidRPr="008A67D7" w:rsidRDefault="007C7D27" w:rsidP="001F0EC3">
            <w:pPr>
              <w:spacing w:before="120" w:after="120"/>
              <w:jc w:val="center"/>
              <w:rPr>
                <w:b/>
                <w:szCs w:val="22"/>
              </w:rPr>
            </w:pPr>
            <w:r w:rsidRPr="008A67D7">
              <w:rPr>
                <w:b/>
                <w:szCs w:val="22"/>
              </w:rPr>
              <w:t>Tertiary %</w:t>
            </w:r>
          </w:p>
        </w:tc>
        <w:tc>
          <w:tcPr>
            <w:tcW w:w="3066" w:type="dxa"/>
            <w:vMerge w:val="restart"/>
            <w:tcBorders>
              <w:top w:val="nil"/>
              <w:left w:val="single" w:sz="18" w:space="0" w:color="11AB5A" w:themeColor="accent3"/>
              <w:bottom w:val="nil"/>
              <w:right w:val="nil"/>
            </w:tcBorders>
            <w:vAlign w:val="center"/>
          </w:tcPr>
          <w:p w14:paraId="67A88871" w14:textId="77777777" w:rsidR="007C7D27" w:rsidRPr="008A67D7" w:rsidRDefault="005A715F" w:rsidP="00393569">
            <w:pPr>
              <w:spacing w:before="120" w:after="120" w:line="240" w:lineRule="auto"/>
              <w:rPr>
                <w:szCs w:val="22"/>
              </w:rPr>
            </w:pPr>
            <w:r w:rsidRPr="008A67D7">
              <w:rPr>
                <w:noProof/>
                <w:sz w:val="56"/>
                <w:lang w:eastAsia="en-GB"/>
              </w:rPr>
              <mc:AlternateContent>
                <mc:Choice Requires="wpg">
                  <w:drawing>
                    <wp:inline distT="0" distB="0" distL="0" distR="0" wp14:anchorId="48D941AA" wp14:editId="51B8EC7A">
                      <wp:extent cx="1771014" cy="2943225"/>
                      <wp:effectExtent l="19050" t="19050" r="20320" b="28575"/>
                      <wp:docPr id="187" name="Group 187"/>
                      <wp:cNvGraphicFramePr/>
                      <a:graphic xmlns:a="http://schemas.openxmlformats.org/drawingml/2006/main">
                        <a:graphicData uri="http://schemas.microsoft.com/office/word/2010/wordprocessingGroup">
                          <wpg:wgp>
                            <wpg:cNvGrpSpPr/>
                            <wpg:grpSpPr>
                              <a:xfrm>
                                <a:off x="0" y="0"/>
                                <a:ext cx="1771014" cy="2943225"/>
                                <a:chOff x="100517" y="-79510"/>
                                <a:chExt cx="1510571" cy="2650433"/>
                              </a:xfrm>
                            </wpg:grpSpPr>
                            <wps:wsp>
                              <wps:cNvPr id="188" name="Rounded Rectangle 188"/>
                              <wps:cNvSpPr/>
                              <wps:spPr>
                                <a:xfrm>
                                  <a:off x="100517" y="-79510"/>
                                  <a:ext cx="1510571" cy="2650433"/>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3DF2113" w14:textId="77777777" w:rsidR="003C7D3D" w:rsidRPr="00712079" w:rsidRDefault="003C7D3D" w:rsidP="00712079">
                                    <w:pPr>
                                      <w:spacing w:before="120" w:after="120" w:line="240" w:lineRule="auto"/>
                                      <w:rPr>
                                        <w:rFonts w:asciiTheme="minorHAnsi" w:eastAsia="Dotum" w:hAnsiTheme="minorHAnsi"/>
                                        <w:b/>
                                        <w:color w:val="000000" w:themeColor="text1"/>
                                        <w:sz w:val="36"/>
                                        <w:szCs w:val="22"/>
                                      </w:rPr>
                                    </w:pPr>
                                    <w:r w:rsidRPr="00712079">
                                      <w:rPr>
                                        <w:rFonts w:asciiTheme="minorHAnsi" w:eastAsia="Dotum" w:hAnsiTheme="minorHAnsi"/>
                                        <w:b/>
                                        <w:color w:val="000000" w:themeColor="text1"/>
                                        <w:sz w:val="36"/>
                                        <w:szCs w:val="22"/>
                                      </w:rPr>
                                      <w:t xml:space="preserve">Hint: </w:t>
                                    </w:r>
                                  </w:p>
                                  <w:p w14:paraId="22049418" w14:textId="77777777" w:rsidR="003C7D3D" w:rsidRPr="00712079" w:rsidRDefault="003C7D3D" w:rsidP="00712079">
                                    <w:pPr>
                                      <w:spacing w:before="120" w:after="120" w:line="240" w:lineRule="auto"/>
                                      <w:rPr>
                                        <w:rFonts w:asciiTheme="minorHAnsi" w:eastAsia="Dotum" w:hAnsiTheme="minorHAnsi"/>
                                        <w:color w:val="000000" w:themeColor="text1"/>
                                        <w:szCs w:val="22"/>
                                      </w:rPr>
                                    </w:pPr>
                                    <w:r w:rsidRPr="00712079">
                                      <w:rPr>
                                        <w:rFonts w:asciiTheme="minorHAnsi" w:eastAsia="Dotum" w:hAnsiTheme="minorHAnsi"/>
                                        <w:color w:val="000000" w:themeColor="text1"/>
                                        <w:szCs w:val="22"/>
                                      </w:rPr>
                                      <w:t>Read each side carefully so you are aware which direction the data should go in. Take your time plotting the dots; this isn’t something to be rushed. In your exam you are likely to have to add to a graph rather than complete one from scratch.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0" name="Picture 190"/>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1213774" y="53011"/>
                                  <a:ext cx="352425" cy="352425"/>
                                </a:xfrm>
                                <a:prstGeom prst="rect">
                                  <a:avLst/>
                                </a:prstGeom>
                              </pic:spPr>
                            </pic:pic>
                          </wpg:wgp>
                        </a:graphicData>
                      </a:graphic>
                    </wp:inline>
                  </w:drawing>
                </mc:Choice>
                <mc:Fallback>
                  <w:pict>
                    <v:group w14:anchorId="48D941AA" id="Group 187" o:spid="_x0000_s1254" style="width:139.45pt;height:231.75pt;mso-position-horizontal-relative:char;mso-position-vertical-relative:line" coordorigin="1005,-795" coordsize="15105,26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">
                      <v:roundrect id="Rounded Rectangle 188" o:spid="_x0000_s1255" style="position:absolute;left:1005;top:-795;width:15105;height:265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" filled="f" strokecolor="#11ab5a [3206]" strokeweight="2.25pt">
                        <v:textbox>
                          <w:txbxContent>
                            <w:p w14:paraId="03DF2113" w14:textId="77777777" w:rsidR="003C7D3D" w:rsidRPr="00712079" w:rsidRDefault="003C7D3D" w:rsidP="00712079">
                              <w:pPr>
                                <w:spacing w:before="120" w:after="120" w:line="240" w:lineRule="auto"/>
                                <w:rPr>
                                  <w:rFonts w:asciiTheme="minorHAnsi" w:eastAsia="Dotum" w:hAnsiTheme="minorHAnsi"/>
                                  <w:b/>
                                  <w:color w:val="000000" w:themeColor="text1"/>
                                  <w:sz w:val="36"/>
                                  <w:szCs w:val="22"/>
                                </w:rPr>
                              </w:pPr>
                              <w:r w:rsidRPr="00712079">
                                <w:rPr>
                                  <w:rFonts w:asciiTheme="minorHAnsi" w:eastAsia="Dotum" w:hAnsiTheme="minorHAnsi"/>
                                  <w:b/>
                                  <w:color w:val="000000" w:themeColor="text1"/>
                                  <w:sz w:val="36"/>
                                  <w:szCs w:val="22"/>
                                </w:rPr>
                                <w:t xml:space="preserve">Hint: </w:t>
                              </w:r>
                            </w:p>
                            <w:p w14:paraId="22049418" w14:textId="77777777" w:rsidR="003C7D3D" w:rsidRPr="00712079" w:rsidRDefault="003C7D3D" w:rsidP="00712079">
                              <w:pPr>
                                <w:spacing w:before="120" w:after="120" w:line="240" w:lineRule="auto"/>
                                <w:rPr>
                                  <w:rFonts w:asciiTheme="minorHAnsi" w:eastAsia="Dotum" w:hAnsiTheme="minorHAnsi"/>
                                  <w:color w:val="000000" w:themeColor="text1"/>
                                  <w:szCs w:val="22"/>
                                </w:rPr>
                              </w:pPr>
                              <w:r w:rsidRPr="00712079">
                                <w:rPr>
                                  <w:rFonts w:asciiTheme="minorHAnsi" w:eastAsia="Dotum" w:hAnsiTheme="minorHAnsi"/>
                                  <w:color w:val="000000" w:themeColor="text1"/>
                                  <w:szCs w:val="22"/>
                                </w:rPr>
                                <w:t>Read each side carefully so you are aware which direction the data should go in. Take your time plotting the dots; this isn’t something to be rushed. In your exam you are likely to have to add to a graph rather than complete one from scratch.</w:t>
                              </w:r>
                            </w:p>
                          </w:txbxContent>
                        </v:textbox>
                      </v:roundrect>
                      <v:shape id="Picture 190" o:spid="_x0000_s1256" type="#_x0000_t75" style="position:absolute;left:12137;top:530;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">
                        <v:imagedata r:id="rId115" o:title=""/>
                      </v:shape>
                      <w10:anchorlock/>
                    </v:group>
                  </w:pict>
                </mc:Fallback>
              </mc:AlternateContent>
            </w:r>
          </w:p>
        </w:tc>
      </w:tr>
      <w:tr w:rsidR="007C7D27" w:rsidRPr="008A67D7" w14:paraId="2F7165D6" w14:textId="77777777" w:rsidTr="00763959">
        <w:tc>
          <w:tcPr>
            <w:tcW w:w="1737" w:type="dxa"/>
            <w:tcBorders>
              <w:top w:val="nil"/>
              <w:bottom w:val="nil"/>
            </w:tcBorders>
            <w:shd w:val="clear" w:color="auto" w:fill="C4F9DD" w:themeFill="accent3" w:themeFillTint="33"/>
            <w:vAlign w:val="center"/>
          </w:tcPr>
          <w:p w14:paraId="2A1D78F9" w14:textId="77777777" w:rsidR="007C7D27" w:rsidRPr="008A67D7" w:rsidRDefault="007C7D27" w:rsidP="001F0EC3">
            <w:pPr>
              <w:spacing w:before="120" w:after="120" w:line="240" w:lineRule="auto"/>
              <w:jc w:val="center"/>
              <w:rPr>
                <w:rFonts w:eastAsia="Dotum"/>
                <w:color w:val="000000" w:themeColor="text1"/>
                <w:szCs w:val="22"/>
              </w:rPr>
            </w:pPr>
            <w:r w:rsidRPr="008A67D7">
              <w:rPr>
                <w:b/>
                <w:szCs w:val="22"/>
              </w:rPr>
              <w:t>Example:</w:t>
            </w:r>
            <w:r w:rsidRPr="008A67D7">
              <w:rPr>
                <w:szCs w:val="22"/>
              </w:rPr>
              <w:t xml:space="preserve"> Argentina</w:t>
            </w:r>
          </w:p>
        </w:tc>
        <w:tc>
          <w:tcPr>
            <w:tcW w:w="1628" w:type="dxa"/>
            <w:tcBorders>
              <w:top w:val="nil"/>
              <w:bottom w:val="nil"/>
            </w:tcBorders>
            <w:vAlign w:val="center"/>
          </w:tcPr>
          <w:p w14:paraId="47B6B961" w14:textId="18DDA93C" w:rsidR="007C7D27" w:rsidRPr="008A67D7" w:rsidRDefault="00D84DD9" w:rsidP="001F0EC3">
            <w:pPr>
              <w:spacing w:before="120" w:after="120" w:line="240" w:lineRule="auto"/>
              <w:jc w:val="center"/>
              <w:rPr>
                <w:rFonts w:eastAsia="Dotum"/>
                <w:color w:val="000000" w:themeColor="text1"/>
                <w:szCs w:val="22"/>
              </w:rPr>
            </w:pPr>
            <w:r>
              <w:rPr>
                <w:szCs w:val="22"/>
              </w:rPr>
              <w:t>5</w:t>
            </w:r>
            <w:r w:rsidR="007C7D27" w:rsidRPr="008A67D7">
              <w:rPr>
                <w:szCs w:val="22"/>
              </w:rPr>
              <w:t>%</w:t>
            </w:r>
          </w:p>
        </w:tc>
        <w:tc>
          <w:tcPr>
            <w:tcW w:w="1689" w:type="dxa"/>
            <w:tcBorders>
              <w:top w:val="nil"/>
              <w:bottom w:val="nil"/>
            </w:tcBorders>
            <w:vAlign w:val="center"/>
          </w:tcPr>
          <w:p w14:paraId="47F29EAC" w14:textId="16191697" w:rsidR="007C7D27" w:rsidRPr="008A67D7" w:rsidRDefault="00D84DD9" w:rsidP="001F0EC3">
            <w:pPr>
              <w:spacing w:before="120" w:after="120" w:line="240" w:lineRule="auto"/>
              <w:jc w:val="center"/>
              <w:rPr>
                <w:rFonts w:eastAsia="Dotum"/>
                <w:color w:val="000000" w:themeColor="text1"/>
                <w:szCs w:val="22"/>
              </w:rPr>
            </w:pPr>
            <w:r>
              <w:rPr>
                <w:szCs w:val="22"/>
              </w:rPr>
              <w:t>28</w:t>
            </w:r>
            <w:r w:rsidR="007C7D27" w:rsidRPr="008A67D7">
              <w:rPr>
                <w:szCs w:val="22"/>
              </w:rPr>
              <w:t>%</w:t>
            </w:r>
          </w:p>
        </w:tc>
        <w:tc>
          <w:tcPr>
            <w:tcW w:w="1626" w:type="dxa"/>
            <w:tcBorders>
              <w:top w:val="nil"/>
              <w:bottom w:val="nil"/>
              <w:right w:val="single" w:sz="18" w:space="0" w:color="11AB5A" w:themeColor="accent3"/>
            </w:tcBorders>
            <w:vAlign w:val="center"/>
          </w:tcPr>
          <w:p w14:paraId="41BDFD8F" w14:textId="6FED377E" w:rsidR="007C7D27" w:rsidRPr="008A67D7" w:rsidRDefault="00D84DD9" w:rsidP="001F0EC3">
            <w:pPr>
              <w:spacing w:before="120" w:after="120" w:line="240" w:lineRule="auto"/>
              <w:jc w:val="center"/>
              <w:rPr>
                <w:rFonts w:eastAsia="Dotum"/>
                <w:color w:val="000000" w:themeColor="text1"/>
                <w:szCs w:val="22"/>
              </w:rPr>
            </w:pPr>
            <w:r>
              <w:rPr>
                <w:szCs w:val="22"/>
              </w:rPr>
              <w:t>67</w:t>
            </w:r>
            <w:r w:rsidR="007C7D27" w:rsidRPr="008A67D7">
              <w:rPr>
                <w:szCs w:val="22"/>
              </w:rPr>
              <w:t>%</w:t>
            </w:r>
          </w:p>
        </w:tc>
        <w:tc>
          <w:tcPr>
            <w:tcW w:w="3066" w:type="dxa"/>
            <w:vMerge/>
            <w:tcBorders>
              <w:top w:val="nil"/>
              <w:left w:val="single" w:sz="18" w:space="0" w:color="11AB5A" w:themeColor="accent3"/>
              <w:bottom w:val="nil"/>
              <w:right w:val="nil"/>
            </w:tcBorders>
            <w:vAlign w:val="center"/>
          </w:tcPr>
          <w:p w14:paraId="30B51EF5" w14:textId="77777777" w:rsidR="007C7D27" w:rsidRPr="008A67D7" w:rsidRDefault="007C7D27" w:rsidP="00393569">
            <w:pPr>
              <w:spacing w:before="120" w:after="120" w:line="240" w:lineRule="auto"/>
              <w:rPr>
                <w:rFonts w:eastAsia="Dotum"/>
                <w:color w:val="000000" w:themeColor="text1"/>
                <w:szCs w:val="22"/>
              </w:rPr>
            </w:pPr>
          </w:p>
        </w:tc>
      </w:tr>
      <w:tr w:rsidR="007C7D27" w:rsidRPr="008A67D7" w14:paraId="278F2A2C" w14:textId="77777777" w:rsidTr="00763959">
        <w:trPr>
          <w:trHeight w:val="21"/>
        </w:trPr>
        <w:tc>
          <w:tcPr>
            <w:tcW w:w="1737" w:type="dxa"/>
            <w:tcBorders>
              <w:top w:val="nil"/>
              <w:bottom w:val="nil"/>
            </w:tcBorders>
            <w:shd w:val="clear" w:color="auto" w:fill="C4F9DD" w:themeFill="accent3" w:themeFillTint="33"/>
            <w:vAlign w:val="center"/>
          </w:tcPr>
          <w:p w14:paraId="2C5C8B80"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Ghana</w:t>
            </w:r>
          </w:p>
        </w:tc>
        <w:tc>
          <w:tcPr>
            <w:tcW w:w="1628" w:type="dxa"/>
            <w:tcBorders>
              <w:top w:val="nil"/>
              <w:bottom w:val="nil"/>
            </w:tcBorders>
            <w:vAlign w:val="center"/>
          </w:tcPr>
          <w:p w14:paraId="75606F49" w14:textId="2465884E" w:rsidR="007C7D27" w:rsidRPr="008A67D7" w:rsidRDefault="00D84DD9" w:rsidP="001F0EC3">
            <w:pPr>
              <w:spacing w:before="120" w:after="120" w:line="240" w:lineRule="auto"/>
              <w:jc w:val="center"/>
              <w:rPr>
                <w:rFonts w:eastAsia="Dotum"/>
                <w:color w:val="000000" w:themeColor="text1"/>
                <w:szCs w:val="22"/>
              </w:rPr>
            </w:pPr>
            <w:r>
              <w:rPr>
                <w:szCs w:val="22"/>
              </w:rPr>
              <w:t>45</w:t>
            </w:r>
            <w:r w:rsidR="007C7D27" w:rsidRPr="008A67D7">
              <w:rPr>
                <w:szCs w:val="22"/>
              </w:rPr>
              <w:t>%</w:t>
            </w:r>
          </w:p>
        </w:tc>
        <w:tc>
          <w:tcPr>
            <w:tcW w:w="1689" w:type="dxa"/>
            <w:tcBorders>
              <w:top w:val="nil"/>
              <w:bottom w:val="nil"/>
            </w:tcBorders>
            <w:vAlign w:val="center"/>
          </w:tcPr>
          <w:p w14:paraId="0F9A2FCB" w14:textId="6D2D9C06" w:rsidR="007C7D27" w:rsidRPr="008A67D7" w:rsidRDefault="00D84DD9" w:rsidP="001F0EC3">
            <w:pPr>
              <w:spacing w:before="120" w:after="120" w:line="240" w:lineRule="auto"/>
              <w:jc w:val="center"/>
              <w:rPr>
                <w:rFonts w:eastAsia="Dotum"/>
                <w:color w:val="000000" w:themeColor="text1"/>
                <w:szCs w:val="22"/>
              </w:rPr>
            </w:pPr>
            <w:r>
              <w:rPr>
                <w:szCs w:val="22"/>
              </w:rPr>
              <w:t>14</w:t>
            </w:r>
            <w:r w:rsidR="007C7D27" w:rsidRPr="008A67D7">
              <w:rPr>
                <w:szCs w:val="22"/>
              </w:rPr>
              <w:t>%</w:t>
            </w:r>
          </w:p>
        </w:tc>
        <w:tc>
          <w:tcPr>
            <w:tcW w:w="1626" w:type="dxa"/>
            <w:tcBorders>
              <w:top w:val="nil"/>
              <w:bottom w:val="nil"/>
              <w:right w:val="single" w:sz="18" w:space="0" w:color="11AB5A" w:themeColor="accent3"/>
            </w:tcBorders>
            <w:vAlign w:val="center"/>
          </w:tcPr>
          <w:p w14:paraId="2928445B" w14:textId="7CDF1C9F" w:rsidR="007C7D27" w:rsidRPr="008A67D7" w:rsidRDefault="00D84DD9" w:rsidP="001F0EC3">
            <w:pPr>
              <w:spacing w:before="120" w:after="120" w:line="240" w:lineRule="auto"/>
              <w:jc w:val="center"/>
              <w:rPr>
                <w:rFonts w:eastAsia="Dotum"/>
                <w:color w:val="000000" w:themeColor="text1"/>
                <w:szCs w:val="22"/>
              </w:rPr>
            </w:pPr>
            <w:r>
              <w:rPr>
                <w:szCs w:val="22"/>
              </w:rPr>
              <w:t>41</w:t>
            </w:r>
            <w:r w:rsidR="007C7D27" w:rsidRPr="008A67D7">
              <w:rPr>
                <w:szCs w:val="22"/>
              </w:rPr>
              <w:t>%</w:t>
            </w:r>
          </w:p>
        </w:tc>
        <w:tc>
          <w:tcPr>
            <w:tcW w:w="3066" w:type="dxa"/>
            <w:vMerge/>
            <w:tcBorders>
              <w:top w:val="nil"/>
              <w:left w:val="single" w:sz="18" w:space="0" w:color="11AB5A" w:themeColor="accent3"/>
              <w:bottom w:val="nil"/>
              <w:right w:val="nil"/>
            </w:tcBorders>
            <w:vAlign w:val="center"/>
          </w:tcPr>
          <w:p w14:paraId="08D32716" w14:textId="77777777" w:rsidR="007C7D27" w:rsidRPr="008A67D7" w:rsidRDefault="007C7D27" w:rsidP="00393569">
            <w:pPr>
              <w:spacing w:before="120" w:after="120" w:line="240" w:lineRule="auto"/>
              <w:rPr>
                <w:rFonts w:eastAsia="Dotum"/>
                <w:color w:val="000000" w:themeColor="text1"/>
                <w:szCs w:val="22"/>
              </w:rPr>
            </w:pPr>
          </w:p>
        </w:tc>
      </w:tr>
      <w:tr w:rsidR="007C7D27" w:rsidRPr="008A67D7" w14:paraId="1F54AD59" w14:textId="77777777" w:rsidTr="00763959">
        <w:tc>
          <w:tcPr>
            <w:tcW w:w="1737" w:type="dxa"/>
            <w:tcBorders>
              <w:top w:val="nil"/>
              <w:bottom w:val="nil"/>
            </w:tcBorders>
            <w:shd w:val="clear" w:color="auto" w:fill="C4F9DD" w:themeFill="accent3" w:themeFillTint="33"/>
            <w:vAlign w:val="center"/>
          </w:tcPr>
          <w:p w14:paraId="3A518FC9"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Jamaica</w:t>
            </w:r>
          </w:p>
        </w:tc>
        <w:tc>
          <w:tcPr>
            <w:tcW w:w="1628" w:type="dxa"/>
            <w:tcBorders>
              <w:top w:val="nil"/>
              <w:bottom w:val="nil"/>
            </w:tcBorders>
            <w:vAlign w:val="center"/>
          </w:tcPr>
          <w:p w14:paraId="6605D587" w14:textId="304EAC25" w:rsidR="007C7D27" w:rsidRPr="008A67D7" w:rsidRDefault="00D84DD9" w:rsidP="001F0EC3">
            <w:pPr>
              <w:spacing w:before="120" w:after="120" w:line="240" w:lineRule="auto"/>
              <w:jc w:val="center"/>
              <w:rPr>
                <w:rFonts w:eastAsia="Dotum"/>
                <w:color w:val="000000" w:themeColor="text1"/>
                <w:szCs w:val="22"/>
              </w:rPr>
            </w:pPr>
            <w:r>
              <w:rPr>
                <w:szCs w:val="22"/>
              </w:rPr>
              <w:t>16</w:t>
            </w:r>
            <w:r w:rsidR="007C7D27" w:rsidRPr="008A67D7">
              <w:rPr>
                <w:szCs w:val="22"/>
              </w:rPr>
              <w:t>%</w:t>
            </w:r>
          </w:p>
        </w:tc>
        <w:tc>
          <w:tcPr>
            <w:tcW w:w="1689" w:type="dxa"/>
            <w:tcBorders>
              <w:top w:val="nil"/>
              <w:bottom w:val="nil"/>
            </w:tcBorders>
            <w:vAlign w:val="center"/>
          </w:tcPr>
          <w:p w14:paraId="08DD8F23"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16%</w:t>
            </w:r>
          </w:p>
        </w:tc>
        <w:tc>
          <w:tcPr>
            <w:tcW w:w="1626" w:type="dxa"/>
            <w:tcBorders>
              <w:top w:val="nil"/>
              <w:bottom w:val="nil"/>
              <w:right w:val="single" w:sz="18" w:space="0" w:color="11AB5A" w:themeColor="accent3"/>
            </w:tcBorders>
            <w:vAlign w:val="center"/>
          </w:tcPr>
          <w:p w14:paraId="36C8E531" w14:textId="7EE1F8AD" w:rsidR="007C7D27" w:rsidRPr="008A67D7" w:rsidRDefault="00D84DD9" w:rsidP="001F0EC3">
            <w:pPr>
              <w:spacing w:before="120" w:after="120" w:line="240" w:lineRule="auto"/>
              <w:jc w:val="center"/>
              <w:rPr>
                <w:rFonts w:eastAsia="Dotum"/>
                <w:color w:val="000000" w:themeColor="text1"/>
                <w:szCs w:val="22"/>
              </w:rPr>
            </w:pPr>
            <w:r>
              <w:rPr>
                <w:szCs w:val="22"/>
              </w:rPr>
              <w:t>68</w:t>
            </w:r>
            <w:r w:rsidR="007C7D27" w:rsidRPr="008A67D7">
              <w:rPr>
                <w:szCs w:val="22"/>
              </w:rPr>
              <w:t>%</w:t>
            </w:r>
          </w:p>
        </w:tc>
        <w:tc>
          <w:tcPr>
            <w:tcW w:w="3066" w:type="dxa"/>
            <w:vMerge/>
            <w:tcBorders>
              <w:top w:val="nil"/>
              <w:left w:val="single" w:sz="18" w:space="0" w:color="11AB5A" w:themeColor="accent3"/>
              <w:bottom w:val="nil"/>
              <w:right w:val="nil"/>
            </w:tcBorders>
            <w:vAlign w:val="center"/>
          </w:tcPr>
          <w:p w14:paraId="540D5A79" w14:textId="77777777" w:rsidR="007C7D27" w:rsidRPr="008A67D7" w:rsidRDefault="007C7D27" w:rsidP="00393569">
            <w:pPr>
              <w:spacing w:before="120" w:after="120" w:line="240" w:lineRule="auto"/>
              <w:rPr>
                <w:rFonts w:eastAsia="Dotum"/>
                <w:color w:val="000000" w:themeColor="text1"/>
                <w:szCs w:val="22"/>
              </w:rPr>
            </w:pPr>
          </w:p>
        </w:tc>
      </w:tr>
      <w:tr w:rsidR="007C7D27" w:rsidRPr="008A67D7" w14:paraId="00CD403F" w14:textId="77777777" w:rsidTr="00763959">
        <w:tc>
          <w:tcPr>
            <w:tcW w:w="1737" w:type="dxa"/>
            <w:tcBorders>
              <w:top w:val="nil"/>
              <w:bottom w:val="nil"/>
            </w:tcBorders>
            <w:shd w:val="clear" w:color="auto" w:fill="C4F9DD" w:themeFill="accent3" w:themeFillTint="33"/>
            <w:vAlign w:val="center"/>
          </w:tcPr>
          <w:p w14:paraId="0E8AFD8F"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Malaysia</w:t>
            </w:r>
          </w:p>
        </w:tc>
        <w:tc>
          <w:tcPr>
            <w:tcW w:w="1628" w:type="dxa"/>
            <w:tcBorders>
              <w:top w:val="nil"/>
              <w:bottom w:val="nil"/>
            </w:tcBorders>
            <w:vAlign w:val="center"/>
          </w:tcPr>
          <w:p w14:paraId="052E22B5"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11%</w:t>
            </w:r>
          </w:p>
        </w:tc>
        <w:tc>
          <w:tcPr>
            <w:tcW w:w="1689" w:type="dxa"/>
            <w:tcBorders>
              <w:top w:val="nil"/>
              <w:bottom w:val="nil"/>
            </w:tcBorders>
            <w:vAlign w:val="center"/>
          </w:tcPr>
          <w:p w14:paraId="55F61F5E"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36%</w:t>
            </w:r>
          </w:p>
        </w:tc>
        <w:tc>
          <w:tcPr>
            <w:tcW w:w="1626" w:type="dxa"/>
            <w:tcBorders>
              <w:top w:val="nil"/>
              <w:bottom w:val="nil"/>
              <w:right w:val="single" w:sz="18" w:space="0" w:color="11AB5A" w:themeColor="accent3"/>
            </w:tcBorders>
            <w:vAlign w:val="center"/>
          </w:tcPr>
          <w:p w14:paraId="5E1E3A07"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53%</w:t>
            </w:r>
          </w:p>
        </w:tc>
        <w:tc>
          <w:tcPr>
            <w:tcW w:w="3066" w:type="dxa"/>
            <w:vMerge/>
            <w:tcBorders>
              <w:top w:val="nil"/>
              <w:left w:val="single" w:sz="18" w:space="0" w:color="11AB5A" w:themeColor="accent3"/>
              <w:bottom w:val="nil"/>
              <w:right w:val="nil"/>
            </w:tcBorders>
            <w:vAlign w:val="center"/>
          </w:tcPr>
          <w:p w14:paraId="48A5196D" w14:textId="77777777" w:rsidR="007C7D27" w:rsidRPr="008A67D7" w:rsidRDefault="007C7D27" w:rsidP="001F0EC3">
            <w:pPr>
              <w:spacing w:before="120" w:after="120" w:line="240" w:lineRule="auto"/>
              <w:jc w:val="center"/>
              <w:rPr>
                <w:rFonts w:eastAsia="Dotum"/>
                <w:color w:val="000000" w:themeColor="text1"/>
                <w:szCs w:val="22"/>
              </w:rPr>
            </w:pPr>
          </w:p>
        </w:tc>
      </w:tr>
      <w:tr w:rsidR="007C7D27" w:rsidRPr="008A67D7" w14:paraId="61BB9D8E" w14:textId="77777777" w:rsidTr="00763959">
        <w:tc>
          <w:tcPr>
            <w:tcW w:w="1737" w:type="dxa"/>
            <w:tcBorders>
              <w:top w:val="nil"/>
              <w:bottom w:val="nil"/>
            </w:tcBorders>
            <w:shd w:val="clear" w:color="auto" w:fill="C4F9DD" w:themeFill="accent3" w:themeFillTint="33"/>
            <w:vAlign w:val="center"/>
          </w:tcPr>
          <w:p w14:paraId="5D26559A" w14:textId="77777777" w:rsidR="007C7D27" w:rsidRPr="008A67D7" w:rsidRDefault="007C7D27" w:rsidP="001F0EC3">
            <w:pPr>
              <w:spacing w:before="120" w:after="120" w:line="240" w:lineRule="auto"/>
              <w:jc w:val="center"/>
              <w:rPr>
                <w:rFonts w:eastAsia="Dotum"/>
                <w:color w:val="000000" w:themeColor="text1"/>
                <w:szCs w:val="22"/>
              </w:rPr>
            </w:pPr>
            <w:r w:rsidRPr="008A67D7">
              <w:rPr>
                <w:szCs w:val="22"/>
              </w:rPr>
              <w:t>Mexico</w:t>
            </w:r>
          </w:p>
        </w:tc>
        <w:tc>
          <w:tcPr>
            <w:tcW w:w="1628" w:type="dxa"/>
            <w:tcBorders>
              <w:top w:val="nil"/>
              <w:bottom w:val="nil"/>
            </w:tcBorders>
            <w:vAlign w:val="center"/>
          </w:tcPr>
          <w:p w14:paraId="22AECEF0" w14:textId="0ECB3434" w:rsidR="007C7D27" w:rsidRPr="008A67D7" w:rsidRDefault="00D84DD9" w:rsidP="001F0EC3">
            <w:pPr>
              <w:spacing w:before="120" w:after="120" w:line="240" w:lineRule="auto"/>
              <w:jc w:val="center"/>
              <w:rPr>
                <w:rFonts w:eastAsia="Dotum"/>
                <w:color w:val="000000" w:themeColor="text1"/>
                <w:szCs w:val="22"/>
              </w:rPr>
            </w:pPr>
            <w:r>
              <w:rPr>
                <w:szCs w:val="22"/>
              </w:rPr>
              <w:t>14</w:t>
            </w:r>
            <w:r w:rsidR="007C7D27" w:rsidRPr="008A67D7">
              <w:rPr>
                <w:szCs w:val="22"/>
              </w:rPr>
              <w:t>%</w:t>
            </w:r>
          </w:p>
        </w:tc>
        <w:tc>
          <w:tcPr>
            <w:tcW w:w="1689" w:type="dxa"/>
            <w:tcBorders>
              <w:top w:val="nil"/>
              <w:bottom w:val="nil"/>
            </w:tcBorders>
            <w:vAlign w:val="center"/>
          </w:tcPr>
          <w:p w14:paraId="274591E6" w14:textId="6E419118" w:rsidR="007C7D27" w:rsidRPr="008A67D7" w:rsidRDefault="00D84DD9" w:rsidP="001F0EC3">
            <w:pPr>
              <w:spacing w:before="120" w:after="120" w:line="240" w:lineRule="auto"/>
              <w:jc w:val="center"/>
              <w:rPr>
                <w:rFonts w:eastAsia="Dotum"/>
                <w:color w:val="000000" w:themeColor="text1"/>
                <w:szCs w:val="22"/>
              </w:rPr>
            </w:pPr>
            <w:r>
              <w:rPr>
                <w:szCs w:val="22"/>
              </w:rPr>
              <w:t>24</w:t>
            </w:r>
            <w:r w:rsidR="007C7D27" w:rsidRPr="008A67D7">
              <w:rPr>
                <w:szCs w:val="22"/>
              </w:rPr>
              <w:t>%</w:t>
            </w:r>
          </w:p>
        </w:tc>
        <w:tc>
          <w:tcPr>
            <w:tcW w:w="1626" w:type="dxa"/>
            <w:tcBorders>
              <w:top w:val="nil"/>
              <w:bottom w:val="nil"/>
              <w:right w:val="single" w:sz="18" w:space="0" w:color="11AB5A" w:themeColor="accent3"/>
            </w:tcBorders>
            <w:vAlign w:val="center"/>
          </w:tcPr>
          <w:p w14:paraId="32FAEDB0" w14:textId="1CF72F4E" w:rsidR="007C7D27" w:rsidRPr="008A67D7" w:rsidRDefault="00D84DD9" w:rsidP="001F0EC3">
            <w:pPr>
              <w:spacing w:before="120" w:after="120" w:line="240" w:lineRule="auto"/>
              <w:jc w:val="center"/>
              <w:rPr>
                <w:rFonts w:eastAsia="Dotum"/>
                <w:color w:val="000000" w:themeColor="text1"/>
                <w:szCs w:val="22"/>
              </w:rPr>
            </w:pPr>
            <w:r>
              <w:rPr>
                <w:szCs w:val="22"/>
              </w:rPr>
              <w:t>62</w:t>
            </w:r>
            <w:r w:rsidR="007C7D27" w:rsidRPr="008A67D7">
              <w:rPr>
                <w:szCs w:val="22"/>
              </w:rPr>
              <w:t>%</w:t>
            </w:r>
          </w:p>
        </w:tc>
        <w:tc>
          <w:tcPr>
            <w:tcW w:w="3066" w:type="dxa"/>
            <w:vMerge/>
            <w:tcBorders>
              <w:top w:val="nil"/>
              <w:left w:val="single" w:sz="18" w:space="0" w:color="11AB5A" w:themeColor="accent3"/>
              <w:bottom w:val="nil"/>
              <w:right w:val="nil"/>
            </w:tcBorders>
            <w:vAlign w:val="center"/>
          </w:tcPr>
          <w:p w14:paraId="5F7D3734" w14:textId="77777777" w:rsidR="007C7D27" w:rsidRPr="008A67D7" w:rsidRDefault="007C7D27" w:rsidP="001F0EC3">
            <w:pPr>
              <w:spacing w:before="120" w:after="120" w:line="240" w:lineRule="auto"/>
              <w:jc w:val="center"/>
              <w:rPr>
                <w:rFonts w:eastAsia="Dotum"/>
                <w:color w:val="000000" w:themeColor="text1"/>
                <w:szCs w:val="22"/>
              </w:rPr>
            </w:pPr>
          </w:p>
        </w:tc>
      </w:tr>
      <w:tr w:rsidR="007C7D27" w:rsidRPr="008A67D7" w14:paraId="260136EC" w14:textId="77777777" w:rsidTr="00763959">
        <w:tc>
          <w:tcPr>
            <w:tcW w:w="1737" w:type="dxa"/>
            <w:tcBorders>
              <w:top w:val="nil"/>
              <w:bottom w:val="nil"/>
            </w:tcBorders>
            <w:shd w:val="clear" w:color="auto" w:fill="C4F9DD" w:themeFill="accent3" w:themeFillTint="33"/>
            <w:vAlign w:val="center"/>
          </w:tcPr>
          <w:p w14:paraId="75983E5A" w14:textId="77777777" w:rsidR="007C7D27" w:rsidRPr="008A67D7" w:rsidRDefault="007C7D27" w:rsidP="001F0EC3">
            <w:pPr>
              <w:spacing w:before="120" w:after="120"/>
              <w:jc w:val="center"/>
              <w:rPr>
                <w:color w:val="000000" w:themeColor="text1"/>
                <w:szCs w:val="22"/>
              </w:rPr>
            </w:pPr>
            <w:r w:rsidRPr="008A67D7">
              <w:rPr>
                <w:color w:val="000000" w:themeColor="text1"/>
                <w:szCs w:val="22"/>
              </w:rPr>
              <w:t>Pakistan</w:t>
            </w:r>
          </w:p>
        </w:tc>
        <w:tc>
          <w:tcPr>
            <w:tcW w:w="1628" w:type="dxa"/>
            <w:tcBorders>
              <w:top w:val="nil"/>
              <w:bottom w:val="nil"/>
            </w:tcBorders>
            <w:vAlign w:val="center"/>
          </w:tcPr>
          <w:p w14:paraId="6C9D06DE" w14:textId="01F3763D" w:rsidR="007C7D27" w:rsidRPr="008A67D7" w:rsidRDefault="00D84DD9" w:rsidP="001F0EC3">
            <w:pPr>
              <w:spacing w:before="120" w:after="120"/>
              <w:jc w:val="center"/>
              <w:rPr>
                <w:color w:val="000000" w:themeColor="text1"/>
                <w:szCs w:val="22"/>
              </w:rPr>
            </w:pPr>
            <w:r>
              <w:rPr>
                <w:color w:val="000000" w:themeColor="text1"/>
                <w:szCs w:val="22"/>
              </w:rPr>
              <w:t>42</w:t>
            </w:r>
            <w:r w:rsidR="007C7D27" w:rsidRPr="008A67D7">
              <w:rPr>
                <w:color w:val="000000" w:themeColor="text1"/>
                <w:szCs w:val="22"/>
              </w:rPr>
              <w:t>%</w:t>
            </w:r>
          </w:p>
        </w:tc>
        <w:tc>
          <w:tcPr>
            <w:tcW w:w="1689" w:type="dxa"/>
            <w:tcBorders>
              <w:top w:val="nil"/>
              <w:bottom w:val="nil"/>
            </w:tcBorders>
            <w:vAlign w:val="center"/>
          </w:tcPr>
          <w:p w14:paraId="5F1D5C5F" w14:textId="2A0746F7" w:rsidR="007C7D27" w:rsidRPr="008A67D7" w:rsidRDefault="00D84DD9" w:rsidP="001F0EC3">
            <w:pPr>
              <w:spacing w:before="120" w:after="120"/>
              <w:jc w:val="center"/>
              <w:rPr>
                <w:color w:val="000000" w:themeColor="text1"/>
                <w:szCs w:val="22"/>
              </w:rPr>
            </w:pPr>
            <w:r>
              <w:rPr>
                <w:color w:val="000000" w:themeColor="text1"/>
                <w:szCs w:val="22"/>
              </w:rPr>
              <w:t>23</w:t>
            </w:r>
            <w:r w:rsidR="007C7D27" w:rsidRPr="008A67D7">
              <w:rPr>
                <w:color w:val="000000" w:themeColor="text1"/>
                <w:szCs w:val="22"/>
              </w:rPr>
              <w:t>%</w:t>
            </w:r>
          </w:p>
        </w:tc>
        <w:tc>
          <w:tcPr>
            <w:tcW w:w="1626" w:type="dxa"/>
            <w:tcBorders>
              <w:top w:val="nil"/>
              <w:bottom w:val="nil"/>
              <w:right w:val="single" w:sz="18" w:space="0" w:color="11AB5A" w:themeColor="accent3"/>
            </w:tcBorders>
            <w:vAlign w:val="center"/>
          </w:tcPr>
          <w:p w14:paraId="046D8DBE" w14:textId="5C48F72F" w:rsidR="007C7D27" w:rsidRPr="008A67D7" w:rsidRDefault="00D84DD9" w:rsidP="001F0EC3">
            <w:pPr>
              <w:spacing w:before="120" w:after="120"/>
              <w:jc w:val="center"/>
              <w:rPr>
                <w:color w:val="000000" w:themeColor="text1"/>
                <w:szCs w:val="22"/>
              </w:rPr>
            </w:pPr>
            <w:r>
              <w:rPr>
                <w:color w:val="000000" w:themeColor="text1"/>
                <w:szCs w:val="22"/>
              </w:rPr>
              <w:t>35</w:t>
            </w:r>
            <w:r w:rsidR="007C7D27" w:rsidRPr="008A67D7">
              <w:rPr>
                <w:color w:val="000000" w:themeColor="text1"/>
                <w:szCs w:val="22"/>
              </w:rPr>
              <w:t>%</w:t>
            </w:r>
          </w:p>
        </w:tc>
        <w:tc>
          <w:tcPr>
            <w:tcW w:w="3066" w:type="dxa"/>
            <w:vMerge/>
            <w:tcBorders>
              <w:top w:val="nil"/>
              <w:left w:val="single" w:sz="18" w:space="0" w:color="11AB5A" w:themeColor="accent3"/>
              <w:bottom w:val="nil"/>
              <w:right w:val="nil"/>
            </w:tcBorders>
            <w:vAlign w:val="center"/>
          </w:tcPr>
          <w:p w14:paraId="79E374B5" w14:textId="77777777" w:rsidR="007C7D27" w:rsidRPr="008A67D7" w:rsidRDefault="007C7D27" w:rsidP="001F0EC3">
            <w:pPr>
              <w:spacing w:before="120" w:after="120" w:line="240" w:lineRule="auto"/>
              <w:jc w:val="center"/>
              <w:rPr>
                <w:rFonts w:eastAsia="Dotum"/>
                <w:color w:val="000000" w:themeColor="text1"/>
                <w:szCs w:val="22"/>
              </w:rPr>
            </w:pPr>
          </w:p>
        </w:tc>
      </w:tr>
      <w:tr w:rsidR="007C7D27" w:rsidRPr="008A67D7" w14:paraId="13BE6335" w14:textId="77777777" w:rsidTr="00763959">
        <w:tc>
          <w:tcPr>
            <w:tcW w:w="1737" w:type="dxa"/>
            <w:tcBorders>
              <w:top w:val="nil"/>
              <w:bottom w:val="nil"/>
            </w:tcBorders>
            <w:shd w:val="clear" w:color="auto" w:fill="C4F9DD" w:themeFill="accent3" w:themeFillTint="33"/>
            <w:vAlign w:val="center"/>
          </w:tcPr>
          <w:p w14:paraId="17A4B642" w14:textId="77777777" w:rsidR="007C7D27" w:rsidRPr="008A67D7" w:rsidRDefault="007C7D27" w:rsidP="001F0EC3">
            <w:pPr>
              <w:spacing w:before="120" w:after="120"/>
              <w:jc w:val="center"/>
              <w:rPr>
                <w:color w:val="000000" w:themeColor="text1"/>
                <w:szCs w:val="22"/>
              </w:rPr>
            </w:pPr>
            <w:r w:rsidRPr="008A67D7">
              <w:rPr>
                <w:color w:val="000000" w:themeColor="text1"/>
                <w:szCs w:val="22"/>
              </w:rPr>
              <w:t>Singapore</w:t>
            </w:r>
          </w:p>
        </w:tc>
        <w:tc>
          <w:tcPr>
            <w:tcW w:w="1628" w:type="dxa"/>
            <w:tcBorders>
              <w:top w:val="nil"/>
              <w:bottom w:val="nil"/>
            </w:tcBorders>
            <w:vAlign w:val="center"/>
          </w:tcPr>
          <w:p w14:paraId="24F0B022" w14:textId="64BCA568" w:rsidR="007C7D27" w:rsidRPr="008A67D7" w:rsidRDefault="00D84DD9" w:rsidP="001F0EC3">
            <w:pPr>
              <w:spacing w:before="120" w:after="120"/>
              <w:jc w:val="center"/>
              <w:rPr>
                <w:color w:val="000000" w:themeColor="text1"/>
                <w:szCs w:val="22"/>
              </w:rPr>
            </w:pPr>
            <w:r>
              <w:rPr>
                <w:color w:val="000000" w:themeColor="text1"/>
                <w:szCs w:val="22"/>
              </w:rPr>
              <w:t>1</w:t>
            </w:r>
            <w:r w:rsidR="007C7D27" w:rsidRPr="008A67D7">
              <w:rPr>
                <w:color w:val="000000" w:themeColor="text1"/>
                <w:szCs w:val="22"/>
              </w:rPr>
              <w:t>%</w:t>
            </w:r>
          </w:p>
        </w:tc>
        <w:tc>
          <w:tcPr>
            <w:tcW w:w="1689" w:type="dxa"/>
            <w:tcBorders>
              <w:top w:val="nil"/>
              <w:bottom w:val="nil"/>
            </w:tcBorders>
            <w:vAlign w:val="center"/>
          </w:tcPr>
          <w:p w14:paraId="40A1DDFF" w14:textId="19CEBFDE" w:rsidR="007C7D27" w:rsidRPr="008A67D7" w:rsidRDefault="00D84DD9" w:rsidP="001F0EC3">
            <w:pPr>
              <w:spacing w:before="120" w:after="120"/>
              <w:jc w:val="center"/>
              <w:rPr>
                <w:color w:val="000000" w:themeColor="text1"/>
                <w:szCs w:val="22"/>
              </w:rPr>
            </w:pPr>
            <w:r>
              <w:rPr>
                <w:color w:val="000000" w:themeColor="text1"/>
                <w:szCs w:val="22"/>
              </w:rPr>
              <w:t>26</w:t>
            </w:r>
            <w:r w:rsidR="007C7D27" w:rsidRPr="008A67D7">
              <w:rPr>
                <w:color w:val="000000" w:themeColor="text1"/>
                <w:szCs w:val="22"/>
              </w:rPr>
              <w:t>%</w:t>
            </w:r>
          </w:p>
        </w:tc>
        <w:tc>
          <w:tcPr>
            <w:tcW w:w="1626" w:type="dxa"/>
            <w:tcBorders>
              <w:top w:val="nil"/>
              <w:bottom w:val="nil"/>
              <w:right w:val="single" w:sz="18" w:space="0" w:color="11AB5A" w:themeColor="accent3"/>
            </w:tcBorders>
            <w:vAlign w:val="center"/>
          </w:tcPr>
          <w:p w14:paraId="1CCE4AB8" w14:textId="035EFAE3" w:rsidR="007C7D27" w:rsidRPr="008A67D7" w:rsidRDefault="00D84DD9" w:rsidP="001F0EC3">
            <w:pPr>
              <w:spacing w:before="120" w:after="120"/>
              <w:jc w:val="center"/>
              <w:rPr>
                <w:color w:val="000000" w:themeColor="text1"/>
                <w:szCs w:val="22"/>
              </w:rPr>
            </w:pPr>
            <w:r>
              <w:rPr>
                <w:color w:val="000000" w:themeColor="text1"/>
                <w:szCs w:val="22"/>
              </w:rPr>
              <w:t>73</w:t>
            </w:r>
            <w:r w:rsidR="007C7D27" w:rsidRPr="008A67D7">
              <w:rPr>
                <w:color w:val="000000" w:themeColor="text1"/>
                <w:szCs w:val="22"/>
              </w:rPr>
              <w:t>%</w:t>
            </w:r>
          </w:p>
        </w:tc>
        <w:tc>
          <w:tcPr>
            <w:tcW w:w="3066" w:type="dxa"/>
            <w:vMerge/>
            <w:tcBorders>
              <w:top w:val="nil"/>
              <w:left w:val="single" w:sz="18" w:space="0" w:color="11AB5A" w:themeColor="accent3"/>
              <w:bottom w:val="nil"/>
              <w:right w:val="nil"/>
            </w:tcBorders>
            <w:vAlign w:val="center"/>
          </w:tcPr>
          <w:p w14:paraId="31152878" w14:textId="77777777" w:rsidR="007C7D27" w:rsidRPr="008A67D7" w:rsidRDefault="007C7D27" w:rsidP="001F0EC3">
            <w:pPr>
              <w:spacing w:before="120" w:after="120" w:line="240" w:lineRule="auto"/>
              <w:jc w:val="center"/>
              <w:rPr>
                <w:rFonts w:eastAsia="Dotum"/>
                <w:color w:val="000000" w:themeColor="text1"/>
                <w:szCs w:val="22"/>
              </w:rPr>
            </w:pPr>
          </w:p>
        </w:tc>
      </w:tr>
      <w:tr w:rsidR="007C7D27" w:rsidRPr="008A67D7" w14:paraId="37838DDF" w14:textId="77777777" w:rsidTr="00763959">
        <w:tc>
          <w:tcPr>
            <w:tcW w:w="1737" w:type="dxa"/>
            <w:tcBorders>
              <w:top w:val="nil"/>
              <w:bottom w:val="single" w:sz="18" w:space="0" w:color="11AB5A" w:themeColor="accent3"/>
            </w:tcBorders>
            <w:shd w:val="clear" w:color="auto" w:fill="C4F9DD" w:themeFill="accent3" w:themeFillTint="33"/>
            <w:vAlign w:val="center"/>
          </w:tcPr>
          <w:p w14:paraId="09F0930B" w14:textId="77777777" w:rsidR="007C7D27" w:rsidRPr="008A67D7" w:rsidRDefault="007C7D27" w:rsidP="001F0EC3">
            <w:pPr>
              <w:spacing w:before="120" w:after="120"/>
              <w:jc w:val="center"/>
              <w:rPr>
                <w:color w:val="000000" w:themeColor="text1"/>
                <w:szCs w:val="22"/>
              </w:rPr>
            </w:pPr>
            <w:r w:rsidRPr="008A67D7">
              <w:rPr>
                <w:color w:val="000000" w:themeColor="text1"/>
                <w:szCs w:val="22"/>
              </w:rPr>
              <w:t>Switzerland</w:t>
            </w:r>
          </w:p>
        </w:tc>
        <w:tc>
          <w:tcPr>
            <w:tcW w:w="1628" w:type="dxa"/>
            <w:tcBorders>
              <w:top w:val="nil"/>
              <w:bottom w:val="single" w:sz="18" w:space="0" w:color="11AB5A" w:themeColor="accent3"/>
            </w:tcBorders>
            <w:vAlign w:val="center"/>
          </w:tcPr>
          <w:p w14:paraId="6D45B59B" w14:textId="5EE2435A" w:rsidR="007C7D27" w:rsidRPr="008A67D7" w:rsidRDefault="00D84DD9" w:rsidP="001F0EC3">
            <w:pPr>
              <w:spacing w:before="120" w:after="120"/>
              <w:jc w:val="center"/>
              <w:rPr>
                <w:color w:val="000000" w:themeColor="text1"/>
                <w:szCs w:val="22"/>
              </w:rPr>
            </w:pPr>
            <w:r>
              <w:rPr>
                <w:color w:val="000000" w:themeColor="text1"/>
                <w:szCs w:val="22"/>
              </w:rPr>
              <w:t>3</w:t>
            </w:r>
            <w:r w:rsidR="007C7D27" w:rsidRPr="008A67D7">
              <w:rPr>
                <w:color w:val="000000" w:themeColor="text1"/>
                <w:szCs w:val="22"/>
              </w:rPr>
              <w:t>%</w:t>
            </w:r>
          </w:p>
        </w:tc>
        <w:tc>
          <w:tcPr>
            <w:tcW w:w="1689" w:type="dxa"/>
            <w:tcBorders>
              <w:top w:val="nil"/>
              <w:bottom w:val="single" w:sz="18" w:space="0" w:color="11AB5A" w:themeColor="accent3"/>
            </w:tcBorders>
            <w:vAlign w:val="center"/>
          </w:tcPr>
          <w:p w14:paraId="2654E662" w14:textId="102746CE" w:rsidR="007C7D27" w:rsidRPr="008A67D7" w:rsidRDefault="00D84DD9" w:rsidP="001F0EC3">
            <w:pPr>
              <w:spacing w:before="120" w:after="120"/>
              <w:jc w:val="center"/>
              <w:rPr>
                <w:color w:val="000000" w:themeColor="text1"/>
                <w:szCs w:val="22"/>
              </w:rPr>
            </w:pPr>
            <w:r>
              <w:rPr>
                <w:color w:val="000000" w:themeColor="text1"/>
                <w:szCs w:val="22"/>
              </w:rPr>
              <w:t>20</w:t>
            </w:r>
            <w:r w:rsidR="007C7D27" w:rsidRPr="008A67D7">
              <w:rPr>
                <w:color w:val="000000" w:themeColor="text1"/>
                <w:szCs w:val="22"/>
              </w:rPr>
              <w:t>%</w:t>
            </w:r>
          </w:p>
        </w:tc>
        <w:tc>
          <w:tcPr>
            <w:tcW w:w="1626" w:type="dxa"/>
            <w:tcBorders>
              <w:top w:val="nil"/>
              <w:bottom w:val="single" w:sz="18" w:space="0" w:color="11AB5A" w:themeColor="accent3"/>
              <w:right w:val="single" w:sz="18" w:space="0" w:color="11AB5A" w:themeColor="accent3"/>
            </w:tcBorders>
            <w:vAlign w:val="center"/>
          </w:tcPr>
          <w:p w14:paraId="221706CF" w14:textId="17C536FC" w:rsidR="007C7D27" w:rsidRPr="008A67D7" w:rsidRDefault="00D84DD9" w:rsidP="001F0EC3">
            <w:pPr>
              <w:spacing w:before="120" w:after="120"/>
              <w:jc w:val="center"/>
              <w:rPr>
                <w:color w:val="000000" w:themeColor="text1"/>
                <w:szCs w:val="22"/>
              </w:rPr>
            </w:pPr>
            <w:r>
              <w:rPr>
                <w:color w:val="000000" w:themeColor="text1"/>
                <w:szCs w:val="22"/>
              </w:rPr>
              <w:t>77</w:t>
            </w:r>
            <w:r w:rsidR="007C7D27" w:rsidRPr="008A67D7">
              <w:rPr>
                <w:color w:val="000000" w:themeColor="text1"/>
                <w:szCs w:val="22"/>
              </w:rPr>
              <w:t>%</w:t>
            </w:r>
          </w:p>
        </w:tc>
        <w:tc>
          <w:tcPr>
            <w:tcW w:w="3066" w:type="dxa"/>
            <w:vMerge/>
            <w:tcBorders>
              <w:top w:val="nil"/>
              <w:left w:val="single" w:sz="18" w:space="0" w:color="11AB5A" w:themeColor="accent3"/>
              <w:bottom w:val="nil"/>
              <w:right w:val="nil"/>
            </w:tcBorders>
            <w:vAlign w:val="center"/>
          </w:tcPr>
          <w:p w14:paraId="686CF86E" w14:textId="77777777" w:rsidR="007C7D27" w:rsidRPr="008A67D7" w:rsidRDefault="007C7D27" w:rsidP="001F0EC3">
            <w:pPr>
              <w:spacing w:before="120" w:after="120" w:line="240" w:lineRule="auto"/>
              <w:jc w:val="center"/>
              <w:rPr>
                <w:rFonts w:eastAsia="Dotum"/>
                <w:color w:val="000000" w:themeColor="text1"/>
                <w:szCs w:val="22"/>
              </w:rPr>
            </w:pPr>
          </w:p>
        </w:tc>
      </w:tr>
    </w:tbl>
    <w:p w14:paraId="4CE66BCB" w14:textId="63D59F53" w:rsidR="00E169E5" w:rsidRPr="008A67D7" w:rsidRDefault="0035441B" w:rsidP="00763959">
      <w:pPr>
        <w:spacing w:before="120" w:after="120" w:line="240" w:lineRule="auto"/>
        <w:jc w:val="center"/>
        <w:rPr>
          <w:rFonts w:asciiTheme="minorHAnsi" w:eastAsia="Dotum" w:hAnsiTheme="minorHAnsi"/>
          <w:szCs w:val="22"/>
        </w:rPr>
      </w:pPr>
      <w:r>
        <w:rPr>
          <w:rFonts w:asciiTheme="minorHAnsi" w:eastAsia="Dotum" w:hAnsiTheme="minorHAnsi"/>
          <w:noProof/>
          <w:szCs w:val="22"/>
          <w:lang w:eastAsia="en-GB"/>
        </w:rPr>
        <mc:AlternateContent>
          <mc:Choice Requires="wpg">
            <w:drawing>
              <wp:inline distT="0" distB="0" distL="0" distR="0" wp14:anchorId="4355D8AD" wp14:editId="4F662BCE">
                <wp:extent cx="4360450" cy="4270075"/>
                <wp:effectExtent l="0" t="0" r="2540" b="0"/>
                <wp:docPr id="252" name="Group 252"/>
                <wp:cNvGraphicFramePr/>
                <a:graphic xmlns:a="http://schemas.openxmlformats.org/drawingml/2006/main">
                  <a:graphicData uri="http://schemas.microsoft.com/office/word/2010/wordprocessingGroup">
                    <wpg:wgp>
                      <wpg:cNvGrpSpPr/>
                      <wpg:grpSpPr>
                        <a:xfrm>
                          <a:off x="0" y="0"/>
                          <a:ext cx="4360450" cy="4270075"/>
                          <a:chOff x="0" y="0"/>
                          <a:chExt cx="4360450" cy="4270075"/>
                        </a:xfrm>
                      </wpg:grpSpPr>
                      <wpg:grpSp>
                        <wpg:cNvPr id="1051" name="Group 1051"/>
                        <wpg:cNvGrpSpPr/>
                        <wpg:grpSpPr>
                          <a:xfrm>
                            <a:off x="0" y="0"/>
                            <a:ext cx="4360450" cy="4270075"/>
                            <a:chOff x="0" y="0"/>
                            <a:chExt cx="4360450" cy="4270075"/>
                          </a:xfrm>
                        </wpg:grpSpPr>
                        <wpg:grpSp>
                          <wpg:cNvPr id="114" name="Group 114"/>
                          <wpg:cNvGrpSpPr/>
                          <wpg:grpSpPr>
                            <a:xfrm>
                              <a:off x="0" y="0"/>
                              <a:ext cx="4360450" cy="4270075"/>
                              <a:chOff x="0" y="0"/>
                              <a:chExt cx="6234545" cy="6106621"/>
                            </a:xfrm>
                          </wpg:grpSpPr>
                          <pic:pic xmlns:pic="http://schemas.openxmlformats.org/drawingml/2006/picture">
                            <pic:nvPicPr>
                              <pic:cNvPr id="1052" name="Picture 1052" descr="New SVG image"/>
                              <pic:cNvPicPr>
                                <a:picLocks noChangeAspect="1"/>
                              </pic:cNvPicPr>
                            </pic:nvPicPr>
                            <pic:blipFill rotWithShape="1">
                              <a:blip r:embed="rId116" cstate="email">
                                <a:extLst>
                                  <a:ext uri="{28A0092B-C50C-407E-A947-70E740481C1C}">
                                    <a14:useLocalDpi xmlns:a14="http://schemas.microsoft.com/office/drawing/2010/main"/>
                                  </a:ext>
                                </a:extLst>
                              </a:blip>
                              <a:srcRect/>
                              <a:stretch/>
                            </pic:blipFill>
                            <pic:spPr bwMode="auto">
                              <a:xfrm>
                                <a:off x="0" y="0"/>
                                <a:ext cx="6234545" cy="5830784"/>
                              </a:xfrm>
                              <a:prstGeom prst="rect">
                                <a:avLst/>
                              </a:prstGeom>
                              <a:noFill/>
                              <a:ln>
                                <a:noFill/>
                              </a:ln>
                              <a:extLst>
                                <a:ext uri="{53640926-AAD7-44D8-BBD7-CCE9431645EC}">
                                  <a14:shadowObscured xmlns:a14="http://schemas.microsoft.com/office/drawing/2010/main"/>
                                </a:ext>
                              </a:extLst>
                            </pic:spPr>
                          </pic:pic>
                          <wps:wsp>
                            <wps:cNvPr id="1053" name="Text Box 2"/>
                            <wps:cNvSpPr txBox="1">
                              <a:spLocks noChangeArrowheads="1"/>
                            </wps:cNvSpPr>
                            <wps:spPr bwMode="auto">
                              <a:xfrm rot="18010567">
                                <a:off x="230406" y="1988443"/>
                                <a:ext cx="2212384" cy="414981"/>
                              </a:xfrm>
                              <a:prstGeom prst="rect">
                                <a:avLst/>
                              </a:prstGeom>
                              <a:solidFill>
                                <a:srgbClr val="FFFFFF"/>
                              </a:solidFill>
                              <a:ln w="9525">
                                <a:noFill/>
                                <a:miter lim="800000"/>
                                <a:headEnd/>
                                <a:tailEnd/>
                              </a:ln>
                            </wps:spPr>
                            <wps:txbx>
                              <w:txbxContent>
                                <w:p w14:paraId="62852D66" w14:textId="77777777" w:rsidR="003C7D3D" w:rsidRPr="00653D42" w:rsidRDefault="003C7D3D" w:rsidP="00763959">
                                  <w:pPr>
                                    <w:rPr>
                                      <w:rFonts w:ascii="Optima" w:hAnsi="Optima"/>
                                      <w:color w:val="11AB5A" w:themeColor="accent3"/>
                                    </w:rPr>
                                  </w:pPr>
                                  <w:r w:rsidRPr="00653D42">
                                    <w:rPr>
                                      <w:rFonts w:ascii="Optima" w:hAnsi="Optima"/>
                                      <w:color w:val="11AB5A" w:themeColor="accent3"/>
                                    </w:rPr>
                                    <w:t>Tertiary Employment</w:t>
                                  </w:r>
                                </w:p>
                              </w:txbxContent>
                            </wps:txbx>
                            <wps:bodyPr rot="0" vert="horz" wrap="square" lIns="91440" tIns="45720" rIns="91440" bIns="45720" anchor="t" anchorCtr="0">
                              <a:noAutofit/>
                            </wps:bodyPr>
                          </wps:wsp>
                          <wps:wsp>
                            <wps:cNvPr id="1054" name="Text Box 2"/>
                            <wps:cNvSpPr txBox="1">
                              <a:spLocks noChangeArrowheads="1"/>
                            </wps:cNvSpPr>
                            <wps:spPr bwMode="auto">
                              <a:xfrm rot="3585118">
                                <a:off x="3986450" y="2250889"/>
                                <a:ext cx="2599271" cy="382257"/>
                              </a:xfrm>
                              <a:prstGeom prst="rect">
                                <a:avLst/>
                              </a:prstGeom>
                              <a:solidFill>
                                <a:srgbClr val="FFFFFF"/>
                              </a:solidFill>
                              <a:ln w="9525">
                                <a:noFill/>
                                <a:miter lim="800000"/>
                                <a:headEnd/>
                                <a:tailEnd/>
                              </a:ln>
                            </wps:spPr>
                            <wps:txbx>
                              <w:txbxContent>
                                <w:p w14:paraId="61C6CBA7" w14:textId="77777777" w:rsidR="003C7D3D" w:rsidRPr="00653D42" w:rsidRDefault="003C7D3D" w:rsidP="00763959">
                                  <w:pPr>
                                    <w:rPr>
                                      <w:rFonts w:ascii="Optima" w:hAnsi="Optima"/>
                                      <w:color w:val="11AB5A" w:themeColor="accent3"/>
                                    </w:rPr>
                                  </w:pPr>
                                  <w:r w:rsidRPr="00653D42">
                                    <w:rPr>
                                      <w:rFonts w:ascii="Optima" w:hAnsi="Optima"/>
                                      <w:color w:val="11AB5A" w:themeColor="accent3"/>
                                    </w:rPr>
                                    <w:t>Secondary Employment</w:t>
                                  </w:r>
                                </w:p>
                              </w:txbxContent>
                            </wps:txbx>
                            <wps:bodyPr rot="0" vert="horz" wrap="square" lIns="91440" tIns="45720" rIns="91440" bIns="45720" anchor="t" anchorCtr="0">
                              <a:noAutofit/>
                            </wps:bodyPr>
                          </wps:wsp>
                          <wps:wsp>
                            <wps:cNvPr id="1055" name="Text Box 2"/>
                            <wps:cNvSpPr txBox="1">
                              <a:spLocks noChangeArrowheads="1"/>
                            </wps:cNvSpPr>
                            <wps:spPr bwMode="auto">
                              <a:xfrm>
                                <a:off x="2360834" y="5672613"/>
                                <a:ext cx="2176887" cy="434008"/>
                              </a:xfrm>
                              <a:prstGeom prst="rect">
                                <a:avLst/>
                              </a:prstGeom>
                              <a:solidFill>
                                <a:srgbClr val="FFFFFF"/>
                              </a:solidFill>
                              <a:ln w="9525">
                                <a:noFill/>
                                <a:miter lim="800000"/>
                                <a:headEnd/>
                                <a:tailEnd/>
                              </a:ln>
                            </wps:spPr>
                            <wps:txbx>
                              <w:txbxContent>
                                <w:p w14:paraId="19DF98CF" w14:textId="77777777" w:rsidR="003C7D3D" w:rsidRPr="00653D42" w:rsidRDefault="003C7D3D" w:rsidP="00763959">
                                  <w:pPr>
                                    <w:rPr>
                                      <w:rFonts w:ascii="Optima" w:hAnsi="Optima"/>
                                      <w:color w:val="11AB5A" w:themeColor="accent3"/>
                                    </w:rPr>
                                  </w:pPr>
                                  <w:r w:rsidRPr="00653D42">
                                    <w:rPr>
                                      <w:rFonts w:ascii="Optima" w:hAnsi="Optima"/>
                                      <w:color w:val="11AB5A" w:themeColor="accent3"/>
                                    </w:rPr>
                                    <w:t>Primary Employment</w:t>
                                  </w:r>
                                </w:p>
                              </w:txbxContent>
                            </wps:txbx>
                            <wps:bodyPr rot="0" vert="horz" wrap="square" lIns="91440" tIns="45720" rIns="91440" bIns="45720" anchor="t" anchorCtr="0">
                              <a:noAutofit/>
                            </wps:bodyPr>
                          </wps:wsp>
                          <wps:wsp>
                            <wps:cNvPr id="130" name="Straight Arrow Connector 130"/>
                            <wps:cNvCnPr/>
                            <wps:spPr>
                              <a:xfrm flipH="1">
                                <a:off x="593766" y="1151907"/>
                                <a:ext cx="1638935" cy="2897505"/>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a:off x="1484415" y="5605153"/>
                                <a:ext cx="3313216" cy="0"/>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flipH="1" flipV="1">
                                <a:off x="4180114" y="1223158"/>
                                <a:ext cx="1753592" cy="2909455"/>
                              </a:xfrm>
                              <a:prstGeom prst="straightConnector1">
                                <a:avLst/>
                              </a:prstGeom>
                              <a:ln w="3810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8" name="Oval 98"/>
                          <wps:cNvSpPr/>
                          <wps:spPr>
                            <a:xfrm>
                              <a:off x="962108" y="2719346"/>
                              <a:ext cx="72000" cy="72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0" name="Rectangle 250"/>
                        <wps:cNvSpPr/>
                        <wps:spPr>
                          <a:xfrm>
                            <a:off x="620202" y="2512612"/>
                            <a:ext cx="1137036" cy="6202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ACF0A6" w14:textId="14BCEF36" w:rsidR="003C7D3D" w:rsidRPr="0035441B" w:rsidRDefault="003C7D3D" w:rsidP="0035441B">
                              <w:pPr>
                                <w:jc w:val="center"/>
                                <w:rPr>
                                  <w:rFonts w:asciiTheme="minorHAnsi" w:hAnsiTheme="minorHAnsi"/>
                                  <w:b/>
                                  <w:color w:val="F16451" w:themeColor="accent2"/>
                                  <w:szCs w:val="16"/>
                                </w:rPr>
                              </w:pPr>
                              <w:r w:rsidRPr="0035441B">
                                <w:rPr>
                                  <w:rFonts w:asciiTheme="minorHAnsi" w:hAnsiTheme="minorHAnsi"/>
                                  <w:b/>
                                  <w:color w:val="F16451" w:themeColor="accent2"/>
                                  <w:szCs w:val="16"/>
                                </w:rPr>
                                <w:t>Arg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55D8AD" id="Group 252" o:spid="_x0000_s1257" style="width:343.35pt;height:336.25pt;mso-position-horizontal-relative:char;mso-position-vertical-relative:line" coordsize="43604,42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">
                <v:group id="Group 1051" o:spid="_x0000_s1258" style="position:absolute;width:43604;height:42700" coordsize="43604,4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 114" o:spid="_x0000_s1259" style="position:absolute;width:43604;height:42700" coordsize="62345,6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1052" o:spid="_x0000_s1260" type="#_x0000_t75" alt="New SVG image" style="position:absolute;width:62345;height:58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">
                      <v:imagedata r:id="rId117" o:title="New SVG image"/>
                    </v:shape>
                    <v:shape id="Text Box 2" o:spid="_x0000_s1261" type="#_x0000_t202" style="position:absolute;left:2304;top:19884;width:22124;height:4149;rotation:-39206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" stroked="f">
                      <v:textbox>
                        <w:txbxContent>
                          <w:p w14:paraId="62852D66" w14:textId="77777777" w:rsidR="003C7D3D" w:rsidRPr="00653D42" w:rsidRDefault="003C7D3D" w:rsidP="00763959">
                            <w:pPr>
                              <w:rPr>
                                <w:rFonts w:ascii="Optima" w:hAnsi="Optima"/>
                                <w:color w:val="11AB5A" w:themeColor="accent3"/>
                              </w:rPr>
                            </w:pPr>
                            <w:r w:rsidRPr="00653D42">
                              <w:rPr>
                                <w:rFonts w:ascii="Optima" w:hAnsi="Optima"/>
                                <w:color w:val="11AB5A" w:themeColor="accent3"/>
                              </w:rPr>
                              <w:t>Tertiary Employment</w:t>
                            </w:r>
                          </w:p>
                        </w:txbxContent>
                      </v:textbox>
                    </v:shape>
                    <v:shape id="Text Box 2" o:spid="_x0000_s1262" type="#_x0000_t202" style="position:absolute;left:39864;top:22508;width:25993;height:3823;rotation:3915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" stroked="f">
                      <v:textbox>
                        <w:txbxContent>
                          <w:p w14:paraId="61C6CBA7" w14:textId="77777777" w:rsidR="003C7D3D" w:rsidRPr="00653D42" w:rsidRDefault="003C7D3D" w:rsidP="00763959">
                            <w:pPr>
                              <w:rPr>
                                <w:rFonts w:ascii="Optima" w:hAnsi="Optima"/>
                                <w:color w:val="11AB5A" w:themeColor="accent3"/>
                              </w:rPr>
                            </w:pPr>
                            <w:r w:rsidRPr="00653D42">
                              <w:rPr>
                                <w:rFonts w:ascii="Optima" w:hAnsi="Optima"/>
                                <w:color w:val="11AB5A" w:themeColor="accent3"/>
                              </w:rPr>
                              <w:t>Secondary Employment</w:t>
                            </w:r>
                          </w:p>
                        </w:txbxContent>
                      </v:textbox>
                    </v:shape>
                    <v:shape id="Text Box 2" o:spid="_x0000_s1263" type="#_x0000_t202" style="position:absolute;left:23608;top:56726;width:21769;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" stroked="f">
                      <v:textbox>
                        <w:txbxContent>
                          <w:p w14:paraId="19DF98CF" w14:textId="77777777" w:rsidR="003C7D3D" w:rsidRPr="00653D42" w:rsidRDefault="003C7D3D" w:rsidP="00763959">
                            <w:pPr>
                              <w:rPr>
                                <w:rFonts w:ascii="Optima" w:hAnsi="Optima"/>
                                <w:color w:val="11AB5A" w:themeColor="accent3"/>
                              </w:rPr>
                            </w:pPr>
                            <w:r w:rsidRPr="00653D42">
                              <w:rPr>
                                <w:rFonts w:ascii="Optima" w:hAnsi="Optima"/>
                                <w:color w:val="11AB5A" w:themeColor="accent3"/>
                              </w:rPr>
                              <w:t>Primary Employment</w:t>
                            </w:r>
                          </w:p>
                        </w:txbxContent>
                      </v:textbox>
                    </v:shape>
                    <v:shape id="Straight Arrow Connector 130" o:spid="_x0000_s1264" type="#_x0000_t32" style="position:absolute;left:5937;top:11519;width:16390;height:28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" strokecolor="#df2a12 [2405]" strokeweight="3pt">
                      <v:stroke endarrow="block"/>
                    </v:shape>
                    <v:shape id="Straight Arrow Connector 131" o:spid="_x0000_s1265" type="#_x0000_t32" style="position:absolute;left:14844;top:56051;width:331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" strokecolor="#df2a12 [2405]" strokeweight="3pt">
                      <v:stroke endarrow="block"/>
                    </v:shape>
                    <v:shape id="Straight Arrow Connector 132" o:spid="_x0000_s1266" type="#_x0000_t32" style="position:absolute;left:41801;top:12231;width:17536;height:29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" strokecolor="#df2a12 [2405]" strokeweight="3pt">
                      <v:stroke endarrow="block"/>
                    </v:shape>
                  </v:group>
                  <v:oval id="Oval 98" o:spid="_x0000_s1267" style="position:absolute;left:9621;top:27193;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" fillcolor="#f16451 [3205]" stroked="f" strokeweight="2pt"/>
                </v:group>
                <v:rect id="Rectangle 250" o:spid="_x0000_s1268" style="position:absolute;left:6202;top:25126;width:11370;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" filled="f" stroked="f" strokeweight="2pt">
                  <v:textbox>
                    <w:txbxContent>
                      <w:p w14:paraId="55ACF0A6" w14:textId="14BCEF36" w:rsidR="003C7D3D" w:rsidRPr="0035441B" w:rsidRDefault="003C7D3D" w:rsidP="0035441B">
                        <w:pPr>
                          <w:jc w:val="center"/>
                          <w:rPr>
                            <w:rFonts w:asciiTheme="minorHAnsi" w:hAnsiTheme="minorHAnsi"/>
                            <w:b/>
                            <w:color w:val="F16451" w:themeColor="accent2"/>
                            <w:szCs w:val="16"/>
                          </w:rPr>
                        </w:pPr>
                        <w:r w:rsidRPr="0035441B">
                          <w:rPr>
                            <w:rFonts w:asciiTheme="minorHAnsi" w:hAnsiTheme="minorHAnsi"/>
                            <w:b/>
                            <w:color w:val="F16451" w:themeColor="accent2"/>
                            <w:szCs w:val="16"/>
                          </w:rPr>
                          <w:t>Arg</w:t>
                        </w:r>
                      </w:p>
                    </w:txbxContent>
                  </v:textbox>
                </v:rect>
                <w10:anchorlock/>
              </v:group>
            </w:pict>
          </mc:Fallback>
        </mc:AlternateContent>
      </w:r>
    </w:p>
    <w:p w14:paraId="3EC22509" w14:textId="77777777" w:rsidR="000359AC" w:rsidRPr="008A67D7" w:rsidRDefault="000359AC" w:rsidP="00763959">
      <w:pPr>
        <w:shd w:val="clear" w:color="auto" w:fill="F7AA83" w:themeFill="accent1" w:themeFillTint="99"/>
        <w:spacing w:before="120" w:after="120" w:line="240" w:lineRule="auto"/>
        <w:jc w:val="center"/>
        <w:rPr>
          <w:rFonts w:asciiTheme="minorHAnsi" w:eastAsia="Dotum" w:hAnsiTheme="minorHAnsi"/>
          <w:szCs w:val="22"/>
        </w:rPr>
        <w:sectPr w:rsidR="000359AC" w:rsidRPr="008A67D7" w:rsidSect="00885D29">
          <w:headerReference w:type="default" r:id="rId118"/>
          <w:footerReference w:type="default" r:id="rId119"/>
          <w:pgSz w:w="11906" w:h="16838"/>
          <w:pgMar w:top="709" w:right="1134" w:bottom="709" w:left="1134" w:header="708" w:footer="708" w:gutter="0"/>
          <w:cols w:space="708"/>
          <w:docGrid w:linePitch="381"/>
        </w:sectPr>
      </w:pPr>
    </w:p>
    <w:p w14:paraId="39139F64" w14:textId="77777777" w:rsidR="00BD2E16" w:rsidRPr="008A67D7" w:rsidRDefault="00E76FA7" w:rsidP="00E76FA7">
      <w:pPr>
        <w:pStyle w:val="SmallerHeading"/>
        <w:rPr>
          <w:rFonts w:asciiTheme="minorHAnsi" w:hAnsiTheme="minorHAnsi"/>
        </w:rPr>
      </w:pPr>
      <w:r w:rsidRPr="008A67D7">
        <w:rPr>
          <w:rFonts w:asciiTheme="minorHAnsi" w:hAnsiTheme="minorHAnsi"/>
        </w:rPr>
        <w:lastRenderedPageBreak/>
        <w:t xml:space="preserve">Star and radial diagrams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976"/>
      </w:tblGrid>
      <w:tr w:rsidR="001F0EC3" w:rsidRPr="008A67D7" w14:paraId="6ACBEF23" w14:textId="77777777" w:rsidTr="00626F2E">
        <w:tc>
          <w:tcPr>
            <w:tcW w:w="6771" w:type="dxa"/>
          </w:tcPr>
          <w:p w14:paraId="40D67FFE" w14:textId="5AA759F2" w:rsidR="001F0EC3" w:rsidRPr="008A67D7" w:rsidRDefault="001F0EC3" w:rsidP="001F0EC3">
            <w:pPr>
              <w:spacing w:before="120" w:after="120" w:line="240" w:lineRule="auto"/>
              <w:rPr>
                <w:rFonts w:eastAsia="Dotum"/>
                <w:szCs w:val="22"/>
              </w:rPr>
            </w:pPr>
            <w:r w:rsidRPr="008A67D7">
              <w:rPr>
                <w:rFonts w:eastAsia="Dotum"/>
                <w:szCs w:val="22"/>
              </w:rPr>
              <w:t xml:space="preserve">For this task you will need a ruler, </w:t>
            </w:r>
            <w:r w:rsidR="00511B28">
              <w:rPr>
                <w:rFonts w:eastAsia="Dotum"/>
                <w:szCs w:val="22"/>
              </w:rPr>
              <w:t xml:space="preserve">a </w:t>
            </w:r>
            <w:r w:rsidRPr="008A67D7">
              <w:rPr>
                <w:rFonts w:eastAsia="Dotum"/>
                <w:szCs w:val="22"/>
              </w:rPr>
              <w:t xml:space="preserve">pencil and </w:t>
            </w:r>
            <w:r w:rsidR="00511B28">
              <w:rPr>
                <w:rFonts w:eastAsia="Dotum"/>
                <w:szCs w:val="22"/>
              </w:rPr>
              <w:t xml:space="preserve">some </w:t>
            </w:r>
            <w:r w:rsidRPr="008A67D7">
              <w:rPr>
                <w:rFonts w:eastAsia="Dotum"/>
                <w:szCs w:val="22"/>
              </w:rPr>
              <w:t>coloured pencil</w:t>
            </w:r>
            <w:r w:rsidR="00511B28">
              <w:rPr>
                <w:rFonts w:eastAsia="Dotum"/>
                <w:szCs w:val="22"/>
              </w:rPr>
              <w:t>s</w:t>
            </w:r>
            <w:r w:rsidRPr="008A67D7">
              <w:rPr>
                <w:rFonts w:eastAsia="Dotum"/>
                <w:szCs w:val="22"/>
              </w:rPr>
              <w:t xml:space="preserve">. You may also find a calculator useful. </w:t>
            </w:r>
          </w:p>
          <w:p w14:paraId="7FF903BE" w14:textId="77777777" w:rsidR="001F0EC3" w:rsidRPr="008A67D7" w:rsidRDefault="001F0EC3" w:rsidP="001F0EC3">
            <w:pPr>
              <w:spacing w:before="120" w:after="120" w:line="240" w:lineRule="auto"/>
              <w:rPr>
                <w:rFonts w:eastAsia="Dotum"/>
                <w:szCs w:val="22"/>
              </w:rPr>
            </w:pPr>
          </w:p>
          <w:p w14:paraId="0F119360" w14:textId="77777777" w:rsidR="001F0EC3" w:rsidRPr="008A67D7" w:rsidRDefault="001F0EC3" w:rsidP="00571204">
            <w:pPr>
              <w:spacing w:before="120" w:after="120" w:line="240" w:lineRule="auto"/>
              <w:rPr>
                <w:rFonts w:eastAsia="Dotum"/>
                <w:szCs w:val="22"/>
              </w:rPr>
            </w:pPr>
            <w:r w:rsidRPr="008A67D7">
              <w:rPr>
                <w:rFonts w:eastAsia="Dotum"/>
                <w:szCs w:val="22"/>
              </w:rPr>
              <w:t xml:space="preserve">Star/Radial diagrams show movements or connections between two places. Each ray will represent a different location. </w:t>
            </w:r>
          </w:p>
        </w:tc>
        <w:tc>
          <w:tcPr>
            <w:tcW w:w="2976" w:type="dxa"/>
            <w:shd w:val="clear" w:color="auto" w:fill="C4F9DD" w:themeFill="accent3" w:themeFillTint="33"/>
          </w:tcPr>
          <w:p w14:paraId="304F8D63" w14:textId="77777777" w:rsidR="001F0EC3" w:rsidRPr="008A67D7" w:rsidRDefault="001F0EC3" w:rsidP="001F0EC3">
            <w:pPr>
              <w:rPr>
                <w:b/>
                <w:sz w:val="36"/>
              </w:rPr>
            </w:pPr>
            <w:r w:rsidRPr="008A67D7">
              <w:rPr>
                <w:b/>
                <w:sz w:val="36"/>
              </w:rPr>
              <w:t>Remember:</w:t>
            </w:r>
          </w:p>
          <w:p w14:paraId="76EFDBB0" w14:textId="77777777" w:rsidR="001F0EC3" w:rsidRPr="008A67D7" w:rsidRDefault="001F0EC3" w:rsidP="001F0EC3">
            <w:r w:rsidRPr="008A67D7">
              <w:t xml:space="preserve">The rays on the diagram are in the right direction for the location of the place that they are originated from. </w:t>
            </w:r>
          </w:p>
        </w:tc>
      </w:tr>
    </w:tbl>
    <w:p w14:paraId="2CA209D4" w14:textId="77777777" w:rsidR="00BD2E16" w:rsidRPr="008A67D7" w:rsidRDefault="00BD2E16" w:rsidP="00571204">
      <w:pPr>
        <w:spacing w:before="120" w:after="120" w:line="240" w:lineRule="auto"/>
        <w:rPr>
          <w:rFonts w:asciiTheme="minorHAnsi" w:eastAsia="Dotum" w:hAnsiTheme="minorHAnsi"/>
          <w:szCs w:val="22"/>
        </w:rPr>
      </w:pPr>
    </w:p>
    <w:p w14:paraId="5F5FC415" w14:textId="77777777" w:rsidR="00626F2E" w:rsidRPr="008A67D7" w:rsidRDefault="00BD2E16"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Using the data below construct a star</w:t>
      </w:r>
      <w:r w:rsidR="00886A1F">
        <w:rPr>
          <w:rFonts w:asciiTheme="minorHAnsi" w:eastAsia="Dotum" w:hAnsiTheme="minorHAnsi"/>
          <w:szCs w:val="22"/>
        </w:rPr>
        <w:t xml:space="preserve"> </w:t>
      </w:r>
      <w:r w:rsidRPr="008A67D7">
        <w:rPr>
          <w:rFonts w:asciiTheme="minorHAnsi" w:eastAsia="Dotum" w:hAnsiTheme="minorHAnsi"/>
          <w:szCs w:val="22"/>
        </w:rPr>
        <w:t>/</w:t>
      </w:r>
      <w:r w:rsidR="00886A1F">
        <w:rPr>
          <w:rFonts w:asciiTheme="minorHAnsi" w:eastAsia="Dotum" w:hAnsiTheme="minorHAnsi"/>
          <w:szCs w:val="22"/>
        </w:rPr>
        <w:t xml:space="preserve"> </w:t>
      </w:r>
      <w:r w:rsidRPr="008A67D7">
        <w:rPr>
          <w:rFonts w:asciiTheme="minorHAnsi" w:eastAsia="Dotum" w:hAnsiTheme="minorHAnsi"/>
          <w:szCs w:val="22"/>
        </w:rPr>
        <w:t xml:space="preserve">radial diagram. Remember to include a key and a title. The data </w:t>
      </w:r>
      <w:r w:rsidR="00886A1F">
        <w:rPr>
          <w:rFonts w:asciiTheme="minorHAnsi" w:eastAsia="Dotum" w:hAnsiTheme="minorHAnsi"/>
          <w:szCs w:val="22"/>
        </w:rPr>
        <w:t xml:space="preserve">is based on where people </w:t>
      </w:r>
      <w:r w:rsidRPr="008A67D7">
        <w:rPr>
          <w:rFonts w:asciiTheme="minorHAnsi" w:eastAsia="Dotum" w:hAnsiTheme="minorHAnsi"/>
          <w:szCs w:val="22"/>
        </w:rPr>
        <w:t>who travel to work in Norwich originate from.</w:t>
      </w:r>
      <w:r w:rsidR="005A715F" w:rsidRPr="008A67D7">
        <w:rPr>
          <w:rFonts w:asciiTheme="minorHAnsi" w:hAnsiTheme="minorHAnsi"/>
          <w:noProof/>
          <w:sz w:val="56"/>
          <w:lang w:eastAsia="en-GB"/>
        </w:rPr>
        <w:t xml:space="preserve"> </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200"/>
      </w:tblGrid>
      <w:tr w:rsidR="005A715F" w:rsidRPr="008A67D7" w14:paraId="7C4681DA" w14:textId="77777777" w:rsidTr="005A715F">
        <w:trPr>
          <w:trHeight w:val="2872"/>
        </w:trPr>
        <w:tc>
          <w:tcPr>
            <w:tcW w:w="5671" w:type="dxa"/>
          </w:tcPr>
          <w:p w14:paraId="77F25110" w14:textId="77777777" w:rsidR="005A715F" w:rsidRPr="00942056" w:rsidRDefault="005A715F" w:rsidP="00DA7B0E">
            <w:pPr>
              <w:spacing w:before="120" w:after="120"/>
            </w:pPr>
            <w:r w:rsidRPr="00942056">
              <w:t xml:space="preserve">Give an example of when you would use a star/radial diagram. Suggest an advantage of this type of data presentation. </w:t>
            </w:r>
          </w:p>
          <w:p w14:paraId="261CC12F" w14:textId="77777777" w:rsidR="005A715F" w:rsidRPr="008A67D7" w:rsidRDefault="005A715F" w:rsidP="005A715F">
            <w:pPr>
              <w:tabs>
                <w:tab w:val="left" w:leader="dot" w:pos="5279"/>
              </w:tabs>
              <w:spacing w:before="120" w:after="120"/>
            </w:pPr>
            <w:r w:rsidRPr="008A67D7">
              <w:tab/>
            </w:r>
          </w:p>
          <w:p w14:paraId="382BF0FB" w14:textId="77777777" w:rsidR="005A715F" w:rsidRPr="008A67D7" w:rsidRDefault="005A715F" w:rsidP="005A715F">
            <w:pPr>
              <w:tabs>
                <w:tab w:val="left" w:leader="dot" w:pos="5279"/>
              </w:tabs>
              <w:spacing w:before="120" w:after="120"/>
            </w:pPr>
            <w:r w:rsidRPr="008A67D7">
              <w:tab/>
            </w:r>
          </w:p>
          <w:p w14:paraId="08C89CE9" w14:textId="77777777" w:rsidR="005A715F" w:rsidRPr="008A67D7" w:rsidRDefault="005A715F" w:rsidP="005A715F">
            <w:pPr>
              <w:tabs>
                <w:tab w:val="left" w:leader="dot" w:pos="5279"/>
              </w:tabs>
              <w:spacing w:before="120" w:after="120"/>
            </w:pPr>
            <w:r w:rsidRPr="008A67D7">
              <w:tab/>
            </w:r>
          </w:p>
          <w:p w14:paraId="13385450" w14:textId="77777777" w:rsidR="005A715F" w:rsidRPr="008A67D7" w:rsidRDefault="005A715F" w:rsidP="005A715F">
            <w:pPr>
              <w:tabs>
                <w:tab w:val="left" w:leader="dot" w:pos="5279"/>
              </w:tabs>
              <w:spacing w:before="120" w:after="120"/>
            </w:pPr>
            <w:r w:rsidRPr="008A67D7">
              <w:tab/>
            </w:r>
          </w:p>
          <w:p w14:paraId="73074758" w14:textId="77777777" w:rsidR="005A715F" w:rsidRPr="008A67D7" w:rsidRDefault="005A715F" w:rsidP="005A715F">
            <w:pPr>
              <w:tabs>
                <w:tab w:val="left" w:leader="dot" w:pos="5279"/>
              </w:tabs>
              <w:spacing w:before="120"/>
            </w:pPr>
            <w:r w:rsidRPr="008A67D7">
              <w:tab/>
            </w:r>
          </w:p>
        </w:tc>
        <w:tc>
          <w:tcPr>
            <w:tcW w:w="4200" w:type="dxa"/>
          </w:tcPr>
          <w:p w14:paraId="7948E357" w14:textId="77777777" w:rsidR="005A715F" w:rsidRPr="008A67D7" w:rsidRDefault="005A715F" w:rsidP="00626F2E">
            <w:r w:rsidRPr="008A67D7">
              <w:rPr>
                <w:noProof/>
                <w:sz w:val="56"/>
                <w:lang w:eastAsia="en-GB"/>
              </w:rPr>
              <mc:AlternateContent>
                <mc:Choice Requires="wpg">
                  <w:drawing>
                    <wp:inline distT="0" distB="0" distL="0" distR="0" wp14:anchorId="2F773B70" wp14:editId="0C300551">
                      <wp:extent cx="2227580" cy="2107095"/>
                      <wp:effectExtent l="19050" t="19050" r="20320" b="26670"/>
                      <wp:docPr id="191" name="Group 191"/>
                      <wp:cNvGraphicFramePr/>
                      <a:graphic xmlns:a="http://schemas.openxmlformats.org/drawingml/2006/main">
                        <a:graphicData uri="http://schemas.microsoft.com/office/word/2010/wordprocessingGroup">
                          <wpg:wgp>
                            <wpg:cNvGrpSpPr/>
                            <wpg:grpSpPr>
                              <a:xfrm>
                                <a:off x="0" y="0"/>
                                <a:ext cx="2227580" cy="2107095"/>
                                <a:chOff x="-289448" y="-79509"/>
                                <a:chExt cx="1899995" cy="1706913"/>
                              </a:xfrm>
                            </wpg:grpSpPr>
                            <wps:wsp>
                              <wps:cNvPr id="192" name="Rounded Rectangle 192"/>
                              <wps:cNvSpPr/>
                              <wps:spPr>
                                <a:xfrm>
                                  <a:off x="-289448" y="-79509"/>
                                  <a:ext cx="1899995" cy="1706913"/>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446C5F85" w14:textId="77777777" w:rsidR="003C7D3D" w:rsidRPr="009E4F38" w:rsidRDefault="003C7D3D" w:rsidP="009E4F38">
                                    <w:pPr>
                                      <w:spacing w:before="120" w:after="120" w:line="240" w:lineRule="auto"/>
                                      <w:rPr>
                                        <w:rFonts w:asciiTheme="minorHAnsi" w:eastAsia="Dotum" w:hAnsiTheme="minorHAnsi" w:cstheme="minorBidi"/>
                                        <w:b/>
                                        <w:sz w:val="36"/>
                                        <w:szCs w:val="36"/>
                                      </w:rPr>
                                    </w:pPr>
                                    <w:r w:rsidRPr="009E4F38">
                                      <w:rPr>
                                        <w:rFonts w:asciiTheme="minorHAnsi" w:eastAsia="Dotum" w:hAnsiTheme="minorHAnsi" w:cstheme="minorBidi"/>
                                        <w:b/>
                                        <w:sz w:val="36"/>
                                        <w:szCs w:val="36"/>
                                      </w:rPr>
                                      <w:t xml:space="preserve">Hint: </w:t>
                                    </w:r>
                                  </w:p>
                                  <w:p w14:paraId="0C993907" w14:textId="13799D1A" w:rsidR="003C7D3D" w:rsidRPr="00703321" w:rsidRDefault="003C7D3D" w:rsidP="009E4F38">
                                    <w:pPr>
                                      <w:spacing w:before="120" w:after="120" w:line="240" w:lineRule="auto"/>
                                      <w:rPr>
                                        <w:rFonts w:asciiTheme="minorHAnsi" w:eastAsia="Dotum" w:hAnsiTheme="minorHAnsi" w:cstheme="minorBidi"/>
                                        <w:b/>
                                        <w:bCs/>
                                        <w:szCs w:val="22"/>
                                      </w:rPr>
                                    </w:pPr>
                                    <w:r w:rsidRPr="009E4F38">
                                      <w:rPr>
                                        <w:rFonts w:asciiTheme="minorHAnsi" w:eastAsia="Dotum" w:hAnsiTheme="minorHAnsi" w:cstheme="minorBidi"/>
                                        <w:szCs w:val="22"/>
                                      </w:rPr>
                                      <w:t>In your exam penci</w:t>
                                    </w:r>
                                    <w:r>
                                      <w:rPr>
                                        <w:rFonts w:asciiTheme="minorHAnsi" w:eastAsia="Dotum" w:hAnsiTheme="minorHAnsi" w:cstheme="minorBidi"/>
                                        <w:szCs w:val="22"/>
                                      </w:rPr>
                                      <w:t>l case you should always have at least two</w:t>
                                    </w:r>
                                    <w:r w:rsidRPr="009E4F38">
                                      <w:rPr>
                                        <w:rFonts w:asciiTheme="minorHAnsi" w:eastAsia="Dotum" w:hAnsiTheme="minorHAnsi" w:cstheme="minorBidi"/>
                                        <w:szCs w:val="22"/>
                                      </w:rPr>
                                      <w:t xml:space="preserve"> pens, </w:t>
                                    </w:r>
                                    <w:r>
                                      <w:rPr>
                                        <w:rFonts w:asciiTheme="minorHAnsi" w:eastAsia="Dotum" w:hAnsiTheme="minorHAnsi" w:cstheme="minorBidi"/>
                                        <w:szCs w:val="22"/>
                                      </w:rPr>
                                      <w:t xml:space="preserve">a </w:t>
                                    </w:r>
                                    <w:r w:rsidRPr="009E4F38">
                                      <w:rPr>
                                        <w:rFonts w:asciiTheme="minorHAnsi" w:eastAsia="Dotum" w:hAnsiTheme="minorHAnsi" w:cstheme="minorBidi"/>
                                        <w:szCs w:val="22"/>
                                      </w:rPr>
                                      <w:t xml:space="preserve">pencil, </w:t>
                                    </w:r>
                                    <w:r>
                                      <w:rPr>
                                        <w:rFonts w:asciiTheme="minorHAnsi" w:eastAsia="Dotum" w:hAnsiTheme="minorHAnsi" w:cstheme="minorBidi"/>
                                        <w:szCs w:val="22"/>
                                      </w:rPr>
                                      <w:t xml:space="preserve">a </w:t>
                                    </w:r>
                                    <w:r w:rsidRPr="009E4F38">
                                      <w:rPr>
                                        <w:rFonts w:asciiTheme="minorHAnsi" w:eastAsia="Dotum" w:hAnsiTheme="minorHAnsi" w:cstheme="minorBidi"/>
                                        <w:szCs w:val="22"/>
                                      </w:rPr>
                                      <w:t>ruler,</w:t>
                                    </w:r>
                                    <w:r>
                                      <w:rPr>
                                        <w:rFonts w:asciiTheme="minorHAnsi" w:eastAsia="Dotum" w:hAnsiTheme="minorHAnsi" w:cstheme="minorBidi"/>
                                        <w:szCs w:val="22"/>
                                      </w:rPr>
                                      <w:t xml:space="preserve"> a</w:t>
                                    </w:r>
                                    <w:r w:rsidRPr="009E4F38">
                                      <w:rPr>
                                        <w:rFonts w:asciiTheme="minorHAnsi" w:eastAsia="Dotum" w:hAnsiTheme="minorHAnsi" w:cstheme="minorBidi"/>
                                        <w:szCs w:val="22"/>
                                      </w:rPr>
                                      <w:t xml:space="preserve"> protractor, </w:t>
                                    </w:r>
                                    <w:r>
                                      <w:rPr>
                                        <w:rFonts w:asciiTheme="minorHAnsi" w:eastAsia="Dotum" w:hAnsiTheme="minorHAnsi" w:cstheme="minorBidi"/>
                                        <w:szCs w:val="22"/>
                                      </w:rPr>
                                      <w:t xml:space="preserve">a </w:t>
                                    </w:r>
                                    <w:r w:rsidRPr="009E4F38">
                                      <w:rPr>
                                        <w:rFonts w:asciiTheme="minorHAnsi" w:eastAsia="Dotum" w:hAnsiTheme="minorHAnsi" w:cstheme="minorBidi"/>
                                        <w:szCs w:val="22"/>
                                      </w:rPr>
                                      <w:t xml:space="preserve">calculator and </w:t>
                                    </w:r>
                                    <w:r>
                                      <w:rPr>
                                        <w:rFonts w:asciiTheme="minorHAnsi" w:eastAsia="Dotum" w:hAnsiTheme="minorHAnsi" w:cstheme="minorBidi"/>
                                        <w:szCs w:val="22"/>
                                      </w:rPr>
                                      <w:t xml:space="preserve">some </w:t>
                                    </w:r>
                                    <w:r w:rsidRPr="009E4F38">
                                      <w:rPr>
                                        <w:rFonts w:asciiTheme="minorHAnsi" w:eastAsia="Dotum" w:hAnsiTheme="minorHAnsi" w:cstheme="minorBidi"/>
                                        <w:szCs w:val="22"/>
                                      </w:rPr>
                                      <w:t xml:space="preserve">coloured pencils. </w:t>
                                    </w:r>
                                    <w:r w:rsidRPr="00703321">
                                      <w:rPr>
                                        <w:rFonts w:asciiTheme="minorHAnsi" w:eastAsia="Dotum" w:hAnsiTheme="minorHAnsi" w:cstheme="minorBidi"/>
                                        <w:b/>
                                        <w:bCs/>
                                        <w:szCs w:val="22"/>
                                      </w:rPr>
                                      <w:t>Don’t just turn up to your exam with one 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193"/>
                                <pic:cNvPicPr>
                                  <a:picLocks noChangeAspect="1"/>
                                </pic:cNvPicPr>
                              </pic:nvPicPr>
                              <pic:blipFill>
                                <a:blip r:embed="rId120" cstate="email">
                                  <a:extLst>
                                    <a:ext uri="{28A0092B-C50C-407E-A947-70E740481C1C}">
                                      <a14:useLocalDpi xmlns:a14="http://schemas.microsoft.com/office/drawing/2010/main"/>
                                    </a:ext>
                                  </a:extLst>
                                </a:blip>
                                <a:stretch>
                                  <a:fillRect/>
                                </a:stretch>
                              </pic:blipFill>
                              <pic:spPr>
                                <a:xfrm>
                                  <a:off x="1164182" y="-42184"/>
                                  <a:ext cx="352425" cy="352425"/>
                                </a:xfrm>
                                <a:prstGeom prst="rect">
                                  <a:avLst/>
                                </a:prstGeom>
                              </pic:spPr>
                            </pic:pic>
                          </wpg:wgp>
                        </a:graphicData>
                      </a:graphic>
                    </wp:inline>
                  </w:drawing>
                </mc:Choice>
                <mc:Fallback>
                  <w:pict>
                    <v:group w14:anchorId="2F773B70" id="Group 191" o:spid="_x0000_s1269" style="width:175.4pt;height:165.9pt;mso-position-horizontal-relative:char;mso-position-vertical-relative:line" coordorigin="-2894,-795" coordsize="18999,17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">
                      <v:roundrect id="Rounded Rectangle 192" o:spid="_x0000_s1270" style="position:absolute;left:-2894;top:-795;width:18999;height:170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" filled="f" strokecolor="#11ab5a [3206]" strokeweight="2.25pt">
                        <v:textbox>
                          <w:txbxContent>
                            <w:p w14:paraId="446C5F85" w14:textId="77777777" w:rsidR="003C7D3D" w:rsidRPr="009E4F38" w:rsidRDefault="003C7D3D" w:rsidP="009E4F38">
                              <w:pPr>
                                <w:spacing w:before="120" w:after="120" w:line="240" w:lineRule="auto"/>
                                <w:rPr>
                                  <w:rFonts w:asciiTheme="minorHAnsi" w:eastAsia="Dotum" w:hAnsiTheme="minorHAnsi" w:cstheme="minorBidi"/>
                                  <w:b/>
                                  <w:sz w:val="36"/>
                                  <w:szCs w:val="36"/>
                                </w:rPr>
                              </w:pPr>
                              <w:r w:rsidRPr="009E4F38">
                                <w:rPr>
                                  <w:rFonts w:asciiTheme="minorHAnsi" w:eastAsia="Dotum" w:hAnsiTheme="minorHAnsi" w:cstheme="minorBidi"/>
                                  <w:b/>
                                  <w:sz w:val="36"/>
                                  <w:szCs w:val="36"/>
                                </w:rPr>
                                <w:t xml:space="preserve">Hint: </w:t>
                              </w:r>
                            </w:p>
                            <w:p w14:paraId="0C993907" w14:textId="13799D1A" w:rsidR="003C7D3D" w:rsidRPr="00703321" w:rsidRDefault="003C7D3D" w:rsidP="009E4F38">
                              <w:pPr>
                                <w:spacing w:before="120" w:after="120" w:line="240" w:lineRule="auto"/>
                                <w:rPr>
                                  <w:rFonts w:asciiTheme="minorHAnsi" w:eastAsia="Dotum" w:hAnsiTheme="minorHAnsi" w:cstheme="minorBidi"/>
                                  <w:b/>
                                  <w:bCs/>
                                  <w:szCs w:val="22"/>
                                </w:rPr>
                              </w:pPr>
                              <w:r w:rsidRPr="009E4F38">
                                <w:rPr>
                                  <w:rFonts w:asciiTheme="minorHAnsi" w:eastAsia="Dotum" w:hAnsiTheme="minorHAnsi" w:cstheme="minorBidi"/>
                                  <w:szCs w:val="22"/>
                                </w:rPr>
                                <w:t>In your exam penci</w:t>
                              </w:r>
                              <w:r>
                                <w:rPr>
                                  <w:rFonts w:asciiTheme="minorHAnsi" w:eastAsia="Dotum" w:hAnsiTheme="minorHAnsi" w:cstheme="minorBidi"/>
                                  <w:szCs w:val="22"/>
                                </w:rPr>
                                <w:t>l case you should always have at least two</w:t>
                              </w:r>
                              <w:r w:rsidRPr="009E4F38">
                                <w:rPr>
                                  <w:rFonts w:asciiTheme="minorHAnsi" w:eastAsia="Dotum" w:hAnsiTheme="minorHAnsi" w:cstheme="minorBidi"/>
                                  <w:szCs w:val="22"/>
                                </w:rPr>
                                <w:t xml:space="preserve"> pens, </w:t>
                              </w:r>
                              <w:r>
                                <w:rPr>
                                  <w:rFonts w:asciiTheme="minorHAnsi" w:eastAsia="Dotum" w:hAnsiTheme="minorHAnsi" w:cstheme="minorBidi"/>
                                  <w:szCs w:val="22"/>
                                </w:rPr>
                                <w:t xml:space="preserve">a </w:t>
                              </w:r>
                              <w:r w:rsidRPr="009E4F38">
                                <w:rPr>
                                  <w:rFonts w:asciiTheme="minorHAnsi" w:eastAsia="Dotum" w:hAnsiTheme="minorHAnsi" w:cstheme="minorBidi"/>
                                  <w:szCs w:val="22"/>
                                </w:rPr>
                                <w:t xml:space="preserve">pencil, </w:t>
                              </w:r>
                              <w:r>
                                <w:rPr>
                                  <w:rFonts w:asciiTheme="minorHAnsi" w:eastAsia="Dotum" w:hAnsiTheme="minorHAnsi" w:cstheme="minorBidi"/>
                                  <w:szCs w:val="22"/>
                                </w:rPr>
                                <w:t xml:space="preserve">a </w:t>
                              </w:r>
                              <w:r w:rsidRPr="009E4F38">
                                <w:rPr>
                                  <w:rFonts w:asciiTheme="minorHAnsi" w:eastAsia="Dotum" w:hAnsiTheme="minorHAnsi" w:cstheme="minorBidi"/>
                                  <w:szCs w:val="22"/>
                                </w:rPr>
                                <w:t>ruler,</w:t>
                              </w:r>
                              <w:r>
                                <w:rPr>
                                  <w:rFonts w:asciiTheme="minorHAnsi" w:eastAsia="Dotum" w:hAnsiTheme="minorHAnsi" w:cstheme="minorBidi"/>
                                  <w:szCs w:val="22"/>
                                </w:rPr>
                                <w:t xml:space="preserve"> a</w:t>
                              </w:r>
                              <w:r w:rsidRPr="009E4F38">
                                <w:rPr>
                                  <w:rFonts w:asciiTheme="minorHAnsi" w:eastAsia="Dotum" w:hAnsiTheme="minorHAnsi" w:cstheme="minorBidi"/>
                                  <w:szCs w:val="22"/>
                                </w:rPr>
                                <w:t xml:space="preserve"> protractor, </w:t>
                              </w:r>
                              <w:r>
                                <w:rPr>
                                  <w:rFonts w:asciiTheme="minorHAnsi" w:eastAsia="Dotum" w:hAnsiTheme="minorHAnsi" w:cstheme="minorBidi"/>
                                  <w:szCs w:val="22"/>
                                </w:rPr>
                                <w:t xml:space="preserve">a </w:t>
                              </w:r>
                              <w:r w:rsidRPr="009E4F38">
                                <w:rPr>
                                  <w:rFonts w:asciiTheme="minorHAnsi" w:eastAsia="Dotum" w:hAnsiTheme="minorHAnsi" w:cstheme="minorBidi"/>
                                  <w:szCs w:val="22"/>
                                </w:rPr>
                                <w:t xml:space="preserve">calculator and </w:t>
                              </w:r>
                              <w:r>
                                <w:rPr>
                                  <w:rFonts w:asciiTheme="minorHAnsi" w:eastAsia="Dotum" w:hAnsiTheme="minorHAnsi" w:cstheme="minorBidi"/>
                                  <w:szCs w:val="22"/>
                                </w:rPr>
                                <w:t xml:space="preserve">some </w:t>
                              </w:r>
                              <w:r w:rsidRPr="009E4F38">
                                <w:rPr>
                                  <w:rFonts w:asciiTheme="minorHAnsi" w:eastAsia="Dotum" w:hAnsiTheme="minorHAnsi" w:cstheme="minorBidi"/>
                                  <w:szCs w:val="22"/>
                                </w:rPr>
                                <w:t xml:space="preserve">coloured pencils. </w:t>
                              </w:r>
                              <w:r w:rsidRPr="00703321">
                                <w:rPr>
                                  <w:rFonts w:asciiTheme="minorHAnsi" w:eastAsia="Dotum" w:hAnsiTheme="minorHAnsi" w:cstheme="minorBidi"/>
                                  <w:b/>
                                  <w:bCs/>
                                  <w:szCs w:val="22"/>
                                </w:rPr>
                                <w:t>Don’t just turn up to your exam with one pen!</w:t>
                              </w:r>
                            </w:p>
                          </w:txbxContent>
                        </v:textbox>
                      </v:roundrect>
                      <v:shape id="Picture 193" o:spid="_x0000_s1271" type="#_x0000_t75" style="position:absolute;left:11641;top:-421;width:3525;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">
                        <v:imagedata r:id="rId121" o:title=""/>
                      </v:shape>
                      <w10:anchorlock/>
                    </v:group>
                  </w:pict>
                </mc:Fallback>
              </mc:AlternateContent>
            </w:r>
          </w:p>
        </w:tc>
      </w:tr>
    </w:tbl>
    <w:p w14:paraId="37F09523" w14:textId="77777777" w:rsidR="00DA7B0E" w:rsidRDefault="00DA7B0E" w:rsidP="00571204">
      <w:pPr>
        <w:spacing w:before="120" w:after="120" w:line="240" w:lineRule="auto"/>
        <w:rPr>
          <w:rFonts w:asciiTheme="minorHAnsi" w:eastAsia="Dotum" w:hAnsiTheme="minorHAnsi"/>
          <w:szCs w:val="22"/>
        </w:rPr>
      </w:pPr>
    </w:p>
    <w:tbl>
      <w:tblPr>
        <w:tblStyle w:val="TableGrid"/>
        <w:tblpPr w:leftFromText="180" w:rightFromText="180" w:vertAnchor="text" w:tblpX="108" w:tblpY="15"/>
        <w:tblW w:w="9639"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409"/>
        <w:gridCol w:w="2410"/>
        <w:gridCol w:w="2410"/>
        <w:gridCol w:w="2410"/>
      </w:tblGrid>
      <w:tr w:rsidR="00362551" w:rsidRPr="008A67D7" w14:paraId="05CEE600" w14:textId="77777777" w:rsidTr="0035441B">
        <w:trPr>
          <w:trHeight w:val="354"/>
        </w:trPr>
        <w:tc>
          <w:tcPr>
            <w:tcW w:w="2409" w:type="dxa"/>
            <w:shd w:val="clear" w:color="auto" w:fill="89F3BB" w:themeFill="accent3" w:themeFillTint="66"/>
          </w:tcPr>
          <w:p w14:paraId="73B6A3C1" w14:textId="77777777" w:rsidR="00362551" w:rsidRPr="008A67D7" w:rsidRDefault="00362551" w:rsidP="0035441B">
            <w:pPr>
              <w:spacing w:before="120" w:after="120" w:line="240" w:lineRule="auto"/>
              <w:jc w:val="center"/>
              <w:rPr>
                <w:rFonts w:eastAsia="Dotum"/>
                <w:b/>
                <w:szCs w:val="22"/>
              </w:rPr>
            </w:pPr>
            <w:r w:rsidRPr="008A67D7">
              <w:rPr>
                <w:rFonts w:eastAsia="Dotum"/>
                <w:b/>
                <w:szCs w:val="22"/>
              </w:rPr>
              <w:t>Location</w:t>
            </w:r>
          </w:p>
        </w:tc>
        <w:tc>
          <w:tcPr>
            <w:tcW w:w="2410" w:type="dxa"/>
            <w:shd w:val="clear" w:color="auto" w:fill="89F3BB" w:themeFill="accent3" w:themeFillTint="66"/>
          </w:tcPr>
          <w:p w14:paraId="40B507BF" w14:textId="77777777" w:rsidR="00362551" w:rsidRPr="008A67D7" w:rsidRDefault="00362551" w:rsidP="0035441B">
            <w:pPr>
              <w:spacing w:before="120" w:after="120" w:line="240" w:lineRule="auto"/>
              <w:jc w:val="center"/>
              <w:rPr>
                <w:rFonts w:eastAsia="Dotum"/>
                <w:b/>
                <w:szCs w:val="22"/>
              </w:rPr>
            </w:pPr>
            <w:r w:rsidRPr="008A67D7">
              <w:rPr>
                <w:rFonts w:eastAsia="Dotum"/>
                <w:b/>
                <w:szCs w:val="22"/>
              </w:rPr>
              <w:t>Number</w:t>
            </w:r>
            <w:r>
              <w:rPr>
                <w:rFonts w:eastAsia="Dotum"/>
                <w:b/>
                <w:szCs w:val="22"/>
              </w:rPr>
              <w:t xml:space="preserve"> of people</w:t>
            </w:r>
          </w:p>
        </w:tc>
        <w:tc>
          <w:tcPr>
            <w:tcW w:w="2410" w:type="dxa"/>
            <w:shd w:val="clear" w:color="auto" w:fill="89F3BB" w:themeFill="accent3" w:themeFillTint="66"/>
          </w:tcPr>
          <w:p w14:paraId="7BF6F2B0" w14:textId="77777777" w:rsidR="00362551" w:rsidRPr="008A67D7" w:rsidRDefault="00362551" w:rsidP="0035441B">
            <w:pPr>
              <w:spacing w:before="120" w:after="120" w:line="240" w:lineRule="auto"/>
              <w:jc w:val="center"/>
              <w:rPr>
                <w:rFonts w:eastAsia="Dotum"/>
                <w:b/>
                <w:szCs w:val="22"/>
              </w:rPr>
            </w:pPr>
            <w:r w:rsidRPr="008A67D7">
              <w:rPr>
                <w:rFonts w:eastAsia="Dotum"/>
                <w:b/>
                <w:szCs w:val="22"/>
              </w:rPr>
              <w:t>Location</w:t>
            </w:r>
          </w:p>
        </w:tc>
        <w:tc>
          <w:tcPr>
            <w:tcW w:w="2410" w:type="dxa"/>
            <w:shd w:val="clear" w:color="auto" w:fill="89F3BB" w:themeFill="accent3" w:themeFillTint="66"/>
          </w:tcPr>
          <w:p w14:paraId="4BC95501" w14:textId="77777777" w:rsidR="00362551" w:rsidRPr="008A67D7" w:rsidRDefault="00362551" w:rsidP="0035441B">
            <w:pPr>
              <w:spacing w:before="120" w:after="120" w:line="240" w:lineRule="auto"/>
              <w:jc w:val="center"/>
              <w:rPr>
                <w:rFonts w:eastAsia="Dotum"/>
                <w:b/>
                <w:szCs w:val="22"/>
              </w:rPr>
            </w:pPr>
            <w:r w:rsidRPr="008A67D7">
              <w:rPr>
                <w:rFonts w:eastAsia="Dotum"/>
                <w:b/>
                <w:szCs w:val="22"/>
              </w:rPr>
              <w:t>Number</w:t>
            </w:r>
            <w:r>
              <w:rPr>
                <w:rFonts w:eastAsia="Dotum"/>
                <w:b/>
                <w:szCs w:val="22"/>
              </w:rPr>
              <w:t xml:space="preserve"> of people</w:t>
            </w:r>
          </w:p>
        </w:tc>
      </w:tr>
      <w:tr w:rsidR="00362551" w:rsidRPr="008A67D7" w14:paraId="7873C60C" w14:textId="77777777" w:rsidTr="0035441B">
        <w:trPr>
          <w:trHeight w:val="379"/>
        </w:trPr>
        <w:tc>
          <w:tcPr>
            <w:tcW w:w="2409" w:type="dxa"/>
          </w:tcPr>
          <w:p w14:paraId="6D5A5148" w14:textId="77777777" w:rsidR="00362551" w:rsidRPr="008A67D7" w:rsidRDefault="00362551" w:rsidP="0035441B">
            <w:pPr>
              <w:spacing w:before="120" w:after="120" w:line="240" w:lineRule="auto"/>
              <w:rPr>
                <w:rFonts w:eastAsia="Dotum"/>
                <w:szCs w:val="22"/>
              </w:rPr>
            </w:pPr>
            <w:r w:rsidRPr="008A67D7">
              <w:rPr>
                <w:rFonts w:eastAsia="Dotum"/>
                <w:szCs w:val="22"/>
              </w:rPr>
              <w:t>Lowestoft</w:t>
            </w:r>
          </w:p>
        </w:tc>
        <w:tc>
          <w:tcPr>
            <w:tcW w:w="2410" w:type="dxa"/>
          </w:tcPr>
          <w:p w14:paraId="3CED3BB4"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6</w:t>
            </w:r>
          </w:p>
        </w:tc>
        <w:tc>
          <w:tcPr>
            <w:tcW w:w="2410" w:type="dxa"/>
          </w:tcPr>
          <w:p w14:paraId="74184EAA" w14:textId="77777777" w:rsidR="00362551" w:rsidRPr="008A67D7" w:rsidRDefault="00362551" w:rsidP="0035441B">
            <w:pPr>
              <w:spacing w:before="120" w:after="120" w:line="240" w:lineRule="auto"/>
              <w:rPr>
                <w:rFonts w:eastAsia="Dotum"/>
                <w:szCs w:val="22"/>
              </w:rPr>
            </w:pPr>
            <w:r w:rsidRPr="008A67D7">
              <w:rPr>
                <w:rFonts w:eastAsia="Dotum"/>
                <w:szCs w:val="22"/>
              </w:rPr>
              <w:t>Cromer</w:t>
            </w:r>
          </w:p>
        </w:tc>
        <w:tc>
          <w:tcPr>
            <w:tcW w:w="2410" w:type="dxa"/>
          </w:tcPr>
          <w:p w14:paraId="638ECDA3"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4</w:t>
            </w:r>
          </w:p>
        </w:tc>
      </w:tr>
      <w:tr w:rsidR="00362551" w:rsidRPr="008A67D7" w14:paraId="1907F27C" w14:textId="77777777" w:rsidTr="0035441B">
        <w:trPr>
          <w:trHeight w:val="354"/>
        </w:trPr>
        <w:tc>
          <w:tcPr>
            <w:tcW w:w="2409" w:type="dxa"/>
          </w:tcPr>
          <w:p w14:paraId="0C81A06A" w14:textId="77777777" w:rsidR="00362551" w:rsidRPr="008A67D7" w:rsidRDefault="00362551" w:rsidP="0035441B">
            <w:pPr>
              <w:spacing w:before="120" w:after="120" w:line="240" w:lineRule="auto"/>
              <w:rPr>
                <w:rFonts w:eastAsia="Dotum"/>
                <w:szCs w:val="22"/>
              </w:rPr>
            </w:pPr>
            <w:r w:rsidRPr="008A67D7">
              <w:rPr>
                <w:rFonts w:eastAsia="Dotum"/>
                <w:szCs w:val="22"/>
              </w:rPr>
              <w:t>Dereham</w:t>
            </w:r>
          </w:p>
        </w:tc>
        <w:tc>
          <w:tcPr>
            <w:tcW w:w="2410" w:type="dxa"/>
          </w:tcPr>
          <w:p w14:paraId="63F3C51E"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8</w:t>
            </w:r>
          </w:p>
        </w:tc>
        <w:tc>
          <w:tcPr>
            <w:tcW w:w="2410" w:type="dxa"/>
          </w:tcPr>
          <w:p w14:paraId="19DDFC19" w14:textId="77777777" w:rsidR="00362551" w:rsidRPr="008A67D7" w:rsidRDefault="00362551" w:rsidP="0035441B">
            <w:pPr>
              <w:spacing w:before="120" w:after="120" w:line="240" w:lineRule="auto"/>
              <w:rPr>
                <w:rFonts w:eastAsia="Dotum"/>
                <w:szCs w:val="22"/>
              </w:rPr>
            </w:pPr>
            <w:proofErr w:type="spellStart"/>
            <w:r w:rsidRPr="008A67D7">
              <w:rPr>
                <w:rFonts w:eastAsia="Dotum"/>
                <w:szCs w:val="22"/>
              </w:rPr>
              <w:t>Stalham</w:t>
            </w:r>
            <w:proofErr w:type="spellEnd"/>
          </w:p>
        </w:tc>
        <w:tc>
          <w:tcPr>
            <w:tcW w:w="2410" w:type="dxa"/>
          </w:tcPr>
          <w:p w14:paraId="741D09A5"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11</w:t>
            </w:r>
          </w:p>
        </w:tc>
      </w:tr>
      <w:tr w:rsidR="00362551" w:rsidRPr="008A67D7" w14:paraId="6DC62B11" w14:textId="77777777" w:rsidTr="0035441B">
        <w:trPr>
          <w:trHeight w:val="379"/>
        </w:trPr>
        <w:tc>
          <w:tcPr>
            <w:tcW w:w="2409" w:type="dxa"/>
          </w:tcPr>
          <w:p w14:paraId="60EE35F8" w14:textId="77777777" w:rsidR="00362551" w:rsidRPr="008A67D7" w:rsidRDefault="00362551" w:rsidP="0035441B">
            <w:pPr>
              <w:spacing w:before="120" w:after="120" w:line="240" w:lineRule="auto"/>
              <w:rPr>
                <w:rFonts w:eastAsia="Dotum"/>
                <w:szCs w:val="22"/>
              </w:rPr>
            </w:pPr>
            <w:r w:rsidRPr="008A67D7">
              <w:rPr>
                <w:rFonts w:eastAsia="Dotum"/>
                <w:szCs w:val="22"/>
              </w:rPr>
              <w:t>Great Yarmouth</w:t>
            </w:r>
          </w:p>
        </w:tc>
        <w:tc>
          <w:tcPr>
            <w:tcW w:w="2410" w:type="dxa"/>
          </w:tcPr>
          <w:p w14:paraId="2D994A67"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8</w:t>
            </w:r>
          </w:p>
        </w:tc>
        <w:tc>
          <w:tcPr>
            <w:tcW w:w="2410" w:type="dxa"/>
          </w:tcPr>
          <w:p w14:paraId="6CC82D0E" w14:textId="77777777" w:rsidR="00362551" w:rsidRPr="008A67D7" w:rsidRDefault="00362551" w:rsidP="0035441B">
            <w:pPr>
              <w:spacing w:before="120" w:after="120" w:line="240" w:lineRule="auto"/>
              <w:rPr>
                <w:rFonts w:eastAsia="Dotum"/>
                <w:szCs w:val="22"/>
              </w:rPr>
            </w:pPr>
            <w:r w:rsidRPr="008A67D7">
              <w:rPr>
                <w:rFonts w:eastAsia="Dotum"/>
                <w:szCs w:val="22"/>
              </w:rPr>
              <w:t>Beccles</w:t>
            </w:r>
          </w:p>
        </w:tc>
        <w:tc>
          <w:tcPr>
            <w:tcW w:w="2410" w:type="dxa"/>
          </w:tcPr>
          <w:p w14:paraId="5675518B"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9</w:t>
            </w:r>
          </w:p>
        </w:tc>
      </w:tr>
      <w:tr w:rsidR="00362551" w:rsidRPr="008A67D7" w14:paraId="482D4DF9" w14:textId="77777777" w:rsidTr="0035441B">
        <w:trPr>
          <w:trHeight w:val="354"/>
        </w:trPr>
        <w:tc>
          <w:tcPr>
            <w:tcW w:w="2409" w:type="dxa"/>
          </w:tcPr>
          <w:p w14:paraId="666F28C1" w14:textId="77777777" w:rsidR="00362551" w:rsidRPr="008A67D7" w:rsidRDefault="00362551" w:rsidP="0035441B">
            <w:pPr>
              <w:spacing w:before="120" w:after="120" w:line="240" w:lineRule="auto"/>
              <w:rPr>
                <w:rFonts w:eastAsia="Dotum"/>
                <w:szCs w:val="22"/>
              </w:rPr>
            </w:pPr>
            <w:proofErr w:type="spellStart"/>
            <w:r w:rsidRPr="008A67D7">
              <w:rPr>
                <w:rFonts w:eastAsia="Dotum"/>
                <w:szCs w:val="22"/>
              </w:rPr>
              <w:t>Hethersett</w:t>
            </w:r>
            <w:proofErr w:type="spellEnd"/>
          </w:p>
        </w:tc>
        <w:tc>
          <w:tcPr>
            <w:tcW w:w="2410" w:type="dxa"/>
          </w:tcPr>
          <w:p w14:paraId="517B5E70"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10</w:t>
            </w:r>
          </w:p>
        </w:tc>
        <w:tc>
          <w:tcPr>
            <w:tcW w:w="2410" w:type="dxa"/>
          </w:tcPr>
          <w:p w14:paraId="04E2BEDD" w14:textId="77777777" w:rsidR="00362551" w:rsidRPr="008A67D7" w:rsidRDefault="00362551" w:rsidP="0035441B">
            <w:pPr>
              <w:spacing w:before="120" w:after="120" w:line="240" w:lineRule="auto"/>
              <w:rPr>
                <w:rFonts w:eastAsia="Dotum"/>
                <w:szCs w:val="22"/>
              </w:rPr>
            </w:pPr>
            <w:r w:rsidRPr="008A67D7">
              <w:rPr>
                <w:rFonts w:eastAsia="Dotum"/>
                <w:szCs w:val="22"/>
              </w:rPr>
              <w:t>Diss</w:t>
            </w:r>
          </w:p>
        </w:tc>
        <w:tc>
          <w:tcPr>
            <w:tcW w:w="2410" w:type="dxa"/>
          </w:tcPr>
          <w:p w14:paraId="09C0E567"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9</w:t>
            </w:r>
          </w:p>
        </w:tc>
      </w:tr>
      <w:tr w:rsidR="00362551" w:rsidRPr="008A67D7" w14:paraId="4C0631E7" w14:textId="77777777" w:rsidTr="0035441B">
        <w:trPr>
          <w:trHeight w:val="354"/>
        </w:trPr>
        <w:tc>
          <w:tcPr>
            <w:tcW w:w="2409" w:type="dxa"/>
          </w:tcPr>
          <w:p w14:paraId="0D153415" w14:textId="77777777" w:rsidR="00362551" w:rsidRPr="008A67D7" w:rsidRDefault="00362551" w:rsidP="0035441B">
            <w:pPr>
              <w:spacing w:before="120" w:after="120" w:line="240" w:lineRule="auto"/>
              <w:rPr>
                <w:rFonts w:eastAsia="Dotum"/>
                <w:szCs w:val="22"/>
              </w:rPr>
            </w:pPr>
            <w:r w:rsidRPr="008A67D7">
              <w:rPr>
                <w:rFonts w:eastAsia="Dotum"/>
                <w:szCs w:val="22"/>
              </w:rPr>
              <w:t>Mattishall</w:t>
            </w:r>
          </w:p>
        </w:tc>
        <w:tc>
          <w:tcPr>
            <w:tcW w:w="2410" w:type="dxa"/>
          </w:tcPr>
          <w:p w14:paraId="017BCF51"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5</w:t>
            </w:r>
          </w:p>
        </w:tc>
        <w:tc>
          <w:tcPr>
            <w:tcW w:w="2410" w:type="dxa"/>
          </w:tcPr>
          <w:p w14:paraId="05CD070F" w14:textId="77777777" w:rsidR="00362551" w:rsidRPr="008A67D7" w:rsidRDefault="00362551" w:rsidP="0035441B">
            <w:pPr>
              <w:spacing w:before="120" w:after="120" w:line="240" w:lineRule="auto"/>
              <w:rPr>
                <w:rFonts w:eastAsia="Dotum"/>
                <w:szCs w:val="22"/>
              </w:rPr>
            </w:pPr>
            <w:proofErr w:type="spellStart"/>
            <w:r w:rsidRPr="008A67D7">
              <w:rPr>
                <w:rFonts w:eastAsia="Dotum"/>
                <w:szCs w:val="22"/>
              </w:rPr>
              <w:t>Poringland</w:t>
            </w:r>
            <w:proofErr w:type="spellEnd"/>
          </w:p>
        </w:tc>
        <w:tc>
          <w:tcPr>
            <w:tcW w:w="2410" w:type="dxa"/>
          </w:tcPr>
          <w:p w14:paraId="25947982" w14:textId="77777777" w:rsidR="00362551" w:rsidRPr="008A67D7" w:rsidRDefault="00362551" w:rsidP="0035441B">
            <w:pPr>
              <w:spacing w:before="120" w:after="120" w:line="240" w:lineRule="auto"/>
              <w:jc w:val="center"/>
              <w:rPr>
                <w:rFonts w:eastAsia="Dotum"/>
                <w:szCs w:val="22"/>
              </w:rPr>
            </w:pPr>
            <w:r w:rsidRPr="008A67D7">
              <w:rPr>
                <w:rFonts w:eastAsia="Dotum"/>
                <w:szCs w:val="22"/>
              </w:rPr>
              <w:t>10</w:t>
            </w:r>
          </w:p>
        </w:tc>
      </w:tr>
    </w:tbl>
    <w:p w14:paraId="0EE10E81" w14:textId="77777777" w:rsidR="00362551" w:rsidRPr="008A67D7" w:rsidRDefault="00362551" w:rsidP="00571204">
      <w:pPr>
        <w:spacing w:before="120" w:after="120" w:line="240" w:lineRule="auto"/>
        <w:rPr>
          <w:rFonts w:asciiTheme="minorHAnsi" w:eastAsia="Dotum" w:hAnsiTheme="minorHAnsi"/>
          <w:szCs w:val="22"/>
        </w:rPr>
      </w:pPr>
    </w:p>
    <w:p w14:paraId="3D71CEEF" w14:textId="77777777" w:rsidR="008E601C" w:rsidRDefault="008E601C" w:rsidP="00571204">
      <w:pPr>
        <w:spacing w:before="120" w:after="120" w:line="240" w:lineRule="auto"/>
        <w:rPr>
          <w:rFonts w:asciiTheme="minorHAnsi" w:eastAsia="Dotum" w:hAnsiTheme="minorHAnsi"/>
          <w:szCs w:val="22"/>
        </w:rPr>
        <w:sectPr w:rsidR="008E601C" w:rsidSect="00885D29">
          <w:pgSz w:w="11906" w:h="16838"/>
          <w:pgMar w:top="709" w:right="1134" w:bottom="709" w:left="1134" w:header="708" w:footer="708" w:gutter="0"/>
          <w:cols w:space="708"/>
          <w:docGrid w:linePitch="381"/>
        </w:sectPr>
      </w:pPr>
    </w:p>
    <w:p w14:paraId="011268E7" w14:textId="1CB3EC02" w:rsidR="00BD2E16" w:rsidRPr="0050346F" w:rsidRDefault="00BD2E16" w:rsidP="00571204">
      <w:pPr>
        <w:spacing w:before="120" w:after="120" w:line="240" w:lineRule="auto"/>
        <w:rPr>
          <w:rFonts w:asciiTheme="minorHAnsi" w:eastAsia="Dotum" w:hAnsiTheme="minorHAnsi"/>
          <w:sz w:val="4"/>
          <w:szCs w:val="4"/>
        </w:rPr>
      </w:pPr>
    </w:p>
    <w:p w14:paraId="7C56B869" w14:textId="77777777" w:rsidR="00362551" w:rsidRPr="00362551" w:rsidRDefault="00362551" w:rsidP="00362551">
      <w:pPr>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tblBorders>
        <w:tblLook w:val="04A0" w:firstRow="1" w:lastRow="0" w:firstColumn="1" w:lastColumn="0" w:noHBand="0" w:noVBand="1"/>
      </w:tblPr>
      <w:tblGrid>
        <w:gridCol w:w="9639"/>
      </w:tblGrid>
      <w:tr w:rsidR="00362551" w:rsidRPr="008A67D7" w14:paraId="4B073D29" w14:textId="77777777" w:rsidTr="0035441B">
        <w:trPr>
          <w:trHeight w:val="6009"/>
        </w:trPr>
        <w:tc>
          <w:tcPr>
            <w:tcW w:w="9639" w:type="dxa"/>
            <w:tcBorders>
              <w:top w:val="single" w:sz="18" w:space="0" w:color="11AB5A" w:themeColor="accent3"/>
              <w:bottom w:val="nil"/>
            </w:tcBorders>
            <w:vAlign w:val="center"/>
          </w:tcPr>
          <w:p w14:paraId="1D907C8F" w14:textId="28C6EA9F" w:rsidR="00362551" w:rsidRPr="008A67D7" w:rsidRDefault="00AB5162" w:rsidP="0035441B">
            <w:pPr>
              <w:spacing w:before="120" w:after="120" w:line="240" w:lineRule="auto"/>
              <w:jc w:val="center"/>
              <w:rPr>
                <w:rFonts w:eastAsia="Dotum"/>
                <w:szCs w:val="22"/>
              </w:rPr>
            </w:pPr>
            <w:r>
              <w:rPr>
                <w:rFonts w:eastAsia="Dotum"/>
                <w:noProof/>
                <w:szCs w:val="22"/>
                <w:lang w:eastAsia="en-GB"/>
              </w:rPr>
              <mc:AlternateContent>
                <mc:Choice Requires="wps">
                  <w:drawing>
                    <wp:inline distT="0" distB="0" distL="0" distR="0" wp14:anchorId="72239C1E" wp14:editId="5B291A3E">
                      <wp:extent cx="1159090" cy="741251"/>
                      <wp:effectExtent l="0" t="0" r="3175" b="1905"/>
                      <wp:docPr id="253" name="Oval 253"/>
                      <wp:cNvGraphicFramePr/>
                      <a:graphic xmlns:a="http://schemas.openxmlformats.org/drawingml/2006/main">
                        <a:graphicData uri="http://schemas.microsoft.com/office/word/2010/wordprocessingShape">
                          <wps:wsp>
                            <wps:cNvSpPr/>
                            <wps:spPr>
                              <a:xfrm>
                                <a:off x="0" y="0"/>
                                <a:ext cx="1159090" cy="741251"/>
                              </a:xfrm>
                              <a:prstGeom prst="ellips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7D053" w14:textId="77777777" w:rsidR="003C7D3D" w:rsidRDefault="003C7D3D" w:rsidP="00AB5162">
                                  <w:pPr>
                                    <w:jc w:val="center"/>
                                  </w:pPr>
                                  <w:r>
                                    <w:t>Norwich</w:t>
                                  </w:r>
                                </w:p>
                                <w:p w14:paraId="7A6FA982" w14:textId="77777777" w:rsidR="003C7D3D" w:rsidRDefault="003C7D3D" w:rsidP="00AB5162">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2239C1E" id="Oval 253" o:spid="_x0000_s1272" style="width:91.25pt;height:5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" fillcolor="#c4f9dd [662]" stroked="f" strokeweight="2pt">
                      <v:textbox>
                        <w:txbxContent>
                          <w:p w14:paraId="0827D053" w14:textId="77777777" w:rsidR="003C7D3D" w:rsidRDefault="003C7D3D" w:rsidP="00AB5162">
                            <w:pPr>
                              <w:jc w:val="center"/>
                            </w:pPr>
                            <w:r>
                              <w:t>Norwich</w:t>
                            </w:r>
                          </w:p>
                          <w:p w14:paraId="7A6FA982" w14:textId="77777777" w:rsidR="003C7D3D" w:rsidRDefault="003C7D3D" w:rsidP="00AB5162">
                            <w:pPr>
                              <w:jc w:val="center"/>
                            </w:pPr>
                            <w:r>
                              <w:t>10</w:t>
                            </w:r>
                          </w:p>
                        </w:txbxContent>
                      </v:textbox>
                      <w10:anchorlock/>
                    </v:oval>
                  </w:pict>
                </mc:Fallback>
              </mc:AlternateContent>
            </w:r>
          </w:p>
        </w:tc>
      </w:tr>
      <w:tr w:rsidR="00362551" w:rsidRPr="008A67D7" w14:paraId="06168D80" w14:textId="77777777" w:rsidTr="0035441B">
        <w:trPr>
          <w:trHeight w:val="20"/>
        </w:trPr>
        <w:tc>
          <w:tcPr>
            <w:tcW w:w="9639" w:type="dxa"/>
            <w:tcBorders>
              <w:top w:val="nil"/>
            </w:tcBorders>
            <w:vAlign w:val="center"/>
          </w:tcPr>
          <w:p w14:paraId="6FC2251C" w14:textId="77777777" w:rsidR="00362551" w:rsidRPr="008A67D7" w:rsidRDefault="00362551" w:rsidP="0035441B">
            <w:pPr>
              <w:spacing w:before="120" w:after="120"/>
              <w:rPr>
                <w:b/>
              </w:rPr>
            </w:pPr>
            <w:r w:rsidRPr="008A67D7">
              <w:rPr>
                <w:b/>
              </w:rPr>
              <w:t>0.5cm = 1 person</w:t>
            </w:r>
          </w:p>
        </w:tc>
      </w:tr>
    </w:tbl>
    <w:p w14:paraId="2483C18D" w14:textId="77777777" w:rsidR="00362551" w:rsidRPr="00362551" w:rsidRDefault="00362551" w:rsidP="00362551">
      <w:pPr>
        <w:rPr>
          <w:rFonts w:asciiTheme="minorHAnsi" w:eastAsia="Dotum" w:hAnsiTheme="minorHAnsi"/>
          <w:szCs w:val="22"/>
        </w:rPr>
      </w:pPr>
    </w:p>
    <w:p w14:paraId="086562D3" w14:textId="618FBCA3" w:rsidR="00362551" w:rsidRPr="00362551" w:rsidRDefault="00362551" w:rsidP="00362551">
      <w:pPr>
        <w:rPr>
          <w:rFonts w:asciiTheme="minorHAnsi" w:eastAsia="Dotum" w:hAnsiTheme="minorHAnsi"/>
          <w:szCs w:val="22"/>
        </w:rPr>
      </w:pPr>
    </w:p>
    <w:p w14:paraId="7DDDFD42" w14:textId="1E60F360" w:rsidR="000359AC" w:rsidRPr="00362551" w:rsidRDefault="000359AC" w:rsidP="00362551">
      <w:pPr>
        <w:rPr>
          <w:rFonts w:asciiTheme="minorHAnsi" w:eastAsia="Dotum" w:hAnsiTheme="minorHAnsi"/>
          <w:szCs w:val="22"/>
        </w:rPr>
        <w:sectPr w:rsidR="000359AC" w:rsidRPr="00362551" w:rsidSect="00885D29">
          <w:pgSz w:w="11906" w:h="16838"/>
          <w:pgMar w:top="709" w:right="1134" w:bottom="709" w:left="1134" w:header="708" w:footer="708" w:gutter="0"/>
          <w:cols w:space="708"/>
          <w:docGrid w:linePitch="381"/>
        </w:sectPr>
      </w:pPr>
    </w:p>
    <w:p w14:paraId="36F11E76" w14:textId="77777777" w:rsidR="00A3665A" w:rsidRPr="008A67D7" w:rsidRDefault="00A3665A" w:rsidP="00221A5D">
      <w:pPr>
        <w:pStyle w:val="SmallerHeading"/>
        <w:rPr>
          <w:rFonts w:asciiTheme="minorHAnsi" w:hAnsiTheme="minorHAnsi"/>
        </w:rPr>
      </w:pPr>
      <w:r w:rsidRPr="008A67D7">
        <w:rPr>
          <w:rFonts w:asciiTheme="minorHAnsi" w:hAnsiTheme="minorHAnsi"/>
        </w:rPr>
        <w:lastRenderedPageBreak/>
        <w:t xml:space="preserve">Kite diagrams </w:t>
      </w:r>
    </w:p>
    <w:p w14:paraId="5B2A7154" w14:textId="21DC813A" w:rsidR="00A3665A" w:rsidRPr="008A67D7" w:rsidRDefault="00A3665A"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For this task you will need graph paper, a ruler, a pencil and </w:t>
      </w:r>
      <w:r w:rsidR="00511B28">
        <w:rPr>
          <w:rFonts w:asciiTheme="minorHAnsi" w:eastAsia="Dotum" w:hAnsiTheme="minorHAnsi"/>
          <w:szCs w:val="22"/>
        </w:rPr>
        <w:t xml:space="preserve">some </w:t>
      </w:r>
      <w:r w:rsidRPr="008A67D7">
        <w:rPr>
          <w:rFonts w:asciiTheme="minorHAnsi" w:eastAsia="Dotum" w:hAnsiTheme="minorHAnsi"/>
          <w:szCs w:val="22"/>
        </w:rPr>
        <w:t>coloured pencils.</w:t>
      </w:r>
    </w:p>
    <w:p w14:paraId="064A82E7" w14:textId="77777777" w:rsidR="00A3665A" w:rsidRPr="008A67D7" w:rsidRDefault="00A3665A" w:rsidP="00571204">
      <w:pPr>
        <w:spacing w:before="120" w:after="120" w:line="240" w:lineRule="auto"/>
        <w:rPr>
          <w:rFonts w:asciiTheme="minorHAnsi" w:eastAsia="Dotum" w:hAnsi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956"/>
      </w:tblGrid>
      <w:tr w:rsidR="00046B20" w14:paraId="6CD8C00F" w14:textId="77777777" w:rsidTr="00046B20">
        <w:tc>
          <w:tcPr>
            <w:tcW w:w="5637" w:type="dxa"/>
          </w:tcPr>
          <w:p w14:paraId="1501363F" w14:textId="77777777" w:rsidR="00046B20" w:rsidRPr="008A67D7" w:rsidRDefault="00046B20" w:rsidP="00046B20">
            <w:pPr>
              <w:spacing w:before="120" w:after="120" w:line="240" w:lineRule="auto"/>
              <w:rPr>
                <w:rFonts w:eastAsia="Dotum"/>
                <w:b/>
                <w:szCs w:val="22"/>
              </w:rPr>
            </w:pPr>
            <w:r w:rsidRPr="008A67D7">
              <w:rPr>
                <w:rFonts w:eastAsia="Dotum"/>
                <w:b/>
                <w:szCs w:val="22"/>
              </w:rPr>
              <w:t>Instructions:</w:t>
            </w:r>
            <w:r w:rsidRPr="00886A1F">
              <w:rPr>
                <w:rFonts w:ascii="Arial" w:hAnsi="Arial" w:cs="Arial"/>
                <w:noProof/>
                <w:color w:val="FFFFFF"/>
                <w:sz w:val="20"/>
                <w:szCs w:val="20"/>
                <w:lang w:eastAsia="en-GB"/>
              </w:rPr>
              <w:t xml:space="preserve"> </w:t>
            </w:r>
          </w:p>
          <w:p w14:paraId="6A8ABE77" w14:textId="77777777" w:rsidR="00046B20" w:rsidRPr="008A67D7" w:rsidRDefault="00046B20" w:rsidP="00046B20">
            <w:pPr>
              <w:pStyle w:val="ListParagraph"/>
              <w:numPr>
                <w:ilvl w:val="0"/>
                <w:numId w:val="37"/>
              </w:numPr>
              <w:tabs>
                <w:tab w:val="left" w:leader="dot" w:pos="3011"/>
              </w:tabs>
              <w:spacing w:before="120" w:after="120" w:line="240" w:lineRule="auto"/>
              <w:contextualSpacing w:val="0"/>
              <w:rPr>
                <w:rFonts w:eastAsia="Dotum"/>
                <w:szCs w:val="22"/>
              </w:rPr>
            </w:pPr>
            <w:r w:rsidRPr="008A67D7">
              <w:rPr>
                <w:rFonts w:eastAsia="Dotum"/>
                <w:szCs w:val="22"/>
              </w:rPr>
              <w:t>On one axis of your graph</w:t>
            </w:r>
            <w:r>
              <w:rPr>
                <w:rFonts w:eastAsia="Dotum"/>
                <w:szCs w:val="22"/>
              </w:rPr>
              <w:t>,</w:t>
            </w:r>
            <w:r w:rsidRPr="008A67D7">
              <w:rPr>
                <w:rFonts w:eastAsia="Dotum"/>
                <w:szCs w:val="22"/>
              </w:rPr>
              <w:t xml:space="preserve"> scale out the distance for the transect from the data in the table below.</w:t>
            </w:r>
          </w:p>
          <w:p w14:paraId="67B9C22E" w14:textId="77777777" w:rsidR="00046B20" w:rsidRPr="008A67D7" w:rsidRDefault="00046B20" w:rsidP="00046B20">
            <w:pPr>
              <w:pStyle w:val="ListParagraph"/>
              <w:numPr>
                <w:ilvl w:val="0"/>
                <w:numId w:val="37"/>
              </w:numPr>
              <w:tabs>
                <w:tab w:val="left" w:leader="dot" w:pos="3011"/>
              </w:tabs>
              <w:spacing w:before="120" w:after="120" w:line="240" w:lineRule="auto"/>
              <w:contextualSpacing w:val="0"/>
              <w:rPr>
                <w:rFonts w:eastAsia="Dotum"/>
                <w:szCs w:val="22"/>
              </w:rPr>
            </w:pPr>
            <w:r w:rsidRPr="008A67D7">
              <w:rPr>
                <w:rFonts w:eastAsia="Dotum"/>
                <w:szCs w:val="22"/>
              </w:rPr>
              <w:t>On the other axis write the names of the types of vegetation found along the transect.</w:t>
            </w:r>
          </w:p>
          <w:p w14:paraId="5C5B4E94" w14:textId="77777777" w:rsidR="00046B20" w:rsidRPr="008A67D7" w:rsidRDefault="00046B20" w:rsidP="00046B20">
            <w:pPr>
              <w:pStyle w:val="ListParagraph"/>
              <w:numPr>
                <w:ilvl w:val="0"/>
                <w:numId w:val="37"/>
              </w:numPr>
              <w:tabs>
                <w:tab w:val="left" w:leader="dot" w:pos="3011"/>
              </w:tabs>
              <w:spacing w:before="120" w:after="120" w:line="240" w:lineRule="auto"/>
              <w:contextualSpacing w:val="0"/>
              <w:rPr>
                <w:rFonts w:eastAsia="Dotum"/>
                <w:szCs w:val="22"/>
              </w:rPr>
            </w:pPr>
            <w:r w:rsidRPr="008A67D7">
              <w:rPr>
                <w:rFonts w:eastAsia="Dotum"/>
                <w:szCs w:val="22"/>
              </w:rPr>
              <w:t>Use the central line for each vegetation type and draw a cross either side of the central line for where the vegetation is found. The crosses should be symmetrical. Any data which is 0 will be on the central line.</w:t>
            </w:r>
          </w:p>
          <w:p w14:paraId="558C5D28" w14:textId="235FEB5E" w:rsidR="00046B20" w:rsidRPr="00046B20" w:rsidRDefault="00046B20" w:rsidP="00571204">
            <w:pPr>
              <w:pStyle w:val="ListParagraph"/>
              <w:numPr>
                <w:ilvl w:val="0"/>
                <w:numId w:val="37"/>
              </w:numPr>
              <w:tabs>
                <w:tab w:val="left" w:leader="dot" w:pos="3011"/>
              </w:tabs>
              <w:spacing w:before="120" w:after="120" w:line="240" w:lineRule="auto"/>
              <w:contextualSpacing w:val="0"/>
              <w:rPr>
                <w:rFonts w:eastAsia="Dotum"/>
                <w:szCs w:val="22"/>
              </w:rPr>
            </w:pPr>
            <w:r w:rsidRPr="008A67D7">
              <w:rPr>
                <w:rFonts w:eastAsia="Dotum"/>
                <w:szCs w:val="22"/>
              </w:rPr>
              <w:t xml:space="preserve">Remember that the percentages won’t necessarily add up to 100% as it is percentage coverage within the quadrat. Some of the quadrat could have just been sand or soil. </w:t>
            </w:r>
          </w:p>
        </w:tc>
        <w:tc>
          <w:tcPr>
            <w:tcW w:w="4217" w:type="dxa"/>
          </w:tcPr>
          <w:p w14:paraId="04DEA7D1" w14:textId="5B787D4B" w:rsidR="00046B20" w:rsidRDefault="00046B20" w:rsidP="00571204">
            <w:pPr>
              <w:spacing w:before="120" w:after="120" w:line="240" w:lineRule="auto"/>
              <w:rPr>
                <w:rFonts w:eastAsia="Dotum"/>
                <w:b/>
                <w:szCs w:val="22"/>
              </w:rPr>
            </w:pPr>
            <w:r>
              <w:rPr>
                <w:rFonts w:eastAsia="Dotum"/>
                <w:b/>
                <w:noProof/>
                <w:szCs w:val="22"/>
                <w:lang w:eastAsia="en-GB"/>
              </w:rPr>
              <w:drawing>
                <wp:inline distT="0" distB="0" distL="0" distR="0" wp14:anchorId="386B8B7A" wp14:editId="780105CA">
                  <wp:extent cx="3002421" cy="2969971"/>
                  <wp:effectExtent l="0" t="0" r="762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te_map.png"/>
                          <pic:cNvPicPr/>
                        </pic:nvPicPr>
                        <pic:blipFill>
                          <a:blip r:embed="rId122" cstate="email">
                            <a:extLst>
                              <a:ext uri="{28A0092B-C50C-407E-A947-70E740481C1C}">
                                <a14:useLocalDpi xmlns:a14="http://schemas.microsoft.com/office/drawing/2010/main"/>
                              </a:ext>
                            </a:extLst>
                          </a:blip>
                          <a:stretch>
                            <a:fillRect/>
                          </a:stretch>
                        </pic:blipFill>
                        <pic:spPr>
                          <a:xfrm>
                            <a:off x="0" y="0"/>
                            <a:ext cx="3005253" cy="2972773"/>
                          </a:xfrm>
                          <a:prstGeom prst="rect">
                            <a:avLst/>
                          </a:prstGeom>
                        </pic:spPr>
                      </pic:pic>
                    </a:graphicData>
                  </a:graphic>
                </wp:inline>
              </w:drawing>
            </w:r>
          </w:p>
        </w:tc>
      </w:tr>
    </w:tbl>
    <w:p w14:paraId="78CC7BA7" w14:textId="77777777" w:rsidR="00A974E7" w:rsidRPr="008A67D7" w:rsidRDefault="00A974E7" w:rsidP="00A974E7">
      <w:pPr>
        <w:pStyle w:val="ListParagraph"/>
        <w:tabs>
          <w:tab w:val="left" w:leader="dot" w:pos="3011"/>
        </w:tabs>
        <w:spacing w:before="120" w:after="120" w:line="240" w:lineRule="auto"/>
        <w:ind w:left="360"/>
        <w:contextualSpacing w:val="0"/>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1927"/>
        <w:gridCol w:w="1928"/>
        <w:gridCol w:w="1928"/>
        <w:gridCol w:w="1928"/>
        <w:gridCol w:w="1928"/>
      </w:tblGrid>
      <w:tr w:rsidR="00A3665A" w:rsidRPr="00511B28" w14:paraId="30234458" w14:textId="77777777" w:rsidTr="00221A5D">
        <w:tc>
          <w:tcPr>
            <w:tcW w:w="1927" w:type="dxa"/>
            <w:shd w:val="clear" w:color="auto" w:fill="89F3BB" w:themeFill="accent3" w:themeFillTint="66"/>
          </w:tcPr>
          <w:p w14:paraId="57B0AEC0" w14:textId="2FF6CD5A" w:rsidR="00A3665A" w:rsidRPr="00703321" w:rsidRDefault="00A3665A" w:rsidP="00571204">
            <w:pPr>
              <w:spacing w:before="120" w:after="120" w:line="240" w:lineRule="auto"/>
              <w:rPr>
                <w:rFonts w:eastAsia="Dotum"/>
                <w:b/>
                <w:bCs/>
                <w:szCs w:val="22"/>
              </w:rPr>
            </w:pPr>
            <w:r w:rsidRPr="00703321">
              <w:rPr>
                <w:rFonts w:eastAsia="Dotum"/>
                <w:b/>
                <w:bCs/>
                <w:szCs w:val="22"/>
              </w:rPr>
              <w:t>Distance from high</w:t>
            </w:r>
            <w:r w:rsidR="00511B28">
              <w:rPr>
                <w:rFonts w:eastAsia="Dotum"/>
                <w:b/>
                <w:bCs/>
                <w:szCs w:val="22"/>
              </w:rPr>
              <w:t>-</w:t>
            </w:r>
            <w:r w:rsidRPr="00703321">
              <w:rPr>
                <w:rFonts w:eastAsia="Dotum"/>
                <w:b/>
                <w:bCs/>
                <w:szCs w:val="22"/>
              </w:rPr>
              <w:t>tide line</w:t>
            </w:r>
          </w:p>
        </w:tc>
        <w:tc>
          <w:tcPr>
            <w:tcW w:w="1928" w:type="dxa"/>
            <w:shd w:val="clear" w:color="auto" w:fill="89F3BB" w:themeFill="accent3" w:themeFillTint="66"/>
          </w:tcPr>
          <w:p w14:paraId="302CE9F9" w14:textId="77777777" w:rsidR="00A3665A" w:rsidRPr="00703321" w:rsidRDefault="00886A1F" w:rsidP="00571204">
            <w:pPr>
              <w:spacing w:before="120" w:after="120" w:line="240" w:lineRule="auto"/>
              <w:rPr>
                <w:rFonts w:eastAsia="Dotum"/>
                <w:b/>
                <w:bCs/>
                <w:szCs w:val="22"/>
              </w:rPr>
            </w:pPr>
            <w:r w:rsidRPr="00703321">
              <w:rPr>
                <w:rFonts w:eastAsia="Dotum"/>
                <w:b/>
                <w:bCs/>
                <w:szCs w:val="22"/>
              </w:rPr>
              <w:t>Marram g</w:t>
            </w:r>
            <w:r w:rsidR="00A3665A" w:rsidRPr="00703321">
              <w:rPr>
                <w:rFonts w:eastAsia="Dotum"/>
                <w:b/>
                <w:bCs/>
                <w:szCs w:val="22"/>
              </w:rPr>
              <w:t>rass % cover</w:t>
            </w:r>
          </w:p>
        </w:tc>
        <w:tc>
          <w:tcPr>
            <w:tcW w:w="1928" w:type="dxa"/>
            <w:shd w:val="clear" w:color="auto" w:fill="89F3BB" w:themeFill="accent3" w:themeFillTint="66"/>
          </w:tcPr>
          <w:p w14:paraId="4618B05A" w14:textId="77777777" w:rsidR="00A3665A" w:rsidRPr="00703321" w:rsidRDefault="00A3665A" w:rsidP="00571204">
            <w:pPr>
              <w:spacing w:before="120" w:after="120" w:line="240" w:lineRule="auto"/>
              <w:rPr>
                <w:rFonts w:eastAsia="Dotum"/>
                <w:b/>
                <w:bCs/>
                <w:szCs w:val="22"/>
              </w:rPr>
            </w:pPr>
            <w:r w:rsidRPr="00703321">
              <w:rPr>
                <w:rFonts w:eastAsia="Dotum"/>
                <w:b/>
                <w:bCs/>
                <w:szCs w:val="22"/>
              </w:rPr>
              <w:t>Lichen % cover</w:t>
            </w:r>
          </w:p>
        </w:tc>
        <w:tc>
          <w:tcPr>
            <w:tcW w:w="1928" w:type="dxa"/>
            <w:shd w:val="clear" w:color="auto" w:fill="89F3BB" w:themeFill="accent3" w:themeFillTint="66"/>
          </w:tcPr>
          <w:p w14:paraId="3C323DB1" w14:textId="77777777" w:rsidR="00A3665A" w:rsidRPr="00703321" w:rsidRDefault="00A3665A" w:rsidP="00571204">
            <w:pPr>
              <w:spacing w:before="120" w:after="120" w:line="240" w:lineRule="auto"/>
              <w:rPr>
                <w:rFonts w:eastAsia="Dotum"/>
                <w:b/>
                <w:bCs/>
                <w:szCs w:val="22"/>
              </w:rPr>
            </w:pPr>
            <w:r w:rsidRPr="00703321">
              <w:rPr>
                <w:rFonts w:eastAsia="Dotum"/>
                <w:b/>
                <w:bCs/>
                <w:szCs w:val="22"/>
              </w:rPr>
              <w:t>Heather % cover</w:t>
            </w:r>
          </w:p>
        </w:tc>
        <w:tc>
          <w:tcPr>
            <w:tcW w:w="1928" w:type="dxa"/>
            <w:shd w:val="clear" w:color="auto" w:fill="89F3BB" w:themeFill="accent3" w:themeFillTint="66"/>
          </w:tcPr>
          <w:p w14:paraId="6E7596B3" w14:textId="77777777" w:rsidR="00A3665A" w:rsidRPr="00703321" w:rsidRDefault="00A3665A" w:rsidP="00571204">
            <w:pPr>
              <w:spacing w:before="120" w:after="120" w:line="240" w:lineRule="auto"/>
              <w:rPr>
                <w:rFonts w:eastAsia="Dotum"/>
                <w:b/>
                <w:bCs/>
                <w:szCs w:val="22"/>
              </w:rPr>
            </w:pPr>
            <w:r w:rsidRPr="00703321">
              <w:rPr>
                <w:rFonts w:eastAsia="Dotum"/>
                <w:b/>
                <w:bCs/>
                <w:szCs w:val="22"/>
              </w:rPr>
              <w:t>Hawthorne % cover</w:t>
            </w:r>
          </w:p>
        </w:tc>
      </w:tr>
      <w:tr w:rsidR="00A3665A" w:rsidRPr="008A67D7" w14:paraId="5F620F6C" w14:textId="77777777" w:rsidTr="00221A5D">
        <w:tc>
          <w:tcPr>
            <w:tcW w:w="1927" w:type="dxa"/>
          </w:tcPr>
          <w:p w14:paraId="5401AC6C" w14:textId="2810BCF3" w:rsidR="00A3665A" w:rsidRPr="008A67D7" w:rsidRDefault="00A3665A" w:rsidP="00571204">
            <w:pPr>
              <w:spacing w:before="120" w:after="120" w:line="240" w:lineRule="auto"/>
              <w:rPr>
                <w:rFonts w:eastAsia="Dotum"/>
                <w:szCs w:val="22"/>
              </w:rPr>
            </w:pPr>
            <w:r w:rsidRPr="008A67D7">
              <w:rPr>
                <w:rFonts w:eastAsia="Dotum"/>
                <w:szCs w:val="22"/>
              </w:rPr>
              <w:t>25</w:t>
            </w:r>
            <w:r w:rsidR="00FE1DBE">
              <w:rPr>
                <w:rFonts w:eastAsia="Dotum"/>
                <w:szCs w:val="22"/>
              </w:rPr>
              <w:t xml:space="preserve"> </w:t>
            </w:r>
            <w:r w:rsidRPr="008A67D7">
              <w:rPr>
                <w:rFonts w:eastAsia="Dotum"/>
                <w:szCs w:val="22"/>
              </w:rPr>
              <w:t>m</w:t>
            </w:r>
          </w:p>
        </w:tc>
        <w:tc>
          <w:tcPr>
            <w:tcW w:w="1928" w:type="dxa"/>
          </w:tcPr>
          <w:p w14:paraId="5F409DE0" w14:textId="77777777" w:rsidR="00A3665A" w:rsidRPr="008A67D7" w:rsidRDefault="00A3665A" w:rsidP="00571204">
            <w:pPr>
              <w:spacing w:before="120" w:after="120" w:line="240" w:lineRule="auto"/>
              <w:rPr>
                <w:rFonts w:eastAsia="Dotum"/>
                <w:szCs w:val="22"/>
              </w:rPr>
            </w:pPr>
            <w:r w:rsidRPr="008A67D7">
              <w:rPr>
                <w:rFonts w:eastAsia="Dotum"/>
                <w:szCs w:val="22"/>
              </w:rPr>
              <w:t>44</w:t>
            </w:r>
          </w:p>
        </w:tc>
        <w:tc>
          <w:tcPr>
            <w:tcW w:w="1928" w:type="dxa"/>
          </w:tcPr>
          <w:p w14:paraId="4CF570C4"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7EF3F999"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70BB6016"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r>
      <w:tr w:rsidR="00A3665A" w:rsidRPr="008A67D7" w14:paraId="379200B9" w14:textId="77777777" w:rsidTr="00221A5D">
        <w:tc>
          <w:tcPr>
            <w:tcW w:w="1927" w:type="dxa"/>
          </w:tcPr>
          <w:p w14:paraId="4FF67D92" w14:textId="77777777" w:rsidR="00A3665A" w:rsidRPr="008A67D7" w:rsidRDefault="00A3665A" w:rsidP="00571204">
            <w:pPr>
              <w:spacing w:before="120" w:after="120" w:line="240" w:lineRule="auto"/>
              <w:rPr>
                <w:rFonts w:eastAsia="Dotum"/>
                <w:szCs w:val="22"/>
              </w:rPr>
            </w:pPr>
            <w:r w:rsidRPr="008A67D7">
              <w:rPr>
                <w:rFonts w:eastAsia="Dotum"/>
                <w:szCs w:val="22"/>
              </w:rPr>
              <w:t>50</w:t>
            </w:r>
            <w:r w:rsidR="00886A1F">
              <w:rPr>
                <w:rFonts w:eastAsia="Dotum"/>
                <w:szCs w:val="22"/>
              </w:rPr>
              <w:t xml:space="preserve"> </w:t>
            </w:r>
            <w:r w:rsidRPr="008A67D7">
              <w:rPr>
                <w:rFonts w:eastAsia="Dotum"/>
                <w:szCs w:val="22"/>
              </w:rPr>
              <w:t>m</w:t>
            </w:r>
          </w:p>
        </w:tc>
        <w:tc>
          <w:tcPr>
            <w:tcW w:w="1928" w:type="dxa"/>
          </w:tcPr>
          <w:p w14:paraId="3E3C33FD" w14:textId="77777777" w:rsidR="00A3665A" w:rsidRPr="008A67D7" w:rsidRDefault="00A3665A" w:rsidP="00571204">
            <w:pPr>
              <w:spacing w:before="120" w:after="120" w:line="240" w:lineRule="auto"/>
              <w:rPr>
                <w:rFonts w:eastAsia="Dotum"/>
                <w:szCs w:val="22"/>
              </w:rPr>
            </w:pPr>
            <w:r w:rsidRPr="008A67D7">
              <w:rPr>
                <w:rFonts w:eastAsia="Dotum"/>
                <w:szCs w:val="22"/>
              </w:rPr>
              <w:t>20</w:t>
            </w:r>
          </w:p>
        </w:tc>
        <w:tc>
          <w:tcPr>
            <w:tcW w:w="1928" w:type="dxa"/>
          </w:tcPr>
          <w:p w14:paraId="26A3449B"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608BC406"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6CEC1296"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r>
      <w:tr w:rsidR="00A3665A" w:rsidRPr="008A67D7" w14:paraId="0FBFE58E" w14:textId="77777777" w:rsidTr="00221A5D">
        <w:tc>
          <w:tcPr>
            <w:tcW w:w="1927" w:type="dxa"/>
          </w:tcPr>
          <w:p w14:paraId="77329956" w14:textId="77777777" w:rsidR="00A3665A" w:rsidRPr="008A67D7" w:rsidRDefault="00A3665A" w:rsidP="00571204">
            <w:pPr>
              <w:spacing w:before="120" w:after="120" w:line="240" w:lineRule="auto"/>
              <w:rPr>
                <w:rFonts w:eastAsia="Dotum"/>
                <w:szCs w:val="22"/>
              </w:rPr>
            </w:pPr>
            <w:r w:rsidRPr="008A67D7">
              <w:rPr>
                <w:rFonts w:eastAsia="Dotum"/>
                <w:szCs w:val="22"/>
              </w:rPr>
              <w:t>75</w:t>
            </w:r>
            <w:r w:rsidR="00886A1F">
              <w:rPr>
                <w:rFonts w:eastAsia="Dotum"/>
                <w:szCs w:val="22"/>
              </w:rPr>
              <w:t xml:space="preserve"> </w:t>
            </w:r>
            <w:r w:rsidRPr="008A67D7">
              <w:rPr>
                <w:rFonts w:eastAsia="Dotum"/>
                <w:szCs w:val="22"/>
              </w:rPr>
              <w:t>m</w:t>
            </w:r>
          </w:p>
        </w:tc>
        <w:tc>
          <w:tcPr>
            <w:tcW w:w="1928" w:type="dxa"/>
          </w:tcPr>
          <w:p w14:paraId="6B317A2A" w14:textId="77777777" w:rsidR="00A3665A" w:rsidRPr="008A67D7" w:rsidRDefault="00A3665A" w:rsidP="00571204">
            <w:pPr>
              <w:spacing w:before="120" w:after="120" w:line="240" w:lineRule="auto"/>
              <w:rPr>
                <w:rFonts w:eastAsia="Dotum"/>
                <w:szCs w:val="22"/>
              </w:rPr>
            </w:pPr>
            <w:r w:rsidRPr="008A67D7">
              <w:rPr>
                <w:rFonts w:eastAsia="Dotum"/>
                <w:szCs w:val="22"/>
              </w:rPr>
              <w:t>6</w:t>
            </w:r>
          </w:p>
        </w:tc>
        <w:tc>
          <w:tcPr>
            <w:tcW w:w="1928" w:type="dxa"/>
          </w:tcPr>
          <w:p w14:paraId="64289C42" w14:textId="77777777" w:rsidR="00A3665A" w:rsidRPr="008A67D7" w:rsidRDefault="00A3665A" w:rsidP="00571204">
            <w:pPr>
              <w:spacing w:before="120" w:after="120" w:line="240" w:lineRule="auto"/>
              <w:rPr>
                <w:rFonts w:eastAsia="Dotum"/>
                <w:szCs w:val="22"/>
              </w:rPr>
            </w:pPr>
            <w:r w:rsidRPr="008A67D7">
              <w:rPr>
                <w:rFonts w:eastAsia="Dotum"/>
                <w:szCs w:val="22"/>
              </w:rPr>
              <w:t>2</w:t>
            </w:r>
          </w:p>
        </w:tc>
        <w:tc>
          <w:tcPr>
            <w:tcW w:w="1928" w:type="dxa"/>
          </w:tcPr>
          <w:p w14:paraId="04FF8BB0"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5A9E8E24"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r>
      <w:tr w:rsidR="00A3665A" w:rsidRPr="008A67D7" w14:paraId="30A3657C" w14:textId="77777777" w:rsidTr="00221A5D">
        <w:tc>
          <w:tcPr>
            <w:tcW w:w="1927" w:type="dxa"/>
          </w:tcPr>
          <w:p w14:paraId="4FD63055" w14:textId="77777777" w:rsidR="00A3665A" w:rsidRPr="008A67D7" w:rsidRDefault="00A3665A" w:rsidP="00571204">
            <w:pPr>
              <w:spacing w:before="120" w:after="120" w:line="240" w:lineRule="auto"/>
              <w:rPr>
                <w:rFonts w:eastAsia="Dotum"/>
                <w:szCs w:val="22"/>
              </w:rPr>
            </w:pPr>
            <w:r w:rsidRPr="008A67D7">
              <w:rPr>
                <w:rFonts w:eastAsia="Dotum"/>
                <w:szCs w:val="22"/>
              </w:rPr>
              <w:t>100</w:t>
            </w:r>
            <w:r w:rsidR="00886A1F">
              <w:rPr>
                <w:rFonts w:eastAsia="Dotum"/>
                <w:szCs w:val="22"/>
              </w:rPr>
              <w:t xml:space="preserve"> </w:t>
            </w:r>
            <w:r w:rsidRPr="008A67D7">
              <w:rPr>
                <w:rFonts w:eastAsia="Dotum"/>
                <w:szCs w:val="22"/>
              </w:rPr>
              <w:t>m</w:t>
            </w:r>
          </w:p>
        </w:tc>
        <w:tc>
          <w:tcPr>
            <w:tcW w:w="1928" w:type="dxa"/>
          </w:tcPr>
          <w:p w14:paraId="67090C1C" w14:textId="77777777" w:rsidR="00A3665A" w:rsidRPr="008A67D7" w:rsidRDefault="00A3665A" w:rsidP="00571204">
            <w:pPr>
              <w:spacing w:before="120" w:after="120" w:line="240" w:lineRule="auto"/>
              <w:rPr>
                <w:rFonts w:eastAsia="Dotum"/>
                <w:szCs w:val="22"/>
              </w:rPr>
            </w:pPr>
            <w:r w:rsidRPr="008A67D7">
              <w:rPr>
                <w:rFonts w:eastAsia="Dotum"/>
                <w:szCs w:val="22"/>
              </w:rPr>
              <w:t>2</w:t>
            </w:r>
          </w:p>
        </w:tc>
        <w:tc>
          <w:tcPr>
            <w:tcW w:w="1928" w:type="dxa"/>
          </w:tcPr>
          <w:p w14:paraId="61228934" w14:textId="77777777" w:rsidR="00A3665A" w:rsidRPr="008A67D7" w:rsidRDefault="00A3665A" w:rsidP="00571204">
            <w:pPr>
              <w:spacing w:before="120" w:after="120" w:line="240" w:lineRule="auto"/>
              <w:rPr>
                <w:rFonts w:eastAsia="Dotum"/>
                <w:szCs w:val="22"/>
              </w:rPr>
            </w:pPr>
            <w:r w:rsidRPr="008A67D7">
              <w:rPr>
                <w:rFonts w:eastAsia="Dotum"/>
                <w:szCs w:val="22"/>
              </w:rPr>
              <w:t>16</w:t>
            </w:r>
          </w:p>
        </w:tc>
        <w:tc>
          <w:tcPr>
            <w:tcW w:w="1928" w:type="dxa"/>
          </w:tcPr>
          <w:p w14:paraId="04F67379" w14:textId="77777777" w:rsidR="00A3665A" w:rsidRPr="008A67D7" w:rsidRDefault="00A3665A" w:rsidP="00571204">
            <w:pPr>
              <w:spacing w:before="120" w:after="120" w:line="240" w:lineRule="auto"/>
              <w:rPr>
                <w:rFonts w:eastAsia="Dotum"/>
                <w:szCs w:val="22"/>
              </w:rPr>
            </w:pPr>
            <w:r w:rsidRPr="008A67D7">
              <w:rPr>
                <w:rFonts w:eastAsia="Dotum"/>
                <w:szCs w:val="22"/>
              </w:rPr>
              <w:t>20</w:t>
            </w:r>
          </w:p>
        </w:tc>
        <w:tc>
          <w:tcPr>
            <w:tcW w:w="1928" w:type="dxa"/>
          </w:tcPr>
          <w:p w14:paraId="7DB8ABCA"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r>
      <w:tr w:rsidR="00A3665A" w:rsidRPr="008A67D7" w14:paraId="04CEFFA8" w14:textId="77777777" w:rsidTr="00221A5D">
        <w:tc>
          <w:tcPr>
            <w:tcW w:w="1927" w:type="dxa"/>
          </w:tcPr>
          <w:p w14:paraId="07791EB1" w14:textId="77777777" w:rsidR="00A3665A" w:rsidRPr="008A67D7" w:rsidRDefault="00A3665A" w:rsidP="00571204">
            <w:pPr>
              <w:spacing w:before="120" w:after="120" w:line="240" w:lineRule="auto"/>
              <w:rPr>
                <w:rFonts w:eastAsia="Dotum"/>
                <w:szCs w:val="22"/>
              </w:rPr>
            </w:pPr>
            <w:r w:rsidRPr="008A67D7">
              <w:rPr>
                <w:rFonts w:eastAsia="Dotum"/>
                <w:szCs w:val="22"/>
              </w:rPr>
              <w:t>125</w:t>
            </w:r>
            <w:r w:rsidR="00886A1F">
              <w:rPr>
                <w:rFonts w:eastAsia="Dotum"/>
                <w:szCs w:val="22"/>
              </w:rPr>
              <w:t xml:space="preserve"> </w:t>
            </w:r>
            <w:r w:rsidRPr="008A67D7">
              <w:rPr>
                <w:rFonts w:eastAsia="Dotum"/>
                <w:szCs w:val="22"/>
              </w:rPr>
              <w:t>m</w:t>
            </w:r>
          </w:p>
        </w:tc>
        <w:tc>
          <w:tcPr>
            <w:tcW w:w="1928" w:type="dxa"/>
          </w:tcPr>
          <w:p w14:paraId="4C9B1B35"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756F8EDA" w14:textId="77777777" w:rsidR="00A3665A" w:rsidRPr="008A67D7" w:rsidRDefault="00A3665A" w:rsidP="00571204">
            <w:pPr>
              <w:spacing w:before="120" w:after="120" w:line="240" w:lineRule="auto"/>
              <w:rPr>
                <w:rFonts w:eastAsia="Dotum"/>
                <w:szCs w:val="22"/>
              </w:rPr>
            </w:pPr>
            <w:r w:rsidRPr="008A67D7">
              <w:rPr>
                <w:rFonts w:eastAsia="Dotum"/>
                <w:szCs w:val="22"/>
              </w:rPr>
              <w:t>54</w:t>
            </w:r>
          </w:p>
        </w:tc>
        <w:tc>
          <w:tcPr>
            <w:tcW w:w="1928" w:type="dxa"/>
          </w:tcPr>
          <w:p w14:paraId="53C82FCA" w14:textId="77777777" w:rsidR="00A3665A" w:rsidRPr="008A67D7" w:rsidRDefault="00A3665A" w:rsidP="00571204">
            <w:pPr>
              <w:spacing w:before="120" w:after="120" w:line="240" w:lineRule="auto"/>
              <w:rPr>
                <w:rFonts w:eastAsia="Dotum"/>
                <w:szCs w:val="22"/>
              </w:rPr>
            </w:pPr>
            <w:r w:rsidRPr="008A67D7">
              <w:rPr>
                <w:rFonts w:eastAsia="Dotum"/>
                <w:szCs w:val="22"/>
              </w:rPr>
              <w:t>34</w:t>
            </w:r>
          </w:p>
        </w:tc>
        <w:tc>
          <w:tcPr>
            <w:tcW w:w="1928" w:type="dxa"/>
          </w:tcPr>
          <w:p w14:paraId="41DE361E" w14:textId="77777777" w:rsidR="00A3665A" w:rsidRPr="008A67D7" w:rsidRDefault="00A3665A" w:rsidP="00571204">
            <w:pPr>
              <w:spacing w:before="120" w:after="120" w:line="240" w:lineRule="auto"/>
              <w:rPr>
                <w:rFonts w:eastAsia="Dotum"/>
                <w:szCs w:val="22"/>
              </w:rPr>
            </w:pPr>
            <w:r w:rsidRPr="008A67D7">
              <w:rPr>
                <w:rFonts w:eastAsia="Dotum"/>
                <w:szCs w:val="22"/>
              </w:rPr>
              <w:t>2</w:t>
            </w:r>
          </w:p>
        </w:tc>
      </w:tr>
      <w:tr w:rsidR="00A3665A" w:rsidRPr="008A67D7" w14:paraId="3D9F6CF9" w14:textId="77777777" w:rsidTr="00221A5D">
        <w:tc>
          <w:tcPr>
            <w:tcW w:w="1927" w:type="dxa"/>
          </w:tcPr>
          <w:p w14:paraId="143292F2" w14:textId="77777777" w:rsidR="00A3665A" w:rsidRPr="008A67D7" w:rsidRDefault="00A3665A" w:rsidP="00571204">
            <w:pPr>
              <w:spacing w:before="120" w:after="120" w:line="240" w:lineRule="auto"/>
              <w:rPr>
                <w:rFonts w:eastAsia="Dotum"/>
                <w:szCs w:val="22"/>
              </w:rPr>
            </w:pPr>
            <w:r w:rsidRPr="008A67D7">
              <w:rPr>
                <w:rFonts w:eastAsia="Dotum"/>
                <w:szCs w:val="22"/>
              </w:rPr>
              <w:t>150</w:t>
            </w:r>
            <w:r w:rsidR="00886A1F">
              <w:rPr>
                <w:rFonts w:eastAsia="Dotum"/>
                <w:szCs w:val="22"/>
              </w:rPr>
              <w:t xml:space="preserve"> </w:t>
            </w:r>
            <w:r w:rsidRPr="008A67D7">
              <w:rPr>
                <w:rFonts w:eastAsia="Dotum"/>
                <w:szCs w:val="22"/>
              </w:rPr>
              <w:t>m</w:t>
            </w:r>
          </w:p>
        </w:tc>
        <w:tc>
          <w:tcPr>
            <w:tcW w:w="1928" w:type="dxa"/>
          </w:tcPr>
          <w:p w14:paraId="733C0941"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613BFD6B" w14:textId="77777777" w:rsidR="00A3665A" w:rsidRPr="008A67D7" w:rsidRDefault="00A3665A" w:rsidP="00571204">
            <w:pPr>
              <w:spacing w:before="120" w:after="120" w:line="240" w:lineRule="auto"/>
              <w:rPr>
                <w:rFonts w:eastAsia="Dotum"/>
                <w:szCs w:val="22"/>
              </w:rPr>
            </w:pPr>
            <w:r w:rsidRPr="008A67D7">
              <w:rPr>
                <w:rFonts w:eastAsia="Dotum"/>
                <w:szCs w:val="22"/>
              </w:rPr>
              <w:t>0</w:t>
            </w:r>
          </w:p>
        </w:tc>
        <w:tc>
          <w:tcPr>
            <w:tcW w:w="1928" w:type="dxa"/>
          </w:tcPr>
          <w:p w14:paraId="5575E6FC" w14:textId="77777777" w:rsidR="00A3665A" w:rsidRPr="008A67D7" w:rsidRDefault="00A3665A" w:rsidP="00571204">
            <w:pPr>
              <w:spacing w:before="120" w:after="120" w:line="240" w:lineRule="auto"/>
              <w:rPr>
                <w:rFonts w:eastAsia="Dotum"/>
                <w:szCs w:val="22"/>
              </w:rPr>
            </w:pPr>
            <w:r w:rsidRPr="008A67D7">
              <w:rPr>
                <w:rFonts w:eastAsia="Dotum"/>
                <w:szCs w:val="22"/>
              </w:rPr>
              <w:t>20</w:t>
            </w:r>
          </w:p>
        </w:tc>
        <w:tc>
          <w:tcPr>
            <w:tcW w:w="1928" w:type="dxa"/>
          </w:tcPr>
          <w:p w14:paraId="272B27B7" w14:textId="77777777" w:rsidR="00A3665A" w:rsidRPr="008A67D7" w:rsidRDefault="00A3665A" w:rsidP="00571204">
            <w:pPr>
              <w:spacing w:before="120" w:after="120" w:line="240" w:lineRule="auto"/>
              <w:rPr>
                <w:rFonts w:eastAsia="Dotum"/>
                <w:szCs w:val="22"/>
              </w:rPr>
            </w:pPr>
            <w:r w:rsidRPr="008A67D7">
              <w:rPr>
                <w:rFonts w:eastAsia="Dotum"/>
                <w:szCs w:val="22"/>
              </w:rPr>
              <w:t>40</w:t>
            </w:r>
          </w:p>
        </w:tc>
      </w:tr>
    </w:tbl>
    <w:p w14:paraId="28246FF7" w14:textId="77777777" w:rsidR="00A3665A" w:rsidRPr="008A67D7" w:rsidRDefault="00A3665A" w:rsidP="00571204">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639"/>
      </w:tblGrid>
      <w:tr w:rsidR="00221A5D" w:rsidRPr="008A67D7" w14:paraId="03F3C152" w14:textId="77777777" w:rsidTr="00046B20">
        <w:trPr>
          <w:trHeight w:val="2721"/>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18E8129A" w14:textId="627C6E01" w:rsidR="00221A5D" w:rsidRPr="008A67D7" w:rsidRDefault="00221A5D" w:rsidP="00221A5D">
            <w:pPr>
              <w:spacing w:before="120" w:after="120" w:line="240" w:lineRule="auto"/>
              <w:rPr>
                <w:rFonts w:eastAsia="Dotum"/>
                <w:szCs w:val="22"/>
              </w:rPr>
            </w:pPr>
            <w:r w:rsidRPr="008A67D7">
              <w:rPr>
                <w:rFonts w:eastAsia="Dotum"/>
                <w:szCs w:val="22"/>
              </w:rPr>
              <w:t>Describe the pattern shown by your kite diagram</w:t>
            </w:r>
            <w:r w:rsidR="00511B28">
              <w:rPr>
                <w:rFonts w:eastAsia="Dotum"/>
                <w:szCs w:val="22"/>
              </w:rPr>
              <w:t>.</w:t>
            </w:r>
          </w:p>
          <w:p w14:paraId="5CC17008" w14:textId="77777777" w:rsidR="00A974E7" w:rsidRPr="008A67D7" w:rsidRDefault="00A974E7" w:rsidP="00046B20">
            <w:pPr>
              <w:spacing w:before="120" w:after="120" w:line="240" w:lineRule="auto"/>
              <w:rPr>
                <w:rFonts w:eastAsia="Dotum"/>
                <w:szCs w:val="22"/>
              </w:rPr>
            </w:pPr>
          </w:p>
        </w:tc>
      </w:tr>
    </w:tbl>
    <w:p w14:paraId="3684C612" w14:textId="77777777" w:rsidR="00046B20" w:rsidRDefault="00046B20" w:rsidP="00571204">
      <w:pPr>
        <w:spacing w:before="120" w:after="120" w:line="240" w:lineRule="auto"/>
        <w:rPr>
          <w:rFonts w:asciiTheme="minorHAnsi" w:eastAsia="Dotum" w:hAnsiTheme="minorHAnsi"/>
          <w:szCs w:val="22"/>
        </w:rPr>
        <w:sectPr w:rsidR="00046B20" w:rsidSect="00885D29">
          <w:pgSz w:w="11906" w:h="16838"/>
          <w:pgMar w:top="709" w:right="1134" w:bottom="709" w:left="1134" w:header="708" w:footer="708" w:gutter="0"/>
          <w:cols w:space="708"/>
          <w:docGrid w:linePitch="381"/>
        </w:sectPr>
      </w:pPr>
    </w:p>
    <w:p w14:paraId="394C152C" w14:textId="34D04F73" w:rsidR="00A3665A" w:rsidRPr="00046B20" w:rsidRDefault="00A3665A" w:rsidP="00571204">
      <w:pPr>
        <w:spacing w:before="120" w:after="120" w:line="240" w:lineRule="auto"/>
        <w:rPr>
          <w:rFonts w:asciiTheme="minorHAnsi" w:eastAsia="Dotum" w:hAnsiTheme="minorHAnsi"/>
          <w:sz w:val="4"/>
          <w:szCs w:val="4"/>
        </w:rPr>
      </w:pPr>
    </w:p>
    <w:tbl>
      <w:tblPr>
        <w:tblStyle w:val="TableGrid"/>
        <w:tblW w:w="0" w:type="auto"/>
        <w:tblInd w:w="108" w:type="dxa"/>
        <w:tblLook w:val="04A0" w:firstRow="1" w:lastRow="0" w:firstColumn="1" w:lastColumn="0" w:noHBand="0" w:noVBand="1"/>
      </w:tblPr>
      <w:tblGrid>
        <w:gridCol w:w="9639"/>
      </w:tblGrid>
      <w:tr w:rsidR="00221A5D" w:rsidRPr="008A67D7" w14:paraId="5EF59123" w14:textId="77777777" w:rsidTr="00046B20">
        <w:trPr>
          <w:trHeight w:val="4535"/>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36D4FD2C" w14:textId="77777777" w:rsidR="00221A5D" w:rsidRPr="008A67D7" w:rsidRDefault="00221A5D" w:rsidP="00221A5D">
            <w:pPr>
              <w:spacing w:before="120" w:after="120" w:line="240" w:lineRule="auto"/>
              <w:rPr>
                <w:rFonts w:eastAsia="Dotum"/>
                <w:szCs w:val="22"/>
              </w:rPr>
            </w:pPr>
            <w:r w:rsidRPr="008A67D7">
              <w:rPr>
                <w:rFonts w:eastAsia="Dotum"/>
                <w:szCs w:val="22"/>
              </w:rPr>
              <w:t>State the advantages and disadvantages of using this type of data presentation technique.</w:t>
            </w:r>
          </w:p>
          <w:p w14:paraId="24013FB4" w14:textId="77777777" w:rsidR="00221A5D" w:rsidRPr="008A67D7" w:rsidRDefault="00221A5D" w:rsidP="00571204">
            <w:pPr>
              <w:spacing w:before="120" w:after="120" w:line="240" w:lineRule="auto"/>
              <w:rPr>
                <w:rFonts w:eastAsia="Dotum"/>
                <w:szCs w:val="22"/>
              </w:rPr>
            </w:pPr>
          </w:p>
        </w:tc>
      </w:tr>
    </w:tbl>
    <w:p w14:paraId="0DCDE720" w14:textId="77777777" w:rsidR="00A3665A" w:rsidRPr="008A67D7" w:rsidRDefault="00A3665A" w:rsidP="00BD531D">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639"/>
      </w:tblGrid>
      <w:tr w:rsidR="00221A5D" w:rsidRPr="008A67D7" w14:paraId="1F1F6237" w14:textId="77777777" w:rsidTr="00046B20">
        <w:trPr>
          <w:trHeight w:val="5669"/>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2F287052" w14:textId="77777777" w:rsidR="00221A5D" w:rsidRPr="008A67D7" w:rsidRDefault="00221A5D" w:rsidP="00221A5D">
            <w:pPr>
              <w:spacing w:before="120" w:after="120" w:line="240" w:lineRule="auto"/>
              <w:rPr>
                <w:rFonts w:eastAsia="Dotum"/>
                <w:szCs w:val="22"/>
              </w:rPr>
            </w:pPr>
            <w:r w:rsidRPr="008A67D7">
              <w:rPr>
                <w:rFonts w:eastAsia="Dotum"/>
                <w:szCs w:val="22"/>
              </w:rPr>
              <w:t xml:space="preserve">Suggest another way to show this data. Give reasons for your suggestion. </w:t>
            </w:r>
          </w:p>
          <w:p w14:paraId="3D69CE62" w14:textId="77777777" w:rsidR="00221A5D" w:rsidRPr="008A67D7" w:rsidRDefault="00221A5D" w:rsidP="00221A5D">
            <w:pPr>
              <w:spacing w:before="120" w:after="120" w:line="240" w:lineRule="auto"/>
              <w:rPr>
                <w:rFonts w:eastAsia="Dotum"/>
                <w:szCs w:val="22"/>
              </w:rPr>
            </w:pPr>
          </w:p>
        </w:tc>
      </w:tr>
    </w:tbl>
    <w:p w14:paraId="12079EF1" w14:textId="77777777" w:rsidR="00E169E5" w:rsidRPr="008A67D7" w:rsidRDefault="00E169E5" w:rsidP="008A67D7">
      <w:pPr>
        <w:spacing w:after="100" w:afterAutospacing="1" w:line="240" w:lineRule="auto"/>
        <w:rPr>
          <w:rFonts w:asciiTheme="minorHAnsi" w:eastAsia="Dotum" w:hAnsiTheme="minorHAnsi"/>
          <w:sz w:val="4"/>
          <w:szCs w:val="22"/>
        </w:rPr>
      </w:pPr>
    </w:p>
    <w:p w14:paraId="4969378D" w14:textId="77777777" w:rsidR="000359AC" w:rsidRPr="008A67D7" w:rsidRDefault="000359AC" w:rsidP="008A67D7">
      <w:pPr>
        <w:shd w:val="clear" w:color="auto" w:fill="F7AA83" w:themeFill="accent1" w:themeFillTint="99"/>
        <w:spacing w:after="100" w:afterAutospacing="1" w:line="240" w:lineRule="auto"/>
        <w:rPr>
          <w:rFonts w:asciiTheme="minorHAnsi" w:eastAsia="Dotum" w:hAnsiTheme="minorHAnsi"/>
          <w:sz w:val="4"/>
          <w:szCs w:val="22"/>
        </w:rPr>
        <w:sectPr w:rsidR="000359AC" w:rsidRPr="008A67D7" w:rsidSect="00885D29">
          <w:pgSz w:w="11906" w:h="16838"/>
          <w:pgMar w:top="709" w:right="1134" w:bottom="709" w:left="1134" w:header="708" w:footer="708" w:gutter="0"/>
          <w:cols w:space="708"/>
          <w:docGrid w:linePitch="381"/>
        </w:sectPr>
      </w:pPr>
    </w:p>
    <w:p w14:paraId="6484F84F" w14:textId="77777777" w:rsidR="00DC76D0" w:rsidRPr="008A67D7" w:rsidRDefault="00DC76D0" w:rsidP="00EC21A2">
      <w:pPr>
        <w:pStyle w:val="SmallerHeading"/>
        <w:rPr>
          <w:rFonts w:asciiTheme="minorHAnsi" w:hAnsiTheme="minorHAnsi"/>
        </w:rPr>
      </w:pPr>
      <w:r w:rsidRPr="008A67D7">
        <w:rPr>
          <w:rFonts w:asciiTheme="minorHAnsi" w:hAnsiTheme="minorHAnsi"/>
        </w:rPr>
        <w:lastRenderedPageBreak/>
        <w:t>Desire lines</w:t>
      </w:r>
    </w:p>
    <w:p w14:paraId="5C36D19A" w14:textId="77777777" w:rsidR="00D74EAC" w:rsidRPr="008A67D7" w:rsidRDefault="00D74EA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Desire lines show the direction of movement on a map. The arrows will start from the origin location and extend to the destination. They could show movement such as traffic moving from the suburbs to the town centre. The width of the line is proportional to the density of the movement. They could also show data such as migration.</w:t>
      </w:r>
    </w:p>
    <w:p w14:paraId="3E13F828" w14:textId="24167477" w:rsidR="00DC76D0" w:rsidRPr="008A67D7" w:rsidRDefault="006A0EE6" w:rsidP="00571204">
      <w:pPr>
        <w:spacing w:before="120" w:after="120" w:line="240" w:lineRule="auto"/>
        <w:rPr>
          <w:rFonts w:asciiTheme="minorHAnsi" w:eastAsia="Dotum" w:hAnsiTheme="minorHAnsi"/>
          <w:szCs w:val="22"/>
        </w:rPr>
      </w:pPr>
      <w:r>
        <w:rPr>
          <w:rFonts w:asciiTheme="minorHAnsi" w:eastAsia="Dotum" w:hAnsiTheme="minorHAnsi"/>
          <w:noProof/>
          <w:szCs w:val="22"/>
          <w:lang w:eastAsia="en-GB"/>
        </w:rPr>
        <w:drawing>
          <wp:inline distT="0" distB="0" distL="0" distR="0" wp14:anchorId="0C7EBD7E" wp14:editId="75385074">
            <wp:extent cx="6120130" cy="3105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trade.png"/>
                    <pic:cNvPicPr/>
                  </pic:nvPicPr>
                  <pic:blipFill>
                    <a:blip r:embed="rId123" cstate="email">
                      <a:extLst>
                        <a:ext uri="{28A0092B-C50C-407E-A947-70E740481C1C}">
                          <a14:useLocalDpi xmlns:a14="http://schemas.microsoft.com/office/drawing/2010/main"/>
                        </a:ext>
                      </a:extLst>
                    </a:blip>
                    <a:stretch>
                      <a:fillRect/>
                    </a:stretch>
                  </pic:blipFill>
                  <pic:spPr>
                    <a:xfrm>
                      <a:off x="0" y="0"/>
                      <a:ext cx="6120130" cy="3105150"/>
                    </a:xfrm>
                    <a:prstGeom prst="rect">
                      <a:avLst/>
                    </a:prstGeom>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619"/>
      </w:tblGrid>
      <w:tr w:rsidR="006A0EE6" w:rsidRPr="008A67D7" w14:paraId="758D1F81" w14:textId="77777777" w:rsidTr="00B200DD">
        <w:tc>
          <w:tcPr>
            <w:tcW w:w="2127" w:type="dxa"/>
            <w:tcBorders>
              <w:bottom w:val="single" w:sz="18" w:space="0" w:color="11AB5A" w:themeColor="accent3"/>
            </w:tcBorders>
            <w:shd w:val="clear" w:color="auto" w:fill="C4F9DD" w:themeFill="accent3" w:themeFillTint="33"/>
            <w:vAlign w:val="center"/>
          </w:tcPr>
          <w:p w14:paraId="287B26CC" w14:textId="77777777" w:rsidR="006A0EE6" w:rsidRPr="008A67D7" w:rsidRDefault="006A0EE6" w:rsidP="00B200DD">
            <w:pPr>
              <w:spacing w:before="120" w:after="120"/>
            </w:pPr>
            <w:r w:rsidRPr="003A484A">
              <w:rPr>
                <w:b/>
                <w:sz w:val="36"/>
              </w:rPr>
              <w:t>Key</w:t>
            </w:r>
          </w:p>
        </w:tc>
        <w:tc>
          <w:tcPr>
            <w:tcW w:w="7619" w:type="dxa"/>
            <w:tcBorders>
              <w:bottom w:val="single" w:sz="18" w:space="0" w:color="11AB5A" w:themeColor="accent3"/>
            </w:tcBorders>
            <w:shd w:val="clear" w:color="auto" w:fill="C4F9DD" w:themeFill="accent3" w:themeFillTint="33"/>
            <w:vAlign w:val="center"/>
          </w:tcPr>
          <w:p w14:paraId="178C1EFA" w14:textId="77777777" w:rsidR="006A0EE6" w:rsidRPr="008A67D7" w:rsidRDefault="006A0EE6" w:rsidP="00B200DD">
            <w:pPr>
              <w:tabs>
                <w:tab w:val="left" w:leader="dot" w:pos="2977"/>
              </w:tabs>
              <w:spacing w:before="120" w:after="120"/>
            </w:pPr>
          </w:p>
        </w:tc>
      </w:tr>
      <w:tr w:rsidR="006A0EE6" w:rsidRPr="008A67D7" w14:paraId="14F739A7" w14:textId="77777777" w:rsidTr="00B200DD">
        <w:tc>
          <w:tcPr>
            <w:tcW w:w="9746" w:type="dxa"/>
            <w:gridSpan w:val="2"/>
            <w:tcBorders>
              <w:top w:val="single" w:sz="18" w:space="0" w:color="11AB5A" w:themeColor="accent3"/>
              <w:left w:val="single" w:sz="18" w:space="0" w:color="11AB5A" w:themeColor="accent3"/>
              <w:bottom w:val="single" w:sz="18" w:space="0" w:color="11AB5A" w:themeColor="accent3"/>
              <w:right w:val="single" w:sz="18" w:space="0" w:color="11AB5A" w:themeColor="accent3"/>
            </w:tcBorders>
            <w:vAlign w:val="center"/>
          </w:tcPr>
          <w:p w14:paraId="595E628A" w14:textId="37B190AD" w:rsidR="006A0EE6" w:rsidRPr="008A67D7" w:rsidRDefault="006A0EE6" w:rsidP="00B200DD">
            <w:pPr>
              <w:tabs>
                <w:tab w:val="left" w:leader="dot" w:pos="2924"/>
              </w:tabs>
              <w:spacing w:before="120" w:after="120" w:line="240" w:lineRule="auto"/>
              <w:rPr>
                <w:rFonts w:eastAsia="Dotum"/>
                <w:szCs w:val="22"/>
              </w:rPr>
            </w:pPr>
            <w:r>
              <w:t>The wider the line the more US exports (in US$)</w:t>
            </w:r>
          </w:p>
        </w:tc>
      </w:tr>
    </w:tbl>
    <w:p w14:paraId="54E3D129" w14:textId="77777777" w:rsidR="00F50427" w:rsidRDefault="00F50427" w:rsidP="00571204">
      <w:pPr>
        <w:spacing w:before="120" w:after="120" w:line="240" w:lineRule="auto"/>
        <w:rPr>
          <w:rFonts w:asciiTheme="minorHAnsi" w:eastAsia="Dotum" w:hAnsiTheme="minorHAnsi"/>
          <w:szCs w:val="22"/>
        </w:rPr>
      </w:pPr>
    </w:p>
    <w:p w14:paraId="40BADED5" w14:textId="42DBF7A6" w:rsidR="00D74EAC" w:rsidRPr="008A67D7" w:rsidRDefault="00D74EA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Using Figure 1</w:t>
      </w:r>
      <w:r w:rsidR="001E115D">
        <w:rPr>
          <w:rFonts w:asciiTheme="minorHAnsi" w:eastAsia="Dotum" w:hAnsiTheme="minorHAnsi"/>
          <w:szCs w:val="22"/>
        </w:rPr>
        <w:t>,</w:t>
      </w:r>
      <w:r w:rsidRPr="008A67D7">
        <w:rPr>
          <w:rFonts w:asciiTheme="minorHAnsi" w:eastAsia="Dotum" w:hAnsiTheme="minorHAnsi"/>
          <w:szCs w:val="22"/>
        </w:rPr>
        <w:t xml:space="preserve"> answer the following questions:</w:t>
      </w:r>
    </w:p>
    <w:p w14:paraId="5C035902" w14:textId="77777777" w:rsidR="00D74EAC" w:rsidRPr="008A67D7" w:rsidRDefault="00D74EAC" w:rsidP="00221A5D">
      <w:pPr>
        <w:pStyle w:val="ListParagraph"/>
        <w:numPr>
          <w:ilvl w:val="0"/>
          <w:numId w:val="38"/>
        </w:numPr>
        <w:tabs>
          <w:tab w:val="left" w:leader="dot" w:pos="3011"/>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Which </w:t>
      </w:r>
      <w:r w:rsidR="00D94FD7">
        <w:rPr>
          <w:rFonts w:asciiTheme="minorHAnsi" w:eastAsia="Dotum" w:hAnsiTheme="minorHAnsi" w:cstheme="minorBidi"/>
          <w:szCs w:val="22"/>
        </w:rPr>
        <w:t xml:space="preserve">two </w:t>
      </w:r>
      <w:r w:rsidRPr="008A67D7">
        <w:rPr>
          <w:rFonts w:asciiTheme="minorHAnsi" w:eastAsia="Dotum" w:hAnsiTheme="minorHAnsi" w:cstheme="minorBidi"/>
          <w:szCs w:val="22"/>
        </w:rPr>
        <w:t>countries receive</w:t>
      </w:r>
      <w:r w:rsidR="00D94FD7">
        <w:rPr>
          <w:rFonts w:asciiTheme="minorHAnsi" w:eastAsia="Dotum" w:hAnsiTheme="minorHAnsi" w:cstheme="minorBidi"/>
          <w:szCs w:val="22"/>
        </w:rPr>
        <w:t>d</w:t>
      </w:r>
      <w:r w:rsidRPr="008A67D7">
        <w:rPr>
          <w:rFonts w:asciiTheme="minorHAnsi" w:eastAsia="Dotum" w:hAnsiTheme="minorHAnsi" w:cstheme="minorBidi"/>
          <w:szCs w:val="22"/>
        </w:rPr>
        <w:t xml:space="preserve"> the highest amount of US exports in 2010?</w:t>
      </w:r>
    </w:p>
    <w:p w14:paraId="077A9472" w14:textId="77777777" w:rsidR="00DC76D0"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049D906A" w14:textId="77777777" w:rsidR="00221A5D"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2BB9F26C" w14:textId="77777777" w:rsidR="00DC76D0" w:rsidRPr="008A67D7" w:rsidRDefault="00DC76D0" w:rsidP="00221A5D">
      <w:pPr>
        <w:pStyle w:val="ListParagraph"/>
        <w:tabs>
          <w:tab w:val="left" w:leader="dot" w:pos="3011"/>
        </w:tabs>
        <w:spacing w:before="120" w:after="120" w:line="240" w:lineRule="auto"/>
        <w:ind w:left="360"/>
        <w:contextualSpacing w:val="0"/>
        <w:rPr>
          <w:rFonts w:asciiTheme="minorHAnsi" w:eastAsia="Dotum" w:hAnsiTheme="minorHAnsi" w:cstheme="minorBidi"/>
          <w:szCs w:val="22"/>
        </w:rPr>
      </w:pPr>
    </w:p>
    <w:p w14:paraId="1795F0C1" w14:textId="77777777" w:rsidR="00D74EAC" w:rsidRPr="008A67D7" w:rsidRDefault="00D74EAC" w:rsidP="00221A5D">
      <w:pPr>
        <w:pStyle w:val="ListParagraph"/>
        <w:numPr>
          <w:ilvl w:val="0"/>
          <w:numId w:val="38"/>
        </w:numPr>
        <w:tabs>
          <w:tab w:val="left" w:leader="dot" w:pos="3011"/>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Name two countries which receive</w:t>
      </w:r>
      <w:r w:rsidR="00D94FD7">
        <w:rPr>
          <w:rFonts w:asciiTheme="minorHAnsi" w:eastAsia="Dotum" w:hAnsiTheme="minorHAnsi" w:cstheme="minorBidi"/>
          <w:szCs w:val="22"/>
        </w:rPr>
        <w:t>d</w:t>
      </w:r>
      <w:r w:rsidRPr="008A67D7">
        <w:rPr>
          <w:rFonts w:asciiTheme="minorHAnsi" w:eastAsia="Dotum" w:hAnsiTheme="minorHAnsi" w:cstheme="minorBidi"/>
          <w:szCs w:val="22"/>
        </w:rPr>
        <w:t xml:space="preserve"> the lowest amount of US exports in 2010?</w:t>
      </w:r>
    </w:p>
    <w:p w14:paraId="6E41D595" w14:textId="77777777" w:rsidR="00221A5D"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6EAB9B2E" w14:textId="77777777" w:rsidR="00221A5D"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486D1CD6" w14:textId="77777777" w:rsidR="00DC76D0" w:rsidRPr="008A67D7" w:rsidRDefault="00DC76D0" w:rsidP="00221A5D">
      <w:pPr>
        <w:pStyle w:val="ListParagraph"/>
        <w:tabs>
          <w:tab w:val="left" w:leader="dot" w:pos="3011"/>
        </w:tabs>
        <w:spacing w:before="120" w:after="120" w:line="240" w:lineRule="auto"/>
        <w:ind w:left="360"/>
        <w:contextualSpacing w:val="0"/>
        <w:rPr>
          <w:rFonts w:asciiTheme="minorHAnsi" w:eastAsia="Dotum" w:hAnsiTheme="minorHAnsi" w:cstheme="minorBidi"/>
          <w:szCs w:val="22"/>
        </w:rPr>
      </w:pPr>
    </w:p>
    <w:p w14:paraId="1CF81197" w14:textId="77777777" w:rsidR="00DC76D0" w:rsidRPr="008A67D7" w:rsidRDefault="00D74EAC" w:rsidP="00221A5D">
      <w:pPr>
        <w:pStyle w:val="ListParagraph"/>
        <w:numPr>
          <w:ilvl w:val="0"/>
          <w:numId w:val="38"/>
        </w:numPr>
        <w:tabs>
          <w:tab w:val="left" w:leader="dot" w:pos="3011"/>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Suggest why the pattern of US exports looks like this.</w:t>
      </w:r>
    </w:p>
    <w:p w14:paraId="73C78B25" w14:textId="77777777" w:rsidR="00221A5D"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4931FA9C" w14:textId="77777777" w:rsidR="00221A5D"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1D68095E" w14:textId="77777777" w:rsidR="00221A5D"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3B3C14B2" w14:textId="77777777" w:rsidR="00D74EAC" w:rsidRPr="008A67D7" w:rsidRDefault="00221A5D" w:rsidP="00221A5D">
      <w:pPr>
        <w:pStyle w:val="ListParagraph"/>
        <w:tabs>
          <w:tab w:val="left" w:leader="dot" w:pos="9639"/>
        </w:tabs>
        <w:spacing w:before="120" w:after="120" w:line="240" w:lineRule="auto"/>
        <w:ind w:left="360"/>
        <w:contextualSpacing w:val="0"/>
        <w:rPr>
          <w:rFonts w:asciiTheme="minorHAnsi" w:eastAsia="Dotum" w:hAnsiTheme="minorHAnsi" w:cstheme="minorBidi"/>
          <w:szCs w:val="22"/>
        </w:rPr>
      </w:pPr>
      <w:r w:rsidRPr="008A67D7">
        <w:rPr>
          <w:rFonts w:asciiTheme="minorHAnsi" w:eastAsia="Dotum" w:hAnsiTheme="minorHAnsi" w:cstheme="minorBidi"/>
          <w:szCs w:val="22"/>
        </w:rPr>
        <w:tab/>
      </w:r>
    </w:p>
    <w:p w14:paraId="0AF2B753"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1C6FA9A5" w14:textId="77777777" w:rsidR="00D74EAC" w:rsidRPr="008A67D7" w:rsidRDefault="00DC76D0" w:rsidP="00EC21A2">
      <w:pPr>
        <w:pStyle w:val="SmallerHeading"/>
        <w:rPr>
          <w:rFonts w:asciiTheme="minorHAnsi" w:hAnsiTheme="minorHAnsi"/>
        </w:rPr>
      </w:pPr>
      <w:r w:rsidRPr="008A67D7">
        <w:rPr>
          <w:rFonts w:asciiTheme="minorHAnsi" w:hAnsiTheme="minorHAnsi"/>
        </w:rPr>
        <w:lastRenderedPageBreak/>
        <w:t>Flow l</w:t>
      </w:r>
      <w:r w:rsidR="00D74EAC" w:rsidRPr="008A67D7">
        <w:rPr>
          <w:rFonts w:asciiTheme="minorHAnsi" w:hAnsiTheme="minorHAnsi"/>
        </w:rPr>
        <w:t>ines</w:t>
      </w:r>
    </w:p>
    <w:p w14:paraId="02CBE527" w14:textId="0F30D171" w:rsidR="00D74EAC" w:rsidRPr="008A67D7" w:rsidRDefault="00942056" w:rsidP="00571204">
      <w:pPr>
        <w:spacing w:before="120" w:after="120" w:line="240" w:lineRule="auto"/>
        <w:rPr>
          <w:rFonts w:asciiTheme="minorHAnsi" w:eastAsia="Dotum" w:hAnsiTheme="minorHAnsi"/>
          <w:szCs w:val="22"/>
        </w:rPr>
      </w:pPr>
      <w:r>
        <w:rPr>
          <w:rFonts w:asciiTheme="minorHAnsi" w:eastAsia="Dotum" w:hAnsiTheme="minorHAnsi"/>
          <w:szCs w:val="22"/>
        </w:rPr>
        <w:t>F</w:t>
      </w:r>
      <w:r w:rsidR="00D74EAC" w:rsidRPr="008A67D7">
        <w:rPr>
          <w:rFonts w:asciiTheme="minorHAnsi" w:eastAsia="Dotum" w:hAnsiTheme="minorHAnsi"/>
          <w:szCs w:val="22"/>
        </w:rPr>
        <w:t xml:space="preserve">low lines </w:t>
      </w:r>
      <w:r w:rsidRPr="008A67D7">
        <w:rPr>
          <w:rFonts w:asciiTheme="minorHAnsi" w:eastAsia="Dotum" w:hAnsiTheme="minorHAnsi"/>
          <w:szCs w:val="22"/>
        </w:rPr>
        <w:t>show</w:t>
      </w:r>
      <w:r w:rsidR="004E0001">
        <w:rPr>
          <w:rFonts w:asciiTheme="minorHAnsi" w:eastAsia="Dotum" w:hAnsiTheme="minorHAnsi"/>
          <w:szCs w:val="22"/>
        </w:rPr>
        <w:t xml:space="preserve"> </w:t>
      </w:r>
      <w:r w:rsidR="00D74EAC" w:rsidRPr="008A67D7">
        <w:rPr>
          <w:rFonts w:asciiTheme="minorHAnsi" w:eastAsia="Dotum" w:hAnsiTheme="minorHAnsi"/>
          <w:szCs w:val="22"/>
        </w:rPr>
        <w:t>movement between places on a map</w:t>
      </w:r>
      <w:r w:rsidR="00112C23">
        <w:rPr>
          <w:rFonts w:asciiTheme="minorHAnsi" w:eastAsia="Dotum" w:hAnsiTheme="minorHAnsi"/>
          <w:szCs w:val="22"/>
        </w:rPr>
        <w:t>;</w:t>
      </w:r>
      <w:r w:rsidR="00D74EAC" w:rsidRPr="008A67D7">
        <w:rPr>
          <w:rFonts w:asciiTheme="minorHAnsi" w:eastAsia="Dotum" w:hAnsiTheme="minorHAnsi"/>
          <w:szCs w:val="22"/>
        </w:rPr>
        <w:t xml:space="preserve"> the </w:t>
      </w:r>
      <w:r w:rsidR="004E0001">
        <w:rPr>
          <w:rFonts w:asciiTheme="minorHAnsi" w:eastAsia="Dotum" w:hAnsiTheme="minorHAnsi"/>
          <w:szCs w:val="22"/>
        </w:rPr>
        <w:t xml:space="preserve">thickness of the </w:t>
      </w:r>
      <w:r w:rsidR="00D74EAC" w:rsidRPr="008A67D7">
        <w:rPr>
          <w:rFonts w:asciiTheme="minorHAnsi" w:eastAsia="Dotum" w:hAnsiTheme="minorHAnsi"/>
          <w:szCs w:val="22"/>
        </w:rPr>
        <w:t xml:space="preserve">arrows </w:t>
      </w:r>
      <w:r w:rsidR="003049B1">
        <w:rPr>
          <w:rFonts w:asciiTheme="minorHAnsi" w:eastAsia="Dotum" w:hAnsiTheme="minorHAnsi"/>
          <w:szCs w:val="22"/>
        </w:rPr>
        <w:t>used is</w:t>
      </w:r>
      <w:r w:rsidR="00D74EAC" w:rsidRPr="008A67D7">
        <w:rPr>
          <w:rFonts w:asciiTheme="minorHAnsi" w:eastAsia="Dotum" w:hAnsiTheme="minorHAnsi"/>
          <w:szCs w:val="22"/>
        </w:rPr>
        <w:t xml:space="preserve"> proportion</w:t>
      </w:r>
      <w:r w:rsidR="00DC76D0" w:rsidRPr="008A67D7">
        <w:rPr>
          <w:rFonts w:asciiTheme="minorHAnsi" w:eastAsia="Dotum" w:hAnsiTheme="minorHAnsi"/>
          <w:szCs w:val="22"/>
        </w:rPr>
        <w:t>al. Some arrows will only have one</w:t>
      </w:r>
      <w:r w:rsidR="00D74EAC" w:rsidRPr="008A67D7">
        <w:rPr>
          <w:rFonts w:asciiTheme="minorHAnsi" w:eastAsia="Dotum" w:hAnsiTheme="minorHAnsi"/>
          <w:szCs w:val="22"/>
        </w:rPr>
        <w:t xml:space="preserve"> head</w:t>
      </w:r>
      <w:r w:rsidR="00112C23">
        <w:rPr>
          <w:rFonts w:asciiTheme="minorHAnsi" w:eastAsia="Dotum" w:hAnsiTheme="minorHAnsi"/>
          <w:szCs w:val="22"/>
        </w:rPr>
        <w:t>,</w:t>
      </w:r>
      <w:r w:rsidR="00D74EAC" w:rsidRPr="008A67D7">
        <w:rPr>
          <w:rFonts w:asciiTheme="minorHAnsi" w:eastAsia="Dotum" w:hAnsiTheme="minorHAnsi"/>
          <w:szCs w:val="22"/>
        </w:rPr>
        <w:t xml:space="preserve"> as movement was counted in one direction</w:t>
      </w:r>
      <w:r w:rsidR="00112C23" w:rsidRPr="00112C23">
        <w:rPr>
          <w:rFonts w:asciiTheme="minorHAnsi" w:eastAsia="Dotum" w:hAnsiTheme="minorHAnsi"/>
          <w:szCs w:val="22"/>
        </w:rPr>
        <w:t xml:space="preserve"> </w:t>
      </w:r>
      <w:r w:rsidR="00112C23" w:rsidRPr="008A67D7">
        <w:rPr>
          <w:rFonts w:asciiTheme="minorHAnsi" w:eastAsia="Dotum" w:hAnsiTheme="minorHAnsi"/>
          <w:szCs w:val="22"/>
        </w:rPr>
        <w:t>only</w:t>
      </w:r>
      <w:r w:rsidR="00D74EAC" w:rsidRPr="008A67D7">
        <w:rPr>
          <w:rFonts w:asciiTheme="minorHAnsi" w:eastAsia="Dotum" w:hAnsiTheme="minorHAnsi"/>
          <w:szCs w:val="22"/>
        </w:rPr>
        <w:t xml:space="preserve">. If </w:t>
      </w:r>
      <w:r w:rsidR="00112C23">
        <w:rPr>
          <w:rFonts w:asciiTheme="minorHAnsi" w:eastAsia="Dotum" w:hAnsiTheme="minorHAnsi"/>
          <w:szCs w:val="22"/>
        </w:rPr>
        <w:t>an arrow</w:t>
      </w:r>
      <w:r w:rsidR="00D74EAC" w:rsidRPr="008A67D7">
        <w:rPr>
          <w:rFonts w:asciiTheme="minorHAnsi" w:eastAsia="Dotum" w:hAnsiTheme="minorHAnsi"/>
          <w:szCs w:val="22"/>
        </w:rPr>
        <w:t xml:space="preserve"> h</w:t>
      </w:r>
      <w:r w:rsidR="00DC76D0" w:rsidRPr="008A67D7">
        <w:rPr>
          <w:rFonts w:asciiTheme="minorHAnsi" w:eastAsia="Dotum" w:hAnsiTheme="minorHAnsi"/>
          <w:szCs w:val="22"/>
        </w:rPr>
        <w:t>as two</w:t>
      </w:r>
      <w:r w:rsidR="00D74EAC" w:rsidRPr="008A67D7">
        <w:rPr>
          <w:rFonts w:asciiTheme="minorHAnsi" w:eastAsia="Dotum" w:hAnsiTheme="minorHAnsi"/>
          <w:szCs w:val="22"/>
        </w:rPr>
        <w:t xml:space="preserve"> head</w:t>
      </w:r>
      <w:r w:rsidR="00DC76D0" w:rsidRPr="008A67D7">
        <w:rPr>
          <w:rFonts w:asciiTheme="minorHAnsi" w:eastAsia="Dotum" w:hAnsiTheme="minorHAnsi"/>
          <w:szCs w:val="22"/>
        </w:rPr>
        <w:t>s</w:t>
      </w:r>
      <w:r w:rsidR="00112C23">
        <w:rPr>
          <w:rFonts w:asciiTheme="minorHAnsi" w:eastAsia="Dotum" w:hAnsiTheme="minorHAnsi"/>
          <w:szCs w:val="22"/>
        </w:rPr>
        <w:t>,</w:t>
      </w:r>
      <w:r w:rsidR="00D74EAC" w:rsidRPr="008A67D7">
        <w:rPr>
          <w:rFonts w:asciiTheme="minorHAnsi" w:eastAsia="Dotum" w:hAnsiTheme="minorHAnsi"/>
          <w:szCs w:val="22"/>
        </w:rPr>
        <w:t xml:space="preserve"> the number within the arrow shows </w:t>
      </w:r>
      <w:r w:rsidR="00112C23">
        <w:rPr>
          <w:rFonts w:asciiTheme="minorHAnsi" w:eastAsia="Dotum" w:hAnsiTheme="minorHAnsi"/>
          <w:szCs w:val="22"/>
        </w:rPr>
        <w:t xml:space="preserve">the </w:t>
      </w:r>
      <w:r w:rsidR="00D74EAC" w:rsidRPr="008A67D7">
        <w:rPr>
          <w:rFonts w:asciiTheme="minorHAnsi" w:eastAsia="Dotum" w:hAnsiTheme="minorHAnsi"/>
          <w:szCs w:val="22"/>
        </w:rPr>
        <w:t xml:space="preserve">combined movement in both directions. The arrows should be drawn along the length of the road that the numbers are based on. The key will show the proportion of the arrow to the number of people it represents. </w:t>
      </w:r>
    </w:p>
    <w:p w14:paraId="6322C436" w14:textId="77777777" w:rsidR="00DC76D0" w:rsidRPr="008A67D7" w:rsidRDefault="00DC76D0" w:rsidP="00571204">
      <w:pPr>
        <w:spacing w:before="120" w:after="120" w:line="240" w:lineRule="auto"/>
        <w:rPr>
          <w:rFonts w:asciiTheme="minorHAnsi" w:eastAsia="Dotum" w:hAnsiTheme="minorHAnsi"/>
          <w:szCs w:val="22"/>
        </w:rPr>
      </w:pPr>
    </w:p>
    <w:p w14:paraId="47CE2A8E" w14:textId="77777777" w:rsidR="00D74EAC" w:rsidRPr="008A67D7" w:rsidRDefault="00D74EA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Complet</w:t>
      </w:r>
      <w:r w:rsidR="00D94FD7">
        <w:rPr>
          <w:rFonts w:asciiTheme="minorHAnsi" w:eastAsia="Dotum" w:hAnsiTheme="minorHAnsi"/>
          <w:szCs w:val="22"/>
        </w:rPr>
        <w:t>e the flow line of Northampton town c</w:t>
      </w:r>
      <w:r w:rsidRPr="008A67D7">
        <w:rPr>
          <w:rFonts w:asciiTheme="minorHAnsi" w:eastAsia="Dotum" w:hAnsiTheme="minorHAnsi"/>
          <w:szCs w:val="22"/>
        </w:rPr>
        <w:t xml:space="preserve">entre below. The pedestrian flow is a combination of both directions.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6"/>
        <w:gridCol w:w="1833"/>
        <w:gridCol w:w="1757"/>
      </w:tblGrid>
      <w:tr w:rsidR="00CE4555" w:rsidRPr="008A67D7" w14:paraId="491059A2" w14:textId="77777777" w:rsidTr="00221A5D">
        <w:trPr>
          <w:trHeight w:val="20"/>
        </w:trPr>
        <w:tc>
          <w:tcPr>
            <w:tcW w:w="6186" w:type="dxa"/>
            <w:vMerge w:val="restart"/>
            <w:tcBorders>
              <w:right w:val="single" w:sz="18" w:space="0" w:color="11AB5A" w:themeColor="accent3"/>
            </w:tcBorders>
          </w:tcPr>
          <w:p w14:paraId="4B435962" w14:textId="77777777" w:rsidR="00CE4555" w:rsidRPr="008A67D7" w:rsidRDefault="00CE4555" w:rsidP="00CE4555">
            <w:pPr>
              <w:spacing w:after="120" w:line="240" w:lineRule="auto"/>
              <w:rPr>
                <w:rFonts w:eastAsia="Dotum"/>
                <w:szCs w:val="22"/>
              </w:rPr>
            </w:pPr>
            <w:r w:rsidRPr="008A67D7">
              <w:rPr>
                <w:rFonts w:eastAsia="Dotum"/>
                <w:noProof/>
                <w:szCs w:val="22"/>
                <w:lang w:eastAsia="en-GB"/>
              </w:rPr>
              <w:drawing>
                <wp:inline distT="0" distB="0" distL="0" distR="0" wp14:anchorId="2B6C6A26" wp14:editId="793105FF">
                  <wp:extent cx="3710305" cy="3867150"/>
                  <wp:effectExtent l="38100" t="38100" r="42545" b="3810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grayscl/>
                            <a:extLst>
                              <a:ext uri="{28A0092B-C50C-407E-A947-70E740481C1C}">
                                <a14:useLocalDpi xmlns:a14="http://schemas.microsoft.com/office/drawing/2010/main"/>
                              </a:ext>
                            </a:extLst>
                          </a:blip>
                          <a:stretch>
                            <a:fillRect/>
                          </a:stretch>
                        </pic:blipFill>
                        <pic:spPr>
                          <a:xfrm>
                            <a:off x="0" y="0"/>
                            <a:ext cx="3710305" cy="3867150"/>
                          </a:xfrm>
                          <a:prstGeom prst="rect">
                            <a:avLst/>
                          </a:prstGeom>
                          <a:ln w="28575">
                            <a:solidFill>
                              <a:schemeClr val="accent3"/>
                            </a:solidFill>
                          </a:ln>
                        </pic:spPr>
                      </pic:pic>
                    </a:graphicData>
                  </a:graphic>
                </wp:inline>
              </w:drawing>
            </w:r>
          </w:p>
        </w:tc>
        <w:tc>
          <w:tcPr>
            <w:tcW w:w="1833"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shd w:val="clear" w:color="auto" w:fill="89F3BB" w:themeFill="accent3" w:themeFillTint="66"/>
            <w:vAlign w:val="center"/>
          </w:tcPr>
          <w:p w14:paraId="71C8EF99" w14:textId="77777777" w:rsidR="00CE4555" w:rsidRPr="008A67D7" w:rsidRDefault="00D94FD7" w:rsidP="00CE4555">
            <w:pPr>
              <w:spacing w:before="120" w:after="120" w:line="240" w:lineRule="auto"/>
              <w:jc w:val="center"/>
              <w:rPr>
                <w:rFonts w:eastAsia="Dotum"/>
                <w:b/>
                <w:szCs w:val="22"/>
              </w:rPr>
            </w:pPr>
            <w:r>
              <w:rPr>
                <w:rFonts w:eastAsia="Dotum"/>
                <w:b/>
                <w:szCs w:val="22"/>
              </w:rPr>
              <w:t>Road n</w:t>
            </w:r>
            <w:r w:rsidR="00CE4555" w:rsidRPr="008A67D7">
              <w:rPr>
                <w:rFonts w:eastAsia="Dotum"/>
                <w:b/>
                <w:szCs w:val="22"/>
              </w:rPr>
              <w:t>ame</w:t>
            </w:r>
          </w:p>
        </w:tc>
        <w:tc>
          <w:tcPr>
            <w:tcW w:w="1757"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shd w:val="clear" w:color="auto" w:fill="89F3BB" w:themeFill="accent3" w:themeFillTint="66"/>
            <w:vAlign w:val="center"/>
          </w:tcPr>
          <w:p w14:paraId="449CA91B" w14:textId="77777777" w:rsidR="00CE4555" w:rsidRPr="008A67D7" w:rsidRDefault="00D94FD7" w:rsidP="00CE4555">
            <w:pPr>
              <w:spacing w:before="120" w:after="120" w:line="240" w:lineRule="auto"/>
              <w:jc w:val="center"/>
              <w:rPr>
                <w:rFonts w:eastAsia="Dotum"/>
                <w:b/>
                <w:szCs w:val="22"/>
              </w:rPr>
            </w:pPr>
            <w:r>
              <w:rPr>
                <w:rFonts w:eastAsia="Dotum"/>
                <w:b/>
                <w:szCs w:val="22"/>
              </w:rPr>
              <w:t>Pedestrian f</w:t>
            </w:r>
            <w:r w:rsidR="00CE4555" w:rsidRPr="008A67D7">
              <w:rPr>
                <w:rFonts w:eastAsia="Dotum"/>
                <w:b/>
                <w:szCs w:val="22"/>
              </w:rPr>
              <w:t>low</w:t>
            </w:r>
          </w:p>
        </w:tc>
      </w:tr>
      <w:tr w:rsidR="00CE4555" w:rsidRPr="008A67D7" w14:paraId="3A124C05" w14:textId="77777777" w:rsidTr="00C94C51">
        <w:trPr>
          <w:trHeight w:val="20"/>
        </w:trPr>
        <w:tc>
          <w:tcPr>
            <w:tcW w:w="6186" w:type="dxa"/>
            <w:vMerge/>
            <w:tcBorders>
              <w:right w:val="single" w:sz="18" w:space="0" w:color="11AB5A" w:themeColor="accent3"/>
            </w:tcBorders>
          </w:tcPr>
          <w:p w14:paraId="134B7A1D" w14:textId="77777777" w:rsidR="00CE4555" w:rsidRPr="008A67D7" w:rsidRDefault="00CE4555" w:rsidP="00CE4555">
            <w:pPr>
              <w:spacing w:before="120" w:after="120" w:line="240" w:lineRule="auto"/>
              <w:rPr>
                <w:rFonts w:eastAsia="Dotum"/>
                <w:szCs w:val="22"/>
              </w:rPr>
            </w:pPr>
          </w:p>
        </w:tc>
        <w:tc>
          <w:tcPr>
            <w:tcW w:w="183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51987157" w14:textId="77777777" w:rsidR="00CE4555" w:rsidRPr="008A67D7" w:rsidRDefault="00CE4555" w:rsidP="00C94C51">
            <w:pPr>
              <w:spacing w:before="120" w:after="120" w:line="240" w:lineRule="auto"/>
              <w:rPr>
                <w:rFonts w:eastAsia="Dotum"/>
                <w:szCs w:val="22"/>
              </w:rPr>
            </w:pPr>
            <w:r w:rsidRPr="008A67D7">
              <w:rPr>
                <w:rFonts w:eastAsia="Dotum"/>
                <w:szCs w:val="22"/>
              </w:rPr>
              <w:t>Drapery</w:t>
            </w:r>
          </w:p>
        </w:tc>
        <w:tc>
          <w:tcPr>
            <w:tcW w:w="175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60410965" w14:textId="77777777" w:rsidR="00CE4555" w:rsidRPr="008A67D7" w:rsidRDefault="00CE4555" w:rsidP="00D94FD7">
            <w:pPr>
              <w:spacing w:before="120" w:after="120" w:line="240" w:lineRule="auto"/>
              <w:rPr>
                <w:rFonts w:eastAsia="Dotum"/>
                <w:szCs w:val="22"/>
              </w:rPr>
            </w:pPr>
            <w:r w:rsidRPr="008A67D7">
              <w:rPr>
                <w:rFonts w:eastAsia="Dotum"/>
                <w:szCs w:val="22"/>
              </w:rPr>
              <w:t>120</w:t>
            </w:r>
          </w:p>
        </w:tc>
      </w:tr>
      <w:tr w:rsidR="00CE4555" w:rsidRPr="008A67D7" w14:paraId="36922E43" w14:textId="77777777" w:rsidTr="00C94C51">
        <w:trPr>
          <w:trHeight w:val="20"/>
        </w:trPr>
        <w:tc>
          <w:tcPr>
            <w:tcW w:w="6186" w:type="dxa"/>
            <w:vMerge/>
            <w:tcBorders>
              <w:right w:val="single" w:sz="18" w:space="0" w:color="11AB5A" w:themeColor="accent3"/>
            </w:tcBorders>
          </w:tcPr>
          <w:p w14:paraId="6AFB3DF8" w14:textId="77777777" w:rsidR="00CE4555" w:rsidRPr="008A67D7" w:rsidRDefault="00CE4555" w:rsidP="00CE4555">
            <w:pPr>
              <w:spacing w:before="120" w:after="120" w:line="240" w:lineRule="auto"/>
              <w:rPr>
                <w:rFonts w:eastAsia="Dotum"/>
                <w:szCs w:val="22"/>
              </w:rPr>
            </w:pPr>
          </w:p>
        </w:tc>
        <w:tc>
          <w:tcPr>
            <w:tcW w:w="183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43855159" w14:textId="77777777" w:rsidR="00CE4555" w:rsidRPr="008A67D7" w:rsidRDefault="00CE4555" w:rsidP="00C94C51">
            <w:pPr>
              <w:spacing w:before="120" w:after="120" w:line="240" w:lineRule="auto"/>
              <w:rPr>
                <w:rFonts w:eastAsia="Dotum"/>
                <w:szCs w:val="22"/>
              </w:rPr>
            </w:pPr>
            <w:r w:rsidRPr="008A67D7">
              <w:rPr>
                <w:rFonts w:eastAsia="Dotum"/>
                <w:szCs w:val="22"/>
              </w:rPr>
              <w:t>George Row</w:t>
            </w:r>
          </w:p>
        </w:tc>
        <w:tc>
          <w:tcPr>
            <w:tcW w:w="175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6C8E9FB7" w14:textId="77777777" w:rsidR="00CE4555" w:rsidRPr="008A67D7" w:rsidRDefault="00CE4555" w:rsidP="00D94FD7">
            <w:pPr>
              <w:spacing w:before="120" w:after="120" w:line="240" w:lineRule="auto"/>
              <w:rPr>
                <w:rFonts w:eastAsia="Dotum"/>
                <w:szCs w:val="22"/>
              </w:rPr>
            </w:pPr>
            <w:r w:rsidRPr="008A67D7">
              <w:rPr>
                <w:rFonts w:eastAsia="Dotum"/>
                <w:szCs w:val="22"/>
              </w:rPr>
              <w:t>75</w:t>
            </w:r>
          </w:p>
        </w:tc>
      </w:tr>
      <w:tr w:rsidR="00CE4555" w:rsidRPr="008A67D7" w14:paraId="364CA9A2" w14:textId="77777777" w:rsidTr="00C94C51">
        <w:trPr>
          <w:trHeight w:val="20"/>
        </w:trPr>
        <w:tc>
          <w:tcPr>
            <w:tcW w:w="6186" w:type="dxa"/>
            <w:vMerge/>
            <w:tcBorders>
              <w:right w:val="single" w:sz="18" w:space="0" w:color="11AB5A" w:themeColor="accent3"/>
            </w:tcBorders>
          </w:tcPr>
          <w:p w14:paraId="210580B5" w14:textId="77777777" w:rsidR="00CE4555" w:rsidRPr="008A67D7" w:rsidRDefault="00CE4555" w:rsidP="00CE4555">
            <w:pPr>
              <w:spacing w:before="120" w:after="120" w:line="240" w:lineRule="auto"/>
              <w:rPr>
                <w:rFonts w:eastAsia="Dotum"/>
                <w:szCs w:val="22"/>
              </w:rPr>
            </w:pPr>
          </w:p>
        </w:tc>
        <w:tc>
          <w:tcPr>
            <w:tcW w:w="183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6B27545A" w14:textId="77777777" w:rsidR="00CE4555" w:rsidRPr="008A67D7" w:rsidRDefault="00CE4555" w:rsidP="00C94C51">
            <w:pPr>
              <w:spacing w:before="120" w:after="120" w:line="240" w:lineRule="auto"/>
              <w:rPr>
                <w:rFonts w:eastAsia="Dotum"/>
                <w:szCs w:val="22"/>
              </w:rPr>
            </w:pPr>
            <w:r w:rsidRPr="008A67D7">
              <w:rPr>
                <w:rFonts w:eastAsia="Dotum"/>
                <w:szCs w:val="22"/>
              </w:rPr>
              <w:t>College Street</w:t>
            </w:r>
          </w:p>
        </w:tc>
        <w:tc>
          <w:tcPr>
            <w:tcW w:w="175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5EDBEE2A" w14:textId="77777777" w:rsidR="00CE4555" w:rsidRPr="008A67D7" w:rsidRDefault="00CE4555" w:rsidP="00D94FD7">
            <w:pPr>
              <w:spacing w:before="120" w:after="120" w:line="240" w:lineRule="auto"/>
              <w:rPr>
                <w:rFonts w:eastAsia="Dotum"/>
                <w:szCs w:val="22"/>
              </w:rPr>
            </w:pPr>
            <w:r w:rsidRPr="008A67D7">
              <w:rPr>
                <w:rFonts w:eastAsia="Dotum"/>
                <w:szCs w:val="22"/>
              </w:rPr>
              <w:t>50</w:t>
            </w:r>
          </w:p>
        </w:tc>
      </w:tr>
      <w:tr w:rsidR="00CE4555" w:rsidRPr="008A67D7" w14:paraId="14C932B2" w14:textId="77777777" w:rsidTr="00C94C51">
        <w:trPr>
          <w:trHeight w:val="20"/>
        </w:trPr>
        <w:tc>
          <w:tcPr>
            <w:tcW w:w="6186" w:type="dxa"/>
            <w:vMerge/>
            <w:tcBorders>
              <w:right w:val="single" w:sz="18" w:space="0" w:color="11AB5A" w:themeColor="accent3"/>
            </w:tcBorders>
          </w:tcPr>
          <w:p w14:paraId="361486AA" w14:textId="77777777" w:rsidR="00CE4555" w:rsidRPr="008A67D7" w:rsidRDefault="00CE4555" w:rsidP="00CE4555">
            <w:pPr>
              <w:spacing w:before="120" w:after="120" w:line="240" w:lineRule="auto"/>
              <w:rPr>
                <w:rFonts w:eastAsia="Dotum"/>
                <w:szCs w:val="22"/>
              </w:rPr>
            </w:pPr>
          </w:p>
        </w:tc>
        <w:tc>
          <w:tcPr>
            <w:tcW w:w="1833"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4C7F074A" w14:textId="77777777" w:rsidR="00CE4555" w:rsidRPr="008A67D7" w:rsidRDefault="00CE4555" w:rsidP="00C94C51">
            <w:pPr>
              <w:spacing w:before="120" w:after="120" w:line="240" w:lineRule="auto"/>
              <w:rPr>
                <w:rFonts w:eastAsia="Dotum"/>
                <w:szCs w:val="22"/>
              </w:rPr>
            </w:pPr>
            <w:r w:rsidRPr="008A67D7">
              <w:rPr>
                <w:rFonts w:eastAsia="Dotum"/>
                <w:szCs w:val="22"/>
              </w:rPr>
              <w:t>Abington Street</w:t>
            </w:r>
          </w:p>
        </w:tc>
        <w:tc>
          <w:tcPr>
            <w:tcW w:w="175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4047926D" w14:textId="77777777" w:rsidR="00CE4555" w:rsidRPr="008A67D7" w:rsidRDefault="00CE4555" w:rsidP="00D94FD7">
            <w:pPr>
              <w:spacing w:before="120" w:after="120" w:line="240" w:lineRule="auto"/>
              <w:rPr>
                <w:rFonts w:eastAsia="Dotum"/>
                <w:szCs w:val="22"/>
              </w:rPr>
            </w:pPr>
            <w:r w:rsidRPr="008A67D7">
              <w:rPr>
                <w:rFonts w:eastAsia="Dotum"/>
                <w:szCs w:val="22"/>
              </w:rPr>
              <w:t>45</w:t>
            </w:r>
          </w:p>
        </w:tc>
      </w:tr>
      <w:tr w:rsidR="00CE4555" w:rsidRPr="008A67D7" w14:paraId="202C8C14" w14:textId="77777777" w:rsidTr="00C94C51">
        <w:trPr>
          <w:trHeight w:val="20"/>
        </w:trPr>
        <w:tc>
          <w:tcPr>
            <w:tcW w:w="6186" w:type="dxa"/>
            <w:vMerge/>
            <w:tcBorders>
              <w:right w:val="single" w:sz="18" w:space="0" w:color="11AB5A" w:themeColor="accent3"/>
            </w:tcBorders>
          </w:tcPr>
          <w:p w14:paraId="05AA9B01" w14:textId="77777777" w:rsidR="00CE4555" w:rsidRPr="008A67D7" w:rsidRDefault="00CE4555" w:rsidP="00CE4555">
            <w:pPr>
              <w:spacing w:before="120" w:after="120" w:line="240" w:lineRule="auto"/>
              <w:rPr>
                <w:rFonts w:eastAsia="Dotum"/>
                <w:szCs w:val="22"/>
              </w:rPr>
            </w:pPr>
          </w:p>
        </w:tc>
        <w:tc>
          <w:tcPr>
            <w:tcW w:w="1833"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shd w:val="clear" w:color="auto" w:fill="C4F9DD" w:themeFill="accent3" w:themeFillTint="33"/>
            <w:vAlign w:val="center"/>
          </w:tcPr>
          <w:p w14:paraId="7D091BA6" w14:textId="0333B5E5" w:rsidR="00CE4555" w:rsidRPr="008A67D7" w:rsidRDefault="00CE4555" w:rsidP="00C94C51">
            <w:pPr>
              <w:spacing w:before="120" w:after="120" w:line="240" w:lineRule="auto"/>
              <w:rPr>
                <w:rFonts w:eastAsia="Dotum"/>
                <w:szCs w:val="22"/>
              </w:rPr>
            </w:pPr>
            <w:r w:rsidRPr="008A67D7">
              <w:rPr>
                <w:rFonts w:eastAsia="Dotum"/>
                <w:szCs w:val="22"/>
              </w:rPr>
              <w:t xml:space="preserve">Gold </w:t>
            </w:r>
            <w:r w:rsidR="00112C23">
              <w:rPr>
                <w:rFonts w:eastAsia="Dotum"/>
                <w:szCs w:val="22"/>
              </w:rPr>
              <w:t>S</w:t>
            </w:r>
            <w:r w:rsidRPr="008A67D7">
              <w:rPr>
                <w:rFonts w:eastAsia="Dotum"/>
                <w:szCs w:val="22"/>
              </w:rPr>
              <w:t>treet</w:t>
            </w:r>
          </w:p>
        </w:tc>
        <w:tc>
          <w:tcPr>
            <w:tcW w:w="1757"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tcPr>
          <w:p w14:paraId="6176A889" w14:textId="77777777" w:rsidR="00CE4555" w:rsidRPr="008A67D7" w:rsidRDefault="00CE4555" w:rsidP="00D94FD7">
            <w:pPr>
              <w:spacing w:before="120" w:after="120" w:line="240" w:lineRule="auto"/>
              <w:rPr>
                <w:rFonts w:eastAsia="Dotum"/>
                <w:szCs w:val="22"/>
              </w:rPr>
            </w:pPr>
            <w:r w:rsidRPr="008A67D7">
              <w:rPr>
                <w:rFonts w:eastAsia="Dotum"/>
                <w:szCs w:val="22"/>
              </w:rPr>
              <w:t>150</w:t>
            </w:r>
          </w:p>
        </w:tc>
      </w:tr>
      <w:tr w:rsidR="00CE4555" w:rsidRPr="008A67D7" w14:paraId="4D9748CB" w14:textId="77777777" w:rsidTr="00221A5D">
        <w:trPr>
          <w:trHeight w:val="1630"/>
        </w:trPr>
        <w:tc>
          <w:tcPr>
            <w:tcW w:w="6186" w:type="dxa"/>
            <w:vMerge/>
          </w:tcPr>
          <w:p w14:paraId="68069BDA" w14:textId="77777777" w:rsidR="00CE4555" w:rsidRPr="008A67D7" w:rsidRDefault="00CE4555" w:rsidP="00CE4555">
            <w:pPr>
              <w:spacing w:before="120" w:after="120" w:line="240" w:lineRule="auto"/>
              <w:rPr>
                <w:rFonts w:eastAsia="Dotum"/>
                <w:szCs w:val="22"/>
              </w:rPr>
            </w:pPr>
          </w:p>
        </w:tc>
        <w:tc>
          <w:tcPr>
            <w:tcW w:w="1833" w:type="dxa"/>
            <w:tcBorders>
              <w:top w:val="single" w:sz="18" w:space="0" w:color="11AB5A" w:themeColor="accent3"/>
            </w:tcBorders>
          </w:tcPr>
          <w:p w14:paraId="6095EA10" w14:textId="77777777" w:rsidR="00CE4555" w:rsidRPr="008A67D7" w:rsidRDefault="00CE4555" w:rsidP="00CE4555">
            <w:pPr>
              <w:spacing w:before="120" w:after="120" w:line="240" w:lineRule="auto"/>
              <w:jc w:val="center"/>
              <w:rPr>
                <w:rFonts w:eastAsia="Dotum"/>
                <w:szCs w:val="22"/>
              </w:rPr>
            </w:pPr>
          </w:p>
        </w:tc>
        <w:tc>
          <w:tcPr>
            <w:tcW w:w="1757" w:type="dxa"/>
            <w:tcBorders>
              <w:top w:val="single" w:sz="18" w:space="0" w:color="11AB5A" w:themeColor="accent3"/>
            </w:tcBorders>
          </w:tcPr>
          <w:p w14:paraId="724148EB" w14:textId="77777777" w:rsidR="00CE4555" w:rsidRPr="008A67D7" w:rsidRDefault="00CE4555" w:rsidP="00CE4555">
            <w:pPr>
              <w:spacing w:before="120" w:after="120" w:line="240" w:lineRule="auto"/>
              <w:jc w:val="center"/>
              <w:rPr>
                <w:rFonts w:eastAsia="Dotum"/>
                <w:szCs w:val="22"/>
              </w:rPr>
            </w:pPr>
          </w:p>
        </w:tc>
      </w:tr>
    </w:tbl>
    <w:p w14:paraId="3FD08377" w14:textId="77777777" w:rsidR="00DC76D0" w:rsidRPr="008A67D7" w:rsidRDefault="00DC76D0" w:rsidP="00571204">
      <w:pPr>
        <w:spacing w:before="120" w:after="120" w:line="240" w:lineRule="auto"/>
        <w:rPr>
          <w:rFonts w:asciiTheme="minorHAnsi" w:eastAsia="Dotum" w:hAnsiTheme="minorHAnsi"/>
          <w:szCs w:val="22"/>
        </w:rPr>
      </w:pPr>
    </w:p>
    <w:p w14:paraId="3D503F67" w14:textId="77777777" w:rsidR="00D74EAC" w:rsidRPr="008A67D7" w:rsidRDefault="00D74EAC"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Arrow proportion: 1</w:t>
      </w:r>
      <w:r w:rsidR="00D94FD7">
        <w:rPr>
          <w:rFonts w:asciiTheme="minorHAnsi" w:eastAsia="Dotum" w:hAnsiTheme="minorHAnsi"/>
          <w:b/>
          <w:szCs w:val="22"/>
        </w:rPr>
        <w:t xml:space="preserve"> </w:t>
      </w:r>
      <w:r w:rsidRPr="008A67D7">
        <w:rPr>
          <w:rFonts w:asciiTheme="minorHAnsi" w:eastAsia="Dotum" w:hAnsiTheme="minorHAnsi"/>
          <w:b/>
          <w:szCs w:val="22"/>
        </w:rPr>
        <w:t>cm wide = 100 people.</w:t>
      </w:r>
    </w:p>
    <w:p w14:paraId="4A9D1DB8" w14:textId="77777777" w:rsidR="00534D20" w:rsidRPr="008A67D7" w:rsidRDefault="00534D20" w:rsidP="00571204">
      <w:pPr>
        <w:spacing w:before="120" w:after="120" w:line="240" w:lineRule="auto"/>
        <w:rPr>
          <w:rFonts w:asciiTheme="minorHAnsi" w:eastAsia="Dotum" w:hAnsiTheme="minorHAnsi"/>
          <w:szCs w:val="22"/>
        </w:rPr>
      </w:pPr>
    </w:p>
    <w:p w14:paraId="088A0ABE" w14:textId="77777777" w:rsidR="00D74EAC" w:rsidRPr="008A67D7" w:rsidRDefault="00D74EAC"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Suggest two advantages and two disadvantages of using this data presentation technique. </w:t>
      </w:r>
    </w:p>
    <w:p w14:paraId="32CAC7E8" w14:textId="77777777" w:rsidR="00CE4555" w:rsidRPr="008A67D7" w:rsidRDefault="00CE4555" w:rsidP="00CE455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2863E18E" w14:textId="77777777" w:rsidR="00CE4555" w:rsidRPr="008A67D7" w:rsidRDefault="00CE4555" w:rsidP="00CE455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1AD0C900" w14:textId="77777777" w:rsidR="00CE4555" w:rsidRPr="008A67D7" w:rsidRDefault="00CE4555" w:rsidP="00CE455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56BBB241" w14:textId="77777777" w:rsidR="00CE4555" w:rsidRPr="008A67D7" w:rsidRDefault="00CE4555" w:rsidP="00CE4555">
      <w:pPr>
        <w:tabs>
          <w:tab w:val="left" w:leader="dot" w:pos="9638"/>
        </w:tabs>
        <w:spacing w:before="120" w:after="120" w:line="240" w:lineRule="auto"/>
        <w:rPr>
          <w:rFonts w:asciiTheme="minorHAnsi" w:eastAsia="Dotum" w:hAnsiTheme="minorHAnsi"/>
          <w:szCs w:val="22"/>
        </w:rPr>
      </w:pPr>
      <w:r w:rsidRPr="008A67D7">
        <w:rPr>
          <w:rFonts w:asciiTheme="minorHAnsi" w:eastAsia="Dotum" w:hAnsiTheme="minorHAnsi"/>
          <w:szCs w:val="22"/>
        </w:rPr>
        <w:tab/>
      </w:r>
    </w:p>
    <w:p w14:paraId="79B25CB9" w14:textId="77777777" w:rsidR="00CE4555" w:rsidRPr="008A67D7" w:rsidRDefault="00CE4555" w:rsidP="00571204">
      <w:pPr>
        <w:spacing w:before="120" w:after="120" w:line="240" w:lineRule="auto"/>
        <w:rPr>
          <w:rFonts w:asciiTheme="minorHAnsi" w:eastAsia="Dotum" w:hAnsiTheme="minorHAnsi"/>
          <w:szCs w:val="22"/>
        </w:rPr>
      </w:pPr>
    </w:p>
    <w:p w14:paraId="4A9C21BD" w14:textId="77777777" w:rsidR="000359AC" w:rsidRPr="008A67D7" w:rsidRDefault="000359AC" w:rsidP="00571204">
      <w:pPr>
        <w:shd w:val="clear" w:color="auto" w:fill="F7AA83" w:themeFill="accent1" w:themeFillTint="99"/>
        <w:spacing w:before="120" w:after="120" w:line="240" w:lineRule="auto"/>
        <w:rPr>
          <w:rFonts w:asciiTheme="minorHAnsi" w:eastAsia="Dotum" w:hAnsiTheme="minorHAnsi"/>
          <w:szCs w:val="22"/>
        </w:rPr>
        <w:sectPr w:rsidR="000359AC" w:rsidRPr="008A67D7" w:rsidSect="00885D29">
          <w:pgSz w:w="11906" w:h="16838"/>
          <w:pgMar w:top="709" w:right="1134" w:bottom="709" w:left="1134" w:header="708" w:footer="708" w:gutter="0"/>
          <w:cols w:space="708"/>
          <w:docGrid w:linePitch="381"/>
        </w:sectPr>
      </w:pPr>
    </w:p>
    <w:p w14:paraId="62C7254D" w14:textId="77777777" w:rsidR="00534D20" w:rsidRPr="008A67D7" w:rsidRDefault="00E76FA7" w:rsidP="00E76FA7">
      <w:pPr>
        <w:pStyle w:val="SmallerHeading"/>
        <w:rPr>
          <w:rFonts w:asciiTheme="minorHAnsi" w:hAnsiTheme="minorHAnsi"/>
        </w:rPr>
      </w:pPr>
      <w:r w:rsidRPr="008A67D7">
        <w:rPr>
          <w:rFonts w:asciiTheme="minorHAnsi" w:hAnsiTheme="minorHAnsi"/>
        </w:rPr>
        <w:lastRenderedPageBreak/>
        <w:t>Choropleth maps</w:t>
      </w:r>
    </w:p>
    <w:p w14:paraId="0CEEEC6B" w14:textId="2FED8FBB" w:rsidR="00534D20" w:rsidRPr="008A67D7" w:rsidRDefault="00D94FD7" w:rsidP="00571204">
      <w:pPr>
        <w:spacing w:before="120" w:after="120" w:line="240" w:lineRule="auto"/>
        <w:rPr>
          <w:rFonts w:asciiTheme="minorHAnsi" w:eastAsia="Dotum" w:hAnsiTheme="minorHAnsi"/>
          <w:szCs w:val="22"/>
        </w:rPr>
      </w:pPr>
      <w:r>
        <w:rPr>
          <w:rFonts w:asciiTheme="minorHAnsi" w:eastAsia="Dotum" w:hAnsiTheme="minorHAnsi"/>
          <w:szCs w:val="22"/>
        </w:rPr>
        <w:t>For this task you will need a</w:t>
      </w:r>
      <w:r w:rsidR="00112C23">
        <w:rPr>
          <w:rFonts w:asciiTheme="minorHAnsi" w:eastAsia="Dotum" w:hAnsiTheme="minorHAnsi"/>
          <w:szCs w:val="22"/>
        </w:rPr>
        <w:t>n</w:t>
      </w:r>
      <w:r>
        <w:rPr>
          <w:rFonts w:asciiTheme="minorHAnsi" w:eastAsia="Dotum" w:hAnsiTheme="minorHAnsi"/>
          <w:szCs w:val="22"/>
        </w:rPr>
        <w:t xml:space="preserve"> a</w:t>
      </w:r>
      <w:r w:rsidR="00534D20" w:rsidRPr="008A67D7">
        <w:rPr>
          <w:rFonts w:asciiTheme="minorHAnsi" w:eastAsia="Dotum" w:hAnsiTheme="minorHAnsi"/>
          <w:szCs w:val="22"/>
        </w:rPr>
        <w:t>tlas and some colour</w:t>
      </w:r>
      <w:r w:rsidR="00511B28">
        <w:rPr>
          <w:rFonts w:asciiTheme="minorHAnsi" w:eastAsia="Dotum" w:hAnsiTheme="minorHAnsi"/>
          <w:szCs w:val="22"/>
        </w:rPr>
        <w:t>ed</w:t>
      </w:r>
      <w:r w:rsidR="00534D20" w:rsidRPr="008A67D7">
        <w:rPr>
          <w:rFonts w:asciiTheme="minorHAnsi" w:eastAsia="Dotum" w:hAnsiTheme="minorHAnsi"/>
          <w:szCs w:val="22"/>
        </w:rPr>
        <w:t xml:space="preserve"> pencils. In your exam the countries would be labelled and you could be asked to complete a partially drawn ch</w:t>
      </w:r>
      <w:r>
        <w:rPr>
          <w:rFonts w:asciiTheme="minorHAnsi" w:eastAsia="Dotum" w:hAnsiTheme="minorHAnsi"/>
          <w:szCs w:val="22"/>
        </w:rPr>
        <w:t xml:space="preserve">oropleth map </w:t>
      </w:r>
      <w:r w:rsidR="00534D20" w:rsidRPr="008A67D7">
        <w:rPr>
          <w:rFonts w:asciiTheme="minorHAnsi" w:eastAsia="Dotum" w:hAnsiTheme="minorHAnsi"/>
          <w:szCs w:val="22"/>
        </w:rPr>
        <w:t>rather than constr</w:t>
      </w:r>
      <w:r>
        <w:rPr>
          <w:rFonts w:asciiTheme="minorHAnsi" w:eastAsia="Dotum" w:hAnsiTheme="minorHAnsi"/>
          <w:szCs w:val="22"/>
        </w:rPr>
        <w:t>ucting an entire choropleth map from scratch.</w:t>
      </w:r>
    </w:p>
    <w:p w14:paraId="44F0787F" w14:textId="77777777" w:rsidR="00534D20" w:rsidRPr="008A67D7" w:rsidRDefault="00534D20" w:rsidP="00571204">
      <w:pPr>
        <w:spacing w:before="120" w:after="120" w:line="240" w:lineRule="auto"/>
        <w:rPr>
          <w:rFonts w:asciiTheme="minorHAnsi" w:eastAsia="Dotum" w:hAnsiTheme="minorHAnsi"/>
          <w:szCs w:val="22"/>
        </w:rPr>
      </w:pPr>
    </w:p>
    <w:p w14:paraId="584B7FBE" w14:textId="77777777" w:rsidR="00534D20" w:rsidRPr="008A67D7" w:rsidRDefault="00534D20"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Using the data below, complete the choropleth map based on population. Use one colour or a pattern to complete the map.</w:t>
      </w:r>
      <w:r w:rsidR="00273F5E" w:rsidRPr="008A67D7">
        <w:rPr>
          <w:rFonts w:asciiTheme="minorHAnsi" w:eastAsia="Dotum" w:hAnsiTheme="minorHAnsi"/>
          <w:szCs w:val="22"/>
        </w:rPr>
        <w:t xml:space="preserve"> </w:t>
      </w:r>
      <w:r w:rsidRPr="008A67D7">
        <w:rPr>
          <w:rFonts w:asciiTheme="minorHAnsi" w:eastAsia="Dotum" w:hAnsiTheme="minorHAnsi"/>
          <w:szCs w:val="22"/>
        </w:rPr>
        <w:t>Ensure that you also complete a key.</w:t>
      </w:r>
    </w:p>
    <w:p w14:paraId="63709388" w14:textId="7921F9B4" w:rsidR="00273F5E" w:rsidRDefault="00214D4C" w:rsidP="00214D4C">
      <w:pPr>
        <w:pStyle w:val="SmallerHeading"/>
        <w:spacing w:before="240"/>
        <w:rPr>
          <w:rFonts w:asciiTheme="minorHAnsi" w:hAnsiTheme="minorHAnsi"/>
        </w:rPr>
      </w:pPr>
      <w:r>
        <w:rPr>
          <w:rFonts w:asciiTheme="minorHAnsi" w:hAnsiTheme="minorHAnsi"/>
        </w:rPr>
        <w:t>Population figures:</w:t>
      </w:r>
    </w:p>
    <w:tbl>
      <w:tblPr>
        <w:tblStyle w:val="TableGrid"/>
        <w:tblpPr w:leftFromText="180" w:rightFromText="180" w:vertAnchor="text" w:horzAnchor="margin" w:tblpX="108" w:tblpY="33"/>
        <w:tblW w:w="0" w:type="auto"/>
        <w:tblBorders>
          <w:top w:val="single" w:sz="18" w:space="0" w:color="89F3BB" w:themeColor="accent3" w:themeTint="66"/>
          <w:left w:val="single" w:sz="18" w:space="0" w:color="89F3BB" w:themeColor="accent3" w:themeTint="66"/>
          <w:bottom w:val="single" w:sz="18" w:space="0" w:color="89F3BB" w:themeColor="accent3" w:themeTint="66"/>
          <w:right w:val="single" w:sz="18" w:space="0" w:color="89F3BB" w:themeColor="accent3" w:themeTint="66"/>
          <w:insideH w:val="single" w:sz="4" w:space="0" w:color="89F3BB" w:themeColor="accent3" w:themeTint="66"/>
          <w:insideV w:val="single" w:sz="4" w:space="0" w:color="89F3BB" w:themeColor="accent3" w:themeTint="66"/>
        </w:tblBorders>
        <w:tblLook w:val="04A0" w:firstRow="1" w:lastRow="0" w:firstColumn="1" w:lastColumn="0" w:noHBand="0" w:noVBand="1"/>
      </w:tblPr>
      <w:tblGrid>
        <w:gridCol w:w="1601"/>
        <w:gridCol w:w="1601"/>
        <w:gridCol w:w="1601"/>
        <w:gridCol w:w="1601"/>
        <w:gridCol w:w="1601"/>
        <w:gridCol w:w="1601"/>
      </w:tblGrid>
      <w:tr w:rsidR="00362551" w:rsidRPr="008A67D7" w14:paraId="65A1706A" w14:textId="77777777" w:rsidTr="0035441B">
        <w:trPr>
          <w:trHeight w:val="1134"/>
        </w:trPr>
        <w:tc>
          <w:tcPr>
            <w:tcW w:w="1601" w:type="dxa"/>
          </w:tcPr>
          <w:p w14:paraId="6A3D6734"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Albania </w:t>
            </w:r>
          </w:p>
          <w:p w14:paraId="50AD143A" w14:textId="77777777" w:rsidR="00362551" w:rsidRPr="008A67D7" w:rsidRDefault="00362551" w:rsidP="0035441B">
            <w:pPr>
              <w:spacing w:before="120" w:after="120" w:line="240" w:lineRule="auto"/>
              <w:rPr>
                <w:rFonts w:eastAsia="Dotum"/>
                <w:szCs w:val="22"/>
              </w:rPr>
            </w:pPr>
            <w:r w:rsidRPr="008A67D7">
              <w:rPr>
                <w:rFonts w:eastAsia="Dotum"/>
                <w:szCs w:val="22"/>
              </w:rPr>
              <w:t>2 870 324</w:t>
            </w:r>
          </w:p>
        </w:tc>
        <w:tc>
          <w:tcPr>
            <w:tcW w:w="1601" w:type="dxa"/>
          </w:tcPr>
          <w:p w14:paraId="1AEDC2D9"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Andorra </w:t>
            </w:r>
          </w:p>
          <w:p w14:paraId="2E58C724" w14:textId="77777777" w:rsidR="00362551" w:rsidRPr="008A67D7" w:rsidRDefault="00362551" w:rsidP="0035441B">
            <w:pPr>
              <w:spacing w:before="120" w:after="120" w:line="240" w:lineRule="auto"/>
              <w:rPr>
                <w:rFonts w:eastAsia="Dotum"/>
                <w:szCs w:val="22"/>
              </w:rPr>
            </w:pPr>
            <w:r w:rsidRPr="008A67D7">
              <w:rPr>
                <w:rFonts w:eastAsia="Dotum"/>
                <w:szCs w:val="22"/>
              </w:rPr>
              <w:t>74 794</w:t>
            </w:r>
          </w:p>
        </w:tc>
        <w:tc>
          <w:tcPr>
            <w:tcW w:w="1601" w:type="dxa"/>
          </w:tcPr>
          <w:p w14:paraId="1EDC6E6C" w14:textId="77777777" w:rsidR="00362551" w:rsidRPr="008A67D7" w:rsidRDefault="00362551" w:rsidP="0035441B">
            <w:pPr>
              <w:spacing w:before="120" w:after="120" w:line="240" w:lineRule="auto"/>
              <w:rPr>
                <w:rFonts w:eastAsia="Dotum"/>
                <w:szCs w:val="22"/>
              </w:rPr>
            </w:pPr>
            <w:r w:rsidRPr="008A67D7">
              <w:rPr>
                <w:rFonts w:eastAsia="Dotum"/>
                <w:szCs w:val="22"/>
              </w:rPr>
              <w:t>Armenia</w:t>
            </w:r>
          </w:p>
          <w:p w14:paraId="0984DD82" w14:textId="77777777" w:rsidR="00362551" w:rsidRPr="008A67D7" w:rsidRDefault="00362551" w:rsidP="0035441B">
            <w:pPr>
              <w:spacing w:before="120" w:after="120" w:line="240" w:lineRule="auto"/>
              <w:rPr>
                <w:rFonts w:eastAsia="Dotum"/>
                <w:szCs w:val="22"/>
              </w:rPr>
            </w:pPr>
            <w:r w:rsidRPr="008A67D7">
              <w:rPr>
                <w:rFonts w:eastAsia="Dotum"/>
                <w:szCs w:val="22"/>
              </w:rPr>
              <w:t>2 969 200</w:t>
            </w:r>
          </w:p>
        </w:tc>
        <w:tc>
          <w:tcPr>
            <w:tcW w:w="1601" w:type="dxa"/>
          </w:tcPr>
          <w:p w14:paraId="49328783"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Austria </w:t>
            </w:r>
          </w:p>
          <w:p w14:paraId="32858AC7" w14:textId="77777777" w:rsidR="00362551" w:rsidRPr="008A67D7" w:rsidRDefault="00362551" w:rsidP="0035441B">
            <w:pPr>
              <w:spacing w:before="120" w:after="120" w:line="240" w:lineRule="auto"/>
              <w:rPr>
                <w:rFonts w:eastAsia="Dotum"/>
                <w:szCs w:val="22"/>
              </w:rPr>
            </w:pPr>
            <w:r w:rsidRPr="008A67D7">
              <w:rPr>
                <w:rFonts w:eastAsia="Dotum"/>
                <w:szCs w:val="22"/>
              </w:rPr>
              <w:t>8 857 960</w:t>
            </w:r>
          </w:p>
        </w:tc>
        <w:tc>
          <w:tcPr>
            <w:tcW w:w="1601" w:type="dxa"/>
          </w:tcPr>
          <w:p w14:paraId="4829B422"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Azerbaijan </w:t>
            </w:r>
          </w:p>
          <w:p w14:paraId="02F04CE7" w14:textId="77777777" w:rsidR="00362551" w:rsidRPr="008A67D7" w:rsidRDefault="00362551" w:rsidP="0035441B">
            <w:pPr>
              <w:spacing w:before="120" w:after="120" w:line="240" w:lineRule="auto"/>
              <w:rPr>
                <w:rFonts w:eastAsia="Dotum"/>
                <w:szCs w:val="22"/>
              </w:rPr>
            </w:pPr>
            <w:r w:rsidRPr="008A67D7">
              <w:rPr>
                <w:rFonts w:eastAsia="Dotum"/>
                <w:szCs w:val="22"/>
              </w:rPr>
              <w:t>10 000 000</w:t>
            </w:r>
          </w:p>
        </w:tc>
        <w:tc>
          <w:tcPr>
            <w:tcW w:w="1601" w:type="dxa"/>
          </w:tcPr>
          <w:p w14:paraId="57C2F782" w14:textId="77777777" w:rsidR="00362551" w:rsidRPr="008A67D7" w:rsidRDefault="00362551" w:rsidP="0035441B">
            <w:pPr>
              <w:spacing w:before="120" w:after="120" w:line="240" w:lineRule="auto"/>
              <w:rPr>
                <w:rFonts w:eastAsia="Dotum"/>
                <w:szCs w:val="22"/>
              </w:rPr>
            </w:pPr>
            <w:r w:rsidRPr="008A67D7">
              <w:rPr>
                <w:rFonts w:eastAsia="Dotum"/>
                <w:szCs w:val="22"/>
              </w:rPr>
              <w:t>Belarus</w:t>
            </w:r>
          </w:p>
          <w:p w14:paraId="6D9E1BE7" w14:textId="77777777" w:rsidR="00362551" w:rsidRPr="008A67D7" w:rsidRDefault="00362551" w:rsidP="0035441B">
            <w:pPr>
              <w:spacing w:before="120" w:after="120" w:line="240" w:lineRule="auto"/>
              <w:rPr>
                <w:rFonts w:eastAsia="Dotum"/>
                <w:szCs w:val="22"/>
              </w:rPr>
            </w:pPr>
            <w:r w:rsidRPr="008A67D7">
              <w:rPr>
                <w:rFonts w:eastAsia="Dotum"/>
                <w:szCs w:val="22"/>
              </w:rPr>
              <w:t>9 477 100</w:t>
            </w:r>
          </w:p>
        </w:tc>
      </w:tr>
      <w:tr w:rsidR="00362551" w:rsidRPr="008A67D7" w14:paraId="19443B7B" w14:textId="77777777" w:rsidTr="0035441B">
        <w:trPr>
          <w:trHeight w:val="1134"/>
        </w:trPr>
        <w:tc>
          <w:tcPr>
            <w:tcW w:w="1601" w:type="dxa"/>
          </w:tcPr>
          <w:p w14:paraId="7D628A51"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Belgium </w:t>
            </w:r>
          </w:p>
          <w:p w14:paraId="48613046" w14:textId="77777777" w:rsidR="00362551" w:rsidRPr="008A67D7" w:rsidRDefault="00362551" w:rsidP="0035441B">
            <w:pPr>
              <w:spacing w:before="120" w:after="120" w:line="240" w:lineRule="auto"/>
              <w:rPr>
                <w:rFonts w:eastAsia="Dotum"/>
                <w:szCs w:val="22"/>
              </w:rPr>
            </w:pPr>
            <w:r w:rsidRPr="008A67D7">
              <w:rPr>
                <w:rFonts w:eastAsia="Dotum"/>
                <w:szCs w:val="22"/>
              </w:rPr>
              <w:t>11 449 656</w:t>
            </w:r>
          </w:p>
        </w:tc>
        <w:tc>
          <w:tcPr>
            <w:tcW w:w="1601" w:type="dxa"/>
          </w:tcPr>
          <w:p w14:paraId="5385C804"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Bosnia &amp; Herzegovina </w:t>
            </w:r>
          </w:p>
          <w:p w14:paraId="4E573272" w14:textId="77777777" w:rsidR="00362551" w:rsidRPr="008A67D7" w:rsidRDefault="00362551" w:rsidP="0035441B">
            <w:pPr>
              <w:spacing w:before="120" w:after="120" w:line="240" w:lineRule="auto"/>
              <w:rPr>
                <w:rFonts w:eastAsia="Dotum"/>
                <w:szCs w:val="22"/>
              </w:rPr>
            </w:pPr>
            <w:r w:rsidRPr="008A67D7">
              <w:rPr>
                <w:rFonts w:eastAsia="Dotum"/>
                <w:szCs w:val="22"/>
              </w:rPr>
              <w:t>3 511 372</w:t>
            </w:r>
          </w:p>
        </w:tc>
        <w:tc>
          <w:tcPr>
            <w:tcW w:w="1601" w:type="dxa"/>
          </w:tcPr>
          <w:p w14:paraId="023715F6" w14:textId="77777777" w:rsidR="00362551" w:rsidRPr="008A67D7" w:rsidRDefault="00362551" w:rsidP="0035441B">
            <w:pPr>
              <w:spacing w:before="120" w:after="120" w:line="240" w:lineRule="auto"/>
              <w:rPr>
                <w:rFonts w:eastAsia="Dotum"/>
                <w:szCs w:val="22"/>
              </w:rPr>
            </w:pPr>
            <w:r w:rsidRPr="008A67D7">
              <w:rPr>
                <w:rFonts w:eastAsia="Dotum"/>
                <w:szCs w:val="22"/>
              </w:rPr>
              <w:t>Bulgaria</w:t>
            </w:r>
          </w:p>
          <w:p w14:paraId="165229FA" w14:textId="77777777" w:rsidR="00362551" w:rsidRPr="008A67D7" w:rsidRDefault="00362551" w:rsidP="0035441B">
            <w:pPr>
              <w:spacing w:before="120" w:after="120" w:line="240" w:lineRule="auto"/>
              <w:rPr>
                <w:rFonts w:eastAsia="Dotum"/>
                <w:szCs w:val="22"/>
              </w:rPr>
            </w:pPr>
            <w:r w:rsidRPr="008A67D7">
              <w:rPr>
                <w:rFonts w:eastAsia="Dotum"/>
                <w:szCs w:val="22"/>
              </w:rPr>
              <w:t>7 000 039</w:t>
            </w:r>
          </w:p>
        </w:tc>
        <w:tc>
          <w:tcPr>
            <w:tcW w:w="1601" w:type="dxa"/>
          </w:tcPr>
          <w:p w14:paraId="69212AB8" w14:textId="77777777" w:rsidR="00362551" w:rsidRPr="008A67D7" w:rsidRDefault="00362551" w:rsidP="0035441B">
            <w:pPr>
              <w:spacing w:before="120" w:after="120" w:line="240" w:lineRule="auto"/>
              <w:rPr>
                <w:rFonts w:eastAsia="Dotum"/>
                <w:szCs w:val="22"/>
              </w:rPr>
            </w:pPr>
            <w:r w:rsidRPr="008A67D7">
              <w:rPr>
                <w:rFonts w:eastAsia="Dotum"/>
                <w:szCs w:val="22"/>
              </w:rPr>
              <w:t>Croatia</w:t>
            </w:r>
          </w:p>
          <w:p w14:paraId="3870CFF4" w14:textId="77777777" w:rsidR="00362551" w:rsidRPr="008A67D7" w:rsidRDefault="00362551" w:rsidP="0035441B">
            <w:pPr>
              <w:spacing w:before="120" w:after="120" w:line="240" w:lineRule="auto"/>
              <w:rPr>
                <w:rFonts w:eastAsia="Dotum"/>
                <w:szCs w:val="22"/>
              </w:rPr>
            </w:pPr>
            <w:r w:rsidRPr="008A67D7">
              <w:rPr>
                <w:rFonts w:eastAsia="Dotum"/>
                <w:szCs w:val="22"/>
              </w:rPr>
              <w:t>4 105 493</w:t>
            </w:r>
          </w:p>
        </w:tc>
        <w:tc>
          <w:tcPr>
            <w:tcW w:w="1601" w:type="dxa"/>
          </w:tcPr>
          <w:p w14:paraId="5AE687D3"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Cyprus </w:t>
            </w:r>
          </w:p>
          <w:p w14:paraId="58F58EBB" w14:textId="77777777" w:rsidR="00362551" w:rsidRPr="008A67D7" w:rsidRDefault="00362551" w:rsidP="0035441B">
            <w:pPr>
              <w:spacing w:before="120" w:after="120" w:line="240" w:lineRule="auto"/>
              <w:rPr>
                <w:rFonts w:eastAsia="Dotum"/>
                <w:szCs w:val="22"/>
              </w:rPr>
            </w:pPr>
            <w:r w:rsidRPr="008A67D7">
              <w:rPr>
                <w:rFonts w:eastAsia="Dotum"/>
                <w:szCs w:val="22"/>
              </w:rPr>
              <w:t>864 200</w:t>
            </w:r>
          </w:p>
        </w:tc>
        <w:tc>
          <w:tcPr>
            <w:tcW w:w="1601" w:type="dxa"/>
          </w:tcPr>
          <w:p w14:paraId="5F71770B"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Czech Republic </w:t>
            </w:r>
          </w:p>
          <w:p w14:paraId="1EF0DC68" w14:textId="77777777" w:rsidR="00362551" w:rsidRPr="008A67D7" w:rsidRDefault="00362551" w:rsidP="0035441B">
            <w:pPr>
              <w:spacing w:before="120" w:after="120" w:line="240" w:lineRule="auto"/>
              <w:rPr>
                <w:rFonts w:eastAsia="Dotum"/>
                <w:szCs w:val="22"/>
              </w:rPr>
            </w:pPr>
            <w:r w:rsidRPr="008A67D7">
              <w:rPr>
                <w:rFonts w:eastAsia="Dotum"/>
                <w:szCs w:val="22"/>
              </w:rPr>
              <w:t>10 627 794</w:t>
            </w:r>
          </w:p>
        </w:tc>
      </w:tr>
      <w:tr w:rsidR="00362551" w:rsidRPr="008A67D7" w14:paraId="24D1D9B4" w14:textId="77777777" w:rsidTr="0035441B">
        <w:trPr>
          <w:trHeight w:val="1134"/>
        </w:trPr>
        <w:tc>
          <w:tcPr>
            <w:tcW w:w="1601" w:type="dxa"/>
          </w:tcPr>
          <w:p w14:paraId="69AA8BEA"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Denmark </w:t>
            </w:r>
          </w:p>
          <w:p w14:paraId="4EC66C9E" w14:textId="77777777" w:rsidR="00362551" w:rsidRPr="008A67D7" w:rsidRDefault="00362551" w:rsidP="0035441B">
            <w:pPr>
              <w:spacing w:before="120" w:after="120" w:line="240" w:lineRule="auto"/>
              <w:rPr>
                <w:rFonts w:eastAsia="Dotum"/>
                <w:szCs w:val="22"/>
              </w:rPr>
            </w:pPr>
            <w:r w:rsidRPr="008A67D7">
              <w:rPr>
                <w:rFonts w:eastAsia="Dotum"/>
                <w:szCs w:val="22"/>
              </w:rPr>
              <w:t>5 806 015</w:t>
            </w:r>
          </w:p>
        </w:tc>
        <w:tc>
          <w:tcPr>
            <w:tcW w:w="1601" w:type="dxa"/>
          </w:tcPr>
          <w:p w14:paraId="2D41D6B8"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Estonia </w:t>
            </w:r>
          </w:p>
          <w:p w14:paraId="51D72B35" w14:textId="77777777" w:rsidR="00362551" w:rsidRPr="008A67D7" w:rsidRDefault="00362551" w:rsidP="0035441B">
            <w:pPr>
              <w:spacing w:before="120" w:after="120" w:line="240" w:lineRule="auto"/>
              <w:rPr>
                <w:rFonts w:eastAsia="Dotum"/>
                <w:szCs w:val="22"/>
              </w:rPr>
            </w:pPr>
            <w:r w:rsidRPr="008A67D7">
              <w:rPr>
                <w:rFonts w:eastAsia="Dotum"/>
                <w:szCs w:val="22"/>
              </w:rPr>
              <w:t>1 319 133</w:t>
            </w:r>
          </w:p>
        </w:tc>
        <w:tc>
          <w:tcPr>
            <w:tcW w:w="1601" w:type="dxa"/>
          </w:tcPr>
          <w:p w14:paraId="46A16C57"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Finland </w:t>
            </w:r>
          </w:p>
          <w:p w14:paraId="39C62883" w14:textId="77777777" w:rsidR="00362551" w:rsidRPr="008A67D7" w:rsidRDefault="00362551" w:rsidP="0035441B">
            <w:pPr>
              <w:spacing w:before="120" w:after="120" w:line="240" w:lineRule="auto"/>
              <w:rPr>
                <w:rFonts w:eastAsia="Dotum"/>
                <w:szCs w:val="22"/>
              </w:rPr>
            </w:pPr>
            <w:r w:rsidRPr="008A67D7">
              <w:rPr>
                <w:rFonts w:eastAsia="Dotum"/>
                <w:szCs w:val="22"/>
              </w:rPr>
              <w:t>5 522 015</w:t>
            </w:r>
          </w:p>
        </w:tc>
        <w:tc>
          <w:tcPr>
            <w:tcW w:w="1601" w:type="dxa"/>
          </w:tcPr>
          <w:p w14:paraId="020CFA71"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France </w:t>
            </w:r>
          </w:p>
          <w:p w14:paraId="46F07427" w14:textId="77777777" w:rsidR="00362551" w:rsidRPr="008A67D7" w:rsidRDefault="00362551" w:rsidP="0035441B">
            <w:pPr>
              <w:spacing w:before="120" w:after="120" w:line="240" w:lineRule="auto"/>
              <w:rPr>
                <w:rFonts w:eastAsia="Dotum"/>
                <w:szCs w:val="22"/>
              </w:rPr>
            </w:pPr>
            <w:r w:rsidRPr="008A67D7">
              <w:rPr>
                <w:rFonts w:eastAsia="Dotum"/>
                <w:szCs w:val="22"/>
              </w:rPr>
              <w:t>67 372 000</w:t>
            </w:r>
          </w:p>
        </w:tc>
        <w:tc>
          <w:tcPr>
            <w:tcW w:w="1601" w:type="dxa"/>
          </w:tcPr>
          <w:p w14:paraId="11A4D15E"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Greece </w:t>
            </w:r>
          </w:p>
          <w:p w14:paraId="7B00BB6B" w14:textId="77777777" w:rsidR="00362551" w:rsidRPr="008A67D7" w:rsidRDefault="00362551" w:rsidP="0035441B">
            <w:pPr>
              <w:spacing w:before="120" w:after="120" w:line="240" w:lineRule="auto"/>
              <w:rPr>
                <w:rFonts w:eastAsia="Dotum"/>
                <w:szCs w:val="22"/>
              </w:rPr>
            </w:pPr>
            <w:r w:rsidRPr="008A67D7">
              <w:rPr>
                <w:rFonts w:eastAsia="Dotum"/>
                <w:szCs w:val="22"/>
              </w:rPr>
              <w:t>10 768 193</w:t>
            </w:r>
          </w:p>
        </w:tc>
        <w:tc>
          <w:tcPr>
            <w:tcW w:w="1601" w:type="dxa"/>
          </w:tcPr>
          <w:p w14:paraId="6622E185"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Georgia </w:t>
            </w:r>
          </w:p>
          <w:p w14:paraId="63328980" w14:textId="77777777" w:rsidR="00362551" w:rsidRPr="008A67D7" w:rsidRDefault="00362551" w:rsidP="0035441B">
            <w:pPr>
              <w:spacing w:before="120" w:after="120" w:line="240" w:lineRule="auto"/>
              <w:rPr>
                <w:rFonts w:eastAsia="Dotum"/>
                <w:szCs w:val="22"/>
              </w:rPr>
            </w:pPr>
            <w:r w:rsidRPr="008A67D7">
              <w:rPr>
                <w:rFonts w:eastAsia="Dotum"/>
                <w:szCs w:val="22"/>
              </w:rPr>
              <w:t>3 729 600</w:t>
            </w:r>
          </w:p>
        </w:tc>
      </w:tr>
      <w:tr w:rsidR="00362551" w:rsidRPr="008A67D7" w14:paraId="207F5E11" w14:textId="77777777" w:rsidTr="0035441B">
        <w:trPr>
          <w:trHeight w:val="1134"/>
        </w:trPr>
        <w:tc>
          <w:tcPr>
            <w:tcW w:w="1601" w:type="dxa"/>
          </w:tcPr>
          <w:p w14:paraId="21999EF1"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Germany </w:t>
            </w:r>
          </w:p>
          <w:p w14:paraId="1D734125" w14:textId="77777777" w:rsidR="00362551" w:rsidRPr="008A67D7" w:rsidRDefault="00362551" w:rsidP="0035441B">
            <w:pPr>
              <w:spacing w:before="120" w:after="120" w:line="240" w:lineRule="auto"/>
              <w:rPr>
                <w:rFonts w:eastAsia="Dotum"/>
                <w:szCs w:val="22"/>
              </w:rPr>
            </w:pPr>
            <w:r w:rsidRPr="008A67D7">
              <w:rPr>
                <w:rFonts w:eastAsia="Dotum"/>
                <w:szCs w:val="22"/>
              </w:rPr>
              <w:t>82 887 000</w:t>
            </w:r>
          </w:p>
        </w:tc>
        <w:tc>
          <w:tcPr>
            <w:tcW w:w="1601" w:type="dxa"/>
          </w:tcPr>
          <w:p w14:paraId="6996E7C1"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Hungary </w:t>
            </w:r>
          </w:p>
          <w:p w14:paraId="5D45C39C" w14:textId="77777777" w:rsidR="00362551" w:rsidRPr="008A67D7" w:rsidRDefault="00362551" w:rsidP="0035441B">
            <w:pPr>
              <w:spacing w:before="120" w:after="120" w:line="240" w:lineRule="auto"/>
              <w:rPr>
                <w:rFonts w:eastAsia="Dotum"/>
                <w:szCs w:val="22"/>
              </w:rPr>
            </w:pPr>
            <w:r w:rsidRPr="008A67D7">
              <w:rPr>
                <w:rFonts w:eastAsia="Dotum"/>
                <w:szCs w:val="22"/>
              </w:rPr>
              <w:t>9 771 000</w:t>
            </w:r>
          </w:p>
        </w:tc>
        <w:tc>
          <w:tcPr>
            <w:tcW w:w="1601" w:type="dxa"/>
          </w:tcPr>
          <w:p w14:paraId="586E121C"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Iceland </w:t>
            </w:r>
          </w:p>
          <w:p w14:paraId="11B99F3B" w14:textId="77777777" w:rsidR="00362551" w:rsidRPr="008A67D7" w:rsidRDefault="00362551" w:rsidP="0035441B">
            <w:pPr>
              <w:spacing w:before="120" w:after="120" w:line="240" w:lineRule="auto"/>
              <w:rPr>
                <w:rFonts w:eastAsia="Dotum"/>
                <w:szCs w:val="22"/>
              </w:rPr>
            </w:pPr>
            <w:r w:rsidRPr="008A67D7">
              <w:rPr>
                <w:rFonts w:eastAsia="Dotum"/>
                <w:szCs w:val="22"/>
              </w:rPr>
              <w:t>355 620</w:t>
            </w:r>
          </w:p>
        </w:tc>
        <w:tc>
          <w:tcPr>
            <w:tcW w:w="1601" w:type="dxa"/>
          </w:tcPr>
          <w:p w14:paraId="191E52DB"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Ireland </w:t>
            </w:r>
          </w:p>
          <w:p w14:paraId="3B5D6CC8" w14:textId="77777777" w:rsidR="00362551" w:rsidRPr="008A67D7" w:rsidRDefault="00362551" w:rsidP="0035441B">
            <w:pPr>
              <w:spacing w:before="120" w:after="120" w:line="240" w:lineRule="auto"/>
              <w:rPr>
                <w:rFonts w:eastAsia="Dotum"/>
                <w:szCs w:val="22"/>
              </w:rPr>
            </w:pPr>
            <w:r w:rsidRPr="008A67D7">
              <w:rPr>
                <w:rFonts w:eastAsia="Dotum"/>
                <w:szCs w:val="22"/>
              </w:rPr>
              <w:t>4 857 000</w:t>
            </w:r>
          </w:p>
        </w:tc>
        <w:tc>
          <w:tcPr>
            <w:tcW w:w="1601" w:type="dxa"/>
          </w:tcPr>
          <w:p w14:paraId="0A230A9A"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Italy </w:t>
            </w:r>
          </w:p>
          <w:p w14:paraId="7D5A7688" w14:textId="77777777" w:rsidR="00362551" w:rsidRPr="008A67D7" w:rsidRDefault="00362551" w:rsidP="0035441B">
            <w:pPr>
              <w:spacing w:before="120" w:after="120" w:line="240" w:lineRule="auto"/>
              <w:rPr>
                <w:rFonts w:eastAsia="Dotum"/>
                <w:szCs w:val="22"/>
              </w:rPr>
            </w:pPr>
            <w:r w:rsidRPr="008A67D7">
              <w:rPr>
                <w:rFonts w:eastAsia="Dotum"/>
                <w:szCs w:val="22"/>
              </w:rPr>
              <w:t>60 390 560</w:t>
            </w:r>
          </w:p>
        </w:tc>
        <w:tc>
          <w:tcPr>
            <w:tcW w:w="1601" w:type="dxa"/>
          </w:tcPr>
          <w:p w14:paraId="12822F47"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Kazakhstan </w:t>
            </w:r>
          </w:p>
          <w:p w14:paraId="275C719D" w14:textId="77777777" w:rsidR="00362551" w:rsidRPr="008A67D7" w:rsidRDefault="00362551" w:rsidP="0035441B">
            <w:pPr>
              <w:spacing w:before="120" w:after="120" w:line="240" w:lineRule="auto"/>
              <w:rPr>
                <w:rFonts w:eastAsia="Dotum"/>
                <w:szCs w:val="22"/>
              </w:rPr>
            </w:pPr>
            <w:r w:rsidRPr="008A67D7">
              <w:rPr>
                <w:rFonts w:eastAsia="Dotum"/>
                <w:szCs w:val="22"/>
              </w:rPr>
              <w:t>18 356 900</w:t>
            </w:r>
          </w:p>
        </w:tc>
      </w:tr>
      <w:tr w:rsidR="00362551" w:rsidRPr="008A67D7" w14:paraId="631D743A" w14:textId="77777777" w:rsidTr="0035441B">
        <w:trPr>
          <w:trHeight w:val="1134"/>
        </w:trPr>
        <w:tc>
          <w:tcPr>
            <w:tcW w:w="1601" w:type="dxa"/>
          </w:tcPr>
          <w:p w14:paraId="51487755"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Kosovo </w:t>
            </w:r>
          </w:p>
          <w:p w14:paraId="6416EAD1" w14:textId="77777777" w:rsidR="00362551" w:rsidRPr="008A67D7" w:rsidRDefault="00362551" w:rsidP="0035441B">
            <w:pPr>
              <w:spacing w:before="120" w:after="120" w:line="240" w:lineRule="auto"/>
              <w:rPr>
                <w:rFonts w:eastAsia="Dotum"/>
                <w:szCs w:val="22"/>
              </w:rPr>
            </w:pPr>
            <w:r w:rsidRPr="008A67D7">
              <w:rPr>
                <w:rFonts w:eastAsia="Dotum"/>
                <w:szCs w:val="22"/>
              </w:rPr>
              <w:t>1 798 506</w:t>
            </w:r>
          </w:p>
        </w:tc>
        <w:tc>
          <w:tcPr>
            <w:tcW w:w="1601" w:type="dxa"/>
          </w:tcPr>
          <w:p w14:paraId="5E3B4631"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Latvia </w:t>
            </w:r>
          </w:p>
          <w:p w14:paraId="23009FB8" w14:textId="77777777" w:rsidR="00362551" w:rsidRPr="008A67D7" w:rsidRDefault="00362551" w:rsidP="0035441B">
            <w:pPr>
              <w:spacing w:before="120" w:after="120" w:line="240" w:lineRule="auto"/>
              <w:rPr>
                <w:rFonts w:eastAsia="Dotum"/>
                <w:szCs w:val="22"/>
              </w:rPr>
            </w:pPr>
            <w:r w:rsidRPr="008A67D7">
              <w:rPr>
                <w:rFonts w:eastAsia="Dotum"/>
                <w:szCs w:val="22"/>
              </w:rPr>
              <w:t>1 921 300</w:t>
            </w:r>
          </w:p>
        </w:tc>
        <w:tc>
          <w:tcPr>
            <w:tcW w:w="1601" w:type="dxa"/>
          </w:tcPr>
          <w:p w14:paraId="69FC081E"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Liechtenstein </w:t>
            </w:r>
          </w:p>
          <w:p w14:paraId="04D06289" w14:textId="77777777" w:rsidR="00362551" w:rsidRPr="008A67D7" w:rsidRDefault="00362551" w:rsidP="0035441B">
            <w:pPr>
              <w:spacing w:before="120" w:after="120" w:line="240" w:lineRule="auto"/>
              <w:rPr>
                <w:rFonts w:eastAsia="Dotum"/>
                <w:szCs w:val="22"/>
              </w:rPr>
            </w:pPr>
            <w:r w:rsidRPr="008A67D7">
              <w:rPr>
                <w:rFonts w:eastAsia="Dotum"/>
                <w:szCs w:val="22"/>
              </w:rPr>
              <w:t>38 201</w:t>
            </w:r>
          </w:p>
        </w:tc>
        <w:tc>
          <w:tcPr>
            <w:tcW w:w="1601" w:type="dxa"/>
          </w:tcPr>
          <w:p w14:paraId="4960CA01"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Lithuania </w:t>
            </w:r>
          </w:p>
          <w:p w14:paraId="213276F6" w14:textId="77777777" w:rsidR="00362551" w:rsidRPr="008A67D7" w:rsidRDefault="00362551" w:rsidP="0035441B">
            <w:pPr>
              <w:spacing w:before="120" w:after="120" w:line="240" w:lineRule="auto"/>
              <w:rPr>
                <w:rFonts w:eastAsia="Dotum"/>
                <w:szCs w:val="22"/>
              </w:rPr>
            </w:pPr>
            <w:r w:rsidRPr="008A67D7">
              <w:rPr>
                <w:rFonts w:eastAsia="Dotum"/>
                <w:szCs w:val="22"/>
              </w:rPr>
              <w:t>2 791 903</w:t>
            </w:r>
          </w:p>
        </w:tc>
        <w:tc>
          <w:tcPr>
            <w:tcW w:w="1601" w:type="dxa"/>
          </w:tcPr>
          <w:p w14:paraId="280A72BE"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Luxembourg </w:t>
            </w:r>
          </w:p>
          <w:p w14:paraId="33E09F6B" w14:textId="77777777" w:rsidR="00362551" w:rsidRPr="008A67D7" w:rsidRDefault="00362551" w:rsidP="0035441B">
            <w:pPr>
              <w:spacing w:before="120" w:after="120" w:line="240" w:lineRule="auto"/>
              <w:rPr>
                <w:rFonts w:eastAsia="Dotum"/>
                <w:szCs w:val="22"/>
              </w:rPr>
            </w:pPr>
            <w:r w:rsidRPr="008A67D7">
              <w:rPr>
                <w:rFonts w:eastAsia="Dotum"/>
                <w:szCs w:val="22"/>
              </w:rPr>
              <w:t>602 005</w:t>
            </w:r>
          </w:p>
        </w:tc>
        <w:tc>
          <w:tcPr>
            <w:tcW w:w="1601" w:type="dxa"/>
          </w:tcPr>
          <w:p w14:paraId="4B508EC8"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Malta </w:t>
            </w:r>
          </w:p>
          <w:p w14:paraId="6C82705C"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475 701 </w:t>
            </w:r>
          </w:p>
        </w:tc>
      </w:tr>
      <w:tr w:rsidR="00362551" w:rsidRPr="008A67D7" w14:paraId="558200A0" w14:textId="77777777" w:rsidTr="0035441B">
        <w:trPr>
          <w:trHeight w:val="1134"/>
        </w:trPr>
        <w:tc>
          <w:tcPr>
            <w:tcW w:w="1601" w:type="dxa"/>
          </w:tcPr>
          <w:p w14:paraId="7C00CA2E"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Moldova </w:t>
            </w:r>
          </w:p>
          <w:p w14:paraId="4559433E" w14:textId="77777777" w:rsidR="00362551" w:rsidRPr="008A67D7" w:rsidRDefault="00362551" w:rsidP="0035441B">
            <w:pPr>
              <w:spacing w:before="120" w:after="120" w:line="240" w:lineRule="auto"/>
              <w:rPr>
                <w:rFonts w:eastAsia="Dotum"/>
                <w:szCs w:val="22"/>
              </w:rPr>
            </w:pPr>
            <w:r w:rsidRPr="008A67D7">
              <w:rPr>
                <w:rFonts w:eastAsia="Dotum"/>
                <w:szCs w:val="22"/>
              </w:rPr>
              <w:t>2 681 735</w:t>
            </w:r>
          </w:p>
        </w:tc>
        <w:tc>
          <w:tcPr>
            <w:tcW w:w="1601" w:type="dxa"/>
          </w:tcPr>
          <w:p w14:paraId="0C757705"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Monaco </w:t>
            </w:r>
          </w:p>
          <w:p w14:paraId="1163B7F6" w14:textId="77777777" w:rsidR="00362551" w:rsidRPr="008A67D7" w:rsidRDefault="00362551" w:rsidP="0035441B">
            <w:pPr>
              <w:spacing w:before="120" w:after="120" w:line="240" w:lineRule="auto"/>
              <w:rPr>
                <w:rFonts w:eastAsia="Dotum"/>
                <w:szCs w:val="22"/>
              </w:rPr>
            </w:pPr>
            <w:r w:rsidRPr="008A67D7">
              <w:rPr>
                <w:rFonts w:eastAsia="Dotum"/>
                <w:szCs w:val="22"/>
              </w:rPr>
              <w:t>38 300</w:t>
            </w:r>
          </w:p>
        </w:tc>
        <w:tc>
          <w:tcPr>
            <w:tcW w:w="1601" w:type="dxa"/>
          </w:tcPr>
          <w:p w14:paraId="3995143C"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Montenegro </w:t>
            </w:r>
          </w:p>
          <w:p w14:paraId="273620A8" w14:textId="77777777" w:rsidR="00362551" w:rsidRPr="008A67D7" w:rsidRDefault="00362551" w:rsidP="0035441B">
            <w:pPr>
              <w:spacing w:before="120" w:after="120" w:line="240" w:lineRule="auto"/>
              <w:rPr>
                <w:rFonts w:eastAsia="Dotum"/>
                <w:szCs w:val="22"/>
              </w:rPr>
            </w:pPr>
            <w:r w:rsidRPr="008A67D7">
              <w:rPr>
                <w:rFonts w:eastAsia="Dotum"/>
                <w:szCs w:val="22"/>
              </w:rPr>
              <w:t>622 359</w:t>
            </w:r>
          </w:p>
        </w:tc>
        <w:tc>
          <w:tcPr>
            <w:tcW w:w="1601" w:type="dxa"/>
          </w:tcPr>
          <w:p w14:paraId="628FA538"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Netherlands </w:t>
            </w:r>
          </w:p>
          <w:p w14:paraId="3BC24D88" w14:textId="77777777" w:rsidR="00362551" w:rsidRPr="008A67D7" w:rsidRDefault="00362551" w:rsidP="0035441B">
            <w:pPr>
              <w:spacing w:before="120" w:after="120" w:line="240" w:lineRule="auto"/>
              <w:rPr>
                <w:rFonts w:eastAsia="Dotum"/>
                <w:szCs w:val="22"/>
              </w:rPr>
            </w:pPr>
            <w:r w:rsidRPr="008A67D7">
              <w:rPr>
                <w:rFonts w:eastAsia="Dotum"/>
                <w:szCs w:val="22"/>
              </w:rPr>
              <w:t>17 305 660</w:t>
            </w:r>
          </w:p>
        </w:tc>
        <w:tc>
          <w:tcPr>
            <w:tcW w:w="1601" w:type="dxa"/>
          </w:tcPr>
          <w:p w14:paraId="28251B5F"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North Macedonia </w:t>
            </w:r>
          </w:p>
          <w:p w14:paraId="3297D17F" w14:textId="77777777" w:rsidR="00362551" w:rsidRPr="008A67D7" w:rsidRDefault="00362551" w:rsidP="0035441B">
            <w:pPr>
              <w:spacing w:before="120" w:after="120" w:line="240" w:lineRule="auto"/>
              <w:rPr>
                <w:rFonts w:eastAsia="Dotum"/>
                <w:szCs w:val="22"/>
              </w:rPr>
            </w:pPr>
            <w:r w:rsidRPr="008A67D7">
              <w:rPr>
                <w:rFonts w:eastAsia="Dotum"/>
                <w:szCs w:val="22"/>
              </w:rPr>
              <w:t>2 075 301</w:t>
            </w:r>
          </w:p>
        </w:tc>
        <w:tc>
          <w:tcPr>
            <w:tcW w:w="1601" w:type="dxa"/>
          </w:tcPr>
          <w:p w14:paraId="054CC1A4"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Norway </w:t>
            </w:r>
          </w:p>
          <w:p w14:paraId="6CAD7582" w14:textId="77777777" w:rsidR="00362551" w:rsidRPr="008A67D7" w:rsidRDefault="00362551" w:rsidP="0035441B">
            <w:pPr>
              <w:spacing w:before="120" w:after="120" w:line="240" w:lineRule="auto"/>
              <w:rPr>
                <w:rFonts w:eastAsia="Dotum"/>
                <w:szCs w:val="22"/>
              </w:rPr>
            </w:pPr>
            <w:r w:rsidRPr="008A67D7">
              <w:rPr>
                <w:rFonts w:eastAsia="Dotum"/>
                <w:szCs w:val="22"/>
              </w:rPr>
              <w:t>5 323 933</w:t>
            </w:r>
          </w:p>
        </w:tc>
      </w:tr>
      <w:tr w:rsidR="00362551" w:rsidRPr="008A67D7" w14:paraId="6B99E104" w14:textId="77777777" w:rsidTr="0035441B">
        <w:trPr>
          <w:trHeight w:val="1134"/>
        </w:trPr>
        <w:tc>
          <w:tcPr>
            <w:tcW w:w="1601" w:type="dxa"/>
          </w:tcPr>
          <w:p w14:paraId="775ED276"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Poland </w:t>
            </w:r>
          </w:p>
          <w:p w14:paraId="0BBCFEFE" w14:textId="77777777" w:rsidR="00362551" w:rsidRPr="008A67D7" w:rsidRDefault="00362551" w:rsidP="0035441B">
            <w:pPr>
              <w:spacing w:before="120" w:after="120" w:line="240" w:lineRule="auto"/>
              <w:rPr>
                <w:rFonts w:eastAsia="Dotum"/>
                <w:szCs w:val="22"/>
              </w:rPr>
            </w:pPr>
            <w:r w:rsidRPr="008A67D7">
              <w:rPr>
                <w:rFonts w:eastAsia="Dotum"/>
                <w:szCs w:val="22"/>
              </w:rPr>
              <w:t>38 433 600</w:t>
            </w:r>
          </w:p>
        </w:tc>
        <w:tc>
          <w:tcPr>
            <w:tcW w:w="1601" w:type="dxa"/>
          </w:tcPr>
          <w:p w14:paraId="6C8F0EFE"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Portugal </w:t>
            </w:r>
          </w:p>
          <w:p w14:paraId="473F135E" w14:textId="77777777" w:rsidR="00362551" w:rsidRPr="008A67D7" w:rsidRDefault="00362551" w:rsidP="0035441B">
            <w:pPr>
              <w:spacing w:before="120" w:after="120" w:line="240" w:lineRule="auto"/>
              <w:rPr>
                <w:rFonts w:eastAsia="Dotum"/>
                <w:szCs w:val="22"/>
              </w:rPr>
            </w:pPr>
            <w:r w:rsidRPr="008A67D7">
              <w:rPr>
                <w:rFonts w:eastAsia="Dotum"/>
                <w:szCs w:val="22"/>
              </w:rPr>
              <w:t>10 291 027</w:t>
            </w:r>
          </w:p>
        </w:tc>
        <w:tc>
          <w:tcPr>
            <w:tcW w:w="1601" w:type="dxa"/>
          </w:tcPr>
          <w:p w14:paraId="59D6E8F8"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Romania </w:t>
            </w:r>
          </w:p>
          <w:p w14:paraId="24B45A8C" w14:textId="77777777" w:rsidR="00362551" w:rsidRPr="008A67D7" w:rsidRDefault="00362551" w:rsidP="0035441B">
            <w:pPr>
              <w:spacing w:before="120" w:after="120" w:line="240" w:lineRule="auto"/>
              <w:rPr>
                <w:rFonts w:eastAsia="Dotum"/>
                <w:szCs w:val="22"/>
              </w:rPr>
            </w:pPr>
            <w:r w:rsidRPr="008A67D7">
              <w:rPr>
                <w:rFonts w:eastAsia="Dotum"/>
                <w:szCs w:val="22"/>
              </w:rPr>
              <w:t>19 523 621</w:t>
            </w:r>
          </w:p>
        </w:tc>
        <w:tc>
          <w:tcPr>
            <w:tcW w:w="1601" w:type="dxa"/>
          </w:tcPr>
          <w:p w14:paraId="36026847"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Russia </w:t>
            </w:r>
          </w:p>
          <w:p w14:paraId="15674735" w14:textId="77777777" w:rsidR="00362551" w:rsidRPr="008A67D7" w:rsidRDefault="00362551" w:rsidP="0035441B">
            <w:pPr>
              <w:spacing w:before="120" w:after="120" w:line="240" w:lineRule="auto"/>
              <w:rPr>
                <w:rFonts w:eastAsia="Dotum"/>
                <w:szCs w:val="22"/>
              </w:rPr>
            </w:pPr>
            <w:r w:rsidRPr="008A67D7">
              <w:rPr>
                <w:rFonts w:eastAsia="Dotum"/>
                <w:szCs w:val="22"/>
              </w:rPr>
              <w:t>146 877 088</w:t>
            </w:r>
          </w:p>
        </w:tc>
        <w:tc>
          <w:tcPr>
            <w:tcW w:w="1601" w:type="dxa"/>
          </w:tcPr>
          <w:p w14:paraId="362386CF"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San Marino </w:t>
            </w:r>
          </w:p>
          <w:p w14:paraId="0BF782C7" w14:textId="77777777" w:rsidR="00362551" w:rsidRPr="008A67D7" w:rsidRDefault="00362551" w:rsidP="0035441B">
            <w:pPr>
              <w:spacing w:before="120" w:after="120" w:line="240" w:lineRule="auto"/>
              <w:rPr>
                <w:rFonts w:eastAsia="Dotum"/>
                <w:szCs w:val="22"/>
              </w:rPr>
            </w:pPr>
            <w:r w:rsidRPr="008A67D7">
              <w:rPr>
                <w:rFonts w:eastAsia="Dotum"/>
                <w:szCs w:val="22"/>
              </w:rPr>
              <w:t>33 407</w:t>
            </w:r>
          </w:p>
        </w:tc>
        <w:tc>
          <w:tcPr>
            <w:tcW w:w="1601" w:type="dxa"/>
          </w:tcPr>
          <w:p w14:paraId="3160BC06"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Serbia </w:t>
            </w:r>
          </w:p>
          <w:p w14:paraId="671A00B4" w14:textId="77777777" w:rsidR="00362551" w:rsidRPr="008A67D7" w:rsidRDefault="00362551" w:rsidP="0035441B">
            <w:pPr>
              <w:spacing w:before="120" w:after="120" w:line="240" w:lineRule="auto"/>
              <w:rPr>
                <w:rFonts w:eastAsia="Dotum"/>
                <w:szCs w:val="22"/>
              </w:rPr>
            </w:pPr>
            <w:r w:rsidRPr="008A67D7">
              <w:rPr>
                <w:rFonts w:eastAsia="Dotum"/>
                <w:szCs w:val="22"/>
              </w:rPr>
              <w:t>6 963 764</w:t>
            </w:r>
          </w:p>
        </w:tc>
      </w:tr>
      <w:tr w:rsidR="00362551" w:rsidRPr="008A67D7" w14:paraId="6145CD5B" w14:textId="77777777" w:rsidTr="0035441B">
        <w:trPr>
          <w:trHeight w:val="1134"/>
        </w:trPr>
        <w:tc>
          <w:tcPr>
            <w:tcW w:w="1601" w:type="dxa"/>
          </w:tcPr>
          <w:p w14:paraId="095A3850"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Slovakia </w:t>
            </w:r>
          </w:p>
          <w:p w14:paraId="652F1114" w14:textId="77777777" w:rsidR="00362551" w:rsidRPr="008A67D7" w:rsidRDefault="00362551" w:rsidP="0035441B">
            <w:pPr>
              <w:spacing w:before="120" w:after="120" w:line="240" w:lineRule="auto"/>
              <w:rPr>
                <w:rFonts w:eastAsia="Dotum"/>
                <w:szCs w:val="22"/>
              </w:rPr>
            </w:pPr>
            <w:r w:rsidRPr="008A67D7">
              <w:rPr>
                <w:rFonts w:eastAsia="Dotum"/>
                <w:szCs w:val="22"/>
              </w:rPr>
              <w:t>5 445 087</w:t>
            </w:r>
          </w:p>
        </w:tc>
        <w:tc>
          <w:tcPr>
            <w:tcW w:w="1601" w:type="dxa"/>
          </w:tcPr>
          <w:p w14:paraId="59AF190F"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Slovenia </w:t>
            </w:r>
          </w:p>
          <w:p w14:paraId="2D614AC3" w14:textId="77777777" w:rsidR="00362551" w:rsidRPr="008A67D7" w:rsidRDefault="00362551" w:rsidP="0035441B">
            <w:pPr>
              <w:spacing w:before="120" w:after="120" w:line="240" w:lineRule="auto"/>
              <w:rPr>
                <w:rFonts w:eastAsia="Dotum"/>
                <w:szCs w:val="22"/>
              </w:rPr>
            </w:pPr>
            <w:r w:rsidRPr="008A67D7">
              <w:rPr>
                <w:rFonts w:eastAsia="Dotum"/>
                <w:szCs w:val="22"/>
              </w:rPr>
              <w:t>2 070 050</w:t>
            </w:r>
          </w:p>
        </w:tc>
        <w:tc>
          <w:tcPr>
            <w:tcW w:w="1601" w:type="dxa"/>
          </w:tcPr>
          <w:p w14:paraId="087DED6A"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Spain </w:t>
            </w:r>
          </w:p>
          <w:p w14:paraId="6209B56D" w14:textId="77777777" w:rsidR="00362551" w:rsidRPr="008A67D7" w:rsidRDefault="00362551" w:rsidP="0035441B">
            <w:pPr>
              <w:spacing w:before="120" w:after="120" w:line="240" w:lineRule="auto"/>
              <w:rPr>
                <w:rFonts w:eastAsia="Dotum"/>
                <w:szCs w:val="22"/>
              </w:rPr>
            </w:pPr>
            <w:r w:rsidRPr="008A67D7">
              <w:rPr>
                <w:rFonts w:eastAsia="Dotum"/>
                <w:szCs w:val="22"/>
              </w:rPr>
              <w:t>46 733 038</w:t>
            </w:r>
          </w:p>
        </w:tc>
        <w:tc>
          <w:tcPr>
            <w:tcW w:w="1601" w:type="dxa"/>
          </w:tcPr>
          <w:p w14:paraId="29820019"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Sweden </w:t>
            </w:r>
          </w:p>
          <w:p w14:paraId="7B4A8F54" w14:textId="77777777" w:rsidR="00362551" w:rsidRPr="008A67D7" w:rsidRDefault="00362551" w:rsidP="0035441B">
            <w:pPr>
              <w:spacing w:before="120" w:after="120" w:line="240" w:lineRule="auto"/>
              <w:rPr>
                <w:rFonts w:eastAsia="Dotum"/>
                <w:szCs w:val="22"/>
              </w:rPr>
            </w:pPr>
            <w:r w:rsidRPr="008A67D7">
              <w:rPr>
                <w:rFonts w:eastAsia="Dotum"/>
                <w:szCs w:val="22"/>
              </w:rPr>
              <w:t>10 215 250</w:t>
            </w:r>
          </w:p>
        </w:tc>
        <w:tc>
          <w:tcPr>
            <w:tcW w:w="1601" w:type="dxa"/>
          </w:tcPr>
          <w:p w14:paraId="766977F5"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Switzerland </w:t>
            </w:r>
          </w:p>
          <w:p w14:paraId="472BE82A" w14:textId="77777777" w:rsidR="00362551" w:rsidRPr="008A67D7" w:rsidRDefault="00362551" w:rsidP="0035441B">
            <w:pPr>
              <w:spacing w:before="120" w:after="120" w:line="240" w:lineRule="auto"/>
              <w:rPr>
                <w:rFonts w:eastAsia="Dotum"/>
                <w:szCs w:val="22"/>
              </w:rPr>
            </w:pPr>
            <w:r w:rsidRPr="008A67D7">
              <w:rPr>
                <w:rFonts w:eastAsia="Dotum"/>
                <w:szCs w:val="22"/>
              </w:rPr>
              <w:t>8 526 932</w:t>
            </w:r>
          </w:p>
        </w:tc>
        <w:tc>
          <w:tcPr>
            <w:tcW w:w="1601" w:type="dxa"/>
          </w:tcPr>
          <w:p w14:paraId="7A767E54" w14:textId="77777777" w:rsidR="00362551" w:rsidRPr="008A67D7" w:rsidRDefault="00362551" w:rsidP="0035441B">
            <w:pPr>
              <w:spacing w:before="120" w:after="120" w:line="240" w:lineRule="auto"/>
              <w:rPr>
                <w:rFonts w:eastAsia="Dotum"/>
                <w:szCs w:val="22"/>
              </w:rPr>
            </w:pPr>
            <w:r w:rsidRPr="008A67D7">
              <w:rPr>
                <w:rFonts w:eastAsia="Dotum"/>
                <w:szCs w:val="22"/>
              </w:rPr>
              <w:t xml:space="preserve">Turkey </w:t>
            </w:r>
          </w:p>
          <w:p w14:paraId="2ED94C03" w14:textId="77777777" w:rsidR="00362551" w:rsidRPr="008A67D7" w:rsidRDefault="00362551" w:rsidP="0035441B">
            <w:pPr>
              <w:spacing w:before="120" w:after="120" w:line="240" w:lineRule="auto"/>
              <w:rPr>
                <w:rFonts w:eastAsia="Dotum"/>
                <w:szCs w:val="22"/>
              </w:rPr>
            </w:pPr>
            <w:r w:rsidRPr="008A67D7">
              <w:rPr>
                <w:rFonts w:eastAsia="Dotum"/>
                <w:szCs w:val="22"/>
              </w:rPr>
              <w:t>82 003 882</w:t>
            </w:r>
          </w:p>
        </w:tc>
      </w:tr>
      <w:tr w:rsidR="00362551" w:rsidRPr="008A67D7" w14:paraId="4498DBD4" w14:textId="77777777" w:rsidTr="0035441B">
        <w:trPr>
          <w:trHeight w:val="1134"/>
        </w:trPr>
        <w:tc>
          <w:tcPr>
            <w:tcW w:w="1601" w:type="dxa"/>
          </w:tcPr>
          <w:p w14:paraId="4DE3F3B9" w14:textId="77777777" w:rsidR="00362551" w:rsidRPr="008A67D7" w:rsidRDefault="00362551" w:rsidP="0035441B">
            <w:pPr>
              <w:spacing w:before="120" w:after="120" w:line="240" w:lineRule="auto"/>
              <w:rPr>
                <w:rFonts w:eastAsia="Dotum"/>
                <w:szCs w:val="22"/>
              </w:rPr>
            </w:pPr>
            <w:r w:rsidRPr="008A67D7">
              <w:rPr>
                <w:rFonts w:eastAsia="Dotum"/>
                <w:szCs w:val="22"/>
              </w:rPr>
              <w:t>Ukraine</w:t>
            </w:r>
          </w:p>
          <w:p w14:paraId="3D09EDFA" w14:textId="77777777" w:rsidR="00362551" w:rsidRPr="008A67D7" w:rsidRDefault="00362551" w:rsidP="0035441B">
            <w:pPr>
              <w:spacing w:before="120" w:after="120" w:line="240" w:lineRule="auto"/>
              <w:rPr>
                <w:rFonts w:eastAsia="Dotum"/>
                <w:szCs w:val="22"/>
              </w:rPr>
            </w:pPr>
            <w:r w:rsidRPr="008A67D7">
              <w:rPr>
                <w:rFonts w:eastAsia="Dotum"/>
                <w:szCs w:val="22"/>
              </w:rPr>
              <w:t>42 220 824</w:t>
            </w:r>
          </w:p>
        </w:tc>
        <w:tc>
          <w:tcPr>
            <w:tcW w:w="1601" w:type="dxa"/>
          </w:tcPr>
          <w:p w14:paraId="40FB6DA1" w14:textId="77777777" w:rsidR="00362551" w:rsidRPr="008A67D7" w:rsidRDefault="00362551" w:rsidP="0035441B">
            <w:pPr>
              <w:spacing w:before="120" w:after="120" w:line="240" w:lineRule="auto"/>
              <w:rPr>
                <w:rFonts w:eastAsia="Dotum"/>
                <w:szCs w:val="22"/>
              </w:rPr>
            </w:pPr>
            <w:r w:rsidRPr="008A67D7">
              <w:rPr>
                <w:rFonts w:eastAsia="Dotum"/>
                <w:szCs w:val="22"/>
              </w:rPr>
              <w:t>UK</w:t>
            </w:r>
          </w:p>
          <w:p w14:paraId="08A9A337" w14:textId="77777777" w:rsidR="00362551" w:rsidRPr="008A67D7" w:rsidRDefault="00362551" w:rsidP="0035441B">
            <w:pPr>
              <w:spacing w:before="120" w:after="120" w:line="240" w:lineRule="auto"/>
              <w:rPr>
                <w:rFonts w:eastAsia="Dotum"/>
                <w:szCs w:val="22"/>
              </w:rPr>
            </w:pPr>
            <w:r w:rsidRPr="008A67D7">
              <w:rPr>
                <w:rFonts w:eastAsia="Dotum"/>
                <w:szCs w:val="22"/>
              </w:rPr>
              <w:t>66 040 229</w:t>
            </w:r>
          </w:p>
        </w:tc>
        <w:tc>
          <w:tcPr>
            <w:tcW w:w="1601" w:type="dxa"/>
          </w:tcPr>
          <w:p w14:paraId="6EE733C5" w14:textId="77777777" w:rsidR="00362551" w:rsidRPr="008A67D7" w:rsidRDefault="00362551" w:rsidP="0035441B">
            <w:pPr>
              <w:spacing w:before="120" w:after="120" w:line="240" w:lineRule="auto"/>
              <w:rPr>
                <w:rFonts w:eastAsia="Dotum"/>
                <w:szCs w:val="22"/>
              </w:rPr>
            </w:pPr>
          </w:p>
        </w:tc>
        <w:tc>
          <w:tcPr>
            <w:tcW w:w="1601" w:type="dxa"/>
          </w:tcPr>
          <w:p w14:paraId="36B9EEA6" w14:textId="77777777" w:rsidR="00362551" w:rsidRPr="008A67D7" w:rsidRDefault="00362551" w:rsidP="0035441B">
            <w:pPr>
              <w:spacing w:before="120" w:after="120" w:line="240" w:lineRule="auto"/>
              <w:rPr>
                <w:rFonts w:eastAsia="Dotum"/>
                <w:szCs w:val="22"/>
              </w:rPr>
            </w:pPr>
          </w:p>
        </w:tc>
        <w:tc>
          <w:tcPr>
            <w:tcW w:w="1601" w:type="dxa"/>
          </w:tcPr>
          <w:p w14:paraId="1605274E" w14:textId="77777777" w:rsidR="00362551" w:rsidRPr="008A67D7" w:rsidRDefault="00362551" w:rsidP="0035441B">
            <w:pPr>
              <w:spacing w:before="120" w:after="120" w:line="240" w:lineRule="auto"/>
              <w:rPr>
                <w:rFonts w:eastAsia="Dotum"/>
                <w:szCs w:val="22"/>
              </w:rPr>
            </w:pPr>
          </w:p>
        </w:tc>
        <w:tc>
          <w:tcPr>
            <w:tcW w:w="1601" w:type="dxa"/>
          </w:tcPr>
          <w:p w14:paraId="5EC19C5F" w14:textId="77777777" w:rsidR="00362551" w:rsidRPr="008A67D7" w:rsidRDefault="00362551" w:rsidP="0035441B">
            <w:pPr>
              <w:spacing w:before="120" w:after="120" w:line="240" w:lineRule="auto"/>
              <w:rPr>
                <w:rFonts w:eastAsia="Dotum"/>
                <w:szCs w:val="22"/>
              </w:rPr>
            </w:pPr>
          </w:p>
        </w:tc>
      </w:tr>
    </w:tbl>
    <w:p w14:paraId="2BBEFC09" w14:textId="77777777" w:rsidR="0035441B" w:rsidRDefault="0035441B" w:rsidP="00571204">
      <w:pPr>
        <w:spacing w:before="120" w:after="120" w:line="240" w:lineRule="auto"/>
        <w:rPr>
          <w:rFonts w:asciiTheme="minorHAnsi" w:eastAsia="Dotum" w:hAnsiTheme="minorHAnsi"/>
          <w:szCs w:val="22"/>
        </w:rPr>
        <w:sectPr w:rsidR="0035441B" w:rsidSect="00885D29">
          <w:pgSz w:w="11906" w:h="16838"/>
          <w:pgMar w:top="709" w:right="1134" w:bottom="709" w:left="1134" w:header="708" w:footer="708" w:gutter="0"/>
          <w:cols w:space="708"/>
          <w:docGrid w:linePitch="381"/>
        </w:sectPr>
      </w:pPr>
    </w:p>
    <w:p w14:paraId="61BB6A44" w14:textId="77777777" w:rsidR="0035441B" w:rsidRPr="00FE1DBE" w:rsidRDefault="0035441B" w:rsidP="0035441B">
      <w:pPr>
        <w:spacing w:before="120" w:after="120"/>
        <w:rPr>
          <w:rFonts w:asciiTheme="minorHAnsi" w:hAnsiTheme="minorHAnsi"/>
          <w:color w:val="0C7F42" w:themeColor="accent3" w:themeShade="BF"/>
          <w:sz w:val="28"/>
          <w:szCs w:val="24"/>
        </w:rPr>
      </w:pPr>
      <w:r w:rsidRPr="00FE1DBE">
        <w:rPr>
          <w:rFonts w:asciiTheme="minorHAnsi" w:hAnsiTheme="minorHAnsi"/>
          <w:b/>
          <w:color w:val="0C7F42" w:themeColor="accent3" w:themeShade="BF"/>
          <w:sz w:val="28"/>
          <w:szCs w:val="24"/>
        </w:rPr>
        <w:lastRenderedPageBreak/>
        <w:t>Question:</w:t>
      </w:r>
      <w:r w:rsidRPr="00FE1DBE">
        <w:rPr>
          <w:rFonts w:asciiTheme="minorHAnsi" w:hAnsiTheme="minorHAnsi"/>
          <w:color w:val="0C7F42" w:themeColor="accent3" w:themeShade="BF"/>
          <w:sz w:val="28"/>
          <w:szCs w:val="24"/>
        </w:rPr>
        <w:t xml:space="preserve"> </w:t>
      </w:r>
    </w:p>
    <w:p w14:paraId="42F87001" w14:textId="6DE88A71" w:rsidR="00362551" w:rsidRPr="00FE1DBE" w:rsidRDefault="0035441B" w:rsidP="0035441B">
      <w:pPr>
        <w:spacing w:before="120" w:after="120" w:line="240" w:lineRule="auto"/>
        <w:rPr>
          <w:rFonts w:asciiTheme="minorHAnsi" w:eastAsia="Dotum" w:hAnsiTheme="minorHAnsi"/>
          <w:sz w:val="2"/>
          <w:szCs w:val="4"/>
        </w:rPr>
      </w:pPr>
      <w:r w:rsidRPr="00FE1DBE">
        <w:rPr>
          <w:rFonts w:asciiTheme="minorHAnsi" w:hAnsiTheme="minorHAnsi"/>
          <w:szCs w:val="24"/>
        </w:rPr>
        <w:t>Describe the distribution shown on the map. Suggest reasons for this distribution.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8505"/>
      </w:tblGrid>
      <w:tr w:rsidR="0035441B" w:rsidRPr="008A67D7" w14:paraId="3EA7414A" w14:textId="77777777" w:rsidTr="0035441B">
        <w:trPr>
          <w:trHeight w:val="389"/>
        </w:trPr>
        <w:tc>
          <w:tcPr>
            <w:tcW w:w="9639" w:type="dxa"/>
            <w:gridSpan w:val="2"/>
            <w:vMerge w:val="restart"/>
          </w:tcPr>
          <w:p w14:paraId="70D8BDBE" w14:textId="77777777" w:rsidR="0035441B" w:rsidRPr="008A67D7" w:rsidRDefault="0035441B" w:rsidP="00571204">
            <w:pPr>
              <w:spacing w:before="120" w:after="120" w:line="240" w:lineRule="auto"/>
              <w:rPr>
                <w:rFonts w:eastAsia="Dotum"/>
                <w:szCs w:val="22"/>
              </w:rPr>
            </w:pPr>
            <w:r w:rsidRPr="008A67D7">
              <w:rPr>
                <w:rFonts w:eastAsia="Dotum"/>
                <w:noProof/>
                <w:color w:val="0000FF"/>
                <w:szCs w:val="22"/>
                <w:lang w:eastAsia="en-GB"/>
              </w:rPr>
              <w:drawing>
                <wp:inline distT="0" distB="0" distL="0" distR="0" wp14:anchorId="68C011CD" wp14:editId="66ECD55C">
                  <wp:extent cx="6018028" cy="5140233"/>
                  <wp:effectExtent l="38100" t="38100" r="40005" b="41910"/>
                  <wp:docPr id="251" name="Picture 251" descr="File:Europe blank laea location map.sv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Europe blank laea location map.svg">
                            <a:hlinkClick r:id="rId125"/>
                          </pic:cNvPr>
                          <pic:cNvPicPr>
                            <a:picLocks noChangeAspect="1" noChangeArrowheads="1"/>
                          </pic:cNvPicPr>
                        </pic:nvPicPr>
                        <pic:blipFill>
                          <a:blip r:embed="rId126" cstate="screen">
                            <a:extLst>
                              <a:ext uri="{28A0092B-C50C-407E-A947-70E740481C1C}">
                                <a14:useLocalDpi xmlns:a14="http://schemas.microsoft.com/office/drawing/2010/main"/>
                              </a:ext>
                            </a:extLst>
                          </a:blip>
                          <a:srcRect/>
                          <a:stretch>
                            <a:fillRect/>
                          </a:stretch>
                        </pic:blipFill>
                        <pic:spPr bwMode="auto">
                          <a:xfrm>
                            <a:off x="0" y="0"/>
                            <a:ext cx="6075496" cy="5189319"/>
                          </a:xfrm>
                          <a:prstGeom prst="rect">
                            <a:avLst/>
                          </a:prstGeom>
                          <a:noFill/>
                          <a:ln w="28575">
                            <a:solidFill>
                              <a:schemeClr val="accent3"/>
                            </a:solidFill>
                          </a:ln>
                        </pic:spPr>
                      </pic:pic>
                    </a:graphicData>
                  </a:graphic>
                </wp:inline>
              </w:drawing>
            </w:r>
          </w:p>
        </w:tc>
      </w:tr>
      <w:tr w:rsidR="0035441B" w:rsidRPr="008A67D7" w14:paraId="2CE96074" w14:textId="77777777" w:rsidTr="0035441B">
        <w:trPr>
          <w:trHeight w:val="624"/>
        </w:trPr>
        <w:tc>
          <w:tcPr>
            <w:tcW w:w="9639" w:type="dxa"/>
            <w:gridSpan w:val="2"/>
            <w:vMerge/>
          </w:tcPr>
          <w:p w14:paraId="3180791E" w14:textId="77777777" w:rsidR="0035441B" w:rsidRPr="008A67D7" w:rsidRDefault="0035441B" w:rsidP="00571204">
            <w:pPr>
              <w:spacing w:before="120" w:after="120" w:line="240" w:lineRule="auto"/>
              <w:rPr>
                <w:rFonts w:eastAsia="Dotum"/>
                <w:noProof/>
                <w:color w:val="0000FF"/>
                <w:szCs w:val="22"/>
                <w:lang w:eastAsia="en-GB"/>
              </w:rPr>
            </w:pPr>
          </w:p>
        </w:tc>
      </w:tr>
      <w:tr w:rsidR="0035441B" w:rsidRPr="008A67D7" w14:paraId="1019A0F3" w14:textId="77777777" w:rsidTr="0035441B">
        <w:trPr>
          <w:trHeight w:val="680"/>
        </w:trPr>
        <w:tc>
          <w:tcPr>
            <w:tcW w:w="9639" w:type="dxa"/>
            <w:gridSpan w:val="2"/>
            <w:vMerge/>
          </w:tcPr>
          <w:p w14:paraId="10261743" w14:textId="77777777" w:rsidR="0035441B" w:rsidRPr="008A67D7" w:rsidRDefault="0035441B" w:rsidP="00571204">
            <w:pPr>
              <w:spacing w:before="120" w:after="120" w:line="240" w:lineRule="auto"/>
              <w:rPr>
                <w:rFonts w:eastAsia="Dotum"/>
                <w:noProof/>
                <w:color w:val="0000FF"/>
                <w:szCs w:val="22"/>
                <w:lang w:eastAsia="en-GB"/>
              </w:rPr>
            </w:pPr>
          </w:p>
        </w:tc>
      </w:tr>
      <w:tr w:rsidR="0035441B" w:rsidRPr="008A67D7" w14:paraId="35EEBFA7" w14:textId="77777777" w:rsidTr="0035441B">
        <w:trPr>
          <w:trHeight w:val="680"/>
        </w:trPr>
        <w:tc>
          <w:tcPr>
            <w:tcW w:w="9639" w:type="dxa"/>
            <w:gridSpan w:val="2"/>
            <w:vMerge/>
          </w:tcPr>
          <w:p w14:paraId="42403A88" w14:textId="77777777" w:rsidR="0035441B" w:rsidRPr="008A67D7" w:rsidRDefault="0035441B" w:rsidP="00571204">
            <w:pPr>
              <w:spacing w:before="120" w:after="120" w:line="240" w:lineRule="auto"/>
              <w:rPr>
                <w:rFonts w:eastAsia="Dotum"/>
                <w:noProof/>
                <w:color w:val="0000FF"/>
                <w:szCs w:val="22"/>
                <w:lang w:eastAsia="en-GB"/>
              </w:rPr>
            </w:pPr>
          </w:p>
        </w:tc>
      </w:tr>
      <w:tr w:rsidR="0035441B" w:rsidRPr="008A67D7" w14:paraId="4A21C18B" w14:textId="77777777" w:rsidTr="0035441B">
        <w:trPr>
          <w:trHeight w:val="680"/>
        </w:trPr>
        <w:tc>
          <w:tcPr>
            <w:tcW w:w="9639" w:type="dxa"/>
            <w:gridSpan w:val="2"/>
            <w:vMerge/>
          </w:tcPr>
          <w:p w14:paraId="233B3366" w14:textId="77777777" w:rsidR="0035441B" w:rsidRPr="008A67D7" w:rsidRDefault="0035441B" w:rsidP="00571204">
            <w:pPr>
              <w:spacing w:before="120" w:after="120" w:line="240" w:lineRule="auto"/>
              <w:rPr>
                <w:rFonts w:eastAsia="Dotum"/>
                <w:noProof/>
                <w:color w:val="0000FF"/>
                <w:szCs w:val="22"/>
                <w:lang w:eastAsia="en-GB"/>
              </w:rPr>
            </w:pPr>
          </w:p>
        </w:tc>
      </w:tr>
      <w:tr w:rsidR="0035441B" w:rsidRPr="008A67D7" w14:paraId="10779A9B" w14:textId="77777777" w:rsidTr="0035441B">
        <w:trPr>
          <w:trHeight w:val="680"/>
        </w:trPr>
        <w:tc>
          <w:tcPr>
            <w:tcW w:w="9639" w:type="dxa"/>
            <w:gridSpan w:val="2"/>
            <w:vMerge/>
          </w:tcPr>
          <w:p w14:paraId="0C0AD980" w14:textId="77777777" w:rsidR="0035441B" w:rsidRPr="008A67D7" w:rsidRDefault="0035441B" w:rsidP="00571204">
            <w:pPr>
              <w:spacing w:before="120" w:after="120" w:line="240" w:lineRule="auto"/>
              <w:rPr>
                <w:rFonts w:eastAsia="Dotum"/>
                <w:noProof/>
                <w:color w:val="0000FF"/>
                <w:szCs w:val="22"/>
                <w:lang w:eastAsia="en-GB"/>
              </w:rPr>
            </w:pPr>
          </w:p>
        </w:tc>
      </w:tr>
      <w:tr w:rsidR="0035441B" w:rsidRPr="008A67D7" w14:paraId="07251015" w14:textId="77777777" w:rsidTr="0035441B">
        <w:trPr>
          <w:trHeight w:val="509"/>
        </w:trPr>
        <w:tc>
          <w:tcPr>
            <w:tcW w:w="9639" w:type="dxa"/>
            <w:gridSpan w:val="2"/>
            <w:vMerge/>
          </w:tcPr>
          <w:p w14:paraId="5772EAA6" w14:textId="77777777" w:rsidR="0035441B" w:rsidRPr="008A67D7" w:rsidRDefault="0035441B" w:rsidP="00571204">
            <w:pPr>
              <w:spacing w:before="120" w:after="120" w:line="240" w:lineRule="auto"/>
              <w:rPr>
                <w:rFonts w:eastAsia="Dotum"/>
                <w:szCs w:val="22"/>
              </w:rPr>
            </w:pPr>
          </w:p>
        </w:tc>
      </w:tr>
      <w:tr w:rsidR="0035441B" w:rsidRPr="008A67D7" w14:paraId="442C2188" w14:textId="77777777" w:rsidTr="0035441B">
        <w:trPr>
          <w:trHeight w:val="674"/>
        </w:trPr>
        <w:tc>
          <w:tcPr>
            <w:tcW w:w="9639" w:type="dxa"/>
            <w:gridSpan w:val="2"/>
            <w:tcBorders>
              <w:bottom w:val="single" w:sz="18" w:space="0" w:color="11AB5A" w:themeColor="accent3"/>
            </w:tcBorders>
            <w:shd w:val="clear" w:color="auto" w:fill="C4F9DD" w:themeFill="accent3" w:themeFillTint="33"/>
          </w:tcPr>
          <w:p w14:paraId="5537FD98" w14:textId="5AA96E0E" w:rsidR="0035441B" w:rsidRPr="008A67D7" w:rsidRDefault="0035441B" w:rsidP="0035441B">
            <w:pPr>
              <w:tabs>
                <w:tab w:val="left" w:pos="4568"/>
              </w:tabs>
              <w:spacing w:before="120" w:after="120" w:line="240" w:lineRule="auto"/>
              <w:rPr>
                <w:rFonts w:eastAsia="Dotum"/>
                <w:szCs w:val="22"/>
              </w:rPr>
            </w:pPr>
            <w:r w:rsidRPr="00FE1DBE">
              <w:rPr>
                <w:rFonts w:eastAsia="Dotum"/>
                <w:b/>
                <w:sz w:val="28"/>
                <w:szCs w:val="22"/>
              </w:rPr>
              <w:t>Key</w:t>
            </w:r>
          </w:p>
        </w:tc>
      </w:tr>
      <w:tr w:rsidR="0035441B" w:rsidRPr="008A67D7" w14:paraId="3FED4125" w14:textId="77777777" w:rsidTr="0035441B">
        <w:trPr>
          <w:trHeight w:val="674"/>
        </w:trPr>
        <w:tc>
          <w:tcPr>
            <w:tcW w:w="1134" w:type="dxa"/>
            <w:tcBorders>
              <w:top w:val="single" w:sz="18" w:space="0" w:color="11AB5A" w:themeColor="accent3"/>
              <w:left w:val="single" w:sz="18" w:space="0" w:color="11AB5A" w:themeColor="accent3"/>
            </w:tcBorders>
            <w:vAlign w:val="center"/>
          </w:tcPr>
          <w:p w14:paraId="37DE6830" w14:textId="68FE6618" w:rsidR="0035441B" w:rsidRPr="008A67D7" w:rsidRDefault="0035441B" w:rsidP="0035441B">
            <w:pPr>
              <w:spacing w:before="120" w:after="120" w:line="240" w:lineRule="auto"/>
              <w:jc w:val="center"/>
              <w:rPr>
                <w:rFonts w:eastAsia="Dotum"/>
                <w:szCs w:val="22"/>
              </w:rPr>
            </w:pPr>
            <w:r w:rsidRPr="008A67D7">
              <w:rPr>
                <w:rFonts w:eastAsia="Dotum"/>
                <w:b/>
                <w:noProof/>
                <w:sz w:val="36"/>
                <w:szCs w:val="22"/>
                <w:lang w:eastAsia="en-GB"/>
              </w:rPr>
              <mc:AlternateContent>
                <mc:Choice Requires="wps">
                  <w:drawing>
                    <wp:inline distT="0" distB="0" distL="0" distR="0" wp14:anchorId="029F8E0D" wp14:editId="3E192858">
                      <wp:extent cx="359410" cy="359410"/>
                      <wp:effectExtent l="0" t="0" r="21590" b="21590"/>
                      <wp:docPr id="62" name="Rectangle: Rounded Corners 3085"/>
                      <wp:cNvGraphicFramePr/>
                      <a:graphic xmlns:a="http://schemas.openxmlformats.org/drawingml/2006/main">
                        <a:graphicData uri="http://schemas.microsoft.com/office/word/2010/wordprocessingShape">
                          <wps:wsp>
                            <wps:cNvSpPr/>
                            <wps:spPr>
                              <a:xfrm>
                                <a:off x="0" y="0"/>
                                <a:ext cx="359410" cy="35941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E4966F" id="Rectangle: Rounded Corners 3085"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" fillcolor="white [3201]" strokecolor="#11ab5a [3206]" strokeweight="2pt">
                      <w10:anchorlock/>
                    </v:rect>
                  </w:pict>
                </mc:Fallback>
              </mc:AlternateContent>
            </w:r>
          </w:p>
        </w:tc>
        <w:tc>
          <w:tcPr>
            <w:tcW w:w="8505" w:type="dxa"/>
            <w:tcBorders>
              <w:top w:val="single" w:sz="18" w:space="0" w:color="11AB5A" w:themeColor="accent3"/>
              <w:right w:val="single" w:sz="18" w:space="0" w:color="11AB5A" w:themeColor="accent3"/>
            </w:tcBorders>
            <w:vAlign w:val="bottom"/>
          </w:tcPr>
          <w:p w14:paraId="6E25A5C9" w14:textId="64A1A825" w:rsidR="0035441B" w:rsidRPr="008A67D7" w:rsidRDefault="0035441B" w:rsidP="0035441B">
            <w:pPr>
              <w:tabs>
                <w:tab w:val="left" w:leader="dot" w:pos="8256"/>
              </w:tabs>
              <w:spacing w:before="120" w:after="120" w:line="240" w:lineRule="auto"/>
              <w:rPr>
                <w:rFonts w:eastAsia="Dotum"/>
                <w:szCs w:val="22"/>
              </w:rPr>
            </w:pPr>
            <w:r w:rsidRPr="008A67D7">
              <w:rPr>
                <w:rFonts w:eastAsia="Dotum"/>
                <w:szCs w:val="22"/>
              </w:rPr>
              <w:tab/>
            </w:r>
          </w:p>
        </w:tc>
      </w:tr>
      <w:tr w:rsidR="0035441B" w:rsidRPr="008A67D7" w14:paraId="4B0A4D81" w14:textId="77777777" w:rsidTr="0035441B">
        <w:trPr>
          <w:trHeight w:val="673"/>
        </w:trPr>
        <w:tc>
          <w:tcPr>
            <w:tcW w:w="1134" w:type="dxa"/>
            <w:tcBorders>
              <w:left w:val="single" w:sz="18" w:space="0" w:color="11AB5A" w:themeColor="accent3"/>
            </w:tcBorders>
            <w:vAlign w:val="center"/>
          </w:tcPr>
          <w:p w14:paraId="49BDD5DB" w14:textId="5B573ECE" w:rsidR="0035441B" w:rsidRPr="008A67D7" w:rsidRDefault="0035441B" w:rsidP="0035441B">
            <w:pPr>
              <w:spacing w:before="120" w:after="120" w:line="240" w:lineRule="auto"/>
              <w:jc w:val="center"/>
              <w:rPr>
                <w:rFonts w:eastAsia="Dotum"/>
                <w:szCs w:val="22"/>
              </w:rPr>
            </w:pPr>
            <w:r w:rsidRPr="008A67D7">
              <w:rPr>
                <w:rFonts w:eastAsia="Dotum"/>
                <w:b/>
                <w:noProof/>
                <w:sz w:val="36"/>
                <w:szCs w:val="22"/>
                <w:lang w:eastAsia="en-GB"/>
              </w:rPr>
              <mc:AlternateContent>
                <mc:Choice Requires="wps">
                  <w:drawing>
                    <wp:inline distT="0" distB="0" distL="0" distR="0" wp14:anchorId="3D11524F" wp14:editId="5C8F62A2">
                      <wp:extent cx="359410" cy="359410"/>
                      <wp:effectExtent l="0" t="0" r="21590" b="21590"/>
                      <wp:docPr id="73" name="Rectangle: Rounded Corners 3085"/>
                      <wp:cNvGraphicFramePr/>
                      <a:graphic xmlns:a="http://schemas.openxmlformats.org/drawingml/2006/main">
                        <a:graphicData uri="http://schemas.microsoft.com/office/word/2010/wordprocessingShape">
                          <wps:wsp>
                            <wps:cNvSpPr/>
                            <wps:spPr>
                              <a:xfrm>
                                <a:off x="0" y="0"/>
                                <a:ext cx="359410" cy="35941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451E7A" id="Rectangle: Rounded Corners 3085"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" fillcolor="white [3201]" strokecolor="#11ab5a [3206]" strokeweight="2pt">
                      <w10:anchorlock/>
                    </v:rect>
                  </w:pict>
                </mc:Fallback>
              </mc:AlternateContent>
            </w:r>
          </w:p>
        </w:tc>
        <w:tc>
          <w:tcPr>
            <w:tcW w:w="8505" w:type="dxa"/>
            <w:tcBorders>
              <w:right w:val="single" w:sz="18" w:space="0" w:color="11AB5A" w:themeColor="accent3"/>
            </w:tcBorders>
            <w:vAlign w:val="bottom"/>
          </w:tcPr>
          <w:p w14:paraId="2BABAD7F" w14:textId="4C38AAD4" w:rsidR="0035441B" w:rsidRPr="008A67D7" w:rsidRDefault="0035441B" w:rsidP="0035441B">
            <w:pPr>
              <w:tabs>
                <w:tab w:val="left" w:leader="dot" w:pos="8256"/>
              </w:tabs>
              <w:spacing w:before="120" w:after="120" w:line="240" w:lineRule="auto"/>
              <w:rPr>
                <w:rFonts w:eastAsia="Dotum"/>
                <w:szCs w:val="22"/>
              </w:rPr>
            </w:pPr>
            <w:r>
              <w:rPr>
                <w:rFonts w:eastAsia="Dotum"/>
                <w:szCs w:val="22"/>
              </w:rPr>
              <w:tab/>
            </w:r>
          </w:p>
        </w:tc>
      </w:tr>
      <w:tr w:rsidR="0035441B" w:rsidRPr="008A67D7" w14:paraId="7C6D4972" w14:textId="77777777" w:rsidTr="0035441B">
        <w:trPr>
          <w:trHeight w:val="673"/>
        </w:trPr>
        <w:tc>
          <w:tcPr>
            <w:tcW w:w="1134" w:type="dxa"/>
            <w:tcBorders>
              <w:left w:val="single" w:sz="18" w:space="0" w:color="11AB5A" w:themeColor="accent3"/>
            </w:tcBorders>
            <w:vAlign w:val="center"/>
          </w:tcPr>
          <w:p w14:paraId="46CFEFDF" w14:textId="5B2DE639" w:rsidR="0035441B" w:rsidRPr="008A67D7" w:rsidRDefault="0035441B" w:rsidP="0035441B">
            <w:pPr>
              <w:spacing w:before="120" w:after="120" w:line="240" w:lineRule="auto"/>
              <w:jc w:val="center"/>
              <w:rPr>
                <w:rFonts w:eastAsia="Dotum"/>
                <w:szCs w:val="22"/>
              </w:rPr>
            </w:pPr>
            <w:r w:rsidRPr="008A67D7">
              <w:rPr>
                <w:rFonts w:eastAsia="Dotum"/>
                <w:b/>
                <w:noProof/>
                <w:sz w:val="36"/>
                <w:szCs w:val="22"/>
                <w:lang w:eastAsia="en-GB"/>
              </w:rPr>
              <mc:AlternateContent>
                <mc:Choice Requires="wps">
                  <w:drawing>
                    <wp:inline distT="0" distB="0" distL="0" distR="0" wp14:anchorId="0AE5F7B9" wp14:editId="335D249D">
                      <wp:extent cx="359410" cy="359410"/>
                      <wp:effectExtent l="0" t="0" r="21590" b="21590"/>
                      <wp:docPr id="74" name="Rectangle: Rounded Corners 3085"/>
                      <wp:cNvGraphicFramePr/>
                      <a:graphic xmlns:a="http://schemas.openxmlformats.org/drawingml/2006/main">
                        <a:graphicData uri="http://schemas.microsoft.com/office/word/2010/wordprocessingShape">
                          <wps:wsp>
                            <wps:cNvSpPr/>
                            <wps:spPr>
                              <a:xfrm>
                                <a:off x="0" y="0"/>
                                <a:ext cx="359410" cy="35941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035AFB" id="Rectangle: Rounded Corners 3085"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" fillcolor="white [3201]" strokecolor="#11ab5a [3206]" strokeweight="2pt">
                      <w10:anchorlock/>
                    </v:rect>
                  </w:pict>
                </mc:Fallback>
              </mc:AlternateContent>
            </w:r>
          </w:p>
        </w:tc>
        <w:tc>
          <w:tcPr>
            <w:tcW w:w="8505" w:type="dxa"/>
            <w:tcBorders>
              <w:right w:val="single" w:sz="18" w:space="0" w:color="11AB5A" w:themeColor="accent3"/>
            </w:tcBorders>
            <w:vAlign w:val="bottom"/>
          </w:tcPr>
          <w:p w14:paraId="654C1F4F" w14:textId="34FE6E7E" w:rsidR="0035441B" w:rsidRPr="008A67D7" w:rsidRDefault="0035441B" w:rsidP="0035441B">
            <w:pPr>
              <w:tabs>
                <w:tab w:val="left" w:leader="dot" w:pos="8256"/>
              </w:tabs>
              <w:spacing w:before="120" w:after="120" w:line="240" w:lineRule="auto"/>
              <w:rPr>
                <w:rFonts w:eastAsia="Dotum"/>
                <w:szCs w:val="22"/>
              </w:rPr>
            </w:pPr>
            <w:r>
              <w:rPr>
                <w:rFonts w:eastAsia="Dotum"/>
                <w:szCs w:val="22"/>
              </w:rPr>
              <w:tab/>
            </w:r>
          </w:p>
        </w:tc>
      </w:tr>
      <w:tr w:rsidR="0035441B" w:rsidRPr="008A67D7" w14:paraId="159FA120" w14:textId="77777777" w:rsidTr="0035441B">
        <w:trPr>
          <w:trHeight w:val="673"/>
        </w:trPr>
        <w:tc>
          <w:tcPr>
            <w:tcW w:w="1134" w:type="dxa"/>
            <w:tcBorders>
              <w:left w:val="single" w:sz="18" w:space="0" w:color="11AB5A" w:themeColor="accent3"/>
            </w:tcBorders>
            <w:vAlign w:val="center"/>
          </w:tcPr>
          <w:p w14:paraId="3F87D996" w14:textId="533FEA80" w:rsidR="0035441B" w:rsidRPr="008A67D7" w:rsidRDefault="0035441B" w:rsidP="0035441B">
            <w:pPr>
              <w:spacing w:before="120" w:after="120" w:line="240" w:lineRule="auto"/>
              <w:jc w:val="center"/>
              <w:rPr>
                <w:rFonts w:eastAsia="Dotum"/>
                <w:szCs w:val="22"/>
              </w:rPr>
            </w:pPr>
            <w:r w:rsidRPr="008A67D7">
              <w:rPr>
                <w:rFonts w:eastAsia="Dotum"/>
                <w:b/>
                <w:noProof/>
                <w:sz w:val="36"/>
                <w:szCs w:val="22"/>
                <w:lang w:eastAsia="en-GB"/>
              </w:rPr>
              <mc:AlternateContent>
                <mc:Choice Requires="wps">
                  <w:drawing>
                    <wp:inline distT="0" distB="0" distL="0" distR="0" wp14:anchorId="56141C52" wp14:editId="5C8F5E3D">
                      <wp:extent cx="359410" cy="359410"/>
                      <wp:effectExtent l="0" t="0" r="21590" b="21590"/>
                      <wp:docPr id="75" name="Rectangle: Rounded Corners 3085"/>
                      <wp:cNvGraphicFramePr/>
                      <a:graphic xmlns:a="http://schemas.openxmlformats.org/drawingml/2006/main">
                        <a:graphicData uri="http://schemas.microsoft.com/office/word/2010/wordprocessingShape">
                          <wps:wsp>
                            <wps:cNvSpPr/>
                            <wps:spPr>
                              <a:xfrm>
                                <a:off x="0" y="0"/>
                                <a:ext cx="359410" cy="35941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535B2B" id="Rectangle: Rounded Corners 3085"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" fillcolor="white [3201]" strokecolor="#11ab5a [3206]" strokeweight="2pt">
                      <w10:anchorlock/>
                    </v:rect>
                  </w:pict>
                </mc:Fallback>
              </mc:AlternateContent>
            </w:r>
          </w:p>
        </w:tc>
        <w:tc>
          <w:tcPr>
            <w:tcW w:w="8505" w:type="dxa"/>
            <w:tcBorders>
              <w:right w:val="single" w:sz="18" w:space="0" w:color="11AB5A" w:themeColor="accent3"/>
            </w:tcBorders>
            <w:vAlign w:val="bottom"/>
          </w:tcPr>
          <w:p w14:paraId="07A78B69" w14:textId="1FE1ABB2" w:rsidR="0035441B" w:rsidRPr="008A67D7" w:rsidRDefault="0035441B" w:rsidP="0035441B">
            <w:pPr>
              <w:tabs>
                <w:tab w:val="left" w:leader="dot" w:pos="8256"/>
              </w:tabs>
              <w:spacing w:before="120" w:after="120" w:line="240" w:lineRule="auto"/>
              <w:rPr>
                <w:rFonts w:eastAsia="Dotum"/>
                <w:szCs w:val="22"/>
              </w:rPr>
            </w:pPr>
            <w:r>
              <w:rPr>
                <w:rFonts w:eastAsia="Dotum"/>
                <w:szCs w:val="22"/>
              </w:rPr>
              <w:tab/>
            </w:r>
          </w:p>
        </w:tc>
      </w:tr>
      <w:tr w:rsidR="0035441B" w:rsidRPr="008A67D7" w14:paraId="4B26D44F" w14:textId="77777777" w:rsidTr="0035441B">
        <w:trPr>
          <w:trHeight w:val="673"/>
        </w:trPr>
        <w:tc>
          <w:tcPr>
            <w:tcW w:w="1134" w:type="dxa"/>
            <w:tcBorders>
              <w:left w:val="single" w:sz="18" w:space="0" w:color="11AB5A" w:themeColor="accent3"/>
              <w:bottom w:val="single" w:sz="18" w:space="0" w:color="11AB5A" w:themeColor="accent3"/>
            </w:tcBorders>
            <w:vAlign w:val="center"/>
          </w:tcPr>
          <w:p w14:paraId="6C0FAC76" w14:textId="4113E8AF" w:rsidR="0035441B" w:rsidRPr="008A67D7" w:rsidRDefault="0035441B" w:rsidP="0035441B">
            <w:pPr>
              <w:spacing w:before="120" w:after="120" w:line="240" w:lineRule="auto"/>
              <w:jc w:val="center"/>
              <w:rPr>
                <w:rFonts w:eastAsia="Dotum"/>
                <w:szCs w:val="22"/>
              </w:rPr>
            </w:pPr>
            <w:r w:rsidRPr="008A67D7">
              <w:rPr>
                <w:rFonts w:eastAsia="Dotum"/>
                <w:b/>
                <w:noProof/>
                <w:sz w:val="36"/>
                <w:szCs w:val="22"/>
                <w:lang w:eastAsia="en-GB"/>
              </w:rPr>
              <mc:AlternateContent>
                <mc:Choice Requires="wps">
                  <w:drawing>
                    <wp:inline distT="0" distB="0" distL="0" distR="0" wp14:anchorId="33D25160" wp14:editId="26889483">
                      <wp:extent cx="359410" cy="359410"/>
                      <wp:effectExtent l="0" t="0" r="21590" b="21590"/>
                      <wp:docPr id="99" name="Rectangle: Rounded Corners 3085"/>
                      <wp:cNvGraphicFramePr/>
                      <a:graphic xmlns:a="http://schemas.openxmlformats.org/drawingml/2006/main">
                        <a:graphicData uri="http://schemas.microsoft.com/office/word/2010/wordprocessingShape">
                          <wps:wsp>
                            <wps:cNvSpPr/>
                            <wps:spPr>
                              <a:xfrm>
                                <a:off x="0" y="0"/>
                                <a:ext cx="359410" cy="359410"/>
                              </a:xfrm>
                              <a:prstGeom prst="rect">
                                <a:avLst/>
                              </a:prstGeom>
                              <a:ln>
                                <a:solidFill>
                                  <a:schemeClr val="accent3"/>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06986B" id="Rectangle: Rounded Corners 3085" o:spid="_x0000_s1026" style="width:28.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" fillcolor="white [3201]" strokecolor="#11ab5a [3206]" strokeweight="2pt">
                      <w10:anchorlock/>
                    </v:rect>
                  </w:pict>
                </mc:Fallback>
              </mc:AlternateContent>
            </w:r>
          </w:p>
        </w:tc>
        <w:tc>
          <w:tcPr>
            <w:tcW w:w="8505" w:type="dxa"/>
            <w:tcBorders>
              <w:bottom w:val="single" w:sz="18" w:space="0" w:color="11AB5A" w:themeColor="accent3"/>
              <w:right w:val="single" w:sz="18" w:space="0" w:color="11AB5A" w:themeColor="accent3"/>
            </w:tcBorders>
            <w:vAlign w:val="bottom"/>
          </w:tcPr>
          <w:p w14:paraId="27BCCCA4" w14:textId="2F848FED" w:rsidR="0035441B" w:rsidRPr="008A67D7" w:rsidRDefault="0035441B" w:rsidP="0035441B">
            <w:pPr>
              <w:tabs>
                <w:tab w:val="left" w:leader="dot" w:pos="8256"/>
              </w:tabs>
              <w:spacing w:before="120" w:after="120" w:line="240" w:lineRule="auto"/>
              <w:rPr>
                <w:rFonts w:eastAsia="Dotum"/>
                <w:szCs w:val="22"/>
              </w:rPr>
            </w:pPr>
            <w:r>
              <w:rPr>
                <w:rFonts w:eastAsia="Dotum"/>
                <w:szCs w:val="22"/>
              </w:rPr>
              <w:tab/>
            </w:r>
          </w:p>
        </w:tc>
      </w:tr>
    </w:tbl>
    <w:p w14:paraId="33E69D0B" w14:textId="77777777" w:rsidR="009E4F38" w:rsidRDefault="009E4F38" w:rsidP="00571204">
      <w:pPr>
        <w:spacing w:before="120" w:after="120" w:line="240" w:lineRule="auto"/>
        <w:rPr>
          <w:rFonts w:asciiTheme="minorHAnsi" w:eastAsia="Dotum" w:hAnsiTheme="minorHAnsi"/>
          <w:szCs w:val="22"/>
        </w:rPr>
        <w:sectPr w:rsidR="009E4F38" w:rsidSect="00885D29">
          <w:pgSz w:w="11906" w:h="16838"/>
          <w:pgMar w:top="709" w:right="1134" w:bottom="709" w:left="1134" w:header="708" w:footer="708" w:gutter="0"/>
          <w:cols w:space="708"/>
          <w:docGrid w:linePitch="381"/>
        </w:sectPr>
      </w:pPr>
    </w:p>
    <w:p w14:paraId="2D3E1BFA" w14:textId="77777777" w:rsidR="00273F5E" w:rsidRPr="008A67D7" w:rsidRDefault="00DA74D7" w:rsidP="00E72BBE">
      <w:pPr>
        <w:pStyle w:val="SmallerHeading"/>
        <w:spacing w:before="240"/>
        <w:rPr>
          <w:rFonts w:asciiTheme="minorHAnsi" w:hAnsiTheme="minorHAnsi"/>
        </w:rPr>
      </w:pPr>
      <w:r w:rsidRPr="008A67D7">
        <w:rPr>
          <w:rFonts w:asciiTheme="minorHAnsi" w:hAnsiTheme="minorHAnsi"/>
        </w:rPr>
        <w:lastRenderedPageBreak/>
        <w:t>Population p</w:t>
      </w:r>
      <w:r w:rsidR="00273F5E" w:rsidRPr="008A67D7">
        <w:rPr>
          <w:rFonts w:asciiTheme="minorHAnsi" w:hAnsiTheme="minorHAnsi"/>
        </w:rPr>
        <w:t>yramids</w:t>
      </w:r>
    </w:p>
    <w:p w14:paraId="42C40177" w14:textId="47AFB8FF" w:rsidR="00273F5E" w:rsidRPr="008A67D7" w:rsidRDefault="00273F5E"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You may be asked to </w:t>
      </w:r>
      <w:r w:rsidR="00D94FD7">
        <w:rPr>
          <w:rFonts w:asciiTheme="minorHAnsi" w:eastAsia="Dotum" w:hAnsiTheme="minorHAnsi"/>
          <w:szCs w:val="22"/>
        </w:rPr>
        <w:t xml:space="preserve">complete a population pyramid </w:t>
      </w:r>
      <w:r w:rsidRPr="008A67D7">
        <w:rPr>
          <w:rFonts w:asciiTheme="minorHAnsi" w:eastAsia="Dotum" w:hAnsiTheme="minorHAnsi"/>
          <w:szCs w:val="22"/>
        </w:rPr>
        <w:t xml:space="preserve">for which you will be given the data. Use the population pyramid sheet to help you to complete each of the population pyramids. Look carefully at the axis to ensure you have the correct data on each side. </w:t>
      </w:r>
    </w:p>
    <w:tbl>
      <w:tblPr>
        <w:tblStyle w:val="TableGrid"/>
        <w:tblW w:w="9639"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ayout w:type="fixed"/>
        <w:tblLook w:val="04A0" w:firstRow="1" w:lastRow="0" w:firstColumn="1" w:lastColumn="0" w:noHBand="0" w:noVBand="1"/>
      </w:tblPr>
      <w:tblGrid>
        <w:gridCol w:w="1474"/>
        <w:gridCol w:w="1474"/>
        <w:gridCol w:w="1474"/>
        <w:gridCol w:w="823"/>
        <w:gridCol w:w="1474"/>
        <w:gridCol w:w="1474"/>
        <w:gridCol w:w="1446"/>
      </w:tblGrid>
      <w:tr w:rsidR="00E72BBE" w:rsidRPr="008A67D7" w14:paraId="3DA1DCB5" w14:textId="77777777" w:rsidTr="00E72BBE">
        <w:trPr>
          <w:trHeight w:val="383"/>
        </w:trPr>
        <w:tc>
          <w:tcPr>
            <w:tcW w:w="4422" w:type="dxa"/>
            <w:gridSpan w:val="3"/>
            <w:tcBorders>
              <w:bottom w:val="single" w:sz="4" w:space="0" w:color="11AB5A" w:themeColor="accent3"/>
            </w:tcBorders>
            <w:shd w:val="clear" w:color="auto" w:fill="89F3BB" w:themeFill="accent3" w:themeFillTint="66"/>
            <w:vAlign w:val="center"/>
          </w:tcPr>
          <w:p w14:paraId="7478FC2F" w14:textId="77777777" w:rsidR="00E72BBE" w:rsidRPr="009E4F38" w:rsidRDefault="00E72BBE" w:rsidP="00F12681">
            <w:pPr>
              <w:spacing w:before="120" w:after="120" w:line="240" w:lineRule="auto"/>
              <w:jc w:val="center"/>
              <w:rPr>
                <w:rFonts w:eastAsia="Dotum"/>
                <w:b/>
                <w:szCs w:val="22"/>
              </w:rPr>
            </w:pPr>
            <w:r w:rsidRPr="009E4F38">
              <w:rPr>
                <w:rFonts w:eastAsia="Dotum"/>
                <w:b/>
                <w:szCs w:val="22"/>
              </w:rPr>
              <w:t>Germany</w:t>
            </w:r>
          </w:p>
        </w:tc>
        <w:tc>
          <w:tcPr>
            <w:tcW w:w="823" w:type="dxa"/>
            <w:vMerge w:val="restart"/>
            <w:tcBorders>
              <w:top w:val="nil"/>
              <w:bottom w:val="nil"/>
            </w:tcBorders>
            <w:shd w:val="clear" w:color="auto" w:fill="auto"/>
            <w:vAlign w:val="center"/>
          </w:tcPr>
          <w:p w14:paraId="606F7BA0" w14:textId="77777777" w:rsidR="00E72BBE" w:rsidRPr="008A67D7" w:rsidRDefault="00E72BBE" w:rsidP="00F12681">
            <w:pPr>
              <w:spacing w:before="120" w:after="120" w:line="240" w:lineRule="auto"/>
              <w:jc w:val="center"/>
              <w:rPr>
                <w:rFonts w:eastAsia="Dotum"/>
                <w:szCs w:val="22"/>
              </w:rPr>
            </w:pPr>
          </w:p>
        </w:tc>
        <w:tc>
          <w:tcPr>
            <w:tcW w:w="4394" w:type="dxa"/>
            <w:gridSpan w:val="3"/>
            <w:tcBorders>
              <w:bottom w:val="single" w:sz="4" w:space="0" w:color="11AB5A" w:themeColor="accent3"/>
            </w:tcBorders>
            <w:shd w:val="clear" w:color="auto" w:fill="89F3BB" w:themeFill="accent3" w:themeFillTint="66"/>
            <w:vAlign w:val="center"/>
          </w:tcPr>
          <w:p w14:paraId="2FE6A056" w14:textId="77777777" w:rsidR="00E72BBE" w:rsidRPr="009E4F38" w:rsidRDefault="00E72BBE" w:rsidP="00F12681">
            <w:pPr>
              <w:spacing w:before="120" w:after="120" w:line="240" w:lineRule="auto"/>
              <w:jc w:val="center"/>
              <w:rPr>
                <w:rFonts w:eastAsia="Dotum"/>
                <w:b/>
                <w:szCs w:val="22"/>
              </w:rPr>
            </w:pPr>
            <w:r w:rsidRPr="009E4F38">
              <w:rPr>
                <w:rFonts w:eastAsia="Dotum"/>
                <w:b/>
                <w:szCs w:val="22"/>
              </w:rPr>
              <w:t>Kenya</w:t>
            </w:r>
          </w:p>
        </w:tc>
      </w:tr>
      <w:tr w:rsidR="00E72BBE" w:rsidRPr="008A67D7" w14:paraId="3780C0E2" w14:textId="77777777" w:rsidTr="00E72BBE">
        <w:tc>
          <w:tcPr>
            <w:tcW w:w="1474" w:type="dxa"/>
            <w:tcBorders>
              <w:top w:val="single" w:sz="4"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059CE0F4" w14:textId="77777777" w:rsidR="00E72BBE" w:rsidRPr="008A67D7" w:rsidRDefault="00E72BBE" w:rsidP="00F12681">
            <w:pPr>
              <w:spacing w:before="120" w:after="120" w:line="240" w:lineRule="auto"/>
              <w:jc w:val="center"/>
              <w:rPr>
                <w:rFonts w:eastAsia="Dotum"/>
                <w:szCs w:val="22"/>
              </w:rPr>
            </w:pPr>
            <w:r w:rsidRPr="008A67D7">
              <w:rPr>
                <w:rFonts w:eastAsia="Dotum"/>
                <w:szCs w:val="22"/>
              </w:rPr>
              <w:t>Age</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6E6E91E8" w14:textId="77777777" w:rsidR="00E72BBE" w:rsidRPr="008A67D7" w:rsidRDefault="00D94FD7" w:rsidP="00F12681">
            <w:pPr>
              <w:spacing w:before="120" w:after="120" w:line="240" w:lineRule="auto"/>
              <w:jc w:val="center"/>
              <w:rPr>
                <w:rFonts w:eastAsia="Dotum"/>
                <w:szCs w:val="22"/>
              </w:rPr>
            </w:pPr>
            <w:r>
              <w:rPr>
                <w:rFonts w:eastAsia="Dotum"/>
                <w:szCs w:val="22"/>
              </w:rPr>
              <w:t>Percentage m</w:t>
            </w:r>
            <w:r w:rsidR="00E72BBE" w:rsidRPr="008A67D7">
              <w:rPr>
                <w:rFonts w:eastAsia="Dotum"/>
                <w:szCs w:val="22"/>
              </w:rPr>
              <w:t>ale</w:t>
            </w:r>
          </w:p>
        </w:tc>
        <w:tc>
          <w:tcPr>
            <w:tcW w:w="1474" w:type="dxa"/>
            <w:tcBorders>
              <w:top w:val="single" w:sz="4" w:space="0" w:color="11AB5A" w:themeColor="accent3"/>
              <w:left w:val="single" w:sz="4" w:space="0" w:color="11AB5A" w:themeColor="accent3"/>
              <w:bottom w:val="single" w:sz="4" w:space="0" w:color="11AB5A" w:themeColor="accent3"/>
            </w:tcBorders>
            <w:shd w:val="clear" w:color="auto" w:fill="C4F9DD" w:themeFill="accent3" w:themeFillTint="33"/>
            <w:vAlign w:val="center"/>
          </w:tcPr>
          <w:p w14:paraId="22E06400" w14:textId="77777777" w:rsidR="00E72BBE" w:rsidRPr="008A67D7" w:rsidRDefault="00D94FD7" w:rsidP="00F12681">
            <w:pPr>
              <w:spacing w:before="120" w:after="120" w:line="240" w:lineRule="auto"/>
              <w:jc w:val="center"/>
              <w:rPr>
                <w:rFonts w:eastAsia="Dotum"/>
                <w:szCs w:val="22"/>
              </w:rPr>
            </w:pPr>
            <w:r>
              <w:rPr>
                <w:rFonts w:eastAsia="Dotum"/>
                <w:szCs w:val="22"/>
              </w:rPr>
              <w:t>Percentage f</w:t>
            </w:r>
            <w:r w:rsidR="00E72BBE" w:rsidRPr="008A67D7">
              <w:rPr>
                <w:rFonts w:eastAsia="Dotum"/>
                <w:szCs w:val="22"/>
              </w:rPr>
              <w:t>emale</w:t>
            </w:r>
          </w:p>
        </w:tc>
        <w:tc>
          <w:tcPr>
            <w:tcW w:w="823" w:type="dxa"/>
            <w:vMerge/>
            <w:tcBorders>
              <w:bottom w:val="nil"/>
            </w:tcBorders>
            <w:shd w:val="clear" w:color="auto" w:fill="auto"/>
            <w:vAlign w:val="center"/>
          </w:tcPr>
          <w:p w14:paraId="15690B13" w14:textId="77777777" w:rsidR="00E72BBE" w:rsidRPr="008A67D7" w:rsidRDefault="00E72BBE" w:rsidP="00F12681">
            <w:pPr>
              <w:spacing w:before="120" w:after="120" w:line="240" w:lineRule="auto"/>
              <w:jc w:val="center"/>
              <w:rPr>
                <w:rFonts w:eastAsia="Dotum"/>
                <w:szCs w:val="22"/>
              </w:rPr>
            </w:pPr>
          </w:p>
        </w:tc>
        <w:tc>
          <w:tcPr>
            <w:tcW w:w="1474" w:type="dxa"/>
            <w:tcBorders>
              <w:top w:val="single" w:sz="4"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79DA9EC8" w14:textId="77777777" w:rsidR="00E72BBE" w:rsidRPr="008A67D7" w:rsidRDefault="00E72BBE" w:rsidP="00F12681">
            <w:pPr>
              <w:spacing w:before="120" w:after="120" w:line="240" w:lineRule="auto"/>
              <w:jc w:val="center"/>
              <w:rPr>
                <w:rFonts w:eastAsia="Dotum"/>
                <w:szCs w:val="22"/>
              </w:rPr>
            </w:pPr>
            <w:r w:rsidRPr="008A67D7">
              <w:rPr>
                <w:rFonts w:eastAsia="Dotum"/>
                <w:szCs w:val="22"/>
              </w:rPr>
              <w:t>Age</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C4F9DD" w:themeFill="accent3" w:themeFillTint="33"/>
            <w:vAlign w:val="center"/>
          </w:tcPr>
          <w:p w14:paraId="530A586A" w14:textId="77777777" w:rsidR="00E72BBE" w:rsidRPr="008A67D7" w:rsidRDefault="00D94FD7" w:rsidP="00F12681">
            <w:pPr>
              <w:spacing w:before="120" w:after="120" w:line="240" w:lineRule="auto"/>
              <w:jc w:val="center"/>
              <w:rPr>
                <w:rFonts w:eastAsia="Dotum"/>
                <w:szCs w:val="22"/>
              </w:rPr>
            </w:pPr>
            <w:r>
              <w:rPr>
                <w:rFonts w:eastAsia="Dotum"/>
                <w:szCs w:val="22"/>
              </w:rPr>
              <w:t>Percentage m</w:t>
            </w:r>
            <w:r w:rsidR="00E72BBE" w:rsidRPr="008A67D7">
              <w:rPr>
                <w:rFonts w:eastAsia="Dotum"/>
                <w:szCs w:val="22"/>
              </w:rPr>
              <w:t>ale</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C4F9DD" w:themeFill="accent3" w:themeFillTint="33"/>
            <w:vAlign w:val="center"/>
          </w:tcPr>
          <w:p w14:paraId="4EEEBACA" w14:textId="77777777" w:rsidR="00E72BBE" w:rsidRPr="008A67D7" w:rsidRDefault="00D94FD7" w:rsidP="00F12681">
            <w:pPr>
              <w:spacing w:before="120" w:after="120" w:line="240" w:lineRule="auto"/>
              <w:jc w:val="center"/>
              <w:rPr>
                <w:rFonts w:eastAsia="Dotum"/>
                <w:szCs w:val="22"/>
              </w:rPr>
            </w:pPr>
            <w:r>
              <w:rPr>
                <w:rFonts w:eastAsia="Dotum"/>
                <w:szCs w:val="22"/>
              </w:rPr>
              <w:t>Percentage f</w:t>
            </w:r>
            <w:r w:rsidR="00E72BBE" w:rsidRPr="008A67D7">
              <w:rPr>
                <w:rFonts w:eastAsia="Dotum"/>
                <w:szCs w:val="22"/>
              </w:rPr>
              <w:t>emale</w:t>
            </w:r>
          </w:p>
        </w:tc>
      </w:tr>
      <w:tr w:rsidR="00E72BBE" w:rsidRPr="008A67D7" w14:paraId="532AED04"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61746E59"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100+</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4ABA3AC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0</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656DB41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0.1</w:t>
            </w:r>
          </w:p>
        </w:tc>
        <w:tc>
          <w:tcPr>
            <w:tcW w:w="823" w:type="dxa"/>
            <w:vMerge/>
            <w:tcBorders>
              <w:left w:val="single" w:sz="18" w:space="0" w:color="11AB5A" w:themeColor="accent3"/>
              <w:bottom w:val="single" w:sz="4" w:space="0" w:color="11AB5A" w:themeColor="accent3"/>
              <w:right w:val="single" w:sz="18" w:space="0" w:color="11AB5A" w:themeColor="accent3"/>
            </w:tcBorders>
            <w:shd w:val="clear" w:color="auto" w:fill="auto"/>
            <w:vAlign w:val="center"/>
          </w:tcPr>
          <w:p w14:paraId="3CA2C15B"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4AE0823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100+</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21F0871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237B7B03"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r>
      <w:tr w:rsidR="00E72BBE" w:rsidRPr="008A67D7" w14:paraId="6671CD3A"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30D3A4DF" w14:textId="3B58F417" w:rsidR="00E72BBE" w:rsidRPr="008A67D7" w:rsidRDefault="00E72BBE" w:rsidP="00E72BBE">
            <w:pPr>
              <w:spacing w:before="110" w:after="110" w:line="240" w:lineRule="auto"/>
              <w:jc w:val="center"/>
              <w:rPr>
                <w:rFonts w:eastAsia="Dotum"/>
                <w:szCs w:val="22"/>
              </w:rPr>
            </w:pPr>
            <w:r w:rsidRPr="008A67D7">
              <w:rPr>
                <w:rFonts w:eastAsia="Dotum"/>
                <w:szCs w:val="22"/>
              </w:rPr>
              <w:t>95</w:t>
            </w:r>
            <w:r w:rsidR="00112C23">
              <w:rPr>
                <w:rFonts w:eastAsia="Dotum"/>
                <w:szCs w:val="22"/>
              </w:rPr>
              <w:t>−</w:t>
            </w:r>
            <w:r w:rsidRPr="008A67D7">
              <w:rPr>
                <w:rFonts w:eastAsia="Dotum"/>
                <w:szCs w:val="22"/>
              </w:rPr>
              <w:t>99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4268C080"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0.1</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47ADBEE6"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0.2</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6F815392"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4F6FF5F5" w14:textId="5E98EDF2" w:rsidR="00E72BBE" w:rsidRPr="008A67D7" w:rsidRDefault="00E72BBE" w:rsidP="00E72BBE">
            <w:pPr>
              <w:spacing w:before="120" w:after="120" w:line="240" w:lineRule="auto"/>
              <w:jc w:val="center"/>
              <w:rPr>
                <w:rFonts w:eastAsia="Dotum"/>
                <w:szCs w:val="22"/>
              </w:rPr>
            </w:pPr>
            <w:r w:rsidRPr="008A67D7">
              <w:rPr>
                <w:rFonts w:eastAsia="Dotum"/>
                <w:szCs w:val="22"/>
              </w:rPr>
              <w:t>95</w:t>
            </w:r>
            <w:r w:rsidR="00112C23">
              <w:rPr>
                <w:rFonts w:eastAsia="Dotum"/>
                <w:szCs w:val="22"/>
              </w:rPr>
              <w:t>−</w:t>
            </w:r>
            <w:r w:rsidRPr="008A67D7">
              <w:rPr>
                <w:rFonts w:eastAsia="Dotum"/>
                <w:szCs w:val="22"/>
              </w:rPr>
              <w:t>99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153BA3D4"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2C08BE1B"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r>
      <w:tr w:rsidR="00E72BBE" w:rsidRPr="008A67D7" w14:paraId="5DE595E7"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36DB057C" w14:textId="2BED43B8" w:rsidR="00E72BBE" w:rsidRPr="008A67D7" w:rsidRDefault="00E72BBE" w:rsidP="00E72BBE">
            <w:pPr>
              <w:spacing w:before="110" w:after="110" w:line="240" w:lineRule="auto"/>
              <w:jc w:val="center"/>
              <w:rPr>
                <w:rFonts w:eastAsia="Dotum"/>
                <w:szCs w:val="22"/>
              </w:rPr>
            </w:pPr>
            <w:r w:rsidRPr="008A67D7">
              <w:rPr>
                <w:rFonts w:eastAsia="Dotum"/>
                <w:szCs w:val="22"/>
              </w:rPr>
              <w:t>90</w:t>
            </w:r>
            <w:r w:rsidR="00112C23">
              <w:rPr>
                <w:rFonts w:eastAsia="Dotum"/>
                <w:szCs w:val="22"/>
              </w:rPr>
              <w:t>−</w:t>
            </w:r>
            <w:r w:rsidRPr="008A67D7">
              <w:rPr>
                <w:rFonts w:eastAsia="Dotum"/>
                <w:szCs w:val="22"/>
              </w:rPr>
              <w:t>94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0B6E309B"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0.4</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1D4B5386"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1.1</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6DCFEB68"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5C86E9AB" w14:textId="484BA569" w:rsidR="00E72BBE" w:rsidRPr="008A67D7" w:rsidRDefault="00E72BBE" w:rsidP="00E72BBE">
            <w:pPr>
              <w:spacing w:before="120" w:after="120" w:line="240" w:lineRule="auto"/>
              <w:jc w:val="center"/>
              <w:rPr>
                <w:rFonts w:eastAsia="Dotum"/>
                <w:szCs w:val="22"/>
              </w:rPr>
            </w:pPr>
            <w:r w:rsidRPr="008A67D7">
              <w:rPr>
                <w:rFonts w:eastAsia="Dotum"/>
                <w:szCs w:val="22"/>
              </w:rPr>
              <w:t>90</w:t>
            </w:r>
            <w:r w:rsidR="00112C23">
              <w:rPr>
                <w:rFonts w:eastAsia="Dotum"/>
                <w:szCs w:val="22"/>
              </w:rPr>
              <w:t>−</w:t>
            </w:r>
            <w:r w:rsidRPr="008A67D7">
              <w:rPr>
                <w:rFonts w:eastAsia="Dotum"/>
                <w:szCs w:val="22"/>
              </w:rPr>
              <w:t>94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3EBF2CBF"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47247D3E"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r>
      <w:tr w:rsidR="00E72BBE" w:rsidRPr="008A67D7" w14:paraId="79A4279A"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4BB4ABB7" w14:textId="1915967F" w:rsidR="00E72BBE" w:rsidRPr="008A67D7" w:rsidRDefault="00E72BBE" w:rsidP="00E72BBE">
            <w:pPr>
              <w:spacing w:before="110" w:after="110" w:line="240" w:lineRule="auto"/>
              <w:jc w:val="center"/>
              <w:rPr>
                <w:rFonts w:eastAsia="Dotum"/>
                <w:szCs w:val="22"/>
              </w:rPr>
            </w:pPr>
            <w:r w:rsidRPr="008A67D7">
              <w:rPr>
                <w:rFonts w:eastAsia="Dotum"/>
                <w:szCs w:val="22"/>
              </w:rPr>
              <w:t>85</w:t>
            </w:r>
            <w:r w:rsidR="00112C23">
              <w:rPr>
                <w:rFonts w:eastAsia="Dotum"/>
                <w:szCs w:val="22"/>
              </w:rPr>
              <w:t>−</w:t>
            </w:r>
            <w:r w:rsidRPr="008A67D7">
              <w:rPr>
                <w:rFonts w:eastAsia="Dotum"/>
                <w:szCs w:val="22"/>
              </w:rPr>
              <w:t>89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D2C5B6D"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1.1</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59BC5D88"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2.3</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2A5D0AD7"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4E75AB2D" w14:textId="6C3B4872" w:rsidR="00E72BBE" w:rsidRPr="008A67D7" w:rsidRDefault="00E72BBE" w:rsidP="00E72BBE">
            <w:pPr>
              <w:spacing w:before="120" w:after="120" w:line="240" w:lineRule="auto"/>
              <w:jc w:val="center"/>
              <w:rPr>
                <w:rFonts w:eastAsia="Dotum"/>
                <w:szCs w:val="22"/>
              </w:rPr>
            </w:pPr>
            <w:r w:rsidRPr="008A67D7">
              <w:rPr>
                <w:rFonts w:eastAsia="Dotum"/>
                <w:szCs w:val="22"/>
              </w:rPr>
              <w:t>85</w:t>
            </w:r>
            <w:r w:rsidR="00112C23">
              <w:rPr>
                <w:rFonts w:eastAsia="Dotum"/>
                <w:szCs w:val="22"/>
              </w:rPr>
              <w:t>−</w:t>
            </w:r>
            <w:r w:rsidRPr="008A67D7">
              <w:rPr>
                <w:rFonts w:eastAsia="Dotum"/>
                <w:szCs w:val="22"/>
              </w:rPr>
              <w:t>89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1334CBB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6B781AAC"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0.1</w:t>
            </w:r>
          </w:p>
        </w:tc>
      </w:tr>
      <w:tr w:rsidR="00E72BBE" w:rsidRPr="008A67D7" w14:paraId="08516862"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2990272C" w14:textId="3957341A" w:rsidR="00E72BBE" w:rsidRPr="008A67D7" w:rsidRDefault="00E72BBE" w:rsidP="00E72BBE">
            <w:pPr>
              <w:spacing w:before="110" w:after="110" w:line="240" w:lineRule="auto"/>
              <w:jc w:val="center"/>
              <w:rPr>
                <w:rFonts w:eastAsia="Dotum"/>
                <w:szCs w:val="22"/>
              </w:rPr>
            </w:pPr>
            <w:r w:rsidRPr="008A67D7">
              <w:rPr>
                <w:rFonts w:eastAsia="Dotum"/>
                <w:szCs w:val="22"/>
              </w:rPr>
              <w:t>80</w:t>
            </w:r>
            <w:r w:rsidR="00112C23">
              <w:rPr>
                <w:rFonts w:eastAsia="Dotum"/>
                <w:szCs w:val="22"/>
              </w:rPr>
              <w:t>−</w:t>
            </w:r>
            <w:r w:rsidRPr="008A67D7">
              <w:rPr>
                <w:rFonts w:eastAsia="Dotum"/>
                <w:szCs w:val="22"/>
              </w:rPr>
              <w:t>84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1A3B8FF0"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2.3</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7A0DB291"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3.3</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7A885058"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5A7F40EB" w14:textId="6176987E" w:rsidR="00E72BBE" w:rsidRPr="008A67D7" w:rsidRDefault="00E72BBE" w:rsidP="00E72BBE">
            <w:pPr>
              <w:spacing w:before="120" w:after="120" w:line="240" w:lineRule="auto"/>
              <w:jc w:val="center"/>
              <w:rPr>
                <w:rFonts w:eastAsia="Dotum"/>
                <w:szCs w:val="22"/>
              </w:rPr>
            </w:pPr>
            <w:r w:rsidRPr="008A67D7">
              <w:rPr>
                <w:rFonts w:eastAsia="Dotum"/>
                <w:szCs w:val="22"/>
              </w:rPr>
              <w:t>80</w:t>
            </w:r>
            <w:r w:rsidR="00112C23">
              <w:rPr>
                <w:rFonts w:eastAsia="Dotum"/>
                <w:szCs w:val="22"/>
              </w:rPr>
              <w:t>−</w:t>
            </w:r>
            <w:r w:rsidRPr="008A67D7">
              <w:rPr>
                <w:rFonts w:eastAsia="Dotum"/>
                <w:szCs w:val="22"/>
              </w:rPr>
              <w:t>84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EEA6870"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0.1</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61B56E32"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0.2</w:t>
            </w:r>
          </w:p>
        </w:tc>
      </w:tr>
      <w:tr w:rsidR="00E72BBE" w:rsidRPr="008A67D7" w14:paraId="0012A3E5"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361E2083" w14:textId="1DC50BD1" w:rsidR="00E72BBE" w:rsidRPr="008A67D7" w:rsidRDefault="00E72BBE" w:rsidP="00E72BBE">
            <w:pPr>
              <w:spacing w:before="110" w:after="110" w:line="240" w:lineRule="auto"/>
              <w:jc w:val="center"/>
              <w:rPr>
                <w:rFonts w:eastAsia="Dotum"/>
                <w:szCs w:val="22"/>
              </w:rPr>
            </w:pPr>
            <w:r w:rsidRPr="008A67D7">
              <w:rPr>
                <w:rFonts w:eastAsia="Dotum"/>
                <w:szCs w:val="22"/>
              </w:rPr>
              <w:t>75</w:t>
            </w:r>
            <w:r w:rsidR="00112C23">
              <w:rPr>
                <w:rFonts w:eastAsia="Dotum"/>
                <w:szCs w:val="22"/>
              </w:rPr>
              <w:t>−</w:t>
            </w:r>
            <w:r w:rsidRPr="008A67D7">
              <w:rPr>
                <w:rFonts w:eastAsia="Dotum"/>
                <w:szCs w:val="22"/>
              </w:rPr>
              <w:t>79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3CD2222C"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4.1</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6475D0FE"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5.1</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16DF8667"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1833E700" w14:textId="2B6315F0" w:rsidR="00E72BBE" w:rsidRPr="008A67D7" w:rsidRDefault="00E72BBE" w:rsidP="00E72BBE">
            <w:pPr>
              <w:spacing w:before="120" w:after="120" w:line="240" w:lineRule="auto"/>
              <w:jc w:val="center"/>
              <w:rPr>
                <w:rFonts w:eastAsia="Dotum"/>
                <w:szCs w:val="22"/>
              </w:rPr>
            </w:pPr>
            <w:r w:rsidRPr="008A67D7">
              <w:rPr>
                <w:rFonts w:eastAsia="Dotum"/>
                <w:szCs w:val="22"/>
              </w:rPr>
              <w:t>75</w:t>
            </w:r>
            <w:r w:rsidR="00112C23">
              <w:rPr>
                <w:rFonts w:eastAsia="Dotum"/>
                <w:szCs w:val="22"/>
              </w:rPr>
              <w:t>−</w:t>
            </w:r>
            <w:r w:rsidRPr="008A67D7">
              <w:rPr>
                <w:rFonts w:eastAsia="Dotum"/>
                <w:szCs w:val="22"/>
              </w:rPr>
              <w:t>79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1A31ACB7"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0.2</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7EBBA76B"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0.2</w:t>
            </w:r>
          </w:p>
        </w:tc>
      </w:tr>
      <w:tr w:rsidR="00E72BBE" w:rsidRPr="008A67D7" w14:paraId="4D00CFD4"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66262A95" w14:textId="134D56D5" w:rsidR="00E72BBE" w:rsidRPr="008A67D7" w:rsidRDefault="00E72BBE" w:rsidP="00E72BBE">
            <w:pPr>
              <w:spacing w:before="110" w:after="110" w:line="240" w:lineRule="auto"/>
              <w:jc w:val="center"/>
              <w:rPr>
                <w:rFonts w:eastAsia="Dotum"/>
                <w:szCs w:val="22"/>
              </w:rPr>
            </w:pPr>
            <w:r w:rsidRPr="008A67D7">
              <w:rPr>
                <w:rFonts w:eastAsia="Dotum"/>
                <w:szCs w:val="22"/>
              </w:rPr>
              <w:t>70</w:t>
            </w:r>
            <w:r w:rsidR="00112C23">
              <w:rPr>
                <w:rFonts w:eastAsia="Dotum"/>
                <w:szCs w:val="22"/>
              </w:rPr>
              <w:t>−</w:t>
            </w:r>
            <w:r w:rsidRPr="008A67D7">
              <w:rPr>
                <w:rFonts w:eastAsia="Dotum"/>
                <w:szCs w:val="22"/>
              </w:rPr>
              <w:t>74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13C7E4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5.6</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68C563B3"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6.2</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778EB82B"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393C4A46" w14:textId="1908D72A" w:rsidR="00E72BBE" w:rsidRPr="008A67D7" w:rsidRDefault="00E72BBE" w:rsidP="00E72BBE">
            <w:pPr>
              <w:spacing w:before="120" w:after="120" w:line="240" w:lineRule="auto"/>
              <w:jc w:val="center"/>
              <w:rPr>
                <w:rFonts w:eastAsia="Dotum"/>
                <w:szCs w:val="22"/>
              </w:rPr>
            </w:pPr>
            <w:r w:rsidRPr="008A67D7">
              <w:rPr>
                <w:rFonts w:eastAsia="Dotum"/>
                <w:szCs w:val="22"/>
              </w:rPr>
              <w:t>70</w:t>
            </w:r>
            <w:r w:rsidR="00112C23">
              <w:rPr>
                <w:rFonts w:eastAsia="Dotum"/>
                <w:szCs w:val="22"/>
              </w:rPr>
              <w:t>−</w:t>
            </w:r>
            <w:r w:rsidRPr="008A67D7">
              <w:rPr>
                <w:rFonts w:eastAsia="Dotum"/>
                <w:szCs w:val="22"/>
              </w:rPr>
              <w:t>74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8FA349F"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0.3</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11C1A5C2"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0.4</w:t>
            </w:r>
          </w:p>
        </w:tc>
      </w:tr>
      <w:tr w:rsidR="00E72BBE" w:rsidRPr="008A67D7" w14:paraId="3529B8C2"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3331D561" w14:textId="03331910" w:rsidR="00E72BBE" w:rsidRPr="008A67D7" w:rsidRDefault="00E72BBE" w:rsidP="00E72BBE">
            <w:pPr>
              <w:spacing w:before="110" w:after="110" w:line="240" w:lineRule="auto"/>
              <w:jc w:val="center"/>
              <w:rPr>
                <w:rFonts w:eastAsia="Dotum"/>
                <w:szCs w:val="22"/>
              </w:rPr>
            </w:pPr>
            <w:r w:rsidRPr="008A67D7">
              <w:rPr>
                <w:rFonts w:eastAsia="Dotum"/>
                <w:szCs w:val="22"/>
              </w:rPr>
              <w:t>65</w:t>
            </w:r>
            <w:r w:rsidR="00112C23">
              <w:rPr>
                <w:rFonts w:eastAsia="Dotum"/>
                <w:szCs w:val="22"/>
              </w:rPr>
              <w:t>−</w:t>
            </w:r>
            <w:r w:rsidRPr="008A67D7">
              <w:rPr>
                <w:rFonts w:eastAsia="Dotum"/>
                <w:szCs w:val="22"/>
              </w:rPr>
              <w:t>69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19D3AA28"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4.9</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683371AF"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189D2669"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5FD749D5" w14:textId="11BDD479" w:rsidR="00E72BBE" w:rsidRPr="008A67D7" w:rsidRDefault="00E72BBE" w:rsidP="00E72BBE">
            <w:pPr>
              <w:spacing w:before="120" w:after="120" w:line="240" w:lineRule="auto"/>
              <w:jc w:val="center"/>
              <w:rPr>
                <w:rFonts w:eastAsia="Dotum"/>
                <w:szCs w:val="22"/>
              </w:rPr>
            </w:pPr>
            <w:r w:rsidRPr="008A67D7">
              <w:rPr>
                <w:rFonts w:eastAsia="Dotum"/>
                <w:szCs w:val="22"/>
              </w:rPr>
              <w:t>65</w:t>
            </w:r>
            <w:r w:rsidR="00112C23">
              <w:rPr>
                <w:rFonts w:eastAsia="Dotum"/>
                <w:szCs w:val="22"/>
              </w:rPr>
              <w:t>−</w:t>
            </w:r>
            <w:r w:rsidRPr="008A67D7">
              <w:rPr>
                <w:rFonts w:eastAsia="Dotum"/>
                <w:szCs w:val="22"/>
              </w:rPr>
              <w:t>69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138595A"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0.6</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49C8BDE4"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0.7</w:t>
            </w:r>
          </w:p>
        </w:tc>
      </w:tr>
      <w:tr w:rsidR="00E72BBE" w:rsidRPr="008A67D7" w14:paraId="277558C3"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1CA1B7A8" w14:textId="3A8CE173" w:rsidR="00E72BBE" w:rsidRPr="008A67D7" w:rsidRDefault="00E72BBE" w:rsidP="00E72BBE">
            <w:pPr>
              <w:spacing w:before="110" w:after="110" w:line="240" w:lineRule="auto"/>
              <w:jc w:val="center"/>
              <w:rPr>
                <w:rFonts w:eastAsia="Dotum"/>
                <w:szCs w:val="22"/>
              </w:rPr>
            </w:pPr>
            <w:r w:rsidRPr="008A67D7">
              <w:rPr>
                <w:rFonts w:eastAsia="Dotum"/>
                <w:szCs w:val="22"/>
              </w:rPr>
              <w:t>60</w:t>
            </w:r>
            <w:r w:rsidR="00112C23">
              <w:rPr>
                <w:rFonts w:eastAsia="Dotum"/>
                <w:szCs w:val="22"/>
              </w:rPr>
              <w:t>−</w:t>
            </w:r>
            <w:r w:rsidRPr="008A67D7">
              <w:rPr>
                <w:rFonts w:eastAsia="Dotum"/>
                <w:szCs w:val="22"/>
              </w:rPr>
              <w:t>64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030F5EF5"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6.3</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7FBA95F2"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6.3</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341766EB"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00D41579" w14:textId="49B1DB28" w:rsidR="00E72BBE" w:rsidRPr="008A67D7" w:rsidRDefault="00E72BBE" w:rsidP="00E72BBE">
            <w:pPr>
              <w:spacing w:before="120" w:after="120" w:line="240" w:lineRule="auto"/>
              <w:jc w:val="center"/>
              <w:rPr>
                <w:rFonts w:eastAsia="Dotum"/>
                <w:szCs w:val="22"/>
              </w:rPr>
            </w:pPr>
            <w:r w:rsidRPr="008A67D7">
              <w:rPr>
                <w:rFonts w:eastAsia="Dotum"/>
                <w:szCs w:val="22"/>
              </w:rPr>
              <w:t>60</w:t>
            </w:r>
            <w:r w:rsidR="00112C23">
              <w:rPr>
                <w:rFonts w:eastAsia="Dotum"/>
                <w:szCs w:val="22"/>
              </w:rPr>
              <w:t>−</w:t>
            </w:r>
            <w:r w:rsidRPr="008A67D7">
              <w:rPr>
                <w:rFonts w:eastAsia="Dotum"/>
                <w:szCs w:val="22"/>
              </w:rPr>
              <w:t>64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3487D19"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0.8</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6EF4267C"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0.9</w:t>
            </w:r>
          </w:p>
        </w:tc>
      </w:tr>
      <w:tr w:rsidR="00E72BBE" w:rsidRPr="008A67D7" w14:paraId="0ABF0846"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5BDAF21A" w14:textId="47317A54" w:rsidR="00E72BBE" w:rsidRPr="008A67D7" w:rsidRDefault="00E72BBE" w:rsidP="00E72BBE">
            <w:pPr>
              <w:spacing w:before="110" w:after="110" w:line="240" w:lineRule="auto"/>
              <w:jc w:val="center"/>
              <w:rPr>
                <w:rFonts w:eastAsia="Dotum"/>
                <w:szCs w:val="22"/>
              </w:rPr>
            </w:pPr>
            <w:r w:rsidRPr="008A67D7">
              <w:rPr>
                <w:rFonts w:eastAsia="Dotum"/>
                <w:szCs w:val="22"/>
              </w:rPr>
              <w:t>55</w:t>
            </w:r>
            <w:r w:rsidR="00112C23">
              <w:rPr>
                <w:rFonts w:eastAsia="Dotum"/>
                <w:szCs w:val="22"/>
              </w:rPr>
              <w:t>−</w:t>
            </w:r>
            <w:r w:rsidRPr="008A67D7">
              <w:rPr>
                <w:rFonts w:eastAsia="Dotum"/>
                <w:szCs w:val="22"/>
              </w:rPr>
              <w:t>59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7986B14C"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7.1</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3F4CB95B"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6.9</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7D6F9E90"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3E22F798" w14:textId="502EB877" w:rsidR="00E72BBE" w:rsidRPr="008A67D7" w:rsidRDefault="00E72BBE" w:rsidP="00E72BBE">
            <w:pPr>
              <w:spacing w:before="120" w:after="120" w:line="240" w:lineRule="auto"/>
              <w:jc w:val="center"/>
              <w:rPr>
                <w:rFonts w:eastAsia="Dotum"/>
                <w:szCs w:val="22"/>
              </w:rPr>
            </w:pPr>
            <w:r w:rsidRPr="008A67D7">
              <w:rPr>
                <w:rFonts w:eastAsia="Dotum"/>
                <w:szCs w:val="22"/>
              </w:rPr>
              <w:t>55</w:t>
            </w:r>
            <w:r w:rsidR="00112C23">
              <w:rPr>
                <w:rFonts w:eastAsia="Dotum"/>
                <w:szCs w:val="22"/>
              </w:rPr>
              <w:t>−</w:t>
            </w:r>
            <w:r w:rsidRPr="008A67D7">
              <w:rPr>
                <w:rFonts w:eastAsia="Dotum"/>
                <w:szCs w:val="22"/>
              </w:rPr>
              <w:t>59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E8150AB"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220090C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1.1</w:t>
            </w:r>
          </w:p>
        </w:tc>
      </w:tr>
      <w:tr w:rsidR="00E72BBE" w:rsidRPr="008A67D7" w14:paraId="057F710F"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5DAD2112" w14:textId="2B677FCE" w:rsidR="00E72BBE" w:rsidRPr="008A67D7" w:rsidRDefault="00E72BBE" w:rsidP="00E72BBE">
            <w:pPr>
              <w:spacing w:before="110" w:after="110" w:line="240" w:lineRule="auto"/>
              <w:jc w:val="center"/>
              <w:rPr>
                <w:rFonts w:eastAsia="Dotum"/>
                <w:szCs w:val="22"/>
              </w:rPr>
            </w:pPr>
            <w:r w:rsidRPr="008A67D7">
              <w:rPr>
                <w:rFonts w:eastAsia="Dotum"/>
                <w:szCs w:val="22"/>
              </w:rPr>
              <w:t>50</w:t>
            </w:r>
            <w:r w:rsidR="00112C23">
              <w:rPr>
                <w:rFonts w:eastAsia="Dotum"/>
                <w:szCs w:val="22"/>
              </w:rPr>
              <w:t>−</w:t>
            </w:r>
            <w:r w:rsidRPr="008A67D7">
              <w:rPr>
                <w:rFonts w:eastAsia="Dotum"/>
                <w:szCs w:val="22"/>
              </w:rPr>
              <w:t>54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5DA9FDB"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8.5</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3F33791D"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8</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34BA1E3C"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6326AF53" w14:textId="3C9EBBC2" w:rsidR="00E72BBE" w:rsidRPr="008A67D7" w:rsidRDefault="00E72BBE" w:rsidP="00E72BBE">
            <w:pPr>
              <w:spacing w:before="120" w:after="120" w:line="240" w:lineRule="auto"/>
              <w:jc w:val="center"/>
              <w:rPr>
                <w:rFonts w:eastAsia="Dotum"/>
                <w:szCs w:val="22"/>
              </w:rPr>
            </w:pPr>
            <w:r w:rsidRPr="008A67D7">
              <w:rPr>
                <w:rFonts w:eastAsia="Dotum"/>
                <w:szCs w:val="22"/>
              </w:rPr>
              <w:t>50</w:t>
            </w:r>
            <w:r w:rsidR="00112C23">
              <w:rPr>
                <w:rFonts w:eastAsia="Dotum"/>
                <w:szCs w:val="22"/>
              </w:rPr>
              <w:t>−</w:t>
            </w:r>
            <w:r w:rsidRPr="008A67D7">
              <w:rPr>
                <w:rFonts w:eastAsia="Dotum"/>
                <w:szCs w:val="22"/>
              </w:rPr>
              <w:t>54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E20E096"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1.2</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2E54C7BD"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1.3</w:t>
            </w:r>
          </w:p>
        </w:tc>
      </w:tr>
      <w:tr w:rsidR="00E72BBE" w:rsidRPr="008A67D7" w14:paraId="4C56992F"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0521064C" w14:textId="3095C49D" w:rsidR="00E72BBE" w:rsidRPr="008A67D7" w:rsidRDefault="00E72BBE" w:rsidP="00E72BBE">
            <w:pPr>
              <w:spacing w:before="110" w:after="110" w:line="240" w:lineRule="auto"/>
              <w:jc w:val="center"/>
              <w:rPr>
                <w:rFonts w:eastAsia="Dotum"/>
                <w:szCs w:val="22"/>
              </w:rPr>
            </w:pPr>
            <w:r w:rsidRPr="008A67D7">
              <w:rPr>
                <w:rFonts w:eastAsia="Dotum"/>
                <w:szCs w:val="22"/>
              </w:rPr>
              <w:t>45</w:t>
            </w:r>
            <w:r w:rsidR="00112C23">
              <w:rPr>
                <w:rFonts w:eastAsia="Dotum"/>
                <w:szCs w:val="22"/>
              </w:rPr>
              <w:t>−</w:t>
            </w:r>
            <w:r w:rsidRPr="008A67D7">
              <w:rPr>
                <w:rFonts w:eastAsia="Dotum"/>
                <w:szCs w:val="22"/>
              </w:rPr>
              <w:t>49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EFB4DC6"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9.1</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69E39FA9"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8.4</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5C710476"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76C51C8C" w14:textId="7CA48B48" w:rsidR="00E72BBE" w:rsidRPr="008A67D7" w:rsidRDefault="00E72BBE" w:rsidP="00E72BBE">
            <w:pPr>
              <w:spacing w:before="120" w:after="120" w:line="240" w:lineRule="auto"/>
              <w:jc w:val="center"/>
              <w:rPr>
                <w:rFonts w:eastAsia="Dotum"/>
                <w:szCs w:val="22"/>
              </w:rPr>
            </w:pPr>
            <w:r w:rsidRPr="008A67D7">
              <w:rPr>
                <w:rFonts w:eastAsia="Dotum"/>
                <w:szCs w:val="22"/>
              </w:rPr>
              <w:t>45</w:t>
            </w:r>
            <w:r w:rsidR="00112C23">
              <w:rPr>
                <w:rFonts w:eastAsia="Dotum"/>
                <w:szCs w:val="22"/>
              </w:rPr>
              <w:t>−</w:t>
            </w:r>
            <w:r w:rsidRPr="008A67D7">
              <w:rPr>
                <w:rFonts w:eastAsia="Dotum"/>
                <w:szCs w:val="22"/>
              </w:rPr>
              <w:t>49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02E52677"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1.6</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2C01639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1.6</w:t>
            </w:r>
          </w:p>
        </w:tc>
      </w:tr>
      <w:tr w:rsidR="00E72BBE" w:rsidRPr="008A67D7" w14:paraId="30D5A2E7"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313F7E2F" w14:textId="4F80379A" w:rsidR="00E72BBE" w:rsidRPr="008A67D7" w:rsidRDefault="00E72BBE" w:rsidP="00E72BBE">
            <w:pPr>
              <w:spacing w:before="110" w:after="110" w:line="240" w:lineRule="auto"/>
              <w:jc w:val="center"/>
              <w:rPr>
                <w:rFonts w:eastAsia="Dotum"/>
                <w:szCs w:val="22"/>
              </w:rPr>
            </w:pPr>
            <w:r w:rsidRPr="008A67D7">
              <w:rPr>
                <w:rFonts w:eastAsia="Dotum"/>
                <w:szCs w:val="22"/>
              </w:rPr>
              <w:t>40</w:t>
            </w:r>
            <w:r w:rsidR="00112C23">
              <w:rPr>
                <w:rFonts w:eastAsia="Dotum"/>
                <w:szCs w:val="22"/>
              </w:rPr>
              <w:t>−</w:t>
            </w:r>
            <w:r w:rsidRPr="008A67D7">
              <w:rPr>
                <w:rFonts w:eastAsia="Dotum"/>
                <w:szCs w:val="22"/>
              </w:rPr>
              <w:t>44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BD8B04E"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7.4</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72F09B5E"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6.9</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138548E2"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7B49B095" w14:textId="04E1DEBF" w:rsidR="00E72BBE" w:rsidRPr="008A67D7" w:rsidRDefault="00E72BBE" w:rsidP="00E72BBE">
            <w:pPr>
              <w:spacing w:before="120" w:after="120" w:line="240" w:lineRule="auto"/>
              <w:jc w:val="center"/>
              <w:rPr>
                <w:rFonts w:eastAsia="Dotum"/>
                <w:szCs w:val="22"/>
              </w:rPr>
            </w:pPr>
            <w:r w:rsidRPr="008A67D7">
              <w:rPr>
                <w:rFonts w:eastAsia="Dotum"/>
                <w:szCs w:val="22"/>
              </w:rPr>
              <w:t>40</w:t>
            </w:r>
            <w:r w:rsidR="00112C23">
              <w:rPr>
                <w:rFonts w:eastAsia="Dotum"/>
                <w:szCs w:val="22"/>
              </w:rPr>
              <w:t>−</w:t>
            </w:r>
            <w:r w:rsidRPr="008A67D7">
              <w:rPr>
                <w:rFonts w:eastAsia="Dotum"/>
                <w:szCs w:val="22"/>
              </w:rPr>
              <w:t>44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50843F5"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2.2</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3923E359"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2.1</w:t>
            </w:r>
          </w:p>
        </w:tc>
      </w:tr>
      <w:tr w:rsidR="00E72BBE" w:rsidRPr="008A67D7" w14:paraId="75B3B3FC"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0ED73C08" w14:textId="682B0A05" w:rsidR="00E72BBE" w:rsidRPr="008A67D7" w:rsidRDefault="00E72BBE" w:rsidP="00E72BBE">
            <w:pPr>
              <w:spacing w:before="110" w:after="110" w:line="240" w:lineRule="auto"/>
              <w:jc w:val="center"/>
              <w:rPr>
                <w:rFonts w:eastAsia="Dotum"/>
                <w:szCs w:val="22"/>
              </w:rPr>
            </w:pPr>
            <w:r w:rsidRPr="008A67D7">
              <w:rPr>
                <w:rFonts w:eastAsia="Dotum"/>
                <w:szCs w:val="22"/>
              </w:rPr>
              <w:t>35</w:t>
            </w:r>
            <w:r w:rsidR="00112C23">
              <w:rPr>
                <w:rFonts w:eastAsia="Dotum"/>
                <w:szCs w:val="22"/>
              </w:rPr>
              <w:t>−</w:t>
            </w:r>
            <w:r w:rsidRPr="008A67D7">
              <w:rPr>
                <w:rFonts w:eastAsia="Dotum"/>
                <w:szCs w:val="22"/>
              </w:rPr>
              <w:t>39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7226B6A6"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5.9</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523A03E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5.6</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16B489AA"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271202F2" w14:textId="562C4A57" w:rsidR="00E72BBE" w:rsidRPr="008A67D7" w:rsidRDefault="00E72BBE" w:rsidP="00E72BBE">
            <w:pPr>
              <w:spacing w:before="120" w:after="120" w:line="240" w:lineRule="auto"/>
              <w:jc w:val="center"/>
              <w:rPr>
                <w:rFonts w:eastAsia="Dotum"/>
                <w:szCs w:val="22"/>
              </w:rPr>
            </w:pPr>
            <w:r w:rsidRPr="008A67D7">
              <w:rPr>
                <w:rFonts w:eastAsia="Dotum"/>
                <w:szCs w:val="22"/>
              </w:rPr>
              <w:t>35</w:t>
            </w:r>
            <w:r w:rsidR="00112C23">
              <w:rPr>
                <w:rFonts w:eastAsia="Dotum"/>
                <w:szCs w:val="22"/>
              </w:rPr>
              <w:t>−</w:t>
            </w:r>
            <w:r w:rsidRPr="008A67D7">
              <w:rPr>
                <w:rFonts w:eastAsia="Dotum"/>
                <w:szCs w:val="22"/>
              </w:rPr>
              <w:t>39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7907BCA0"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3.0</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38DC479A"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2.9</w:t>
            </w:r>
          </w:p>
        </w:tc>
      </w:tr>
      <w:tr w:rsidR="00E72BBE" w:rsidRPr="008A67D7" w14:paraId="0F18F04A"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0A0CD0F9" w14:textId="7C2CD45A" w:rsidR="00E72BBE" w:rsidRPr="008A67D7" w:rsidRDefault="00E72BBE" w:rsidP="00E72BBE">
            <w:pPr>
              <w:spacing w:before="110" w:after="110" w:line="240" w:lineRule="auto"/>
              <w:jc w:val="center"/>
              <w:rPr>
                <w:rFonts w:eastAsia="Dotum"/>
                <w:szCs w:val="22"/>
              </w:rPr>
            </w:pPr>
            <w:r w:rsidRPr="008A67D7">
              <w:rPr>
                <w:rFonts w:eastAsia="Dotum"/>
                <w:szCs w:val="22"/>
              </w:rPr>
              <w:t>30</w:t>
            </w:r>
            <w:r w:rsidR="00112C23">
              <w:rPr>
                <w:rFonts w:eastAsia="Dotum"/>
                <w:szCs w:val="22"/>
              </w:rPr>
              <w:t>−</w:t>
            </w:r>
            <w:r w:rsidRPr="008A67D7">
              <w:rPr>
                <w:rFonts w:eastAsia="Dotum"/>
                <w:szCs w:val="22"/>
              </w:rPr>
              <w:t>34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28B98ED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6.2</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71A9924A"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5.9</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115E05F7"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5F17898E" w14:textId="5EDB7E59" w:rsidR="00E72BBE" w:rsidRPr="008A67D7" w:rsidRDefault="00E72BBE" w:rsidP="00E72BBE">
            <w:pPr>
              <w:spacing w:before="120" w:after="120" w:line="240" w:lineRule="auto"/>
              <w:jc w:val="center"/>
              <w:rPr>
                <w:rFonts w:eastAsia="Dotum"/>
                <w:szCs w:val="22"/>
              </w:rPr>
            </w:pPr>
            <w:r w:rsidRPr="008A67D7">
              <w:rPr>
                <w:rFonts w:eastAsia="Dotum"/>
                <w:szCs w:val="22"/>
              </w:rPr>
              <w:t>30</w:t>
            </w:r>
            <w:r w:rsidR="00112C23">
              <w:rPr>
                <w:rFonts w:eastAsia="Dotum"/>
                <w:szCs w:val="22"/>
              </w:rPr>
              <w:t>−</w:t>
            </w:r>
            <w:r w:rsidRPr="008A67D7">
              <w:rPr>
                <w:rFonts w:eastAsia="Dotum"/>
                <w:szCs w:val="22"/>
              </w:rPr>
              <w:t>34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2504E89A"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3.8</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485C1185"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3.8</w:t>
            </w:r>
          </w:p>
        </w:tc>
      </w:tr>
      <w:tr w:rsidR="00E72BBE" w:rsidRPr="008A67D7" w14:paraId="5EE859B8"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4AC6F99C" w14:textId="258B0DB3" w:rsidR="00E72BBE" w:rsidRPr="008A67D7" w:rsidRDefault="00E72BBE" w:rsidP="00E72BBE">
            <w:pPr>
              <w:spacing w:before="110" w:after="110" w:line="240" w:lineRule="auto"/>
              <w:jc w:val="center"/>
              <w:rPr>
                <w:rFonts w:eastAsia="Dotum"/>
                <w:szCs w:val="22"/>
              </w:rPr>
            </w:pPr>
            <w:r w:rsidRPr="008A67D7">
              <w:rPr>
                <w:rFonts w:eastAsia="Dotum"/>
                <w:szCs w:val="22"/>
              </w:rPr>
              <w:t>25</w:t>
            </w:r>
            <w:r w:rsidR="00112C23">
              <w:rPr>
                <w:rFonts w:eastAsia="Dotum"/>
                <w:szCs w:val="22"/>
              </w:rPr>
              <w:t>−</w:t>
            </w:r>
            <w:r w:rsidRPr="008A67D7">
              <w:rPr>
                <w:rFonts w:eastAsia="Dotum"/>
                <w:szCs w:val="22"/>
              </w:rPr>
              <w:t>29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4E62AE63"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6.3</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3AC8E834"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5.9</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4880DD5F"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12B94E1F" w14:textId="62995F0C" w:rsidR="00E72BBE" w:rsidRPr="008A67D7" w:rsidRDefault="00E72BBE" w:rsidP="00E72BBE">
            <w:pPr>
              <w:spacing w:before="120" w:after="120" w:line="240" w:lineRule="auto"/>
              <w:jc w:val="center"/>
              <w:rPr>
                <w:rFonts w:eastAsia="Dotum"/>
                <w:szCs w:val="22"/>
              </w:rPr>
            </w:pPr>
            <w:r w:rsidRPr="008A67D7">
              <w:rPr>
                <w:rFonts w:eastAsia="Dotum"/>
                <w:szCs w:val="22"/>
              </w:rPr>
              <w:t>25</w:t>
            </w:r>
            <w:r w:rsidR="00112C23">
              <w:rPr>
                <w:rFonts w:eastAsia="Dotum"/>
                <w:szCs w:val="22"/>
              </w:rPr>
              <w:t>−</w:t>
            </w:r>
            <w:r w:rsidRPr="008A67D7">
              <w:rPr>
                <w:rFonts w:eastAsia="Dotum"/>
                <w:szCs w:val="22"/>
              </w:rPr>
              <w:t>29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9F6AF1C"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4.3</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37A8B9B0"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4.3</w:t>
            </w:r>
          </w:p>
        </w:tc>
      </w:tr>
      <w:tr w:rsidR="00E72BBE" w:rsidRPr="008A67D7" w14:paraId="2087F1C2"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12C6DE4F" w14:textId="30E03317" w:rsidR="00E72BBE" w:rsidRPr="008A67D7" w:rsidRDefault="00E72BBE" w:rsidP="00E72BBE">
            <w:pPr>
              <w:spacing w:before="110" w:after="110" w:line="240" w:lineRule="auto"/>
              <w:jc w:val="center"/>
              <w:rPr>
                <w:rFonts w:eastAsia="Dotum"/>
                <w:szCs w:val="22"/>
              </w:rPr>
            </w:pPr>
            <w:r w:rsidRPr="008A67D7">
              <w:rPr>
                <w:rFonts w:eastAsia="Dotum"/>
                <w:szCs w:val="22"/>
              </w:rPr>
              <w:t>20</w:t>
            </w:r>
            <w:r w:rsidR="00112C23">
              <w:rPr>
                <w:rFonts w:eastAsia="Dotum"/>
                <w:szCs w:val="22"/>
              </w:rPr>
              <w:t>−</w:t>
            </w:r>
            <w:r w:rsidRPr="008A67D7">
              <w:rPr>
                <w:rFonts w:eastAsia="Dotum"/>
                <w:szCs w:val="22"/>
              </w:rPr>
              <w:t>24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724B36D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6</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4A83D482"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5.6</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3E7C698D"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45EA1665" w14:textId="2414CA21" w:rsidR="00E72BBE" w:rsidRPr="008A67D7" w:rsidRDefault="00E72BBE" w:rsidP="00E72BBE">
            <w:pPr>
              <w:spacing w:before="120" w:after="120" w:line="240" w:lineRule="auto"/>
              <w:jc w:val="center"/>
              <w:rPr>
                <w:rFonts w:eastAsia="Dotum"/>
                <w:szCs w:val="22"/>
              </w:rPr>
            </w:pPr>
            <w:r w:rsidRPr="008A67D7">
              <w:rPr>
                <w:rFonts w:eastAsia="Dotum"/>
                <w:szCs w:val="22"/>
              </w:rPr>
              <w:t>20</w:t>
            </w:r>
            <w:r w:rsidR="00112C23">
              <w:rPr>
                <w:rFonts w:eastAsia="Dotum"/>
                <w:szCs w:val="22"/>
              </w:rPr>
              <w:t>−</w:t>
            </w:r>
            <w:r w:rsidRPr="008A67D7">
              <w:rPr>
                <w:rFonts w:eastAsia="Dotum"/>
                <w:szCs w:val="22"/>
              </w:rPr>
              <w:t>24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406A082B"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4.5</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3EC82D8B"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4.5</w:t>
            </w:r>
          </w:p>
        </w:tc>
      </w:tr>
      <w:tr w:rsidR="00E72BBE" w:rsidRPr="008A67D7" w14:paraId="382B6BBD"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1A52652A" w14:textId="4C9B267C" w:rsidR="00E72BBE" w:rsidRPr="008A67D7" w:rsidRDefault="00E72BBE" w:rsidP="00E72BBE">
            <w:pPr>
              <w:spacing w:before="110" w:after="110" w:line="240" w:lineRule="auto"/>
              <w:jc w:val="center"/>
              <w:rPr>
                <w:rFonts w:eastAsia="Dotum"/>
                <w:szCs w:val="22"/>
              </w:rPr>
            </w:pPr>
            <w:r w:rsidRPr="008A67D7">
              <w:rPr>
                <w:rFonts w:eastAsia="Dotum"/>
                <w:szCs w:val="22"/>
              </w:rPr>
              <w:t>15</w:t>
            </w:r>
            <w:r w:rsidR="00112C23">
              <w:rPr>
                <w:rFonts w:eastAsia="Dotum"/>
                <w:szCs w:val="22"/>
              </w:rPr>
              <w:t>−</w:t>
            </w:r>
            <w:r w:rsidRPr="008A67D7">
              <w:rPr>
                <w:rFonts w:eastAsia="Dotum"/>
                <w:szCs w:val="22"/>
              </w:rPr>
              <w:t>19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65FFACE2"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5.2</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1C9855E3"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4.8</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1B239BA4"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4016A291" w14:textId="77203C5C" w:rsidR="00E72BBE" w:rsidRPr="008A67D7" w:rsidRDefault="00E72BBE" w:rsidP="00E72BBE">
            <w:pPr>
              <w:spacing w:before="120" w:after="120" w:line="240" w:lineRule="auto"/>
              <w:jc w:val="center"/>
              <w:rPr>
                <w:rFonts w:eastAsia="Dotum"/>
                <w:szCs w:val="22"/>
              </w:rPr>
            </w:pPr>
            <w:r w:rsidRPr="008A67D7">
              <w:rPr>
                <w:rFonts w:eastAsia="Dotum"/>
                <w:szCs w:val="22"/>
              </w:rPr>
              <w:t>15</w:t>
            </w:r>
            <w:r w:rsidR="00112C23">
              <w:rPr>
                <w:rFonts w:eastAsia="Dotum"/>
                <w:szCs w:val="22"/>
              </w:rPr>
              <w:t>−</w:t>
            </w:r>
            <w:r w:rsidRPr="008A67D7">
              <w:rPr>
                <w:rFonts w:eastAsia="Dotum"/>
                <w:szCs w:val="22"/>
              </w:rPr>
              <w:t>19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3F677329"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5.2</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7EB9C79A"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5.2</w:t>
            </w:r>
          </w:p>
        </w:tc>
      </w:tr>
      <w:tr w:rsidR="00E72BBE" w:rsidRPr="008A67D7" w14:paraId="60A2AC18"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74D0F0D2" w14:textId="2AB8830B" w:rsidR="00E72BBE" w:rsidRPr="008A67D7" w:rsidRDefault="00E72BBE" w:rsidP="00E72BBE">
            <w:pPr>
              <w:spacing w:before="110" w:after="110" w:line="240" w:lineRule="auto"/>
              <w:jc w:val="center"/>
              <w:rPr>
                <w:rFonts w:eastAsia="Dotum"/>
                <w:szCs w:val="22"/>
              </w:rPr>
            </w:pPr>
            <w:r w:rsidRPr="008A67D7">
              <w:rPr>
                <w:rFonts w:eastAsia="Dotum"/>
                <w:szCs w:val="22"/>
              </w:rPr>
              <w:t>10</w:t>
            </w:r>
            <w:r w:rsidR="00112C23">
              <w:rPr>
                <w:rFonts w:eastAsia="Dotum"/>
                <w:szCs w:val="22"/>
              </w:rPr>
              <w:t>−</w:t>
            </w:r>
            <w:r w:rsidRPr="008A67D7">
              <w:rPr>
                <w:rFonts w:eastAsia="Dotum"/>
                <w:szCs w:val="22"/>
              </w:rPr>
              <w:t>14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0EB3AD3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4.8</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1E08D373"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4.4</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53A4ACA8"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6F80869D" w14:textId="03880CF3" w:rsidR="00E72BBE" w:rsidRPr="008A67D7" w:rsidRDefault="00E72BBE" w:rsidP="00E72BBE">
            <w:pPr>
              <w:spacing w:before="120" w:after="120" w:line="240" w:lineRule="auto"/>
              <w:jc w:val="center"/>
              <w:rPr>
                <w:rFonts w:eastAsia="Dotum"/>
                <w:szCs w:val="22"/>
              </w:rPr>
            </w:pPr>
            <w:r w:rsidRPr="008A67D7">
              <w:rPr>
                <w:rFonts w:eastAsia="Dotum"/>
                <w:szCs w:val="22"/>
              </w:rPr>
              <w:t>10</w:t>
            </w:r>
            <w:r w:rsidR="00112C23">
              <w:rPr>
                <w:rFonts w:eastAsia="Dotum"/>
                <w:szCs w:val="22"/>
              </w:rPr>
              <w:t>−</w:t>
            </w:r>
            <w:r w:rsidRPr="008A67D7">
              <w:rPr>
                <w:rFonts w:eastAsia="Dotum"/>
                <w:szCs w:val="22"/>
              </w:rPr>
              <w:t>14</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30B9303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6.2</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4B7B9F7F"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6.1</w:t>
            </w:r>
          </w:p>
        </w:tc>
      </w:tr>
      <w:tr w:rsidR="00E72BBE" w:rsidRPr="008A67D7" w14:paraId="09312657" w14:textId="77777777" w:rsidTr="003E40FF">
        <w:tc>
          <w:tcPr>
            <w:tcW w:w="1474" w:type="dxa"/>
            <w:tcBorders>
              <w:top w:val="single" w:sz="4" w:space="0" w:color="11AB5A" w:themeColor="accent3"/>
              <w:bottom w:val="single" w:sz="4" w:space="0" w:color="11AB5A" w:themeColor="accent3"/>
              <w:right w:val="single" w:sz="4" w:space="0" w:color="11AB5A" w:themeColor="accent3"/>
            </w:tcBorders>
            <w:shd w:val="clear" w:color="auto" w:fill="auto"/>
            <w:vAlign w:val="center"/>
          </w:tcPr>
          <w:p w14:paraId="5BB0F034" w14:textId="1565727D" w:rsidR="00E72BBE" w:rsidRPr="008A67D7" w:rsidRDefault="00E72BBE" w:rsidP="00E72BBE">
            <w:pPr>
              <w:spacing w:before="110" w:after="110" w:line="240" w:lineRule="auto"/>
              <w:jc w:val="center"/>
              <w:rPr>
                <w:rFonts w:eastAsia="Dotum"/>
                <w:szCs w:val="22"/>
              </w:rPr>
            </w:pPr>
            <w:r w:rsidRPr="008A67D7">
              <w:rPr>
                <w:rFonts w:eastAsia="Dotum"/>
                <w:szCs w:val="22"/>
              </w:rPr>
              <w:t>5</w:t>
            </w:r>
            <w:r w:rsidR="00112C23">
              <w:rPr>
                <w:rFonts w:eastAsia="Dotum"/>
                <w:szCs w:val="22"/>
              </w:rPr>
              <w:t>−</w:t>
            </w:r>
            <w:r w:rsidRPr="008A67D7">
              <w:rPr>
                <w:rFonts w:eastAsia="Dotum"/>
                <w:szCs w:val="22"/>
              </w:rPr>
              <w:t>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2DFBF2C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4.4</w:t>
            </w:r>
          </w:p>
        </w:tc>
        <w:tc>
          <w:tcPr>
            <w:tcW w:w="1474"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shd w:val="clear" w:color="auto" w:fill="auto"/>
            <w:vAlign w:val="center"/>
          </w:tcPr>
          <w:p w14:paraId="359D87BF"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4.1</w:t>
            </w:r>
          </w:p>
        </w:tc>
        <w:tc>
          <w:tcPr>
            <w:tcW w:w="823" w:type="dxa"/>
            <w:vMerge/>
            <w:tcBorders>
              <w:top w:val="single" w:sz="4" w:space="0" w:color="11AB5A" w:themeColor="accent3"/>
              <w:left w:val="single" w:sz="18" w:space="0" w:color="11AB5A" w:themeColor="accent3"/>
              <w:bottom w:val="single" w:sz="4" w:space="0" w:color="11AB5A" w:themeColor="accent3"/>
              <w:right w:val="single" w:sz="18" w:space="0" w:color="11AB5A" w:themeColor="accent3"/>
            </w:tcBorders>
            <w:shd w:val="clear" w:color="auto" w:fill="auto"/>
            <w:vAlign w:val="center"/>
          </w:tcPr>
          <w:p w14:paraId="776D80DA"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shd w:val="clear" w:color="auto" w:fill="auto"/>
            <w:vAlign w:val="center"/>
          </w:tcPr>
          <w:p w14:paraId="3EF51C90" w14:textId="6FE5DF54" w:rsidR="00E72BBE" w:rsidRPr="008A67D7" w:rsidRDefault="00E72BBE" w:rsidP="00E72BBE">
            <w:pPr>
              <w:spacing w:before="120" w:after="120" w:line="240" w:lineRule="auto"/>
              <w:jc w:val="center"/>
              <w:rPr>
                <w:rFonts w:eastAsia="Dotum"/>
                <w:szCs w:val="22"/>
              </w:rPr>
            </w:pPr>
            <w:r w:rsidRPr="008A67D7">
              <w:rPr>
                <w:rFonts w:eastAsia="Dotum"/>
                <w:szCs w:val="22"/>
              </w:rPr>
              <w:t>5</w:t>
            </w:r>
            <w:r w:rsidR="00112C23">
              <w:rPr>
                <w:rFonts w:eastAsia="Dotum"/>
                <w:szCs w:val="22"/>
              </w:rPr>
              <w:t>−</w:t>
            </w:r>
            <w:r w:rsidRPr="008A67D7">
              <w:rPr>
                <w:rFonts w:eastAsia="Dotum"/>
                <w:szCs w:val="22"/>
              </w:rPr>
              <w:t>9</w:t>
            </w:r>
          </w:p>
        </w:tc>
        <w:tc>
          <w:tcPr>
            <w:tcW w:w="1474"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shd w:val="clear" w:color="auto" w:fill="auto"/>
            <w:vAlign w:val="center"/>
          </w:tcPr>
          <w:p w14:paraId="5C559368"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7.1</w:t>
            </w:r>
          </w:p>
        </w:tc>
        <w:tc>
          <w:tcPr>
            <w:tcW w:w="1446" w:type="dxa"/>
            <w:tcBorders>
              <w:top w:val="single" w:sz="4" w:space="0" w:color="11AB5A" w:themeColor="accent3"/>
              <w:left w:val="single" w:sz="4" w:space="0" w:color="11AB5A" w:themeColor="accent3"/>
              <w:bottom w:val="single" w:sz="4" w:space="0" w:color="11AB5A" w:themeColor="accent3"/>
            </w:tcBorders>
            <w:shd w:val="clear" w:color="auto" w:fill="auto"/>
            <w:vAlign w:val="center"/>
          </w:tcPr>
          <w:p w14:paraId="5A04E77A"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7.9</w:t>
            </w:r>
          </w:p>
        </w:tc>
      </w:tr>
      <w:tr w:rsidR="00E72BBE" w:rsidRPr="008A67D7" w14:paraId="20798F8F" w14:textId="77777777" w:rsidTr="003E40FF">
        <w:tc>
          <w:tcPr>
            <w:tcW w:w="1474" w:type="dxa"/>
            <w:tcBorders>
              <w:top w:val="single" w:sz="4" w:space="0" w:color="11AB5A" w:themeColor="accent3"/>
              <w:right w:val="single" w:sz="4" w:space="0" w:color="11AB5A" w:themeColor="accent3"/>
            </w:tcBorders>
            <w:shd w:val="clear" w:color="auto" w:fill="auto"/>
            <w:vAlign w:val="center"/>
          </w:tcPr>
          <w:p w14:paraId="3D98841D" w14:textId="60B58303" w:rsidR="00E72BBE" w:rsidRPr="008A67D7" w:rsidRDefault="00E72BBE" w:rsidP="00E72BBE">
            <w:pPr>
              <w:spacing w:before="110" w:after="110" w:line="240" w:lineRule="auto"/>
              <w:jc w:val="center"/>
              <w:rPr>
                <w:rFonts w:eastAsia="Dotum"/>
                <w:szCs w:val="22"/>
              </w:rPr>
            </w:pPr>
            <w:r w:rsidRPr="008A67D7">
              <w:rPr>
                <w:rFonts w:eastAsia="Dotum"/>
                <w:szCs w:val="22"/>
              </w:rPr>
              <w:t>0</w:t>
            </w:r>
            <w:r w:rsidR="00112C23">
              <w:rPr>
                <w:rFonts w:eastAsia="Dotum"/>
                <w:szCs w:val="22"/>
              </w:rPr>
              <w:t>−</w:t>
            </w:r>
            <w:r w:rsidRPr="008A67D7">
              <w:rPr>
                <w:rFonts w:eastAsia="Dotum"/>
                <w:szCs w:val="22"/>
              </w:rPr>
              <w:t>4</w:t>
            </w:r>
          </w:p>
        </w:tc>
        <w:tc>
          <w:tcPr>
            <w:tcW w:w="1474" w:type="dxa"/>
            <w:tcBorders>
              <w:top w:val="single" w:sz="4" w:space="0" w:color="11AB5A" w:themeColor="accent3"/>
              <w:left w:val="single" w:sz="4" w:space="0" w:color="11AB5A" w:themeColor="accent3"/>
              <w:right w:val="single" w:sz="4" w:space="0" w:color="11AB5A" w:themeColor="accent3"/>
            </w:tcBorders>
            <w:shd w:val="clear" w:color="auto" w:fill="auto"/>
            <w:vAlign w:val="center"/>
          </w:tcPr>
          <w:p w14:paraId="1F112255"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4.4</w:t>
            </w:r>
          </w:p>
        </w:tc>
        <w:tc>
          <w:tcPr>
            <w:tcW w:w="1474" w:type="dxa"/>
            <w:tcBorders>
              <w:top w:val="single" w:sz="4" w:space="0" w:color="11AB5A" w:themeColor="accent3"/>
              <w:left w:val="single" w:sz="4" w:space="0" w:color="11AB5A" w:themeColor="accent3"/>
              <w:right w:val="single" w:sz="18" w:space="0" w:color="11AB5A" w:themeColor="accent3"/>
            </w:tcBorders>
            <w:shd w:val="clear" w:color="auto" w:fill="auto"/>
            <w:vAlign w:val="center"/>
          </w:tcPr>
          <w:p w14:paraId="6F5EC987" w14:textId="77777777" w:rsidR="00E72BBE" w:rsidRPr="008A67D7" w:rsidRDefault="00E72BBE" w:rsidP="00E72BBE">
            <w:pPr>
              <w:spacing w:before="110" w:after="110" w:line="240" w:lineRule="auto"/>
              <w:jc w:val="center"/>
              <w:rPr>
                <w:rFonts w:eastAsia="Dotum"/>
                <w:szCs w:val="22"/>
              </w:rPr>
            </w:pPr>
            <w:r w:rsidRPr="008A67D7">
              <w:rPr>
                <w:rFonts w:eastAsia="Dotum"/>
                <w:szCs w:val="22"/>
              </w:rPr>
              <w:t>4</w:t>
            </w:r>
          </w:p>
        </w:tc>
        <w:tc>
          <w:tcPr>
            <w:tcW w:w="823" w:type="dxa"/>
            <w:vMerge/>
            <w:tcBorders>
              <w:top w:val="single" w:sz="4" w:space="0" w:color="11AB5A" w:themeColor="accent3"/>
              <w:left w:val="single" w:sz="18" w:space="0" w:color="11AB5A" w:themeColor="accent3"/>
              <w:bottom w:val="nil"/>
              <w:right w:val="single" w:sz="18" w:space="0" w:color="11AB5A" w:themeColor="accent3"/>
            </w:tcBorders>
            <w:shd w:val="clear" w:color="auto" w:fill="auto"/>
            <w:vAlign w:val="center"/>
          </w:tcPr>
          <w:p w14:paraId="22663828" w14:textId="77777777" w:rsidR="00E72BBE" w:rsidRPr="008A67D7" w:rsidRDefault="00E72BBE" w:rsidP="00E72BBE">
            <w:pPr>
              <w:spacing w:before="110" w:after="110" w:line="240" w:lineRule="auto"/>
              <w:jc w:val="center"/>
              <w:rPr>
                <w:rFonts w:eastAsia="Dotum"/>
                <w:szCs w:val="22"/>
              </w:rPr>
            </w:pPr>
          </w:p>
        </w:tc>
        <w:tc>
          <w:tcPr>
            <w:tcW w:w="1474" w:type="dxa"/>
            <w:tcBorders>
              <w:top w:val="single" w:sz="4" w:space="0" w:color="11AB5A" w:themeColor="accent3"/>
              <w:left w:val="single" w:sz="18" w:space="0" w:color="11AB5A" w:themeColor="accent3"/>
              <w:right w:val="single" w:sz="4" w:space="0" w:color="11AB5A" w:themeColor="accent3"/>
            </w:tcBorders>
            <w:shd w:val="clear" w:color="auto" w:fill="auto"/>
            <w:vAlign w:val="center"/>
          </w:tcPr>
          <w:p w14:paraId="4685109A" w14:textId="2E7000B4" w:rsidR="00E72BBE" w:rsidRPr="008A67D7" w:rsidRDefault="00E72BBE" w:rsidP="00E72BBE">
            <w:pPr>
              <w:spacing w:before="120" w:after="120" w:line="240" w:lineRule="auto"/>
              <w:jc w:val="center"/>
              <w:rPr>
                <w:rFonts w:eastAsia="Dotum"/>
                <w:szCs w:val="22"/>
              </w:rPr>
            </w:pPr>
            <w:r w:rsidRPr="008A67D7">
              <w:rPr>
                <w:rFonts w:eastAsia="Dotum"/>
                <w:szCs w:val="22"/>
              </w:rPr>
              <w:t>0</w:t>
            </w:r>
            <w:r w:rsidR="00112C23">
              <w:rPr>
                <w:rFonts w:eastAsia="Dotum"/>
                <w:szCs w:val="22"/>
              </w:rPr>
              <w:t>−</w:t>
            </w:r>
            <w:r w:rsidRPr="008A67D7">
              <w:rPr>
                <w:rFonts w:eastAsia="Dotum"/>
                <w:szCs w:val="22"/>
              </w:rPr>
              <w:t>4</w:t>
            </w:r>
          </w:p>
        </w:tc>
        <w:tc>
          <w:tcPr>
            <w:tcW w:w="1474" w:type="dxa"/>
            <w:tcBorders>
              <w:top w:val="single" w:sz="4" w:space="0" w:color="11AB5A" w:themeColor="accent3"/>
              <w:left w:val="single" w:sz="4" w:space="0" w:color="11AB5A" w:themeColor="accent3"/>
              <w:right w:val="single" w:sz="4" w:space="0" w:color="11AB5A" w:themeColor="accent3"/>
            </w:tcBorders>
            <w:shd w:val="clear" w:color="auto" w:fill="auto"/>
            <w:vAlign w:val="center"/>
          </w:tcPr>
          <w:p w14:paraId="79DAB504"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7.7</w:t>
            </w:r>
          </w:p>
        </w:tc>
        <w:tc>
          <w:tcPr>
            <w:tcW w:w="1446" w:type="dxa"/>
            <w:tcBorders>
              <w:top w:val="single" w:sz="4" w:space="0" w:color="11AB5A" w:themeColor="accent3"/>
              <w:left w:val="single" w:sz="4" w:space="0" w:color="11AB5A" w:themeColor="accent3"/>
            </w:tcBorders>
            <w:shd w:val="clear" w:color="auto" w:fill="auto"/>
            <w:vAlign w:val="center"/>
          </w:tcPr>
          <w:p w14:paraId="565F48D2" w14:textId="77777777" w:rsidR="00E72BBE" w:rsidRPr="008A67D7" w:rsidRDefault="00E72BBE" w:rsidP="00E72BBE">
            <w:pPr>
              <w:spacing w:before="120" w:after="120" w:line="240" w:lineRule="auto"/>
              <w:jc w:val="center"/>
              <w:rPr>
                <w:rFonts w:eastAsia="Dotum"/>
                <w:szCs w:val="22"/>
              </w:rPr>
            </w:pPr>
            <w:r w:rsidRPr="008A67D7">
              <w:rPr>
                <w:rFonts w:eastAsia="Dotum"/>
                <w:szCs w:val="22"/>
              </w:rPr>
              <w:t>7.6</w:t>
            </w:r>
          </w:p>
        </w:tc>
      </w:tr>
    </w:tbl>
    <w:p w14:paraId="728530AC" w14:textId="77777777" w:rsidR="00273F5E" w:rsidRPr="008A67D7" w:rsidRDefault="00273F5E" w:rsidP="00571204">
      <w:pPr>
        <w:spacing w:before="120" w:after="120" w:line="240" w:lineRule="auto"/>
        <w:rPr>
          <w:rFonts w:asciiTheme="minorHAnsi" w:eastAsia="Dotum" w:hAnsiTheme="minorHAnsi"/>
          <w:szCs w:val="22"/>
        </w:rPr>
      </w:pPr>
    </w:p>
    <w:p w14:paraId="7AA91A83" w14:textId="77777777" w:rsidR="00273F5E" w:rsidRPr="008A67D7" w:rsidRDefault="00273F5E" w:rsidP="00571204">
      <w:pPr>
        <w:spacing w:before="120" w:after="120" w:line="240" w:lineRule="auto"/>
        <w:rPr>
          <w:rFonts w:asciiTheme="minorHAnsi" w:eastAsia="Dotum" w:hAnsiTheme="minorHAnsi"/>
          <w:b/>
          <w:szCs w:val="22"/>
        </w:rPr>
      </w:pPr>
    </w:p>
    <w:tbl>
      <w:tblPr>
        <w:tblStyle w:val="TableGrid"/>
        <w:tblW w:w="0" w:type="auto"/>
        <w:tblLook w:val="04A0" w:firstRow="1" w:lastRow="0" w:firstColumn="1" w:lastColumn="0" w:noHBand="0" w:noVBand="1"/>
      </w:tblPr>
      <w:tblGrid>
        <w:gridCol w:w="7238"/>
        <w:gridCol w:w="2616"/>
      </w:tblGrid>
      <w:tr w:rsidR="00221A5D" w:rsidRPr="008A67D7" w14:paraId="297D9235" w14:textId="77777777" w:rsidTr="005A715F">
        <w:tc>
          <w:tcPr>
            <w:tcW w:w="7763" w:type="dxa"/>
            <w:tcBorders>
              <w:top w:val="nil"/>
              <w:left w:val="nil"/>
              <w:bottom w:val="nil"/>
              <w:right w:val="nil"/>
            </w:tcBorders>
            <w:shd w:val="clear" w:color="auto" w:fill="C4F9DD" w:themeFill="accent3" w:themeFillTint="33"/>
          </w:tcPr>
          <w:p w14:paraId="446B0050" w14:textId="77777777" w:rsidR="00FA1087" w:rsidRPr="008A67D7" w:rsidRDefault="00FA1087" w:rsidP="00FA1087">
            <w:pPr>
              <w:pStyle w:val="ListParagraph"/>
              <w:tabs>
                <w:tab w:val="left" w:leader="dot" w:pos="3011"/>
              </w:tabs>
              <w:spacing w:before="120" w:after="120" w:line="240" w:lineRule="auto"/>
              <w:ind w:left="0"/>
              <w:contextualSpacing w:val="0"/>
              <w:rPr>
                <w:rFonts w:eastAsia="Dotum"/>
                <w:szCs w:val="22"/>
              </w:rPr>
            </w:pPr>
            <w:r w:rsidRPr="008A67D7">
              <w:rPr>
                <w:rFonts w:eastAsia="Dotum"/>
                <w:b/>
                <w:sz w:val="36"/>
                <w:szCs w:val="22"/>
              </w:rPr>
              <w:t>Questions:</w:t>
            </w:r>
          </w:p>
          <w:p w14:paraId="57F7C61E" w14:textId="570A3157" w:rsidR="00FA1087" w:rsidRPr="008A67D7" w:rsidRDefault="00FA1087" w:rsidP="00FA1087">
            <w:pPr>
              <w:pStyle w:val="ListParagraph"/>
              <w:numPr>
                <w:ilvl w:val="0"/>
                <w:numId w:val="39"/>
              </w:numPr>
              <w:tabs>
                <w:tab w:val="left" w:leader="dot" w:pos="3011"/>
              </w:tabs>
              <w:spacing w:before="120" w:after="120" w:line="240" w:lineRule="auto"/>
              <w:contextualSpacing w:val="0"/>
              <w:rPr>
                <w:rFonts w:eastAsia="Dotum"/>
                <w:szCs w:val="22"/>
              </w:rPr>
            </w:pPr>
            <w:r w:rsidRPr="008A67D7">
              <w:rPr>
                <w:rFonts w:eastAsia="Dotum"/>
                <w:szCs w:val="22"/>
              </w:rPr>
              <w:t>What is the overall shape of each of the pyramid</w:t>
            </w:r>
            <w:r w:rsidR="00112C23">
              <w:rPr>
                <w:rFonts w:eastAsia="Dotum"/>
                <w:szCs w:val="22"/>
              </w:rPr>
              <w:t>s</w:t>
            </w:r>
            <w:r w:rsidRPr="008A67D7">
              <w:rPr>
                <w:rFonts w:eastAsia="Dotum"/>
                <w:szCs w:val="22"/>
              </w:rPr>
              <w:t xml:space="preserve">? </w:t>
            </w:r>
          </w:p>
          <w:p w14:paraId="57784A8F" w14:textId="19D7C179" w:rsidR="00FA1087" w:rsidRPr="008A67D7" w:rsidRDefault="00FA1087" w:rsidP="00FA1087">
            <w:pPr>
              <w:pStyle w:val="ListParagraph"/>
              <w:numPr>
                <w:ilvl w:val="0"/>
                <w:numId w:val="39"/>
              </w:numPr>
              <w:tabs>
                <w:tab w:val="left" w:leader="dot" w:pos="3011"/>
              </w:tabs>
              <w:spacing w:before="120" w:after="120" w:line="240" w:lineRule="auto"/>
              <w:contextualSpacing w:val="0"/>
              <w:rPr>
                <w:rFonts w:eastAsia="Dotum"/>
                <w:szCs w:val="22"/>
              </w:rPr>
            </w:pPr>
            <w:r w:rsidRPr="008A67D7">
              <w:rPr>
                <w:rFonts w:eastAsia="Dotum"/>
                <w:szCs w:val="22"/>
              </w:rPr>
              <w:t>What does this suggest about each of the countries</w:t>
            </w:r>
            <w:r w:rsidR="00D94FD7">
              <w:rPr>
                <w:rFonts w:eastAsia="Dotum"/>
                <w:szCs w:val="22"/>
              </w:rPr>
              <w:t>,</w:t>
            </w:r>
            <w:r w:rsidRPr="008A67D7">
              <w:rPr>
                <w:rFonts w:eastAsia="Dotum"/>
                <w:szCs w:val="22"/>
              </w:rPr>
              <w:t xml:space="preserve"> e.g. is it a</w:t>
            </w:r>
            <w:r w:rsidR="00112C23">
              <w:rPr>
                <w:rFonts w:eastAsia="Dotum"/>
                <w:szCs w:val="22"/>
              </w:rPr>
              <w:t>n</w:t>
            </w:r>
            <w:r w:rsidRPr="008A67D7">
              <w:rPr>
                <w:rFonts w:eastAsia="Dotum"/>
                <w:szCs w:val="22"/>
              </w:rPr>
              <w:t xml:space="preserve"> HIC or a</w:t>
            </w:r>
            <w:r w:rsidR="00112C23">
              <w:rPr>
                <w:rFonts w:eastAsia="Dotum"/>
                <w:szCs w:val="22"/>
              </w:rPr>
              <w:t>n</w:t>
            </w:r>
            <w:r w:rsidRPr="008A67D7">
              <w:rPr>
                <w:rFonts w:eastAsia="Dotum"/>
                <w:szCs w:val="22"/>
              </w:rPr>
              <w:t xml:space="preserve"> LIC? Give reasons.</w:t>
            </w:r>
          </w:p>
          <w:p w14:paraId="3CD12BBD" w14:textId="77777777" w:rsidR="00FA1087" w:rsidRPr="008A67D7" w:rsidRDefault="00FA1087" w:rsidP="00FA1087">
            <w:pPr>
              <w:pStyle w:val="ListParagraph"/>
              <w:numPr>
                <w:ilvl w:val="0"/>
                <w:numId w:val="39"/>
              </w:numPr>
              <w:tabs>
                <w:tab w:val="left" w:leader="dot" w:pos="3011"/>
              </w:tabs>
              <w:spacing w:before="120" w:after="120" w:line="240" w:lineRule="auto"/>
              <w:contextualSpacing w:val="0"/>
              <w:rPr>
                <w:rFonts w:eastAsia="Dotum"/>
                <w:szCs w:val="22"/>
              </w:rPr>
            </w:pPr>
            <w:r w:rsidRPr="008A67D7">
              <w:rPr>
                <w:rFonts w:eastAsia="Dotum"/>
                <w:szCs w:val="22"/>
              </w:rPr>
              <w:t>Anno</w:t>
            </w:r>
            <w:r w:rsidR="00D94FD7">
              <w:rPr>
                <w:rFonts w:eastAsia="Dotum"/>
                <w:szCs w:val="22"/>
              </w:rPr>
              <w:t>tate your population pyramids. What do</w:t>
            </w:r>
            <w:r w:rsidRPr="008A67D7">
              <w:rPr>
                <w:rFonts w:eastAsia="Dotum"/>
                <w:szCs w:val="22"/>
              </w:rPr>
              <w:t xml:space="preserve"> </w:t>
            </w:r>
            <w:r w:rsidR="00D94FD7">
              <w:rPr>
                <w:rFonts w:eastAsia="Dotum"/>
                <w:szCs w:val="22"/>
              </w:rPr>
              <w:t xml:space="preserve">they </w:t>
            </w:r>
            <w:r w:rsidRPr="008A67D7">
              <w:rPr>
                <w:rFonts w:eastAsia="Dotum"/>
                <w:szCs w:val="22"/>
              </w:rPr>
              <w:t>tell you about society?</w:t>
            </w:r>
          </w:p>
          <w:p w14:paraId="3F87B8B1" w14:textId="77777777" w:rsidR="00FA1087" w:rsidRPr="008A67D7" w:rsidRDefault="00FA1087" w:rsidP="00FA1087">
            <w:pPr>
              <w:pStyle w:val="ListParagraph"/>
              <w:numPr>
                <w:ilvl w:val="0"/>
                <w:numId w:val="39"/>
              </w:numPr>
              <w:tabs>
                <w:tab w:val="left" w:leader="dot" w:pos="3011"/>
              </w:tabs>
              <w:spacing w:before="120" w:after="120" w:line="240" w:lineRule="auto"/>
              <w:contextualSpacing w:val="0"/>
              <w:rPr>
                <w:rFonts w:eastAsia="Dotum"/>
                <w:szCs w:val="22"/>
              </w:rPr>
            </w:pPr>
            <w:r w:rsidRPr="008A67D7">
              <w:rPr>
                <w:rFonts w:eastAsia="Dotum"/>
                <w:szCs w:val="22"/>
              </w:rPr>
              <w:t xml:space="preserve">Describe the differences between the pyramids, give reasons for the differences. </w:t>
            </w:r>
          </w:p>
          <w:p w14:paraId="54C53FA2" w14:textId="77777777" w:rsidR="00221A5D" w:rsidRPr="008A67D7" w:rsidRDefault="00FA1087" w:rsidP="00571204">
            <w:pPr>
              <w:pStyle w:val="ListParagraph"/>
              <w:numPr>
                <w:ilvl w:val="0"/>
                <w:numId w:val="39"/>
              </w:numPr>
              <w:tabs>
                <w:tab w:val="left" w:leader="dot" w:pos="3011"/>
              </w:tabs>
              <w:spacing w:before="120" w:after="120" w:line="240" w:lineRule="auto"/>
              <w:contextualSpacing w:val="0"/>
              <w:rPr>
                <w:rFonts w:eastAsia="Dotum"/>
                <w:szCs w:val="22"/>
              </w:rPr>
            </w:pPr>
            <w:r w:rsidRPr="008A67D7">
              <w:rPr>
                <w:rFonts w:eastAsia="Dotum"/>
                <w:szCs w:val="22"/>
              </w:rPr>
              <w:t>Explain why this is an appropriate way of showing this type of data.</w:t>
            </w:r>
          </w:p>
        </w:tc>
        <w:tc>
          <w:tcPr>
            <w:tcW w:w="2091" w:type="dxa"/>
            <w:tcBorders>
              <w:top w:val="nil"/>
              <w:left w:val="nil"/>
              <w:bottom w:val="nil"/>
              <w:right w:val="nil"/>
            </w:tcBorders>
            <w:vAlign w:val="center"/>
          </w:tcPr>
          <w:p w14:paraId="2E2701D2" w14:textId="77777777" w:rsidR="00221A5D" w:rsidRPr="008A67D7" w:rsidRDefault="005A715F" w:rsidP="00FA1087">
            <w:pPr>
              <w:spacing w:before="120" w:after="120"/>
            </w:pPr>
            <w:r w:rsidRPr="008A67D7">
              <w:rPr>
                <w:noProof/>
                <w:sz w:val="56"/>
                <w:lang w:eastAsia="en-GB"/>
              </w:rPr>
              <mc:AlternateContent>
                <mc:Choice Requires="wpg">
                  <w:drawing>
                    <wp:inline distT="0" distB="0" distL="0" distR="0" wp14:anchorId="278E2779" wp14:editId="138D1737">
                      <wp:extent cx="1493933" cy="1967024"/>
                      <wp:effectExtent l="19050" t="19050" r="11430" b="14605"/>
                      <wp:docPr id="194" name="Group 194"/>
                      <wp:cNvGraphicFramePr/>
                      <a:graphic xmlns:a="http://schemas.openxmlformats.org/drawingml/2006/main">
                        <a:graphicData uri="http://schemas.microsoft.com/office/word/2010/wordprocessingGroup">
                          <wpg:wgp>
                            <wpg:cNvGrpSpPr/>
                            <wpg:grpSpPr>
                              <a:xfrm>
                                <a:off x="0" y="0"/>
                                <a:ext cx="1493933" cy="1967024"/>
                                <a:chOff x="336309" y="-79509"/>
                                <a:chExt cx="1274237" cy="1771345"/>
                              </a:xfrm>
                            </wpg:grpSpPr>
                            <wps:wsp>
                              <wps:cNvPr id="195" name="Rounded Rectangle 195"/>
                              <wps:cNvSpPr/>
                              <wps:spPr>
                                <a:xfrm>
                                  <a:off x="336309" y="-79509"/>
                                  <a:ext cx="1274237" cy="1771345"/>
                                </a:xfrm>
                                <a:prstGeom prst="roundRect">
                                  <a:avLst/>
                                </a:prstGeom>
                                <a:noFill/>
                                <a:ln w="28575">
                                  <a:solidFill>
                                    <a:schemeClr val="accent3"/>
                                  </a:solidFill>
                                </a:ln>
                                <a:effectLst/>
                              </wps:spPr>
                              <wps:style>
                                <a:lnRef idx="1">
                                  <a:schemeClr val="accent4"/>
                                </a:lnRef>
                                <a:fillRef idx="2">
                                  <a:schemeClr val="accent4"/>
                                </a:fillRef>
                                <a:effectRef idx="1">
                                  <a:schemeClr val="accent4"/>
                                </a:effectRef>
                                <a:fontRef idx="minor">
                                  <a:schemeClr val="dk1"/>
                                </a:fontRef>
                              </wps:style>
                              <wps:txbx>
                                <w:txbxContent>
                                  <w:p w14:paraId="0CC4A64B" w14:textId="77777777" w:rsidR="003C7D3D" w:rsidRPr="009E4F38" w:rsidRDefault="003C7D3D" w:rsidP="005A715F">
                                    <w:pPr>
                                      <w:rPr>
                                        <w:rFonts w:asciiTheme="minorHAnsi" w:eastAsia="Dotum" w:hAnsiTheme="minorHAnsi" w:cstheme="minorBidi"/>
                                        <w:sz w:val="36"/>
                                        <w:szCs w:val="36"/>
                                      </w:rPr>
                                    </w:pPr>
                                    <w:r w:rsidRPr="009E4F38">
                                      <w:rPr>
                                        <w:rFonts w:asciiTheme="minorHAnsi" w:eastAsia="Dotum" w:hAnsiTheme="minorHAnsi" w:cstheme="minorBidi"/>
                                        <w:sz w:val="36"/>
                                        <w:szCs w:val="36"/>
                                      </w:rPr>
                                      <w:t xml:space="preserve">Hint: </w:t>
                                    </w:r>
                                  </w:p>
                                  <w:p w14:paraId="6F2C3EDE" w14:textId="2C796E0D" w:rsidR="003C7D3D" w:rsidRPr="009E4F38" w:rsidRDefault="003C7D3D" w:rsidP="009E4F38">
                                    <w:pPr>
                                      <w:spacing w:before="120" w:after="120" w:line="240" w:lineRule="auto"/>
                                      <w:rPr>
                                        <w:rFonts w:asciiTheme="minorHAnsi" w:eastAsia="Dotum" w:hAnsiTheme="minorHAnsi" w:cstheme="minorBidi"/>
                                        <w:szCs w:val="22"/>
                                      </w:rPr>
                                    </w:pPr>
                                    <w:r w:rsidRPr="009E4F38">
                                      <w:rPr>
                                        <w:rFonts w:asciiTheme="minorHAnsi" w:eastAsia="Dotum" w:hAnsiTheme="minorHAnsi" w:cstheme="minorBidi"/>
                                        <w:szCs w:val="22"/>
                                      </w:rPr>
                                      <w:t>Ensure you start from the bottom of this table when you are putting the bars onto your population pyramid</w:t>
                                    </w:r>
                                    <w:r>
                                      <w:rPr>
                                        <w:rFonts w:asciiTheme="minorHAnsi" w:eastAsia="Dotum" w:hAnsiTheme="minorHAnsi" w:cstheme="minorBid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6" name="Picture 196"/>
                                <pic:cNvPicPr>
                                  <a:picLocks noChangeAspect="1"/>
                                </pic:cNvPicPr>
                              </pic:nvPicPr>
                              <pic:blipFill>
                                <a:blip r:embed="rId114" cstate="email">
                                  <a:extLst>
                                    <a:ext uri="{28A0092B-C50C-407E-A947-70E740481C1C}">
                                      <a14:useLocalDpi xmlns:a14="http://schemas.microsoft.com/office/drawing/2010/main"/>
                                    </a:ext>
                                  </a:extLst>
                                </a:blip>
                                <a:stretch>
                                  <a:fillRect/>
                                </a:stretch>
                              </pic:blipFill>
                              <pic:spPr>
                                <a:xfrm>
                                  <a:off x="1164182" y="-42184"/>
                                  <a:ext cx="352425" cy="352425"/>
                                </a:xfrm>
                                <a:prstGeom prst="rect">
                                  <a:avLst/>
                                </a:prstGeom>
                              </pic:spPr>
                            </pic:pic>
                          </wpg:wgp>
                        </a:graphicData>
                      </a:graphic>
                    </wp:inline>
                  </w:drawing>
                </mc:Choice>
                <mc:Fallback>
                  <w:pict>
                    <v:group w14:anchorId="278E2779" id="Group 194" o:spid="_x0000_s1273" style="width:117.65pt;height:154.9pt;mso-position-horizontal-relative:char;mso-position-vertical-relative:line" coordorigin="3363,-795" coordsize="12742,17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">
                      <v:roundrect id="Rounded Rectangle 195" o:spid="_x0000_s1274" style="position:absolute;left:3363;top:-795;width:12742;height:177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" filled="f" strokecolor="#11ab5a [3206]" strokeweight="2.25pt">
                        <v:textbox>
                          <w:txbxContent>
                            <w:p w14:paraId="0CC4A64B" w14:textId="77777777" w:rsidR="003C7D3D" w:rsidRPr="009E4F38" w:rsidRDefault="003C7D3D" w:rsidP="005A715F">
                              <w:pPr>
                                <w:rPr>
                                  <w:rFonts w:asciiTheme="minorHAnsi" w:eastAsia="Dotum" w:hAnsiTheme="minorHAnsi" w:cstheme="minorBidi"/>
                                  <w:sz w:val="36"/>
                                  <w:szCs w:val="36"/>
                                </w:rPr>
                              </w:pPr>
                              <w:r w:rsidRPr="009E4F38">
                                <w:rPr>
                                  <w:rFonts w:asciiTheme="minorHAnsi" w:eastAsia="Dotum" w:hAnsiTheme="minorHAnsi" w:cstheme="minorBidi"/>
                                  <w:sz w:val="36"/>
                                  <w:szCs w:val="36"/>
                                </w:rPr>
                                <w:t xml:space="preserve">Hint: </w:t>
                              </w:r>
                            </w:p>
                            <w:p w14:paraId="6F2C3EDE" w14:textId="2C796E0D" w:rsidR="003C7D3D" w:rsidRPr="009E4F38" w:rsidRDefault="003C7D3D" w:rsidP="009E4F38">
                              <w:pPr>
                                <w:spacing w:before="120" w:after="120" w:line="240" w:lineRule="auto"/>
                                <w:rPr>
                                  <w:rFonts w:asciiTheme="minorHAnsi" w:eastAsia="Dotum" w:hAnsiTheme="minorHAnsi" w:cstheme="minorBidi"/>
                                  <w:szCs w:val="22"/>
                                </w:rPr>
                              </w:pPr>
                              <w:r w:rsidRPr="009E4F38">
                                <w:rPr>
                                  <w:rFonts w:asciiTheme="minorHAnsi" w:eastAsia="Dotum" w:hAnsiTheme="minorHAnsi" w:cstheme="minorBidi"/>
                                  <w:szCs w:val="22"/>
                                </w:rPr>
                                <w:t>Ensure you start from the bottom of this table when you are putting the bars onto your population pyramid</w:t>
                              </w:r>
                              <w:r>
                                <w:rPr>
                                  <w:rFonts w:asciiTheme="minorHAnsi" w:eastAsia="Dotum" w:hAnsiTheme="minorHAnsi" w:cstheme="minorBidi"/>
                                  <w:szCs w:val="22"/>
                                </w:rPr>
                                <w:t>.</w:t>
                              </w:r>
                            </w:p>
                          </w:txbxContent>
                        </v:textbox>
                      </v:roundrect>
                      <v:shape id="Picture 196" o:spid="_x0000_s1275" type="#_x0000_t75" style="position:absolute;left:11641;top:-421;width:3525;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">
                        <v:imagedata r:id="rId115" o:title=""/>
                      </v:shape>
                      <w10:anchorlock/>
                    </v:group>
                  </w:pict>
                </mc:Fallback>
              </mc:AlternateContent>
            </w:r>
          </w:p>
        </w:tc>
      </w:tr>
    </w:tbl>
    <w:p w14:paraId="515EC894" w14:textId="77777777" w:rsidR="00273F5E" w:rsidRPr="008A67D7" w:rsidRDefault="00273F5E" w:rsidP="00571204">
      <w:pPr>
        <w:spacing w:before="120" w:after="120" w:line="240" w:lineRule="auto"/>
        <w:rPr>
          <w:rFonts w:asciiTheme="minorHAnsi" w:eastAsia="Dotum" w:hAnsiTheme="minorHAnsi"/>
          <w:szCs w:val="22"/>
        </w:rPr>
      </w:pPr>
    </w:p>
    <w:p w14:paraId="3C41C0FD" w14:textId="366E2AAE" w:rsidR="00221A5D"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3B682263" w14:textId="24FC0D41"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74952F8E" w14:textId="1A4E5C9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7CBAFACA"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2C34218D"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66F7F5F6"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5E33F1B9"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09CD2CCA"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1F3BE80C"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5841E3B5"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72C97E4D"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36FF513A"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7BDBDE48"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3CEB638C"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2D56C136"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743EF5CD"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2E68BABA"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02D031CA"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0812B90D"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5151D0B6"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4AC0AE4C"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5CEB8282"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51FA9A74"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16043D31"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3BAC4D9A" w14:textId="77777777" w:rsidR="0035441B"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4B42C607" w14:textId="28668763" w:rsidR="0035441B" w:rsidRPr="008A67D7" w:rsidRDefault="0035441B" w:rsidP="0035441B">
      <w:pPr>
        <w:tabs>
          <w:tab w:val="left" w:leader="dot" w:pos="9638"/>
        </w:tabs>
        <w:spacing w:before="120" w:after="120" w:line="240" w:lineRule="auto"/>
        <w:rPr>
          <w:rFonts w:asciiTheme="minorHAnsi" w:eastAsia="Dotum" w:hAnsiTheme="minorHAnsi"/>
          <w:szCs w:val="22"/>
        </w:rPr>
      </w:pPr>
      <w:r>
        <w:rPr>
          <w:rFonts w:asciiTheme="minorHAnsi" w:eastAsia="Dotum" w:hAnsiTheme="minorHAnsi"/>
          <w:szCs w:val="22"/>
        </w:rPr>
        <w:tab/>
      </w:r>
    </w:p>
    <w:p w14:paraId="419580FA" w14:textId="77777777" w:rsidR="00273F5E" w:rsidRPr="008A67D7" w:rsidRDefault="00273F5E" w:rsidP="00571204">
      <w:pPr>
        <w:spacing w:before="120" w:after="120" w:line="240" w:lineRule="auto"/>
        <w:rPr>
          <w:rFonts w:asciiTheme="minorHAnsi" w:eastAsia="Dotum" w:hAnsiTheme="minorHAnsi"/>
          <w:szCs w:val="22"/>
        </w:rPr>
        <w:sectPr w:rsidR="00273F5E" w:rsidRPr="008A67D7" w:rsidSect="00885D29">
          <w:pgSz w:w="11906" w:h="16838"/>
          <w:pgMar w:top="709" w:right="1134" w:bottom="709" w:left="1134" w:header="708" w:footer="708" w:gutter="0"/>
          <w:cols w:space="708"/>
          <w:docGrid w:linePitch="381"/>
        </w:sectPr>
      </w:pPr>
    </w:p>
    <w:p w14:paraId="1F81D336" w14:textId="77777777" w:rsidR="00002666" w:rsidRPr="008A67D7" w:rsidRDefault="00002666" w:rsidP="008A67D7">
      <w:pPr>
        <w:tabs>
          <w:tab w:val="left" w:leader="dot" w:pos="9072"/>
          <w:tab w:val="left" w:leader="dot" w:pos="14601"/>
        </w:tabs>
        <w:spacing w:before="80" w:after="80" w:line="240" w:lineRule="auto"/>
        <w:rPr>
          <w:rFonts w:asciiTheme="minorHAnsi" w:eastAsia="Dotum" w:hAnsiTheme="minorHAnsi"/>
          <w:szCs w:val="22"/>
        </w:rPr>
      </w:pPr>
      <w:r w:rsidRPr="008A67D7">
        <w:rPr>
          <w:rFonts w:asciiTheme="minorHAnsi" w:eastAsia="Dotum" w:hAnsiTheme="minorHAnsi"/>
          <w:szCs w:val="22"/>
        </w:rPr>
        <w:lastRenderedPageBreak/>
        <w:t xml:space="preserve">A population pyramid for </w:t>
      </w:r>
      <w:r w:rsidR="004C3A1B" w:rsidRPr="008A67D7">
        <w:rPr>
          <w:rFonts w:asciiTheme="minorHAnsi" w:eastAsia="Dotum" w:hAnsiTheme="minorHAnsi"/>
          <w:szCs w:val="22"/>
        </w:rPr>
        <w:tab/>
      </w:r>
      <w:r w:rsidRPr="008A67D7">
        <w:rPr>
          <w:rFonts w:asciiTheme="minorHAnsi" w:eastAsia="Dotum" w:hAnsiTheme="minorHAnsi"/>
          <w:szCs w:val="22"/>
        </w:rPr>
        <w:t xml:space="preserve"> </w:t>
      </w:r>
      <w:proofErr w:type="spellStart"/>
      <w:r w:rsidRPr="008A67D7">
        <w:rPr>
          <w:rFonts w:asciiTheme="minorHAnsi" w:eastAsia="Dotum" w:hAnsiTheme="minorHAnsi"/>
          <w:szCs w:val="22"/>
        </w:rPr>
        <w:t>for</w:t>
      </w:r>
      <w:proofErr w:type="spellEnd"/>
      <w:r w:rsidRPr="008A67D7">
        <w:rPr>
          <w:rFonts w:asciiTheme="minorHAnsi" w:eastAsia="Dotum" w:hAnsiTheme="minorHAnsi"/>
          <w:szCs w:val="22"/>
        </w:rPr>
        <w:t xml:space="preserve"> the year </w:t>
      </w:r>
      <w:r w:rsidR="004C3A1B" w:rsidRPr="008A67D7">
        <w:rPr>
          <w:rFonts w:asciiTheme="minorHAnsi" w:eastAsia="Dotum" w:hAnsiTheme="minorHAnsi"/>
          <w:szCs w:val="22"/>
        </w:rPr>
        <w:tab/>
      </w:r>
    </w:p>
    <w:tbl>
      <w:tblPr>
        <w:tblpPr w:leftFromText="180" w:rightFromText="180" w:vertAnchor="page" w:horzAnchor="margin" w:tblpXSpec="center" w:tblpY="1798"/>
        <w:tblW w:w="1527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000" w:firstRow="0" w:lastRow="0" w:firstColumn="0" w:lastColumn="0" w:noHBand="0" w:noVBand="0"/>
      </w:tblPr>
      <w:tblGrid>
        <w:gridCol w:w="318"/>
        <w:gridCol w:w="624"/>
        <w:gridCol w:w="624"/>
        <w:gridCol w:w="624"/>
        <w:gridCol w:w="624"/>
        <w:gridCol w:w="624"/>
        <w:gridCol w:w="624"/>
        <w:gridCol w:w="624"/>
        <w:gridCol w:w="624"/>
        <w:gridCol w:w="624"/>
        <w:gridCol w:w="624"/>
        <w:gridCol w:w="1077"/>
        <w:gridCol w:w="624"/>
        <w:gridCol w:w="624"/>
        <w:gridCol w:w="624"/>
        <w:gridCol w:w="624"/>
        <w:gridCol w:w="624"/>
        <w:gridCol w:w="624"/>
        <w:gridCol w:w="624"/>
        <w:gridCol w:w="624"/>
        <w:gridCol w:w="624"/>
        <w:gridCol w:w="624"/>
        <w:gridCol w:w="624"/>
        <w:gridCol w:w="779"/>
      </w:tblGrid>
      <w:tr w:rsidR="004C3A1B" w:rsidRPr="008A67D7" w14:paraId="253F0019" w14:textId="77777777" w:rsidTr="000F57C3">
        <w:trPr>
          <w:gridBefore w:val="1"/>
          <w:gridAfter w:val="1"/>
          <w:wBefore w:w="318" w:type="dxa"/>
          <w:wAfter w:w="779" w:type="dxa"/>
          <w:trHeight w:val="340"/>
        </w:trPr>
        <w:tc>
          <w:tcPr>
            <w:tcW w:w="624" w:type="dxa"/>
            <w:shd w:val="clear" w:color="auto" w:fill="auto"/>
            <w:noWrap/>
            <w:vAlign w:val="center"/>
          </w:tcPr>
          <w:p w14:paraId="529070A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A3F36D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627FDCC" w14:textId="77777777" w:rsidR="00002666" w:rsidRPr="008A67D7" w:rsidRDefault="00002666" w:rsidP="000F57C3">
            <w:pPr>
              <w:spacing w:before="40" w:after="40" w:line="240" w:lineRule="auto"/>
              <w:jc w:val="center"/>
              <w:rPr>
                <w:rFonts w:asciiTheme="minorHAnsi" w:eastAsia="Dotum" w:hAnsiTheme="minorHAnsi" w:cs="Arial"/>
                <w:b/>
                <w:szCs w:val="22"/>
              </w:rPr>
            </w:pPr>
          </w:p>
        </w:tc>
        <w:tc>
          <w:tcPr>
            <w:tcW w:w="624" w:type="dxa"/>
            <w:shd w:val="clear" w:color="auto" w:fill="auto"/>
            <w:noWrap/>
            <w:vAlign w:val="center"/>
          </w:tcPr>
          <w:p w14:paraId="3740423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739204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5983E0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C8F69A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4D51BD7" w14:textId="77777777" w:rsidR="00002666" w:rsidRPr="008A67D7" w:rsidRDefault="00002666" w:rsidP="000F57C3">
            <w:pPr>
              <w:spacing w:before="40" w:after="40" w:line="240" w:lineRule="auto"/>
              <w:jc w:val="center"/>
              <w:rPr>
                <w:rFonts w:asciiTheme="minorHAnsi" w:eastAsia="Dotum" w:hAnsiTheme="minorHAnsi" w:cs="Arial"/>
                <w:b/>
                <w:szCs w:val="22"/>
              </w:rPr>
            </w:pPr>
          </w:p>
        </w:tc>
        <w:tc>
          <w:tcPr>
            <w:tcW w:w="624" w:type="dxa"/>
            <w:vAlign w:val="center"/>
          </w:tcPr>
          <w:p w14:paraId="7E99B75B" w14:textId="77777777" w:rsidR="00002666" w:rsidRPr="008A67D7" w:rsidRDefault="00002666" w:rsidP="000F57C3">
            <w:pPr>
              <w:spacing w:before="40" w:after="40" w:line="240" w:lineRule="auto"/>
              <w:jc w:val="center"/>
              <w:rPr>
                <w:rFonts w:asciiTheme="minorHAnsi" w:eastAsia="Dotum" w:hAnsiTheme="minorHAnsi" w:cs="Arial"/>
                <w:b/>
                <w:szCs w:val="22"/>
              </w:rPr>
            </w:pPr>
          </w:p>
        </w:tc>
        <w:tc>
          <w:tcPr>
            <w:tcW w:w="624" w:type="dxa"/>
            <w:vAlign w:val="center"/>
          </w:tcPr>
          <w:p w14:paraId="6A1C1D5C" w14:textId="77777777" w:rsidR="00002666" w:rsidRPr="008A67D7" w:rsidRDefault="00002666" w:rsidP="000F57C3">
            <w:pPr>
              <w:spacing w:before="40" w:after="40" w:line="240" w:lineRule="auto"/>
              <w:jc w:val="center"/>
              <w:rPr>
                <w:rFonts w:asciiTheme="minorHAnsi" w:eastAsia="Dotum" w:hAnsiTheme="minorHAnsi" w:cs="Arial"/>
                <w:b/>
                <w:szCs w:val="22"/>
              </w:rPr>
            </w:pPr>
          </w:p>
        </w:tc>
        <w:tc>
          <w:tcPr>
            <w:tcW w:w="1077" w:type="dxa"/>
            <w:shd w:val="clear" w:color="auto" w:fill="C4F9DD" w:themeFill="accent3" w:themeFillTint="33"/>
            <w:noWrap/>
            <w:vAlign w:val="center"/>
          </w:tcPr>
          <w:p w14:paraId="539F43A3" w14:textId="77777777" w:rsidR="00002666" w:rsidRPr="008A67D7" w:rsidRDefault="00002666" w:rsidP="000F57C3">
            <w:pPr>
              <w:spacing w:before="40" w:after="40" w:line="240" w:lineRule="auto"/>
              <w:jc w:val="center"/>
              <w:rPr>
                <w:rFonts w:asciiTheme="minorHAnsi" w:eastAsia="Dotum" w:hAnsiTheme="minorHAnsi" w:cs="Arial"/>
                <w:b/>
                <w:szCs w:val="22"/>
              </w:rPr>
            </w:pPr>
            <w:r w:rsidRPr="008A67D7">
              <w:rPr>
                <w:rFonts w:asciiTheme="minorHAnsi" w:eastAsia="Dotum" w:hAnsiTheme="minorHAnsi" w:cs="Arial"/>
                <w:b/>
                <w:szCs w:val="22"/>
              </w:rPr>
              <w:t>Age</w:t>
            </w:r>
          </w:p>
        </w:tc>
        <w:tc>
          <w:tcPr>
            <w:tcW w:w="624" w:type="dxa"/>
            <w:vAlign w:val="center"/>
          </w:tcPr>
          <w:p w14:paraId="1FF2AFA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C49D25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718302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5FCE18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164ADE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E70DAE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A8B85A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593F913" w14:textId="77777777" w:rsidR="00002666" w:rsidRPr="008A67D7" w:rsidRDefault="00002666" w:rsidP="000F57C3">
            <w:pPr>
              <w:spacing w:before="40" w:after="40" w:line="240" w:lineRule="auto"/>
              <w:jc w:val="center"/>
              <w:rPr>
                <w:rFonts w:asciiTheme="minorHAnsi" w:eastAsia="Dotum" w:hAnsiTheme="minorHAnsi" w:cs="Arial"/>
                <w:b/>
                <w:szCs w:val="22"/>
              </w:rPr>
            </w:pPr>
          </w:p>
        </w:tc>
        <w:tc>
          <w:tcPr>
            <w:tcW w:w="624" w:type="dxa"/>
            <w:shd w:val="clear" w:color="auto" w:fill="auto"/>
            <w:noWrap/>
            <w:vAlign w:val="center"/>
          </w:tcPr>
          <w:p w14:paraId="48C7517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18C1DC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75EA725" w14:textId="77777777" w:rsidR="00002666" w:rsidRPr="008A67D7" w:rsidRDefault="00002666" w:rsidP="000F57C3">
            <w:pPr>
              <w:spacing w:before="40" w:after="40" w:line="240" w:lineRule="auto"/>
              <w:jc w:val="center"/>
              <w:rPr>
                <w:rFonts w:asciiTheme="minorHAnsi" w:eastAsia="Dotum" w:hAnsiTheme="minorHAnsi" w:cs="Arial"/>
                <w:szCs w:val="22"/>
              </w:rPr>
            </w:pPr>
          </w:p>
        </w:tc>
      </w:tr>
      <w:tr w:rsidR="004C3A1B" w:rsidRPr="008A67D7" w14:paraId="3D82FD4B" w14:textId="77777777" w:rsidTr="000F57C3">
        <w:trPr>
          <w:gridBefore w:val="1"/>
          <w:gridAfter w:val="1"/>
          <w:wBefore w:w="318" w:type="dxa"/>
          <w:wAfter w:w="779" w:type="dxa"/>
          <w:trHeight w:val="340"/>
        </w:trPr>
        <w:tc>
          <w:tcPr>
            <w:tcW w:w="624" w:type="dxa"/>
            <w:shd w:val="clear" w:color="auto" w:fill="auto"/>
            <w:noWrap/>
            <w:vAlign w:val="center"/>
          </w:tcPr>
          <w:p w14:paraId="7CF387C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5AC250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815214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DAAB9A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9A0DDC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B684E1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B89AB4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B7D204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A4C414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A71E3F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5E434F2C" w14:textId="77777777"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100+</w:t>
            </w:r>
          </w:p>
        </w:tc>
        <w:tc>
          <w:tcPr>
            <w:tcW w:w="624" w:type="dxa"/>
            <w:vAlign w:val="center"/>
          </w:tcPr>
          <w:p w14:paraId="5741400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D41F56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666F63D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A56855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445A6E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F20DF6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B2688E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05F82C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B29CDD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DC9682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2AD4D8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1DCBAB88" w14:textId="77777777" w:rsidTr="000F57C3">
        <w:trPr>
          <w:gridBefore w:val="1"/>
          <w:gridAfter w:val="1"/>
          <w:wBefore w:w="318" w:type="dxa"/>
          <w:wAfter w:w="779" w:type="dxa"/>
          <w:trHeight w:val="340"/>
        </w:trPr>
        <w:tc>
          <w:tcPr>
            <w:tcW w:w="624" w:type="dxa"/>
            <w:shd w:val="clear" w:color="auto" w:fill="auto"/>
            <w:noWrap/>
            <w:vAlign w:val="center"/>
          </w:tcPr>
          <w:p w14:paraId="653BFF4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9BC7F1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F644F5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644F9C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F2FF99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E87516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84AA8B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3368B0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E81827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977A63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6E2F79CB" w14:textId="05260EC2"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95</w:t>
            </w:r>
            <w:r w:rsidR="00112C23">
              <w:rPr>
                <w:rFonts w:asciiTheme="minorHAnsi" w:eastAsia="Dotum" w:hAnsiTheme="minorHAnsi" w:cs="Arial"/>
                <w:szCs w:val="22"/>
              </w:rPr>
              <w:t>−</w:t>
            </w:r>
            <w:r w:rsidRPr="008A67D7">
              <w:rPr>
                <w:rFonts w:asciiTheme="minorHAnsi" w:eastAsia="Dotum" w:hAnsiTheme="minorHAnsi" w:cs="Arial"/>
                <w:szCs w:val="22"/>
              </w:rPr>
              <w:t>99</w:t>
            </w:r>
          </w:p>
        </w:tc>
        <w:tc>
          <w:tcPr>
            <w:tcW w:w="624" w:type="dxa"/>
            <w:vAlign w:val="center"/>
          </w:tcPr>
          <w:p w14:paraId="2E60525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043952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BBE69F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2F4E0C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7612D3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610131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1B8FBC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09EB68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3CD920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068758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271AB7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08ED40A7" w14:textId="77777777" w:rsidTr="000F57C3">
        <w:trPr>
          <w:gridBefore w:val="1"/>
          <w:gridAfter w:val="1"/>
          <w:wBefore w:w="318" w:type="dxa"/>
          <w:wAfter w:w="779" w:type="dxa"/>
          <w:trHeight w:val="340"/>
        </w:trPr>
        <w:tc>
          <w:tcPr>
            <w:tcW w:w="624" w:type="dxa"/>
            <w:shd w:val="clear" w:color="auto" w:fill="auto"/>
            <w:noWrap/>
            <w:vAlign w:val="center"/>
          </w:tcPr>
          <w:p w14:paraId="2980443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8C5DA9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95F4F7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8791B3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915FEA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BD6EEE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F983AD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E16D81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D6C15A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688D10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9C826C8" w14:textId="2010ED1D"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90</w:t>
            </w:r>
            <w:r w:rsidR="00112C23">
              <w:rPr>
                <w:rFonts w:asciiTheme="minorHAnsi" w:eastAsia="Dotum" w:hAnsiTheme="minorHAnsi" w:cs="Arial"/>
                <w:szCs w:val="22"/>
              </w:rPr>
              <w:t>−</w:t>
            </w:r>
            <w:r w:rsidRPr="008A67D7">
              <w:rPr>
                <w:rFonts w:asciiTheme="minorHAnsi" w:eastAsia="Dotum" w:hAnsiTheme="minorHAnsi" w:cs="Arial"/>
                <w:szCs w:val="22"/>
              </w:rPr>
              <w:t>94</w:t>
            </w:r>
          </w:p>
        </w:tc>
        <w:tc>
          <w:tcPr>
            <w:tcW w:w="624" w:type="dxa"/>
            <w:vAlign w:val="center"/>
          </w:tcPr>
          <w:p w14:paraId="2E84785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B093F2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CC79E3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310CA96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DCB819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337B8B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BB691D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6067A0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184B8A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BACFBD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64750A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21BB43DD" w14:textId="77777777" w:rsidTr="000F57C3">
        <w:trPr>
          <w:gridBefore w:val="1"/>
          <w:gridAfter w:val="1"/>
          <w:wBefore w:w="318" w:type="dxa"/>
          <w:wAfter w:w="779" w:type="dxa"/>
          <w:trHeight w:val="340"/>
        </w:trPr>
        <w:tc>
          <w:tcPr>
            <w:tcW w:w="624" w:type="dxa"/>
            <w:shd w:val="clear" w:color="auto" w:fill="auto"/>
            <w:noWrap/>
            <w:vAlign w:val="center"/>
          </w:tcPr>
          <w:p w14:paraId="10D60C6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EA78F8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D3B323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30377D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71A8FE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10EC43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E8965A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80D165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91E4E8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6AB6C1B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003195CC" w14:textId="446533B2"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85</w:t>
            </w:r>
            <w:r w:rsidR="00112C23">
              <w:rPr>
                <w:rFonts w:asciiTheme="minorHAnsi" w:eastAsia="Dotum" w:hAnsiTheme="minorHAnsi" w:cs="Arial"/>
                <w:szCs w:val="22"/>
              </w:rPr>
              <w:t>−</w:t>
            </w:r>
            <w:r w:rsidRPr="008A67D7">
              <w:rPr>
                <w:rFonts w:asciiTheme="minorHAnsi" w:eastAsia="Dotum" w:hAnsiTheme="minorHAnsi" w:cs="Arial"/>
                <w:szCs w:val="22"/>
              </w:rPr>
              <w:t>89</w:t>
            </w:r>
          </w:p>
        </w:tc>
        <w:tc>
          <w:tcPr>
            <w:tcW w:w="624" w:type="dxa"/>
            <w:vAlign w:val="center"/>
          </w:tcPr>
          <w:p w14:paraId="094C553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06D782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2A7EE6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F7148A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7FCC55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72CA8C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75396E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CD1407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2A2C43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94E214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55ED26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6613278B" w14:textId="77777777" w:rsidTr="000F57C3">
        <w:trPr>
          <w:gridBefore w:val="1"/>
          <w:gridAfter w:val="1"/>
          <w:wBefore w:w="318" w:type="dxa"/>
          <w:wAfter w:w="779" w:type="dxa"/>
          <w:trHeight w:val="340"/>
        </w:trPr>
        <w:tc>
          <w:tcPr>
            <w:tcW w:w="624" w:type="dxa"/>
            <w:shd w:val="clear" w:color="auto" w:fill="auto"/>
            <w:noWrap/>
            <w:vAlign w:val="center"/>
          </w:tcPr>
          <w:p w14:paraId="28274BD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694D5F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6E219D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B04FE4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99CC39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E0835D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C059B7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E293C4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EFB58B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B8789B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79BA5F5B" w14:textId="797D1C69"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80</w:t>
            </w:r>
            <w:r w:rsidR="00112C23">
              <w:rPr>
                <w:rFonts w:asciiTheme="minorHAnsi" w:eastAsia="Dotum" w:hAnsiTheme="minorHAnsi" w:cs="Arial"/>
                <w:szCs w:val="22"/>
              </w:rPr>
              <w:t>−</w:t>
            </w:r>
            <w:r w:rsidRPr="008A67D7">
              <w:rPr>
                <w:rFonts w:asciiTheme="minorHAnsi" w:eastAsia="Dotum" w:hAnsiTheme="minorHAnsi" w:cs="Arial"/>
                <w:szCs w:val="22"/>
              </w:rPr>
              <w:t>84</w:t>
            </w:r>
          </w:p>
        </w:tc>
        <w:tc>
          <w:tcPr>
            <w:tcW w:w="624" w:type="dxa"/>
            <w:vAlign w:val="center"/>
          </w:tcPr>
          <w:p w14:paraId="7DE9234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3FAAF4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32262C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93514A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46573A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313921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0D902F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054239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6E6FC0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65E6E2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FB4CC6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580C0C05" w14:textId="77777777" w:rsidTr="000F57C3">
        <w:trPr>
          <w:gridBefore w:val="1"/>
          <w:gridAfter w:val="1"/>
          <w:wBefore w:w="318" w:type="dxa"/>
          <w:wAfter w:w="779" w:type="dxa"/>
          <w:trHeight w:val="340"/>
        </w:trPr>
        <w:tc>
          <w:tcPr>
            <w:tcW w:w="624" w:type="dxa"/>
            <w:shd w:val="clear" w:color="auto" w:fill="auto"/>
            <w:noWrap/>
            <w:vAlign w:val="center"/>
          </w:tcPr>
          <w:p w14:paraId="07E0F74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C7C562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90323A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87BFB6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767DB8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65CDC4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37B3F4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A3826B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733229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6FC2ACF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A7306E2" w14:textId="4FB7E5CC"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75</w:t>
            </w:r>
            <w:r w:rsidR="00112C23">
              <w:rPr>
                <w:rFonts w:asciiTheme="minorHAnsi" w:eastAsia="Dotum" w:hAnsiTheme="minorHAnsi" w:cs="Arial"/>
                <w:szCs w:val="22"/>
              </w:rPr>
              <w:t>−</w:t>
            </w:r>
            <w:r w:rsidRPr="008A67D7">
              <w:rPr>
                <w:rFonts w:asciiTheme="minorHAnsi" w:eastAsia="Dotum" w:hAnsiTheme="minorHAnsi" w:cs="Arial"/>
                <w:szCs w:val="22"/>
              </w:rPr>
              <w:t>79</w:t>
            </w:r>
          </w:p>
        </w:tc>
        <w:tc>
          <w:tcPr>
            <w:tcW w:w="624" w:type="dxa"/>
            <w:vAlign w:val="center"/>
          </w:tcPr>
          <w:p w14:paraId="49DBBC9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DDE679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839B07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833116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A2E9BC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91A8CC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A96F78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CA28B9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2D3389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C2ECCF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A7B522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38A12892" w14:textId="77777777" w:rsidTr="000F57C3">
        <w:trPr>
          <w:gridBefore w:val="1"/>
          <w:gridAfter w:val="1"/>
          <w:wBefore w:w="318" w:type="dxa"/>
          <w:wAfter w:w="779" w:type="dxa"/>
          <w:trHeight w:val="340"/>
        </w:trPr>
        <w:tc>
          <w:tcPr>
            <w:tcW w:w="624" w:type="dxa"/>
            <w:shd w:val="clear" w:color="auto" w:fill="auto"/>
            <w:noWrap/>
            <w:vAlign w:val="center"/>
          </w:tcPr>
          <w:p w14:paraId="6135F1D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D8B664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7E05D5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56A4DB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A334CC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D15411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36EDE2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F4E67D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DF2C13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34EACBC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2E982347" w14:textId="5CF7B479"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70</w:t>
            </w:r>
            <w:r w:rsidR="00112C23">
              <w:rPr>
                <w:rFonts w:asciiTheme="minorHAnsi" w:eastAsia="Dotum" w:hAnsiTheme="minorHAnsi" w:cs="Arial"/>
                <w:szCs w:val="22"/>
              </w:rPr>
              <w:t>−</w:t>
            </w:r>
            <w:r w:rsidRPr="008A67D7">
              <w:rPr>
                <w:rFonts w:asciiTheme="minorHAnsi" w:eastAsia="Dotum" w:hAnsiTheme="minorHAnsi" w:cs="Arial"/>
                <w:szCs w:val="22"/>
              </w:rPr>
              <w:t>74</w:t>
            </w:r>
          </w:p>
        </w:tc>
        <w:tc>
          <w:tcPr>
            <w:tcW w:w="624" w:type="dxa"/>
            <w:vAlign w:val="center"/>
          </w:tcPr>
          <w:p w14:paraId="1D8E250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130176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CFF70C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E97A8A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B2E581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BF5B45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C13FC2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5BCD40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8201B4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2C2D50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77402E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585BAACC" w14:textId="77777777" w:rsidTr="000F57C3">
        <w:trPr>
          <w:gridBefore w:val="1"/>
          <w:gridAfter w:val="1"/>
          <w:wBefore w:w="318" w:type="dxa"/>
          <w:wAfter w:w="779" w:type="dxa"/>
          <w:trHeight w:val="340"/>
        </w:trPr>
        <w:tc>
          <w:tcPr>
            <w:tcW w:w="624" w:type="dxa"/>
            <w:shd w:val="clear" w:color="auto" w:fill="auto"/>
            <w:noWrap/>
            <w:vAlign w:val="center"/>
          </w:tcPr>
          <w:p w14:paraId="199E473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81F3BE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14A2A3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5417DC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C823AC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B1643E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036E92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59C466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745BC3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6951E81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0642767B" w14:textId="25D37F58"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65</w:t>
            </w:r>
            <w:r w:rsidR="00112C23">
              <w:rPr>
                <w:rFonts w:asciiTheme="minorHAnsi" w:eastAsia="Dotum" w:hAnsiTheme="minorHAnsi" w:cs="Arial"/>
                <w:szCs w:val="22"/>
              </w:rPr>
              <w:t>−</w:t>
            </w:r>
            <w:r w:rsidRPr="008A67D7">
              <w:rPr>
                <w:rFonts w:asciiTheme="minorHAnsi" w:eastAsia="Dotum" w:hAnsiTheme="minorHAnsi" w:cs="Arial"/>
                <w:szCs w:val="22"/>
              </w:rPr>
              <w:t>69</w:t>
            </w:r>
          </w:p>
        </w:tc>
        <w:tc>
          <w:tcPr>
            <w:tcW w:w="624" w:type="dxa"/>
            <w:vAlign w:val="center"/>
          </w:tcPr>
          <w:p w14:paraId="3EC80D4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BB1FFF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6B454E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F2B17E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34028B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F67F39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1F8B74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D9C0D5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6B78CD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AA287E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8441EB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5F5235E4" w14:textId="77777777" w:rsidTr="000F57C3">
        <w:trPr>
          <w:gridBefore w:val="1"/>
          <w:gridAfter w:val="1"/>
          <w:wBefore w:w="318" w:type="dxa"/>
          <w:wAfter w:w="779" w:type="dxa"/>
          <w:trHeight w:val="340"/>
        </w:trPr>
        <w:tc>
          <w:tcPr>
            <w:tcW w:w="624" w:type="dxa"/>
            <w:shd w:val="clear" w:color="auto" w:fill="auto"/>
            <w:noWrap/>
            <w:vAlign w:val="center"/>
          </w:tcPr>
          <w:p w14:paraId="4FB43D2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09B1AB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95BFF7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964928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2555EF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02A00F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674546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67D6EE9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3B8C551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1A9810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2EC8381F" w14:textId="3DC91056"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60</w:t>
            </w:r>
            <w:r w:rsidR="00112C23">
              <w:rPr>
                <w:rFonts w:asciiTheme="minorHAnsi" w:eastAsia="Dotum" w:hAnsiTheme="minorHAnsi" w:cs="Arial"/>
                <w:szCs w:val="22"/>
              </w:rPr>
              <w:t>−</w:t>
            </w:r>
            <w:r w:rsidRPr="008A67D7">
              <w:rPr>
                <w:rFonts w:asciiTheme="minorHAnsi" w:eastAsia="Dotum" w:hAnsiTheme="minorHAnsi" w:cs="Arial"/>
                <w:szCs w:val="22"/>
              </w:rPr>
              <w:t>64</w:t>
            </w:r>
          </w:p>
        </w:tc>
        <w:tc>
          <w:tcPr>
            <w:tcW w:w="624" w:type="dxa"/>
            <w:vAlign w:val="center"/>
          </w:tcPr>
          <w:p w14:paraId="521DCEC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C92C07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4EEB86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525F89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CBEFEF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6482D7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A04D8A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6F7DE1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E0F583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DB8239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C3A9AD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56A7911F" w14:textId="77777777" w:rsidTr="000F57C3">
        <w:trPr>
          <w:gridBefore w:val="1"/>
          <w:gridAfter w:val="1"/>
          <w:wBefore w:w="318" w:type="dxa"/>
          <w:wAfter w:w="779" w:type="dxa"/>
          <w:trHeight w:val="340"/>
        </w:trPr>
        <w:tc>
          <w:tcPr>
            <w:tcW w:w="624" w:type="dxa"/>
            <w:shd w:val="clear" w:color="auto" w:fill="auto"/>
            <w:noWrap/>
            <w:vAlign w:val="center"/>
          </w:tcPr>
          <w:p w14:paraId="6FEA503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B14D09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891D1C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D2A3C6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85C053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D41325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934731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C302A8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EDB2E9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9982D2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6E081AA2" w14:textId="65848403"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55</w:t>
            </w:r>
            <w:r w:rsidR="00112C23">
              <w:rPr>
                <w:rFonts w:asciiTheme="minorHAnsi" w:eastAsia="Dotum" w:hAnsiTheme="minorHAnsi" w:cs="Arial"/>
                <w:szCs w:val="22"/>
              </w:rPr>
              <w:t>−</w:t>
            </w:r>
            <w:r w:rsidRPr="008A67D7">
              <w:rPr>
                <w:rFonts w:asciiTheme="minorHAnsi" w:eastAsia="Dotum" w:hAnsiTheme="minorHAnsi" w:cs="Arial"/>
                <w:szCs w:val="22"/>
              </w:rPr>
              <w:t>59</w:t>
            </w:r>
          </w:p>
        </w:tc>
        <w:tc>
          <w:tcPr>
            <w:tcW w:w="624" w:type="dxa"/>
            <w:vAlign w:val="center"/>
          </w:tcPr>
          <w:p w14:paraId="47F2BC4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62DBA5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6352B7E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766155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24ED26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4EA7AA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271471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EC0398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F6CE97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045048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2CA518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34997A9C" w14:textId="77777777" w:rsidTr="000F57C3">
        <w:trPr>
          <w:gridBefore w:val="1"/>
          <w:gridAfter w:val="1"/>
          <w:wBefore w:w="318" w:type="dxa"/>
          <w:wAfter w:w="779" w:type="dxa"/>
          <w:trHeight w:val="340"/>
        </w:trPr>
        <w:tc>
          <w:tcPr>
            <w:tcW w:w="624" w:type="dxa"/>
            <w:shd w:val="clear" w:color="auto" w:fill="auto"/>
            <w:noWrap/>
            <w:vAlign w:val="center"/>
          </w:tcPr>
          <w:p w14:paraId="7577471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BEE848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860481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0B9F0E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85C566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96C01D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F8F6D1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C582EF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E0EBB5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636753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223A9831" w14:textId="27C95FF3"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50</w:t>
            </w:r>
            <w:r w:rsidR="00112C23">
              <w:rPr>
                <w:rFonts w:asciiTheme="minorHAnsi" w:eastAsia="Dotum" w:hAnsiTheme="minorHAnsi" w:cs="Arial"/>
                <w:szCs w:val="22"/>
              </w:rPr>
              <w:t>−</w:t>
            </w:r>
            <w:r w:rsidRPr="008A67D7">
              <w:rPr>
                <w:rFonts w:asciiTheme="minorHAnsi" w:eastAsia="Dotum" w:hAnsiTheme="minorHAnsi" w:cs="Arial"/>
                <w:szCs w:val="22"/>
              </w:rPr>
              <w:t>54</w:t>
            </w:r>
          </w:p>
        </w:tc>
        <w:tc>
          <w:tcPr>
            <w:tcW w:w="624" w:type="dxa"/>
            <w:vAlign w:val="center"/>
          </w:tcPr>
          <w:p w14:paraId="3CED5D0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9179FF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A61150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96FC9D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09E137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B5DB37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4B9CF9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75DB01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039533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239944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5FA764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5214A350" w14:textId="77777777" w:rsidTr="000F57C3">
        <w:trPr>
          <w:gridBefore w:val="1"/>
          <w:gridAfter w:val="1"/>
          <w:wBefore w:w="318" w:type="dxa"/>
          <w:wAfter w:w="779" w:type="dxa"/>
          <w:trHeight w:val="340"/>
        </w:trPr>
        <w:tc>
          <w:tcPr>
            <w:tcW w:w="624" w:type="dxa"/>
            <w:shd w:val="clear" w:color="auto" w:fill="auto"/>
            <w:noWrap/>
            <w:vAlign w:val="center"/>
          </w:tcPr>
          <w:p w14:paraId="7F01783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66D524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AFB7E6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D2E4B2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406076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65724E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82EAE9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31EBE0E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120751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5396F9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5779D096" w14:textId="7372C697"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45</w:t>
            </w:r>
            <w:r w:rsidR="00112C23">
              <w:rPr>
                <w:rFonts w:asciiTheme="minorHAnsi" w:eastAsia="Dotum" w:hAnsiTheme="minorHAnsi" w:cs="Arial"/>
                <w:szCs w:val="22"/>
              </w:rPr>
              <w:t>−</w:t>
            </w:r>
            <w:r w:rsidRPr="008A67D7">
              <w:rPr>
                <w:rFonts w:asciiTheme="minorHAnsi" w:eastAsia="Dotum" w:hAnsiTheme="minorHAnsi" w:cs="Arial"/>
                <w:szCs w:val="22"/>
              </w:rPr>
              <w:t>49</w:t>
            </w:r>
          </w:p>
        </w:tc>
        <w:tc>
          <w:tcPr>
            <w:tcW w:w="624" w:type="dxa"/>
            <w:vAlign w:val="center"/>
          </w:tcPr>
          <w:p w14:paraId="7743EC3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3C934F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902033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3D41DE6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2FEAAB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EE8851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9460C2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F4C533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E2116C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674D51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B1FE80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363A3D1D" w14:textId="77777777" w:rsidTr="000F57C3">
        <w:trPr>
          <w:gridBefore w:val="1"/>
          <w:gridAfter w:val="1"/>
          <w:wBefore w:w="318" w:type="dxa"/>
          <w:wAfter w:w="779" w:type="dxa"/>
          <w:trHeight w:val="340"/>
        </w:trPr>
        <w:tc>
          <w:tcPr>
            <w:tcW w:w="624" w:type="dxa"/>
            <w:shd w:val="clear" w:color="auto" w:fill="auto"/>
            <w:noWrap/>
            <w:vAlign w:val="center"/>
          </w:tcPr>
          <w:p w14:paraId="7CCA274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2529CB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6543B4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8720DC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A88152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19FCB3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A44AFB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816B19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39A6BB3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C6978B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0548B364" w14:textId="15397C7A"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40</w:t>
            </w:r>
            <w:r w:rsidR="00112C23">
              <w:rPr>
                <w:rFonts w:asciiTheme="minorHAnsi" w:eastAsia="Dotum" w:hAnsiTheme="minorHAnsi" w:cs="Arial"/>
                <w:szCs w:val="22"/>
              </w:rPr>
              <w:t>−</w:t>
            </w:r>
            <w:r w:rsidRPr="008A67D7">
              <w:rPr>
                <w:rFonts w:asciiTheme="minorHAnsi" w:eastAsia="Dotum" w:hAnsiTheme="minorHAnsi" w:cs="Arial"/>
                <w:szCs w:val="22"/>
              </w:rPr>
              <w:t>44</w:t>
            </w:r>
          </w:p>
        </w:tc>
        <w:tc>
          <w:tcPr>
            <w:tcW w:w="624" w:type="dxa"/>
            <w:vAlign w:val="center"/>
          </w:tcPr>
          <w:p w14:paraId="5116AB9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DC0A1E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2101F0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F82BF4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5F11D6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E01AFA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1BBFB6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3A8433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927293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E64D84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DC9151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2412E5BA" w14:textId="77777777" w:rsidTr="000F57C3">
        <w:trPr>
          <w:gridBefore w:val="1"/>
          <w:gridAfter w:val="1"/>
          <w:wBefore w:w="318" w:type="dxa"/>
          <w:wAfter w:w="779" w:type="dxa"/>
          <w:trHeight w:val="340"/>
        </w:trPr>
        <w:tc>
          <w:tcPr>
            <w:tcW w:w="624" w:type="dxa"/>
            <w:shd w:val="clear" w:color="auto" w:fill="auto"/>
            <w:noWrap/>
            <w:vAlign w:val="center"/>
          </w:tcPr>
          <w:p w14:paraId="734758C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324A81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050B12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2A8ED4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5A2800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61745B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5DB6DC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E0E55E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701B7F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7FB31A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4AADCDD5" w14:textId="59692444"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35</w:t>
            </w:r>
            <w:r w:rsidR="00112C23">
              <w:rPr>
                <w:rFonts w:asciiTheme="minorHAnsi" w:eastAsia="Dotum" w:hAnsiTheme="minorHAnsi" w:cs="Arial"/>
                <w:szCs w:val="22"/>
              </w:rPr>
              <w:t>−</w:t>
            </w:r>
            <w:r w:rsidRPr="008A67D7">
              <w:rPr>
                <w:rFonts w:asciiTheme="minorHAnsi" w:eastAsia="Dotum" w:hAnsiTheme="minorHAnsi" w:cs="Arial"/>
                <w:szCs w:val="22"/>
              </w:rPr>
              <w:t>39</w:t>
            </w:r>
          </w:p>
        </w:tc>
        <w:tc>
          <w:tcPr>
            <w:tcW w:w="624" w:type="dxa"/>
            <w:vAlign w:val="center"/>
          </w:tcPr>
          <w:p w14:paraId="08BE344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3E76D3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6055BB6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40287B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01DBE5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01BEC4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A44C72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B99C79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58AF1B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E688B5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BB684D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4A0E9CB9" w14:textId="77777777" w:rsidTr="000F57C3">
        <w:trPr>
          <w:gridBefore w:val="1"/>
          <w:gridAfter w:val="1"/>
          <w:wBefore w:w="318" w:type="dxa"/>
          <w:wAfter w:w="779" w:type="dxa"/>
          <w:trHeight w:val="340"/>
        </w:trPr>
        <w:tc>
          <w:tcPr>
            <w:tcW w:w="624" w:type="dxa"/>
            <w:shd w:val="clear" w:color="auto" w:fill="auto"/>
            <w:noWrap/>
            <w:vAlign w:val="center"/>
          </w:tcPr>
          <w:p w14:paraId="0403DE4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372E4C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9BF1C0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3A316C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2AEA3A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0C8BD5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015A37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692D617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D015D3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861BCE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2899C7E9" w14:textId="31A13DA3"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30</w:t>
            </w:r>
            <w:r w:rsidR="00112C23">
              <w:rPr>
                <w:rFonts w:asciiTheme="minorHAnsi" w:eastAsia="Dotum" w:hAnsiTheme="minorHAnsi" w:cs="Arial"/>
                <w:szCs w:val="22"/>
              </w:rPr>
              <w:t>−</w:t>
            </w:r>
            <w:r w:rsidRPr="008A67D7">
              <w:rPr>
                <w:rFonts w:asciiTheme="minorHAnsi" w:eastAsia="Dotum" w:hAnsiTheme="minorHAnsi" w:cs="Arial"/>
                <w:szCs w:val="22"/>
              </w:rPr>
              <w:t>34</w:t>
            </w:r>
          </w:p>
        </w:tc>
        <w:tc>
          <w:tcPr>
            <w:tcW w:w="624" w:type="dxa"/>
            <w:vAlign w:val="center"/>
          </w:tcPr>
          <w:p w14:paraId="2E96FA2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1069E9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5FE5E6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A781F3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D5312C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703DE7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A7A5F5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3A8337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6CC4D0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6B3E0B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DC1420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620B25E6" w14:textId="77777777" w:rsidTr="000F57C3">
        <w:trPr>
          <w:gridBefore w:val="1"/>
          <w:gridAfter w:val="1"/>
          <w:wBefore w:w="318" w:type="dxa"/>
          <w:wAfter w:w="779" w:type="dxa"/>
          <w:trHeight w:val="340"/>
        </w:trPr>
        <w:tc>
          <w:tcPr>
            <w:tcW w:w="624" w:type="dxa"/>
            <w:shd w:val="clear" w:color="auto" w:fill="auto"/>
            <w:noWrap/>
            <w:vAlign w:val="center"/>
          </w:tcPr>
          <w:p w14:paraId="2D9F360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FE9908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E5B466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EA93E8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DCFA73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24EC65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31BDDE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F1BFE9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003EA3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613DDCE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D518E46" w14:textId="11C67680"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25</w:t>
            </w:r>
            <w:r w:rsidR="00112C23">
              <w:rPr>
                <w:rFonts w:asciiTheme="minorHAnsi" w:eastAsia="Dotum" w:hAnsiTheme="minorHAnsi" w:cs="Arial"/>
                <w:szCs w:val="22"/>
              </w:rPr>
              <w:t>−</w:t>
            </w:r>
            <w:r w:rsidRPr="008A67D7">
              <w:rPr>
                <w:rFonts w:asciiTheme="minorHAnsi" w:eastAsia="Dotum" w:hAnsiTheme="minorHAnsi" w:cs="Arial"/>
                <w:szCs w:val="22"/>
              </w:rPr>
              <w:t>29</w:t>
            </w:r>
          </w:p>
        </w:tc>
        <w:tc>
          <w:tcPr>
            <w:tcW w:w="624" w:type="dxa"/>
            <w:vAlign w:val="center"/>
          </w:tcPr>
          <w:p w14:paraId="5CCBD7E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327069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B34E63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7707C2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15802D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872CD8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74457F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3EF6BF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30E607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99683E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E4E046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26541825" w14:textId="77777777" w:rsidTr="000F57C3">
        <w:trPr>
          <w:gridBefore w:val="1"/>
          <w:gridAfter w:val="1"/>
          <w:wBefore w:w="318" w:type="dxa"/>
          <w:wAfter w:w="779" w:type="dxa"/>
          <w:trHeight w:val="340"/>
        </w:trPr>
        <w:tc>
          <w:tcPr>
            <w:tcW w:w="624" w:type="dxa"/>
            <w:shd w:val="clear" w:color="auto" w:fill="auto"/>
            <w:noWrap/>
            <w:vAlign w:val="center"/>
          </w:tcPr>
          <w:p w14:paraId="60B9E3E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668548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B80A44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12BFA3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F2AB42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44ECB9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DE4030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0F558B8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5FD654F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3C85836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690F0F29" w14:textId="05BCCFA4"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20</w:t>
            </w:r>
            <w:r w:rsidR="00112C23">
              <w:rPr>
                <w:rFonts w:asciiTheme="minorHAnsi" w:eastAsia="Dotum" w:hAnsiTheme="minorHAnsi" w:cs="Arial"/>
                <w:szCs w:val="22"/>
              </w:rPr>
              <w:t>−</w:t>
            </w:r>
            <w:r w:rsidRPr="008A67D7">
              <w:rPr>
                <w:rFonts w:asciiTheme="minorHAnsi" w:eastAsia="Dotum" w:hAnsiTheme="minorHAnsi" w:cs="Arial"/>
                <w:szCs w:val="22"/>
              </w:rPr>
              <w:t>24</w:t>
            </w:r>
          </w:p>
        </w:tc>
        <w:tc>
          <w:tcPr>
            <w:tcW w:w="624" w:type="dxa"/>
            <w:vAlign w:val="center"/>
          </w:tcPr>
          <w:p w14:paraId="01C584B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1804A4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1AD4BD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042AE9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9301DD6"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5F582D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6A8713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70CAE1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C7F710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020477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161F72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34C169C1" w14:textId="77777777" w:rsidTr="000F57C3">
        <w:trPr>
          <w:gridBefore w:val="1"/>
          <w:gridAfter w:val="1"/>
          <w:wBefore w:w="318" w:type="dxa"/>
          <w:wAfter w:w="779" w:type="dxa"/>
          <w:trHeight w:val="340"/>
        </w:trPr>
        <w:tc>
          <w:tcPr>
            <w:tcW w:w="624" w:type="dxa"/>
            <w:shd w:val="clear" w:color="auto" w:fill="auto"/>
            <w:noWrap/>
            <w:vAlign w:val="center"/>
          </w:tcPr>
          <w:p w14:paraId="032F100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F86673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232B7E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EC62F4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41165A7"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A7598D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C75AD3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9834F3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D83570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22ADD9FF"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0290BF31" w14:textId="37767077"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15</w:t>
            </w:r>
            <w:r w:rsidR="00112C23">
              <w:rPr>
                <w:rFonts w:asciiTheme="minorHAnsi" w:eastAsia="Dotum" w:hAnsiTheme="minorHAnsi" w:cs="Arial"/>
                <w:szCs w:val="22"/>
              </w:rPr>
              <w:t>−</w:t>
            </w:r>
            <w:r w:rsidRPr="008A67D7">
              <w:rPr>
                <w:rFonts w:asciiTheme="minorHAnsi" w:eastAsia="Dotum" w:hAnsiTheme="minorHAnsi" w:cs="Arial"/>
                <w:szCs w:val="22"/>
              </w:rPr>
              <w:t>19</w:t>
            </w:r>
          </w:p>
        </w:tc>
        <w:tc>
          <w:tcPr>
            <w:tcW w:w="624" w:type="dxa"/>
            <w:vAlign w:val="center"/>
          </w:tcPr>
          <w:p w14:paraId="06036D1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C7C6D8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C83065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997F40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5798D0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3233EB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A2B07F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FDE769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479289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7182F7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5E1713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3A062976" w14:textId="77777777" w:rsidTr="000F57C3">
        <w:trPr>
          <w:gridBefore w:val="1"/>
          <w:gridAfter w:val="1"/>
          <w:wBefore w:w="318" w:type="dxa"/>
          <w:wAfter w:w="779" w:type="dxa"/>
          <w:trHeight w:val="340"/>
        </w:trPr>
        <w:tc>
          <w:tcPr>
            <w:tcW w:w="624" w:type="dxa"/>
            <w:shd w:val="clear" w:color="auto" w:fill="auto"/>
            <w:noWrap/>
            <w:vAlign w:val="center"/>
          </w:tcPr>
          <w:p w14:paraId="7B02E6FA"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9640B2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E0D3E5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D1CB77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1B81F3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F931F2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A1E292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121CB64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728A5D3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vAlign w:val="center"/>
          </w:tcPr>
          <w:p w14:paraId="4128195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3A612EB1" w14:textId="55C54D4F"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10</w:t>
            </w:r>
            <w:r w:rsidR="00112C23">
              <w:rPr>
                <w:rFonts w:asciiTheme="minorHAnsi" w:eastAsia="Dotum" w:hAnsiTheme="minorHAnsi" w:cs="Arial"/>
                <w:szCs w:val="22"/>
              </w:rPr>
              <w:t>−</w:t>
            </w:r>
            <w:r w:rsidRPr="008A67D7">
              <w:rPr>
                <w:rFonts w:asciiTheme="minorHAnsi" w:eastAsia="Dotum" w:hAnsiTheme="minorHAnsi" w:cs="Arial"/>
                <w:szCs w:val="22"/>
              </w:rPr>
              <w:t>14</w:t>
            </w:r>
          </w:p>
        </w:tc>
        <w:tc>
          <w:tcPr>
            <w:tcW w:w="624" w:type="dxa"/>
            <w:vAlign w:val="center"/>
          </w:tcPr>
          <w:p w14:paraId="3D492174"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995413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DF3F8A2"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39618E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046E6C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B115B3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3E4C91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B0319C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0FF9C8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925200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04B0B8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64350457" w14:textId="77777777" w:rsidTr="000F57C3">
        <w:trPr>
          <w:gridBefore w:val="1"/>
          <w:gridAfter w:val="1"/>
          <w:wBefore w:w="318" w:type="dxa"/>
          <w:wAfter w:w="779" w:type="dxa"/>
          <w:trHeight w:val="340"/>
        </w:trPr>
        <w:tc>
          <w:tcPr>
            <w:tcW w:w="624" w:type="dxa"/>
            <w:tcBorders>
              <w:bottom w:val="single" w:sz="4" w:space="0" w:color="11AB5A" w:themeColor="accent3"/>
            </w:tcBorders>
            <w:shd w:val="clear" w:color="auto" w:fill="auto"/>
            <w:noWrap/>
            <w:vAlign w:val="center"/>
          </w:tcPr>
          <w:p w14:paraId="19717188"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301D23D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68F4696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037CC27B"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643D9A49"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2A54C5C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113516C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vAlign w:val="center"/>
          </w:tcPr>
          <w:p w14:paraId="3CB87B5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vAlign w:val="center"/>
          </w:tcPr>
          <w:p w14:paraId="0C6042F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vAlign w:val="center"/>
          </w:tcPr>
          <w:p w14:paraId="63F51A4C"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tcBorders>
              <w:bottom w:val="single" w:sz="4" w:space="0" w:color="11AB5A" w:themeColor="accent3"/>
            </w:tcBorders>
            <w:shd w:val="clear" w:color="auto" w:fill="C4F9DD" w:themeFill="accent3" w:themeFillTint="33"/>
            <w:noWrap/>
            <w:vAlign w:val="center"/>
          </w:tcPr>
          <w:p w14:paraId="4CFED463" w14:textId="0D33C5DD"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5</w:t>
            </w:r>
            <w:r w:rsidR="00112C23">
              <w:rPr>
                <w:rFonts w:asciiTheme="minorHAnsi" w:eastAsia="Dotum" w:hAnsiTheme="minorHAnsi" w:cs="Arial"/>
                <w:szCs w:val="22"/>
              </w:rPr>
              <w:t>−</w:t>
            </w:r>
            <w:r w:rsidRPr="008A67D7">
              <w:rPr>
                <w:rFonts w:asciiTheme="minorHAnsi" w:eastAsia="Dotum" w:hAnsiTheme="minorHAnsi" w:cs="Arial"/>
                <w:szCs w:val="22"/>
              </w:rPr>
              <w:t>9</w:t>
            </w:r>
          </w:p>
        </w:tc>
        <w:tc>
          <w:tcPr>
            <w:tcW w:w="624" w:type="dxa"/>
            <w:tcBorders>
              <w:bottom w:val="single" w:sz="4" w:space="0" w:color="11AB5A" w:themeColor="accent3"/>
            </w:tcBorders>
            <w:vAlign w:val="center"/>
          </w:tcPr>
          <w:p w14:paraId="6726C0B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54BB2143"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vAlign w:val="center"/>
          </w:tcPr>
          <w:p w14:paraId="29F7F4D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vAlign w:val="center"/>
          </w:tcPr>
          <w:p w14:paraId="28779180"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0E15AF5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70F4A69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74A911E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1521AE28"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4822EE27"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7F171BC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34921B7B"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22A0D803" w14:textId="77777777" w:rsidTr="000F57C3">
        <w:trPr>
          <w:gridBefore w:val="1"/>
          <w:gridAfter w:val="1"/>
          <w:wBefore w:w="318" w:type="dxa"/>
          <w:wAfter w:w="779" w:type="dxa"/>
          <w:trHeight w:val="340"/>
        </w:trPr>
        <w:tc>
          <w:tcPr>
            <w:tcW w:w="624" w:type="dxa"/>
            <w:tcBorders>
              <w:top w:val="single" w:sz="4" w:space="0" w:color="11AB5A" w:themeColor="accent3"/>
              <w:bottom w:val="single" w:sz="18" w:space="0" w:color="11AB5A" w:themeColor="accent3"/>
            </w:tcBorders>
            <w:shd w:val="clear" w:color="auto" w:fill="auto"/>
            <w:noWrap/>
            <w:vAlign w:val="center"/>
          </w:tcPr>
          <w:p w14:paraId="60F46275"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1A720F1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24B92D50"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6F0C0EA1"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3C9A3C03"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03FD0CF2"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1DE648D4"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vAlign w:val="center"/>
          </w:tcPr>
          <w:p w14:paraId="2684A73D"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vAlign w:val="center"/>
          </w:tcPr>
          <w:p w14:paraId="4A1087CE"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vAlign w:val="center"/>
          </w:tcPr>
          <w:p w14:paraId="7736CFF6" w14:textId="77777777" w:rsidR="00002666" w:rsidRPr="008A67D7" w:rsidRDefault="00002666" w:rsidP="000F57C3">
            <w:pPr>
              <w:spacing w:before="40" w:after="40" w:line="240" w:lineRule="auto"/>
              <w:jc w:val="center"/>
              <w:rPr>
                <w:rFonts w:asciiTheme="minorHAnsi" w:eastAsia="Dotum" w:hAnsiTheme="minorHAnsi" w:cs="Arial"/>
                <w:szCs w:val="22"/>
              </w:rPr>
            </w:pPr>
          </w:p>
        </w:tc>
        <w:tc>
          <w:tcPr>
            <w:tcW w:w="1077" w:type="dxa"/>
            <w:tcBorders>
              <w:top w:val="single" w:sz="4" w:space="0" w:color="11AB5A" w:themeColor="accent3"/>
              <w:bottom w:val="single" w:sz="18" w:space="0" w:color="11AB5A" w:themeColor="accent3"/>
            </w:tcBorders>
            <w:shd w:val="clear" w:color="auto" w:fill="C4F9DD" w:themeFill="accent3" w:themeFillTint="33"/>
            <w:noWrap/>
            <w:vAlign w:val="center"/>
          </w:tcPr>
          <w:p w14:paraId="0CD50050" w14:textId="163A73EC" w:rsidR="00002666" w:rsidRPr="008A67D7" w:rsidRDefault="00002666" w:rsidP="000F57C3">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0</w:t>
            </w:r>
            <w:r w:rsidR="00112C23">
              <w:rPr>
                <w:rFonts w:asciiTheme="minorHAnsi" w:eastAsia="Dotum" w:hAnsiTheme="minorHAnsi" w:cs="Arial"/>
                <w:szCs w:val="22"/>
              </w:rPr>
              <w:t>−</w:t>
            </w:r>
            <w:r w:rsidRPr="008A67D7">
              <w:rPr>
                <w:rFonts w:asciiTheme="minorHAnsi" w:eastAsia="Dotum" w:hAnsiTheme="minorHAnsi" w:cs="Arial"/>
                <w:szCs w:val="22"/>
              </w:rPr>
              <w:t>4</w:t>
            </w:r>
          </w:p>
        </w:tc>
        <w:tc>
          <w:tcPr>
            <w:tcW w:w="624" w:type="dxa"/>
            <w:tcBorders>
              <w:top w:val="single" w:sz="4" w:space="0" w:color="11AB5A" w:themeColor="accent3"/>
              <w:bottom w:val="single" w:sz="18" w:space="0" w:color="11AB5A" w:themeColor="accent3"/>
            </w:tcBorders>
            <w:vAlign w:val="center"/>
          </w:tcPr>
          <w:p w14:paraId="6279BEE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739E56F9"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vAlign w:val="center"/>
          </w:tcPr>
          <w:p w14:paraId="1C7B763C"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vAlign w:val="center"/>
          </w:tcPr>
          <w:p w14:paraId="4773A54D"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3A995C1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286E54B1"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2BB3D39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2CC8C755"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2D93D74E"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1BB7937F"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6CA21F8A" w14:textId="77777777" w:rsidR="00002666" w:rsidRPr="008A67D7" w:rsidRDefault="00002666" w:rsidP="000F57C3">
            <w:pPr>
              <w:spacing w:before="40" w:after="40" w:line="240" w:lineRule="auto"/>
              <w:jc w:val="center"/>
              <w:rPr>
                <w:rFonts w:asciiTheme="minorHAnsi" w:eastAsia="Dotum" w:hAnsiTheme="minorHAnsi" w:cs="Arial"/>
                <w:color w:val="000000" w:themeColor="text1"/>
                <w:szCs w:val="22"/>
              </w:rPr>
            </w:pPr>
          </w:p>
        </w:tc>
      </w:tr>
      <w:tr w:rsidR="004C3A1B" w:rsidRPr="008A67D7" w14:paraId="7C939838" w14:textId="77777777" w:rsidTr="000F57C3">
        <w:trPr>
          <w:trHeight w:val="113"/>
        </w:trPr>
        <w:tc>
          <w:tcPr>
            <w:tcW w:w="15278" w:type="dxa"/>
            <w:gridSpan w:val="24"/>
            <w:tcBorders>
              <w:top w:val="nil"/>
              <w:left w:val="nil"/>
              <w:bottom w:val="nil"/>
              <w:right w:val="nil"/>
            </w:tcBorders>
            <w:shd w:val="clear" w:color="auto" w:fill="auto"/>
            <w:noWrap/>
            <w:vAlign w:val="center"/>
          </w:tcPr>
          <w:p w14:paraId="0F8BADB4" w14:textId="77777777" w:rsidR="004C3A1B" w:rsidRPr="008A67D7" w:rsidRDefault="004C3A1B" w:rsidP="000F57C3">
            <w:pPr>
              <w:spacing w:before="120" w:after="120" w:line="240" w:lineRule="auto"/>
              <w:jc w:val="center"/>
              <w:rPr>
                <w:rFonts w:asciiTheme="minorHAnsi" w:eastAsia="Dotum" w:hAnsiTheme="minorHAnsi"/>
                <w:color w:val="C0C0C0"/>
                <w:szCs w:val="22"/>
              </w:rPr>
            </w:pPr>
            <w:r w:rsidRPr="008A67D7">
              <w:rPr>
                <w:rFonts w:asciiTheme="minorHAnsi" w:eastAsia="Dotum" w:hAnsiTheme="minorHAnsi"/>
                <w:noProof/>
                <w:szCs w:val="22"/>
                <w:lang w:eastAsia="en-GB"/>
              </w:rPr>
              <mc:AlternateContent>
                <mc:Choice Requires="wps">
                  <w:drawing>
                    <wp:inline distT="0" distB="0" distL="0" distR="0" wp14:anchorId="26C04CAF" wp14:editId="3A4A95CA">
                      <wp:extent cx="9489057" cy="252000"/>
                      <wp:effectExtent l="0" t="0" r="0" b="0"/>
                      <wp:docPr id="133" name="Rectangle 133"/>
                      <wp:cNvGraphicFramePr/>
                      <a:graphic xmlns:a="http://schemas.openxmlformats.org/drawingml/2006/main">
                        <a:graphicData uri="http://schemas.microsoft.com/office/word/2010/wordprocessingShape">
                          <wps:wsp>
                            <wps:cNvSpPr/>
                            <wps:spPr>
                              <a:xfrm>
                                <a:off x="0" y="0"/>
                                <a:ext cx="9489057" cy="25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434EA" w14:textId="77777777" w:rsidR="003C7D3D" w:rsidRDefault="003C7D3D" w:rsidP="000F57C3">
                                  <w:r w:rsidRPr="004C3A1B">
                                    <w:t>10</w:t>
                                  </w:r>
                                  <w:r>
                                    <w:t xml:space="preserve">     9    </w:t>
                                  </w:r>
                                  <w:r w:rsidRPr="004C3A1B">
                                    <w:t xml:space="preserve">   8       </w:t>
                                  </w:r>
                                  <w:r>
                                    <w:t xml:space="preserve"> </w:t>
                                  </w:r>
                                  <w:r w:rsidRPr="004C3A1B">
                                    <w:t xml:space="preserve">7     </w:t>
                                  </w:r>
                                  <w:r>
                                    <w:t xml:space="preserve"> </w:t>
                                  </w:r>
                                  <w:r w:rsidRPr="004C3A1B">
                                    <w:t xml:space="preserve">  6       5      </w:t>
                                  </w:r>
                                  <w:r>
                                    <w:t xml:space="preserve">  </w:t>
                                  </w:r>
                                  <w:r w:rsidRPr="004C3A1B">
                                    <w:t xml:space="preserve">4    </w:t>
                                  </w:r>
                                  <w:r>
                                    <w:t xml:space="preserve">   </w:t>
                                  </w:r>
                                  <w:r w:rsidRPr="004C3A1B">
                                    <w:t xml:space="preserve"> 3       </w:t>
                                  </w:r>
                                  <w:r>
                                    <w:t xml:space="preserve"> 2       1       0              </w:t>
                                  </w:r>
                                  <w:r w:rsidRPr="004C3A1B">
                                    <w:t xml:space="preserve"> 0        1        2       3       </w:t>
                                  </w:r>
                                  <w:r>
                                    <w:t xml:space="preserve"> 4        5      </w:t>
                                  </w:r>
                                  <w:r w:rsidRPr="004C3A1B">
                                    <w:t xml:space="preserve"> 6       </w:t>
                                  </w:r>
                                  <w:r>
                                    <w:t xml:space="preserve"> 7        8     </w:t>
                                  </w:r>
                                  <w:r w:rsidRPr="004C3A1B">
                                    <w:t xml:space="preserve">  9       10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C04CAF" id="Rectangle 133" o:spid="_x0000_s1276" style="width:747.1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" filled="f" stroked="f" strokeweight="2pt">
                      <v:textbox>
                        <w:txbxContent>
                          <w:p w14:paraId="0F7434EA" w14:textId="77777777" w:rsidR="003C7D3D" w:rsidRDefault="003C7D3D" w:rsidP="000F57C3">
                            <w:r w:rsidRPr="004C3A1B">
                              <w:t>10</w:t>
                            </w:r>
                            <w:r>
                              <w:t xml:space="preserve">     9    </w:t>
                            </w:r>
                            <w:r w:rsidRPr="004C3A1B">
                              <w:t xml:space="preserve">   8       </w:t>
                            </w:r>
                            <w:r>
                              <w:t xml:space="preserve"> </w:t>
                            </w:r>
                            <w:r w:rsidRPr="004C3A1B">
                              <w:t xml:space="preserve">7     </w:t>
                            </w:r>
                            <w:r>
                              <w:t xml:space="preserve"> </w:t>
                            </w:r>
                            <w:r w:rsidRPr="004C3A1B">
                              <w:t xml:space="preserve">  6       5      </w:t>
                            </w:r>
                            <w:r>
                              <w:t xml:space="preserve">  </w:t>
                            </w:r>
                            <w:r w:rsidRPr="004C3A1B">
                              <w:t xml:space="preserve">4    </w:t>
                            </w:r>
                            <w:r>
                              <w:t xml:space="preserve">   </w:t>
                            </w:r>
                            <w:r w:rsidRPr="004C3A1B">
                              <w:t xml:space="preserve"> 3       </w:t>
                            </w:r>
                            <w:r>
                              <w:t xml:space="preserve"> 2       1       0              </w:t>
                            </w:r>
                            <w:r w:rsidRPr="004C3A1B">
                              <w:t xml:space="preserve"> 0        1        2       3       </w:t>
                            </w:r>
                            <w:r>
                              <w:t xml:space="preserve"> 4        5      </w:t>
                            </w:r>
                            <w:r w:rsidRPr="004C3A1B">
                              <w:t xml:space="preserve"> 6       </w:t>
                            </w:r>
                            <w:r>
                              <w:t xml:space="preserve"> 7        8     </w:t>
                            </w:r>
                            <w:r w:rsidRPr="004C3A1B">
                              <w:t xml:space="preserve">  9       10</w:t>
                            </w:r>
                          </w:p>
                        </w:txbxContent>
                      </v:textbox>
                      <w10:anchorlock/>
                    </v:rect>
                  </w:pict>
                </mc:Fallback>
              </mc:AlternateContent>
            </w:r>
          </w:p>
        </w:tc>
      </w:tr>
    </w:tbl>
    <w:p w14:paraId="4543A7A3" w14:textId="77777777" w:rsidR="00FA1087" w:rsidRPr="008A67D7" w:rsidRDefault="00002666" w:rsidP="00D94FD7">
      <w:pPr>
        <w:tabs>
          <w:tab w:val="left" w:leader="dot" w:pos="14884"/>
        </w:tabs>
        <w:spacing w:before="120" w:line="240" w:lineRule="auto"/>
        <w:jc w:val="center"/>
        <w:rPr>
          <w:rFonts w:asciiTheme="minorHAnsi" w:eastAsia="Dotum" w:hAnsiTheme="minorHAnsi"/>
          <w:b/>
          <w:szCs w:val="22"/>
        </w:rPr>
      </w:pPr>
      <w:r w:rsidRPr="008A67D7">
        <w:rPr>
          <w:rFonts w:asciiTheme="minorHAnsi" w:eastAsia="Dotum" w:hAnsiTheme="minorHAnsi"/>
          <w:b/>
          <w:szCs w:val="22"/>
        </w:rPr>
        <w:t>Percentage of the total population</w:t>
      </w:r>
    </w:p>
    <w:p w14:paraId="3C899F7E" w14:textId="77777777" w:rsidR="005A446F" w:rsidRPr="008A67D7" w:rsidRDefault="005A446F" w:rsidP="005A446F">
      <w:pPr>
        <w:tabs>
          <w:tab w:val="left" w:leader="dot" w:pos="9072"/>
          <w:tab w:val="left" w:leader="dot" w:pos="14601"/>
        </w:tabs>
        <w:spacing w:before="80" w:after="80" w:line="240" w:lineRule="auto"/>
        <w:rPr>
          <w:rFonts w:asciiTheme="minorHAnsi" w:eastAsia="Dotum" w:hAnsiTheme="minorHAnsi"/>
          <w:szCs w:val="22"/>
        </w:rPr>
      </w:pPr>
      <w:r w:rsidRPr="008A67D7">
        <w:rPr>
          <w:rFonts w:asciiTheme="minorHAnsi" w:eastAsia="Dotum" w:hAnsiTheme="minorHAnsi"/>
          <w:szCs w:val="22"/>
        </w:rPr>
        <w:lastRenderedPageBreak/>
        <w:t xml:space="preserve">A population pyramid for </w:t>
      </w:r>
      <w:r w:rsidRPr="008A67D7">
        <w:rPr>
          <w:rFonts w:asciiTheme="minorHAnsi" w:eastAsia="Dotum" w:hAnsiTheme="minorHAnsi"/>
          <w:szCs w:val="22"/>
        </w:rPr>
        <w:tab/>
        <w:t xml:space="preserve"> </w:t>
      </w:r>
      <w:proofErr w:type="spellStart"/>
      <w:r w:rsidRPr="008A67D7">
        <w:rPr>
          <w:rFonts w:asciiTheme="minorHAnsi" w:eastAsia="Dotum" w:hAnsiTheme="minorHAnsi"/>
          <w:szCs w:val="22"/>
        </w:rPr>
        <w:t>for</w:t>
      </w:r>
      <w:proofErr w:type="spellEnd"/>
      <w:r w:rsidRPr="008A67D7">
        <w:rPr>
          <w:rFonts w:asciiTheme="minorHAnsi" w:eastAsia="Dotum" w:hAnsiTheme="minorHAnsi"/>
          <w:szCs w:val="22"/>
        </w:rPr>
        <w:t xml:space="preserve"> the year </w:t>
      </w:r>
      <w:r w:rsidRPr="008A67D7">
        <w:rPr>
          <w:rFonts w:asciiTheme="minorHAnsi" w:eastAsia="Dotum" w:hAnsiTheme="minorHAnsi"/>
          <w:szCs w:val="22"/>
        </w:rPr>
        <w:tab/>
      </w:r>
    </w:p>
    <w:tbl>
      <w:tblPr>
        <w:tblpPr w:leftFromText="180" w:rightFromText="180" w:vertAnchor="page" w:horzAnchor="margin" w:tblpXSpec="center" w:tblpY="1798"/>
        <w:tblW w:w="1527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000" w:firstRow="0" w:lastRow="0" w:firstColumn="0" w:lastColumn="0" w:noHBand="0" w:noVBand="0"/>
      </w:tblPr>
      <w:tblGrid>
        <w:gridCol w:w="318"/>
        <w:gridCol w:w="624"/>
        <w:gridCol w:w="624"/>
        <w:gridCol w:w="624"/>
        <w:gridCol w:w="624"/>
        <w:gridCol w:w="624"/>
        <w:gridCol w:w="624"/>
        <w:gridCol w:w="624"/>
        <w:gridCol w:w="624"/>
        <w:gridCol w:w="624"/>
        <w:gridCol w:w="624"/>
        <w:gridCol w:w="1077"/>
        <w:gridCol w:w="624"/>
        <w:gridCol w:w="624"/>
        <w:gridCol w:w="624"/>
        <w:gridCol w:w="624"/>
        <w:gridCol w:w="624"/>
        <w:gridCol w:w="624"/>
        <w:gridCol w:w="624"/>
        <w:gridCol w:w="624"/>
        <w:gridCol w:w="624"/>
        <w:gridCol w:w="624"/>
        <w:gridCol w:w="624"/>
        <w:gridCol w:w="779"/>
      </w:tblGrid>
      <w:tr w:rsidR="005A446F" w:rsidRPr="008A67D7" w14:paraId="406A1246" w14:textId="77777777" w:rsidTr="005A446F">
        <w:trPr>
          <w:gridBefore w:val="1"/>
          <w:gridAfter w:val="1"/>
          <w:wBefore w:w="318" w:type="dxa"/>
          <w:wAfter w:w="779" w:type="dxa"/>
          <w:trHeight w:val="340"/>
        </w:trPr>
        <w:tc>
          <w:tcPr>
            <w:tcW w:w="624" w:type="dxa"/>
            <w:shd w:val="clear" w:color="auto" w:fill="auto"/>
            <w:noWrap/>
            <w:vAlign w:val="center"/>
          </w:tcPr>
          <w:p w14:paraId="06B8879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0370F2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B4E8207" w14:textId="77777777" w:rsidR="005A446F" w:rsidRPr="008A67D7" w:rsidRDefault="005A446F" w:rsidP="005A446F">
            <w:pPr>
              <w:spacing w:before="40" w:after="40" w:line="240" w:lineRule="auto"/>
              <w:jc w:val="center"/>
              <w:rPr>
                <w:rFonts w:asciiTheme="minorHAnsi" w:eastAsia="Dotum" w:hAnsiTheme="minorHAnsi" w:cs="Arial"/>
                <w:b/>
                <w:szCs w:val="22"/>
              </w:rPr>
            </w:pPr>
          </w:p>
        </w:tc>
        <w:tc>
          <w:tcPr>
            <w:tcW w:w="624" w:type="dxa"/>
            <w:shd w:val="clear" w:color="auto" w:fill="auto"/>
            <w:noWrap/>
            <w:vAlign w:val="center"/>
          </w:tcPr>
          <w:p w14:paraId="5DDEF51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D6CAC0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D103F0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34E585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F9EE96C" w14:textId="77777777" w:rsidR="005A446F" w:rsidRPr="008A67D7" w:rsidRDefault="005A446F" w:rsidP="005A446F">
            <w:pPr>
              <w:spacing w:before="40" w:after="40" w:line="240" w:lineRule="auto"/>
              <w:jc w:val="center"/>
              <w:rPr>
                <w:rFonts w:asciiTheme="minorHAnsi" w:eastAsia="Dotum" w:hAnsiTheme="minorHAnsi" w:cs="Arial"/>
                <w:b/>
                <w:szCs w:val="22"/>
              </w:rPr>
            </w:pPr>
          </w:p>
        </w:tc>
        <w:tc>
          <w:tcPr>
            <w:tcW w:w="624" w:type="dxa"/>
            <w:vAlign w:val="center"/>
          </w:tcPr>
          <w:p w14:paraId="0E6DD7D0" w14:textId="77777777" w:rsidR="005A446F" w:rsidRPr="008A67D7" w:rsidRDefault="005A446F" w:rsidP="005A446F">
            <w:pPr>
              <w:spacing w:before="40" w:after="40" w:line="240" w:lineRule="auto"/>
              <w:jc w:val="center"/>
              <w:rPr>
                <w:rFonts w:asciiTheme="minorHAnsi" w:eastAsia="Dotum" w:hAnsiTheme="minorHAnsi" w:cs="Arial"/>
                <w:b/>
                <w:szCs w:val="22"/>
              </w:rPr>
            </w:pPr>
          </w:p>
        </w:tc>
        <w:tc>
          <w:tcPr>
            <w:tcW w:w="624" w:type="dxa"/>
            <w:vAlign w:val="center"/>
          </w:tcPr>
          <w:p w14:paraId="26FCF88B" w14:textId="77777777" w:rsidR="005A446F" w:rsidRPr="008A67D7" w:rsidRDefault="005A446F" w:rsidP="005A446F">
            <w:pPr>
              <w:spacing w:before="40" w:after="40" w:line="240" w:lineRule="auto"/>
              <w:jc w:val="center"/>
              <w:rPr>
                <w:rFonts w:asciiTheme="minorHAnsi" w:eastAsia="Dotum" w:hAnsiTheme="minorHAnsi" w:cs="Arial"/>
                <w:b/>
                <w:szCs w:val="22"/>
              </w:rPr>
            </w:pPr>
          </w:p>
        </w:tc>
        <w:tc>
          <w:tcPr>
            <w:tcW w:w="1077" w:type="dxa"/>
            <w:shd w:val="clear" w:color="auto" w:fill="C4F9DD" w:themeFill="accent3" w:themeFillTint="33"/>
            <w:noWrap/>
            <w:vAlign w:val="center"/>
          </w:tcPr>
          <w:p w14:paraId="51D7A5E4" w14:textId="77777777" w:rsidR="005A446F" w:rsidRPr="008A67D7" w:rsidRDefault="005A446F" w:rsidP="005A446F">
            <w:pPr>
              <w:spacing w:before="40" w:after="40" w:line="240" w:lineRule="auto"/>
              <w:jc w:val="center"/>
              <w:rPr>
                <w:rFonts w:asciiTheme="minorHAnsi" w:eastAsia="Dotum" w:hAnsiTheme="minorHAnsi" w:cs="Arial"/>
                <w:b/>
                <w:szCs w:val="22"/>
              </w:rPr>
            </w:pPr>
            <w:r w:rsidRPr="008A67D7">
              <w:rPr>
                <w:rFonts w:asciiTheme="minorHAnsi" w:eastAsia="Dotum" w:hAnsiTheme="minorHAnsi" w:cs="Arial"/>
                <w:b/>
                <w:szCs w:val="22"/>
              </w:rPr>
              <w:t>Age</w:t>
            </w:r>
          </w:p>
        </w:tc>
        <w:tc>
          <w:tcPr>
            <w:tcW w:w="624" w:type="dxa"/>
            <w:vAlign w:val="center"/>
          </w:tcPr>
          <w:p w14:paraId="5903FAE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8BDA9B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F25A37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1FD8E2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742902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FA043C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25480C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EDC620E" w14:textId="77777777" w:rsidR="005A446F" w:rsidRPr="008A67D7" w:rsidRDefault="005A446F" w:rsidP="005A446F">
            <w:pPr>
              <w:spacing w:before="40" w:after="40" w:line="240" w:lineRule="auto"/>
              <w:jc w:val="center"/>
              <w:rPr>
                <w:rFonts w:asciiTheme="minorHAnsi" w:eastAsia="Dotum" w:hAnsiTheme="minorHAnsi" w:cs="Arial"/>
                <w:b/>
                <w:szCs w:val="22"/>
              </w:rPr>
            </w:pPr>
          </w:p>
        </w:tc>
        <w:tc>
          <w:tcPr>
            <w:tcW w:w="624" w:type="dxa"/>
            <w:shd w:val="clear" w:color="auto" w:fill="auto"/>
            <w:noWrap/>
            <w:vAlign w:val="center"/>
          </w:tcPr>
          <w:p w14:paraId="07AA62D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E9DBA7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406B566" w14:textId="77777777" w:rsidR="005A446F" w:rsidRPr="008A67D7" w:rsidRDefault="005A446F" w:rsidP="005A446F">
            <w:pPr>
              <w:spacing w:before="40" w:after="40" w:line="240" w:lineRule="auto"/>
              <w:jc w:val="center"/>
              <w:rPr>
                <w:rFonts w:asciiTheme="minorHAnsi" w:eastAsia="Dotum" w:hAnsiTheme="minorHAnsi" w:cs="Arial"/>
                <w:szCs w:val="22"/>
              </w:rPr>
            </w:pPr>
          </w:p>
        </w:tc>
      </w:tr>
      <w:tr w:rsidR="005A446F" w:rsidRPr="008A67D7" w14:paraId="7F9F9645" w14:textId="77777777" w:rsidTr="005A446F">
        <w:trPr>
          <w:gridBefore w:val="1"/>
          <w:gridAfter w:val="1"/>
          <w:wBefore w:w="318" w:type="dxa"/>
          <w:wAfter w:w="779" w:type="dxa"/>
          <w:trHeight w:val="340"/>
        </w:trPr>
        <w:tc>
          <w:tcPr>
            <w:tcW w:w="624" w:type="dxa"/>
            <w:shd w:val="clear" w:color="auto" w:fill="auto"/>
            <w:noWrap/>
            <w:vAlign w:val="center"/>
          </w:tcPr>
          <w:p w14:paraId="404BE9D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B5596F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D8E849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F81411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CA9E31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C79F93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E5AA99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728F46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933DDB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5CDA35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3CFF8BEE"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100+</w:t>
            </w:r>
          </w:p>
        </w:tc>
        <w:tc>
          <w:tcPr>
            <w:tcW w:w="624" w:type="dxa"/>
            <w:vAlign w:val="center"/>
          </w:tcPr>
          <w:p w14:paraId="32A80F1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456BE5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3ED0EE2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04DA3F0"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D97107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760979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FA4C31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EDD228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48227F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045601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08529C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032CDE53" w14:textId="77777777" w:rsidTr="005A446F">
        <w:trPr>
          <w:gridBefore w:val="1"/>
          <w:gridAfter w:val="1"/>
          <w:wBefore w:w="318" w:type="dxa"/>
          <w:wAfter w:w="779" w:type="dxa"/>
          <w:trHeight w:val="340"/>
        </w:trPr>
        <w:tc>
          <w:tcPr>
            <w:tcW w:w="624" w:type="dxa"/>
            <w:shd w:val="clear" w:color="auto" w:fill="auto"/>
            <w:noWrap/>
            <w:vAlign w:val="center"/>
          </w:tcPr>
          <w:p w14:paraId="2854C80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789C0A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AAFBA6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28EDA0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D5046B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BB5CF7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8E410A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05F67A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7193A9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DEA0F3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4756B90D"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95</w:t>
            </w:r>
            <w:r>
              <w:rPr>
                <w:rFonts w:asciiTheme="minorHAnsi" w:eastAsia="Dotum" w:hAnsiTheme="minorHAnsi" w:cs="Arial"/>
                <w:szCs w:val="22"/>
              </w:rPr>
              <w:t>−</w:t>
            </w:r>
            <w:r w:rsidRPr="008A67D7">
              <w:rPr>
                <w:rFonts w:asciiTheme="minorHAnsi" w:eastAsia="Dotum" w:hAnsiTheme="minorHAnsi" w:cs="Arial"/>
                <w:szCs w:val="22"/>
              </w:rPr>
              <w:t>99</w:t>
            </w:r>
          </w:p>
        </w:tc>
        <w:tc>
          <w:tcPr>
            <w:tcW w:w="624" w:type="dxa"/>
            <w:vAlign w:val="center"/>
          </w:tcPr>
          <w:p w14:paraId="6505FC2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1A7CC4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D554ED0"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CBD34D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19FF2B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02E560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CA82430"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9811BC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9129E8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A5915C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6A4967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281CA5EB" w14:textId="77777777" w:rsidTr="005A446F">
        <w:trPr>
          <w:gridBefore w:val="1"/>
          <w:gridAfter w:val="1"/>
          <w:wBefore w:w="318" w:type="dxa"/>
          <w:wAfter w:w="779" w:type="dxa"/>
          <w:trHeight w:val="340"/>
        </w:trPr>
        <w:tc>
          <w:tcPr>
            <w:tcW w:w="624" w:type="dxa"/>
            <w:shd w:val="clear" w:color="auto" w:fill="auto"/>
            <w:noWrap/>
            <w:vAlign w:val="center"/>
          </w:tcPr>
          <w:p w14:paraId="6B59C52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DEC7EE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4CDFEC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DB3C01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3DCAA6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382749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EC03ED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036AFF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D0980F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0A5E66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27844FA3"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90</w:t>
            </w:r>
            <w:r>
              <w:rPr>
                <w:rFonts w:asciiTheme="minorHAnsi" w:eastAsia="Dotum" w:hAnsiTheme="minorHAnsi" w:cs="Arial"/>
                <w:szCs w:val="22"/>
              </w:rPr>
              <w:t>−</w:t>
            </w:r>
            <w:r w:rsidRPr="008A67D7">
              <w:rPr>
                <w:rFonts w:asciiTheme="minorHAnsi" w:eastAsia="Dotum" w:hAnsiTheme="minorHAnsi" w:cs="Arial"/>
                <w:szCs w:val="22"/>
              </w:rPr>
              <w:t>94</w:t>
            </w:r>
          </w:p>
        </w:tc>
        <w:tc>
          <w:tcPr>
            <w:tcW w:w="624" w:type="dxa"/>
            <w:vAlign w:val="center"/>
          </w:tcPr>
          <w:p w14:paraId="19EFFAC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6757B7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40E5AC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35BD2FE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5E37FD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3AB590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F83552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C66C3D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D74B11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0BA242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009EED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109F5222" w14:textId="77777777" w:rsidTr="005A446F">
        <w:trPr>
          <w:gridBefore w:val="1"/>
          <w:gridAfter w:val="1"/>
          <w:wBefore w:w="318" w:type="dxa"/>
          <w:wAfter w:w="779" w:type="dxa"/>
          <w:trHeight w:val="340"/>
        </w:trPr>
        <w:tc>
          <w:tcPr>
            <w:tcW w:w="624" w:type="dxa"/>
            <w:shd w:val="clear" w:color="auto" w:fill="auto"/>
            <w:noWrap/>
            <w:vAlign w:val="center"/>
          </w:tcPr>
          <w:p w14:paraId="6E15ECD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A2C682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4A4448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CE50CB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A267C8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1837CD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C5A0AD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55FC5A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62EA42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65C827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46064408"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85</w:t>
            </w:r>
            <w:r>
              <w:rPr>
                <w:rFonts w:asciiTheme="minorHAnsi" w:eastAsia="Dotum" w:hAnsiTheme="minorHAnsi" w:cs="Arial"/>
                <w:szCs w:val="22"/>
              </w:rPr>
              <w:t>−</w:t>
            </w:r>
            <w:r w:rsidRPr="008A67D7">
              <w:rPr>
                <w:rFonts w:asciiTheme="minorHAnsi" w:eastAsia="Dotum" w:hAnsiTheme="minorHAnsi" w:cs="Arial"/>
                <w:szCs w:val="22"/>
              </w:rPr>
              <w:t>89</w:t>
            </w:r>
          </w:p>
        </w:tc>
        <w:tc>
          <w:tcPr>
            <w:tcW w:w="624" w:type="dxa"/>
            <w:vAlign w:val="center"/>
          </w:tcPr>
          <w:p w14:paraId="796CCC3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DE2FD4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681B2F2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5EE063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771A4F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DD2F6C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15299C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8E1F41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F5E8BF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92C92F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E0F00D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523EADFD" w14:textId="77777777" w:rsidTr="005A446F">
        <w:trPr>
          <w:gridBefore w:val="1"/>
          <w:gridAfter w:val="1"/>
          <w:wBefore w:w="318" w:type="dxa"/>
          <w:wAfter w:w="779" w:type="dxa"/>
          <w:trHeight w:val="340"/>
        </w:trPr>
        <w:tc>
          <w:tcPr>
            <w:tcW w:w="624" w:type="dxa"/>
            <w:shd w:val="clear" w:color="auto" w:fill="auto"/>
            <w:noWrap/>
            <w:vAlign w:val="center"/>
          </w:tcPr>
          <w:p w14:paraId="4B1E8DA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E2D65C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EA69E3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911A2A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499398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541DD7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ADA193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C05230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4C1E70A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46D59D9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0C0AEC7E"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80</w:t>
            </w:r>
            <w:r>
              <w:rPr>
                <w:rFonts w:asciiTheme="minorHAnsi" w:eastAsia="Dotum" w:hAnsiTheme="minorHAnsi" w:cs="Arial"/>
                <w:szCs w:val="22"/>
              </w:rPr>
              <w:t>−</w:t>
            </w:r>
            <w:r w:rsidRPr="008A67D7">
              <w:rPr>
                <w:rFonts w:asciiTheme="minorHAnsi" w:eastAsia="Dotum" w:hAnsiTheme="minorHAnsi" w:cs="Arial"/>
                <w:szCs w:val="22"/>
              </w:rPr>
              <w:t>84</w:t>
            </w:r>
          </w:p>
        </w:tc>
        <w:tc>
          <w:tcPr>
            <w:tcW w:w="624" w:type="dxa"/>
            <w:vAlign w:val="center"/>
          </w:tcPr>
          <w:p w14:paraId="1A1F5A5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FD8A64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56FA4E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715BA6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79C2FA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DDDACC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C3B341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649A38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214529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0B0E95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DF52FF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07B2FC0A" w14:textId="77777777" w:rsidTr="005A446F">
        <w:trPr>
          <w:gridBefore w:val="1"/>
          <w:gridAfter w:val="1"/>
          <w:wBefore w:w="318" w:type="dxa"/>
          <w:wAfter w:w="779" w:type="dxa"/>
          <w:trHeight w:val="340"/>
        </w:trPr>
        <w:tc>
          <w:tcPr>
            <w:tcW w:w="624" w:type="dxa"/>
            <w:shd w:val="clear" w:color="auto" w:fill="auto"/>
            <w:noWrap/>
            <w:vAlign w:val="center"/>
          </w:tcPr>
          <w:p w14:paraId="49A59BC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155E51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742FF0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03F38B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46F97A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819ACF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C0D94F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019812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D7CADC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33247C3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9BF5096"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75</w:t>
            </w:r>
            <w:r>
              <w:rPr>
                <w:rFonts w:asciiTheme="minorHAnsi" w:eastAsia="Dotum" w:hAnsiTheme="minorHAnsi" w:cs="Arial"/>
                <w:szCs w:val="22"/>
              </w:rPr>
              <w:t>−</w:t>
            </w:r>
            <w:r w:rsidRPr="008A67D7">
              <w:rPr>
                <w:rFonts w:asciiTheme="minorHAnsi" w:eastAsia="Dotum" w:hAnsiTheme="minorHAnsi" w:cs="Arial"/>
                <w:szCs w:val="22"/>
              </w:rPr>
              <w:t>79</w:t>
            </w:r>
          </w:p>
        </w:tc>
        <w:tc>
          <w:tcPr>
            <w:tcW w:w="624" w:type="dxa"/>
            <w:vAlign w:val="center"/>
          </w:tcPr>
          <w:p w14:paraId="5B8339D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44F0BE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7878C9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629F64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2DA68F3"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FF8F39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CA6B6D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2C1F44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5C455C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81A956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EE30E9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50BAD0AB" w14:textId="77777777" w:rsidTr="005A446F">
        <w:trPr>
          <w:gridBefore w:val="1"/>
          <w:gridAfter w:val="1"/>
          <w:wBefore w:w="318" w:type="dxa"/>
          <w:wAfter w:w="779" w:type="dxa"/>
          <w:trHeight w:val="340"/>
        </w:trPr>
        <w:tc>
          <w:tcPr>
            <w:tcW w:w="624" w:type="dxa"/>
            <w:shd w:val="clear" w:color="auto" w:fill="auto"/>
            <w:noWrap/>
            <w:vAlign w:val="center"/>
          </w:tcPr>
          <w:p w14:paraId="787BCEE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0BDEB8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1028CD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9E2D1C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D97854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8E1E76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D76A9F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C62487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1829C6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AB6E47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2567D39F"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70</w:t>
            </w:r>
            <w:r>
              <w:rPr>
                <w:rFonts w:asciiTheme="minorHAnsi" w:eastAsia="Dotum" w:hAnsiTheme="minorHAnsi" w:cs="Arial"/>
                <w:szCs w:val="22"/>
              </w:rPr>
              <w:t>−</w:t>
            </w:r>
            <w:r w:rsidRPr="008A67D7">
              <w:rPr>
                <w:rFonts w:asciiTheme="minorHAnsi" w:eastAsia="Dotum" w:hAnsiTheme="minorHAnsi" w:cs="Arial"/>
                <w:szCs w:val="22"/>
              </w:rPr>
              <w:t>74</w:t>
            </w:r>
          </w:p>
        </w:tc>
        <w:tc>
          <w:tcPr>
            <w:tcW w:w="624" w:type="dxa"/>
            <w:vAlign w:val="center"/>
          </w:tcPr>
          <w:p w14:paraId="1B2E3BB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7B4A49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81C232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A7D073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98B0C2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65EAE3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94DDFE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B9360A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FF0E32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747373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21F2AD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48D5FE65" w14:textId="77777777" w:rsidTr="005A446F">
        <w:trPr>
          <w:gridBefore w:val="1"/>
          <w:gridAfter w:val="1"/>
          <w:wBefore w:w="318" w:type="dxa"/>
          <w:wAfter w:w="779" w:type="dxa"/>
          <w:trHeight w:val="340"/>
        </w:trPr>
        <w:tc>
          <w:tcPr>
            <w:tcW w:w="624" w:type="dxa"/>
            <w:shd w:val="clear" w:color="auto" w:fill="auto"/>
            <w:noWrap/>
            <w:vAlign w:val="center"/>
          </w:tcPr>
          <w:p w14:paraId="29E41F2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F8C6F7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99C0C1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28846C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1107FF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109CC4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FEE4CF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40C11D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E14A0E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86E4C5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A73477A"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65</w:t>
            </w:r>
            <w:r>
              <w:rPr>
                <w:rFonts w:asciiTheme="minorHAnsi" w:eastAsia="Dotum" w:hAnsiTheme="minorHAnsi" w:cs="Arial"/>
                <w:szCs w:val="22"/>
              </w:rPr>
              <w:t>−</w:t>
            </w:r>
            <w:r w:rsidRPr="008A67D7">
              <w:rPr>
                <w:rFonts w:asciiTheme="minorHAnsi" w:eastAsia="Dotum" w:hAnsiTheme="minorHAnsi" w:cs="Arial"/>
                <w:szCs w:val="22"/>
              </w:rPr>
              <w:t>69</w:t>
            </w:r>
          </w:p>
        </w:tc>
        <w:tc>
          <w:tcPr>
            <w:tcW w:w="624" w:type="dxa"/>
            <w:vAlign w:val="center"/>
          </w:tcPr>
          <w:p w14:paraId="5389CAB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831CB0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947C15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30D1C82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AF76E6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154670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E003A3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9C5902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B37A3B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0904B2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AA00B1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4C7736F0" w14:textId="77777777" w:rsidTr="005A446F">
        <w:trPr>
          <w:gridBefore w:val="1"/>
          <w:gridAfter w:val="1"/>
          <w:wBefore w:w="318" w:type="dxa"/>
          <w:wAfter w:w="779" w:type="dxa"/>
          <w:trHeight w:val="340"/>
        </w:trPr>
        <w:tc>
          <w:tcPr>
            <w:tcW w:w="624" w:type="dxa"/>
            <w:shd w:val="clear" w:color="auto" w:fill="auto"/>
            <w:noWrap/>
            <w:vAlign w:val="center"/>
          </w:tcPr>
          <w:p w14:paraId="548D336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7F9873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AC4A3B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4CA7F4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782673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0BDA1E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5F8483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0F691F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E4B648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D5B4C9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52953280"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60</w:t>
            </w:r>
            <w:r>
              <w:rPr>
                <w:rFonts w:asciiTheme="minorHAnsi" w:eastAsia="Dotum" w:hAnsiTheme="minorHAnsi" w:cs="Arial"/>
                <w:szCs w:val="22"/>
              </w:rPr>
              <w:t>−</w:t>
            </w:r>
            <w:r w:rsidRPr="008A67D7">
              <w:rPr>
                <w:rFonts w:asciiTheme="minorHAnsi" w:eastAsia="Dotum" w:hAnsiTheme="minorHAnsi" w:cs="Arial"/>
                <w:szCs w:val="22"/>
              </w:rPr>
              <w:t>64</w:t>
            </w:r>
          </w:p>
        </w:tc>
        <w:tc>
          <w:tcPr>
            <w:tcW w:w="624" w:type="dxa"/>
            <w:vAlign w:val="center"/>
          </w:tcPr>
          <w:p w14:paraId="40BF3633"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28F0EA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5320B7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BEF86B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F0EFB5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CCCCD3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7E9689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05DFF6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11C2C8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0E5C2A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96AACE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10FD7C9E" w14:textId="77777777" w:rsidTr="005A446F">
        <w:trPr>
          <w:gridBefore w:val="1"/>
          <w:gridAfter w:val="1"/>
          <w:wBefore w:w="318" w:type="dxa"/>
          <w:wAfter w:w="779" w:type="dxa"/>
          <w:trHeight w:val="340"/>
        </w:trPr>
        <w:tc>
          <w:tcPr>
            <w:tcW w:w="624" w:type="dxa"/>
            <w:shd w:val="clear" w:color="auto" w:fill="auto"/>
            <w:noWrap/>
            <w:vAlign w:val="center"/>
          </w:tcPr>
          <w:p w14:paraId="1483710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194CDB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4A50F6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B4D543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0A47B6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11DF0F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4B1D41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522BA5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4054889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6088D3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11DCBE6"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55</w:t>
            </w:r>
            <w:r>
              <w:rPr>
                <w:rFonts w:asciiTheme="minorHAnsi" w:eastAsia="Dotum" w:hAnsiTheme="minorHAnsi" w:cs="Arial"/>
                <w:szCs w:val="22"/>
              </w:rPr>
              <w:t>−</w:t>
            </w:r>
            <w:r w:rsidRPr="008A67D7">
              <w:rPr>
                <w:rFonts w:asciiTheme="minorHAnsi" w:eastAsia="Dotum" w:hAnsiTheme="minorHAnsi" w:cs="Arial"/>
                <w:szCs w:val="22"/>
              </w:rPr>
              <w:t>59</w:t>
            </w:r>
          </w:p>
        </w:tc>
        <w:tc>
          <w:tcPr>
            <w:tcW w:w="624" w:type="dxa"/>
            <w:vAlign w:val="center"/>
          </w:tcPr>
          <w:p w14:paraId="3F23FF63"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30941B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52B17F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144578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5DF5B7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4C4DA9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F03B8E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CDAAB5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BEC5F3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60D410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58596F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5087C130" w14:textId="77777777" w:rsidTr="005A446F">
        <w:trPr>
          <w:gridBefore w:val="1"/>
          <w:gridAfter w:val="1"/>
          <w:wBefore w:w="318" w:type="dxa"/>
          <w:wAfter w:w="779" w:type="dxa"/>
          <w:trHeight w:val="340"/>
        </w:trPr>
        <w:tc>
          <w:tcPr>
            <w:tcW w:w="624" w:type="dxa"/>
            <w:shd w:val="clear" w:color="auto" w:fill="auto"/>
            <w:noWrap/>
            <w:vAlign w:val="center"/>
          </w:tcPr>
          <w:p w14:paraId="67A268A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C96A64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A763EE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556D09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E8E34E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0909D9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6FBA17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E6E681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4C9BF89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69DC36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3D5F1A5E"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50</w:t>
            </w:r>
            <w:r>
              <w:rPr>
                <w:rFonts w:asciiTheme="minorHAnsi" w:eastAsia="Dotum" w:hAnsiTheme="minorHAnsi" w:cs="Arial"/>
                <w:szCs w:val="22"/>
              </w:rPr>
              <w:t>−</w:t>
            </w:r>
            <w:r w:rsidRPr="008A67D7">
              <w:rPr>
                <w:rFonts w:asciiTheme="minorHAnsi" w:eastAsia="Dotum" w:hAnsiTheme="minorHAnsi" w:cs="Arial"/>
                <w:szCs w:val="22"/>
              </w:rPr>
              <w:t>54</w:t>
            </w:r>
          </w:p>
        </w:tc>
        <w:tc>
          <w:tcPr>
            <w:tcW w:w="624" w:type="dxa"/>
            <w:vAlign w:val="center"/>
          </w:tcPr>
          <w:p w14:paraId="048365F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FEB51B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1AB31B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F9F684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170AFC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B15524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C01F223"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1B3228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0413C0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1A903A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BFEFEF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3D527F37" w14:textId="77777777" w:rsidTr="005A446F">
        <w:trPr>
          <w:gridBefore w:val="1"/>
          <w:gridAfter w:val="1"/>
          <w:wBefore w:w="318" w:type="dxa"/>
          <w:wAfter w:w="779" w:type="dxa"/>
          <w:trHeight w:val="340"/>
        </w:trPr>
        <w:tc>
          <w:tcPr>
            <w:tcW w:w="624" w:type="dxa"/>
            <w:shd w:val="clear" w:color="auto" w:fill="auto"/>
            <w:noWrap/>
            <w:vAlign w:val="center"/>
          </w:tcPr>
          <w:p w14:paraId="030B338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FC42A1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38EA33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218926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3B56B4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1E2932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C336C9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BD9FCF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4CAE30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674661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5A7CBB58"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45</w:t>
            </w:r>
            <w:r>
              <w:rPr>
                <w:rFonts w:asciiTheme="minorHAnsi" w:eastAsia="Dotum" w:hAnsiTheme="minorHAnsi" w:cs="Arial"/>
                <w:szCs w:val="22"/>
              </w:rPr>
              <w:t>−</w:t>
            </w:r>
            <w:r w:rsidRPr="008A67D7">
              <w:rPr>
                <w:rFonts w:asciiTheme="minorHAnsi" w:eastAsia="Dotum" w:hAnsiTheme="minorHAnsi" w:cs="Arial"/>
                <w:szCs w:val="22"/>
              </w:rPr>
              <w:t>49</w:t>
            </w:r>
          </w:p>
        </w:tc>
        <w:tc>
          <w:tcPr>
            <w:tcW w:w="624" w:type="dxa"/>
            <w:vAlign w:val="center"/>
          </w:tcPr>
          <w:p w14:paraId="7E2C140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C085FE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6854E0C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1B40693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110656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D0EE9C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02B241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214C4C0"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1CCC24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74625C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923CBE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769C939A" w14:textId="77777777" w:rsidTr="005A446F">
        <w:trPr>
          <w:gridBefore w:val="1"/>
          <w:gridAfter w:val="1"/>
          <w:wBefore w:w="318" w:type="dxa"/>
          <w:wAfter w:w="779" w:type="dxa"/>
          <w:trHeight w:val="340"/>
        </w:trPr>
        <w:tc>
          <w:tcPr>
            <w:tcW w:w="624" w:type="dxa"/>
            <w:shd w:val="clear" w:color="auto" w:fill="auto"/>
            <w:noWrap/>
            <w:vAlign w:val="center"/>
          </w:tcPr>
          <w:p w14:paraId="20E7251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E86C17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2B8D17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74896E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6D1D92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B83D68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BCAB9F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B4CEB0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0E0810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3FC1853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7E213D64"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40</w:t>
            </w:r>
            <w:r>
              <w:rPr>
                <w:rFonts w:asciiTheme="minorHAnsi" w:eastAsia="Dotum" w:hAnsiTheme="minorHAnsi" w:cs="Arial"/>
                <w:szCs w:val="22"/>
              </w:rPr>
              <w:t>−</w:t>
            </w:r>
            <w:r w:rsidRPr="008A67D7">
              <w:rPr>
                <w:rFonts w:asciiTheme="minorHAnsi" w:eastAsia="Dotum" w:hAnsiTheme="minorHAnsi" w:cs="Arial"/>
                <w:szCs w:val="22"/>
              </w:rPr>
              <w:t>44</w:t>
            </w:r>
          </w:p>
        </w:tc>
        <w:tc>
          <w:tcPr>
            <w:tcW w:w="624" w:type="dxa"/>
            <w:vAlign w:val="center"/>
          </w:tcPr>
          <w:p w14:paraId="5C3D0E8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D632BC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093703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345090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A77647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15557A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20FC31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1BCDA2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50A8B0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084322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A840AB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56AC04B6" w14:textId="77777777" w:rsidTr="005A446F">
        <w:trPr>
          <w:gridBefore w:val="1"/>
          <w:gridAfter w:val="1"/>
          <w:wBefore w:w="318" w:type="dxa"/>
          <w:wAfter w:w="779" w:type="dxa"/>
          <w:trHeight w:val="340"/>
        </w:trPr>
        <w:tc>
          <w:tcPr>
            <w:tcW w:w="624" w:type="dxa"/>
            <w:shd w:val="clear" w:color="auto" w:fill="auto"/>
            <w:noWrap/>
            <w:vAlign w:val="center"/>
          </w:tcPr>
          <w:p w14:paraId="6FD77BD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8B6115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BC304C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39C050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37A1EE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F01898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90687B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A9158B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5061BA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65FE36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07A4E648"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35</w:t>
            </w:r>
            <w:r>
              <w:rPr>
                <w:rFonts w:asciiTheme="minorHAnsi" w:eastAsia="Dotum" w:hAnsiTheme="minorHAnsi" w:cs="Arial"/>
                <w:szCs w:val="22"/>
              </w:rPr>
              <w:t>−</w:t>
            </w:r>
            <w:r w:rsidRPr="008A67D7">
              <w:rPr>
                <w:rFonts w:asciiTheme="minorHAnsi" w:eastAsia="Dotum" w:hAnsiTheme="minorHAnsi" w:cs="Arial"/>
                <w:szCs w:val="22"/>
              </w:rPr>
              <w:t>39</w:t>
            </w:r>
          </w:p>
        </w:tc>
        <w:tc>
          <w:tcPr>
            <w:tcW w:w="624" w:type="dxa"/>
            <w:vAlign w:val="center"/>
          </w:tcPr>
          <w:p w14:paraId="5C22FA2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4E455A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6B6E88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3204068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F7AF6F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B61CCC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1F9E71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B22BC9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EAA9E6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28C1802"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381D3E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606C7B8C" w14:textId="77777777" w:rsidTr="005A446F">
        <w:trPr>
          <w:gridBefore w:val="1"/>
          <w:gridAfter w:val="1"/>
          <w:wBefore w:w="318" w:type="dxa"/>
          <w:wAfter w:w="779" w:type="dxa"/>
          <w:trHeight w:val="340"/>
        </w:trPr>
        <w:tc>
          <w:tcPr>
            <w:tcW w:w="624" w:type="dxa"/>
            <w:shd w:val="clear" w:color="auto" w:fill="auto"/>
            <w:noWrap/>
            <w:vAlign w:val="center"/>
          </w:tcPr>
          <w:p w14:paraId="203D9D4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6C65FA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34FE3A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ADE609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02CDE5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45AAD1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5AFEE8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95E855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A2E1B5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35DBD66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4DBD5302"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30</w:t>
            </w:r>
            <w:r>
              <w:rPr>
                <w:rFonts w:asciiTheme="minorHAnsi" w:eastAsia="Dotum" w:hAnsiTheme="minorHAnsi" w:cs="Arial"/>
                <w:szCs w:val="22"/>
              </w:rPr>
              <w:t>−</w:t>
            </w:r>
            <w:r w:rsidRPr="008A67D7">
              <w:rPr>
                <w:rFonts w:asciiTheme="minorHAnsi" w:eastAsia="Dotum" w:hAnsiTheme="minorHAnsi" w:cs="Arial"/>
                <w:szCs w:val="22"/>
              </w:rPr>
              <w:t>34</w:t>
            </w:r>
          </w:p>
        </w:tc>
        <w:tc>
          <w:tcPr>
            <w:tcW w:w="624" w:type="dxa"/>
            <w:vAlign w:val="center"/>
          </w:tcPr>
          <w:p w14:paraId="73265DE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1ED292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250ACE3"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C0553A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3665F8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96B39D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1970D1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ADD8A8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018948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A076C1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9CB89A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259E5567" w14:textId="77777777" w:rsidTr="005A446F">
        <w:trPr>
          <w:gridBefore w:val="1"/>
          <w:gridAfter w:val="1"/>
          <w:wBefore w:w="318" w:type="dxa"/>
          <w:wAfter w:w="779" w:type="dxa"/>
          <w:trHeight w:val="340"/>
        </w:trPr>
        <w:tc>
          <w:tcPr>
            <w:tcW w:w="624" w:type="dxa"/>
            <w:shd w:val="clear" w:color="auto" w:fill="auto"/>
            <w:noWrap/>
            <w:vAlign w:val="center"/>
          </w:tcPr>
          <w:p w14:paraId="3CCC865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D49D72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4D0959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1079D3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C264AC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40E7B7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AA29A22"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3AFFDC6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4B70AE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D2ADFB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70D56378"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25</w:t>
            </w:r>
            <w:r>
              <w:rPr>
                <w:rFonts w:asciiTheme="minorHAnsi" w:eastAsia="Dotum" w:hAnsiTheme="minorHAnsi" w:cs="Arial"/>
                <w:szCs w:val="22"/>
              </w:rPr>
              <w:t>−</w:t>
            </w:r>
            <w:r w:rsidRPr="008A67D7">
              <w:rPr>
                <w:rFonts w:asciiTheme="minorHAnsi" w:eastAsia="Dotum" w:hAnsiTheme="minorHAnsi" w:cs="Arial"/>
                <w:szCs w:val="22"/>
              </w:rPr>
              <w:t>29</w:t>
            </w:r>
          </w:p>
        </w:tc>
        <w:tc>
          <w:tcPr>
            <w:tcW w:w="624" w:type="dxa"/>
            <w:vAlign w:val="center"/>
          </w:tcPr>
          <w:p w14:paraId="4555D35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899042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141F0D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09C12E5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31A948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3DC17E6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31AEA1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A9368C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42817E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12AB36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E30EA6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27370145" w14:textId="77777777" w:rsidTr="005A446F">
        <w:trPr>
          <w:gridBefore w:val="1"/>
          <w:gridAfter w:val="1"/>
          <w:wBefore w:w="318" w:type="dxa"/>
          <w:wAfter w:w="779" w:type="dxa"/>
          <w:trHeight w:val="340"/>
        </w:trPr>
        <w:tc>
          <w:tcPr>
            <w:tcW w:w="624" w:type="dxa"/>
            <w:shd w:val="clear" w:color="auto" w:fill="auto"/>
            <w:noWrap/>
            <w:vAlign w:val="center"/>
          </w:tcPr>
          <w:p w14:paraId="463F294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01F995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74A141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FF28C4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26FB7B2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8B10D7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B5F71B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779961BF"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5247E36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AEBF2C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38CCDE7C"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20</w:t>
            </w:r>
            <w:r>
              <w:rPr>
                <w:rFonts w:asciiTheme="minorHAnsi" w:eastAsia="Dotum" w:hAnsiTheme="minorHAnsi" w:cs="Arial"/>
                <w:szCs w:val="22"/>
              </w:rPr>
              <w:t>−</w:t>
            </w:r>
            <w:r w:rsidRPr="008A67D7">
              <w:rPr>
                <w:rFonts w:asciiTheme="minorHAnsi" w:eastAsia="Dotum" w:hAnsiTheme="minorHAnsi" w:cs="Arial"/>
                <w:szCs w:val="22"/>
              </w:rPr>
              <w:t>24</w:t>
            </w:r>
          </w:p>
        </w:tc>
        <w:tc>
          <w:tcPr>
            <w:tcW w:w="624" w:type="dxa"/>
            <w:vAlign w:val="center"/>
          </w:tcPr>
          <w:p w14:paraId="2680050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84CB58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1DDD94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6E5910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FFA56C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1E096F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00D61A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C68BD6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93701E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E51649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38DEFD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16706725" w14:textId="77777777" w:rsidTr="005A446F">
        <w:trPr>
          <w:gridBefore w:val="1"/>
          <w:gridAfter w:val="1"/>
          <w:wBefore w:w="318" w:type="dxa"/>
          <w:wAfter w:w="779" w:type="dxa"/>
          <w:trHeight w:val="340"/>
        </w:trPr>
        <w:tc>
          <w:tcPr>
            <w:tcW w:w="624" w:type="dxa"/>
            <w:shd w:val="clear" w:color="auto" w:fill="auto"/>
            <w:noWrap/>
            <w:vAlign w:val="center"/>
          </w:tcPr>
          <w:p w14:paraId="043878C8"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57E336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5879AD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4E4CE7F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776B430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8F8012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D51B85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1319ED2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4AAA05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00D620E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31B8AB43"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15</w:t>
            </w:r>
            <w:r>
              <w:rPr>
                <w:rFonts w:asciiTheme="minorHAnsi" w:eastAsia="Dotum" w:hAnsiTheme="minorHAnsi" w:cs="Arial"/>
                <w:szCs w:val="22"/>
              </w:rPr>
              <w:t>−</w:t>
            </w:r>
            <w:r w:rsidRPr="008A67D7">
              <w:rPr>
                <w:rFonts w:asciiTheme="minorHAnsi" w:eastAsia="Dotum" w:hAnsiTheme="minorHAnsi" w:cs="Arial"/>
                <w:szCs w:val="22"/>
              </w:rPr>
              <w:t>19</w:t>
            </w:r>
          </w:p>
        </w:tc>
        <w:tc>
          <w:tcPr>
            <w:tcW w:w="624" w:type="dxa"/>
            <w:vAlign w:val="center"/>
          </w:tcPr>
          <w:p w14:paraId="148EFA6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C29880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7053D8E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5BB6120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2DE823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5D36527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80795C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60A8DC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DEDB68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23802B77"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710469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6C7AD2CC" w14:textId="77777777" w:rsidTr="005A446F">
        <w:trPr>
          <w:gridBefore w:val="1"/>
          <w:gridAfter w:val="1"/>
          <w:wBefore w:w="318" w:type="dxa"/>
          <w:wAfter w:w="779" w:type="dxa"/>
          <w:trHeight w:val="340"/>
        </w:trPr>
        <w:tc>
          <w:tcPr>
            <w:tcW w:w="624" w:type="dxa"/>
            <w:shd w:val="clear" w:color="auto" w:fill="auto"/>
            <w:noWrap/>
            <w:vAlign w:val="center"/>
          </w:tcPr>
          <w:p w14:paraId="7131C5F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1D837DA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5879287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3B13510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F18388E"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0F3E969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shd w:val="clear" w:color="auto" w:fill="auto"/>
            <w:noWrap/>
            <w:vAlign w:val="center"/>
          </w:tcPr>
          <w:p w14:paraId="6F2349F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37D943E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250FA19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vAlign w:val="center"/>
          </w:tcPr>
          <w:p w14:paraId="63B78E3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shd w:val="clear" w:color="auto" w:fill="C4F9DD" w:themeFill="accent3" w:themeFillTint="33"/>
            <w:noWrap/>
            <w:vAlign w:val="center"/>
          </w:tcPr>
          <w:p w14:paraId="13D81586"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10</w:t>
            </w:r>
            <w:r>
              <w:rPr>
                <w:rFonts w:asciiTheme="minorHAnsi" w:eastAsia="Dotum" w:hAnsiTheme="minorHAnsi" w:cs="Arial"/>
                <w:szCs w:val="22"/>
              </w:rPr>
              <w:t>−</w:t>
            </w:r>
            <w:r w:rsidRPr="008A67D7">
              <w:rPr>
                <w:rFonts w:asciiTheme="minorHAnsi" w:eastAsia="Dotum" w:hAnsiTheme="minorHAnsi" w:cs="Arial"/>
                <w:szCs w:val="22"/>
              </w:rPr>
              <w:t>14</w:t>
            </w:r>
          </w:p>
        </w:tc>
        <w:tc>
          <w:tcPr>
            <w:tcW w:w="624" w:type="dxa"/>
            <w:vAlign w:val="center"/>
          </w:tcPr>
          <w:p w14:paraId="63BE6FF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1BDA8970"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29D7495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vAlign w:val="center"/>
          </w:tcPr>
          <w:p w14:paraId="43250BD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F43CEE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766778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61041B4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5977D8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4FB8C013"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7DAD6CB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shd w:val="clear" w:color="auto" w:fill="auto"/>
            <w:noWrap/>
            <w:vAlign w:val="center"/>
          </w:tcPr>
          <w:p w14:paraId="0131BF0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7511598B" w14:textId="77777777" w:rsidTr="005A446F">
        <w:trPr>
          <w:gridBefore w:val="1"/>
          <w:gridAfter w:val="1"/>
          <w:wBefore w:w="318" w:type="dxa"/>
          <w:wAfter w:w="779" w:type="dxa"/>
          <w:trHeight w:val="340"/>
        </w:trPr>
        <w:tc>
          <w:tcPr>
            <w:tcW w:w="624" w:type="dxa"/>
            <w:tcBorders>
              <w:bottom w:val="single" w:sz="4" w:space="0" w:color="11AB5A" w:themeColor="accent3"/>
            </w:tcBorders>
            <w:shd w:val="clear" w:color="auto" w:fill="auto"/>
            <w:noWrap/>
            <w:vAlign w:val="center"/>
          </w:tcPr>
          <w:p w14:paraId="3EF5D91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78962BD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341C7A79"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4393439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03956E6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16B7FCEB"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shd w:val="clear" w:color="auto" w:fill="auto"/>
            <w:noWrap/>
            <w:vAlign w:val="center"/>
          </w:tcPr>
          <w:p w14:paraId="2B6E8503"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vAlign w:val="center"/>
          </w:tcPr>
          <w:p w14:paraId="49F17C1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vAlign w:val="center"/>
          </w:tcPr>
          <w:p w14:paraId="50313F96"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bottom w:val="single" w:sz="4" w:space="0" w:color="11AB5A" w:themeColor="accent3"/>
            </w:tcBorders>
            <w:vAlign w:val="center"/>
          </w:tcPr>
          <w:p w14:paraId="0C614C2A"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tcBorders>
              <w:bottom w:val="single" w:sz="4" w:space="0" w:color="11AB5A" w:themeColor="accent3"/>
            </w:tcBorders>
            <w:shd w:val="clear" w:color="auto" w:fill="C4F9DD" w:themeFill="accent3" w:themeFillTint="33"/>
            <w:noWrap/>
            <w:vAlign w:val="center"/>
          </w:tcPr>
          <w:p w14:paraId="0BB3A59A"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5</w:t>
            </w:r>
            <w:r>
              <w:rPr>
                <w:rFonts w:asciiTheme="minorHAnsi" w:eastAsia="Dotum" w:hAnsiTheme="minorHAnsi" w:cs="Arial"/>
                <w:szCs w:val="22"/>
              </w:rPr>
              <w:t>−</w:t>
            </w:r>
            <w:r w:rsidRPr="008A67D7">
              <w:rPr>
                <w:rFonts w:asciiTheme="minorHAnsi" w:eastAsia="Dotum" w:hAnsiTheme="minorHAnsi" w:cs="Arial"/>
                <w:szCs w:val="22"/>
              </w:rPr>
              <w:t>9</w:t>
            </w:r>
          </w:p>
        </w:tc>
        <w:tc>
          <w:tcPr>
            <w:tcW w:w="624" w:type="dxa"/>
            <w:tcBorders>
              <w:bottom w:val="single" w:sz="4" w:space="0" w:color="11AB5A" w:themeColor="accent3"/>
            </w:tcBorders>
            <w:vAlign w:val="center"/>
          </w:tcPr>
          <w:p w14:paraId="05E4BD3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333BD0A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vAlign w:val="center"/>
          </w:tcPr>
          <w:p w14:paraId="18BF8EA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vAlign w:val="center"/>
          </w:tcPr>
          <w:p w14:paraId="07D142B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01F82A7D"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2882BB01"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3A4CD4AE"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3087F459"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6AB5CBB4"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5B549C45"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bottom w:val="single" w:sz="4" w:space="0" w:color="11AB5A" w:themeColor="accent3"/>
            </w:tcBorders>
            <w:shd w:val="clear" w:color="auto" w:fill="auto"/>
            <w:noWrap/>
            <w:vAlign w:val="center"/>
          </w:tcPr>
          <w:p w14:paraId="57FBE1C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7436DE74" w14:textId="77777777" w:rsidTr="005A446F">
        <w:trPr>
          <w:gridBefore w:val="1"/>
          <w:gridAfter w:val="1"/>
          <w:wBefore w:w="318" w:type="dxa"/>
          <w:wAfter w:w="779" w:type="dxa"/>
          <w:trHeight w:val="340"/>
        </w:trPr>
        <w:tc>
          <w:tcPr>
            <w:tcW w:w="624" w:type="dxa"/>
            <w:tcBorders>
              <w:top w:val="single" w:sz="4" w:space="0" w:color="11AB5A" w:themeColor="accent3"/>
              <w:bottom w:val="single" w:sz="18" w:space="0" w:color="11AB5A" w:themeColor="accent3"/>
            </w:tcBorders>
            <w:shd w:val="clear" w:color="auto" w:fill="auto"/>
            <w:noWrap/>
            <w:vAlign w:val="center"/>
          </w:tcPr>
          <w:p w14:paraId="35A529ED"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1C46295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4AABAF17"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3768D4B5"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4BB4E4F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75BFCC7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5A12CB30"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vAlign w:val="center"/>
          </w:tcPr>
          <w:p w14:paraId="1E09DCDC"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vAlign w:val="center"/>
          </w:tcPr>
          <w:p w14:paraId="7B6AB764"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624" w:type="dxa"/>
            <w:tcBorders>
              <w:top w:val="single" w:sz="4" w:space="0" w:color="11AB5A" w:themeColor="accent3"/>
              <w:bottom w:val="single" w:sz="18" w:space="0" w:color="11AB5A" w:themeColor="accent3"/>
            </w:tcBorders>
            <w:vAlign w:val="center"/>
          </w:tcPr>
          <w:p w14:paraId="480A5E81" w14:textId="77777777" w:rsidR="005A446F" w:rsidRPr="008A67D7" w:rsidRDefault="005A446F" w:rsidP="005A446F">
            <w:pPr>
              <w:spacing w:before="40" w:after="40" w:line="240" w:lineRule="auto"/>
              <w:jc w:val="center"/>
              <w:rPr>
                <w:rFonts w:asciiTheme="minorHAnsi" w:eastAsia="Dotum" w:hAnsiTheme="minorHAnsi" w:cs="Arial"/>
                <w:szCs w:val="22"/>
              </w:rPr>
            </w:pPr>
          </w:p>
        </w:tc>
        <w:tc>
          <w:tcPr>
            <w:tcW w:w="1077" w:type="dxa"/>
            <w:tcBorders>
              <w:top w:val="single" w:sz="4" w:space="0" w:color="11AB5A" w:themeColor="accent3"/>
              <w:bottom w:val="single" w:sz="18" w:space="0" w:color="11AB5A" w:themeColor="accent3"/>
            </w:tcBorders>
            <w:shd w:val="clear" w:color="auto" w:fill="C4F9DD" w:themeFill="accent3" w:themeFillTint="33"/>
            <w:noWrap/>
            <w:vAlign w:val="center"/>
          </w:tcPr>
          <w:p w14:paraId="50D85959" w14:textId="77777777" w:rsidR="005A446F" w:rsidRPr="008A67D7" w:rsidRDefault="005A446F" w:rsidP="005A446F">
            <w:pPr>
              <w:spacing w:before="40" w:after="40" w:line="240" w:lineRule="auto"/>
              <w:jc w:val="center"/>
              <w:rPr>
                <w:rFonts w:asciiTheme="minorHAnsi" w:eastAsia="Dotum" w:hAnsiTheme="minorHAnsi" w:cs="Arial"/>
                <w:szCs w:val="22"/>
              </w:rPr>
            </w:pPr>
            <w:r w:rsidRPr="008A67D7">
              <w:rPr>
                <w:rFonts w:asciiTheme="minorHAnsi" w:eastAsia="Dotum" w:hAnsiTheme="minorHAnsi" w:cs="Arial"/>
                <w:szCs w:val="22"/>
              </w:rPr>
              <w:t>0</w:t>
            </w:r>
            <w:r>
              <w:rPr>
                <w:rFonts w:asciiTheme="minorHAnsi" w:eastAsia="Dotum" w:hAnsiTheme="minorHAnsi" w:cs="Arial"/>
                <w:szCs w:val="22"/>
              </w:rPr>
              <w:t>−</w:t>
            </w:r>
            <w:r w:rsidRPr="008A67D7">
              <w:rPr>
                <w:rFonts w:asciiTheme="minorHAnsi" w:eastAsia="Dotum" w:hAnsiTheme="minorHAnsi" w:cs="Arial"/>
                <w:szCs w:val="22"/>
              </w:rPr>
              <w:t>4</w:t>
            </w:r>
          </w:p>
        </w:tc>
        <w:tc>
          <w:tcPr>
            <w:tcW w:w="624" w:type="dxa"/>
            <w:tcBorders>
              <w:top w:val="single" w:sz="4" w:space="0" w:color="11AB5A" w:themeColor="accent3"/>
              <w:bottom w:val="single" w:sz="18" w:space="0" w:color="11AB5A" w:themeColor="accent3"/>
            </w:tcBorders>
            <w:vAlign w:val="center"/>
          </w:tcPr>
          <w:p w14:paraId="16E8870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7191976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vAlign w:val="center"/>
          </w:tcPr>
          <w:p w14:paraId="796AEFAF"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vAlign w:val="center"/>
          </w:tcPr>
          <w:p w14:paraId="167A0A8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62F2C3E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1652F746"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07E4F74C"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75EFE14B"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0EA2ED6A"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1B7AB608"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c>
          <w:tcPr>
            <w:tcW w:w="624" w:type="dxa"/>
            <w:tcBorders>
              <w:top w:val="single" w:sz="4" w:space="0" w:color="11AB5A" w:themeColor="accent3"/>
              <w:bottom w:val="single" w:sz="18" w:space="0" w:color="11AB5A" w:themeColor="accent3"/>
            </w:tcBorders>
            <w:shd w:val="clear" w:color="auto" w:fill="auto"/>
            <w:noWrap/>
            <w:vAlign w:val="center"/>
          </w:tcPr>
          <w:p w14:paraId="4DA5FF10" w14:textId="77777777" w:rsidR="005A446F" w:rsidRPr="008A67D7" w:rsidRDefault="005A446F" w:rsidP="005A446F">
            <w:pPr>
              <w:spacing w:before="40" w:after="40" w:line="240" w:lineRule="auto"/>
              <w:jc w:val="center"/>
              <w:rPr>
                <w:rFonts w:asciiTheme="minorHAnsi" w:eastAsia="Dotum" w:hAnsiTheme="minorHAnsi" w:cs="Arial"/>
                <w:color w:val="000000" w:themeColor="text1"/>
                <w:szCs w:val="22"/>
              </w:rPr>
            </w:pPr>
          </w:p>
        </w:tc>
      </w:tr>
      <w:tr w:rsidR="005A446F" w:rsidRPr="008A67D7" w14:paraId="5873A31E" w14:textId="77777777" w:rsidTr="005A446F">
        <w:trPr>
          <w:trHeight w:val="113"/>
        </w:trPr>
        <w:tc>
          <w:tcPr>
            <w:tcW w:w="15278" w:type="dxa"/>
            <w:gridSpan w:val="24"/>
            <w:tcBorders>
              <w:top w:val="nil"/>
              <w:left w:val="nil"/>
              <w:bottom w:val="nil"/>
              <w:right w:val="nil"/>
            </w:tcBorders>
            <w:shd w:val="clear" w:color="auto" w:fill="auto"/>
            <w:noWrap/>
            <w:vAlign w:val="center"/>
          </w:tcPr>
          <w:p w14:paraId="7800F994" w14:textId="77777777" w:rsidR="005A446F" w:rsidRPr="008A67D7" w:rsidRDefault="005A446F" w:rsidP="005A446F">
            <w:pPr>
              <w:spacing w:before="120" w:after="120" w:line="240" w:lineRule="auto"/>
              <w:jc w:val="center"/>
              <w:rPr>
                <w:rFonts w:asciiTheme="minorHAnsi" w:eastAsia="Dotum" w:hAnsiTheme="minorHAnsi"/>
                <w:color w:val="C0C0C0"/>
                <w:szCs w:val="22"/>
              </w:rPr>
            </w:pPr>
            <w:r w:rsidRPr="008A67D7">
              <w:rPr>
                <w:rFonts w:asciiTheme="minorHAnsi" w:eastAsia="Dotum" w:hAnsiTheme="minorHAnsi"/>
                <w:noProof/>
                <w:szCs w:val="22"/>
                <w:lang w:eastAsia="en-GB"/>
              </w:rPr>
              <mc:AlternateContent>
                <mc:Choice Requires="wps">
                  <w:drawing>
                    <wp:inline distT="0" distB="0" distL="0" distR="0" wp14:anchorId="73884D3E" wp14:editId="4F0834BD">
                      <wp:extent cx="9489057" cy="252000"/>
                      <wp:effectExtent l="0" t="0" r="0" b="0"/>
                      <wp:docPr id="96" name="Rectangle 96"/>
                      <wp:cNvGraphicFramePr/>
                      <a:graphic xmlns:a="http://schemas.openxmlformats.org/drawingml/2006/main">
                        <a:graphicData uri="http://schemas.microsoft.com/office/word/2010/wordprocessingShape">
                          <wps:wsp>
                            <wps:cNvSpPr/>
                            <wps:spPr>
                              <a:xfrm>
                                <a:off x="0" y="0"/>
                                <a:ext cx="9489057" cy="25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C6AB0" w14:textId="77777777" w:rsidR="003C7D3D" w:rsidRDefault="003C7D3D" w:rsidP="005A446F">
                                  <w:r w:rsidRPr="004C3A1B">
                                    <w:t>10</w:t>
                                  </w:r>
                                  <w:r>
                                    <w:t xml:space="preserve">     9    </w:t>
                                  </w:r>
                                  <w:r w:rsidRPr="004C3A1B">
                                    <w:t xml:space="preserve">   8       </w:t>
                                  </w:r>
                                  <w:r>
                                    <w:t xml:space="preserve"> </w:t>
                                  </w:r>
                                  <w:r w:rsidRPr="004C3A1B">
                                    <w:t xml:space="preserve">7     </w:t>
                                  </w:r>
                                  <w:r>
                                    <w:t xml:space="preserve"> </w:t>
                                  </w:r>
                                  <w:r w:rsidRPr="004C3A1B">
                                    <w:t xml:space="preserve">  6       5      </w:t>
                                  </w:r>
                                  <w:r>
                                    <w:t xml:space="preserve">  </w:t>
                                  </w:r>
                                  <w:r w:rsidRPr="004C3A1B">
                                    <w:t xml:space="preserve">4    </w:t>
                                  </w:r>
                                  <w:r>
                                    <w:t xml:space="preserve">   </w:t>
                                  </w:r>
                                  <w:r w:rsidRPr="004C3A1B">
                                    <w:t xml:space="preserve"> 3       </w:t>
                                  </w:r>
                                  <w:r>
                                    <w:t xml:space="preserve"> 2       1       0              </w:t>
                                  </w:r>
                                  <w:r w:rsidRPr="004C3A1B">
                                    <w:t xml:space="preserve"> 0        1        2       3       </w:t>
                                  </w:r>
                                  <w:r>
                                    <w:t xml:space="preserve"> 4        5      </w:t>
                                  </w:r>
                                  <w:r w:rsidRPr="004C3A1B">
                                    <w:t xml:space="preserve"> 6       </w:t>
                                  </w:r>
                                  <w:r>
                                    <w:t xml:space="preserve"> 7        8     </w:t>
                                  </w:r>
                                  <w:r w:rsidRPr="004C3A1B">
                                    <w:t xml:space="preserve">  9       10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884D3E" id="Rectangle 96" o:spid="_x0000_s1277" style="width:747.1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" filled="f" stroked="f" strokeweight="2pt">
                      <v:textbox>
                        <w:txbxContent>
                          <w:p w14:paraId="61BC6AB0" w14:textId="77777777" w:rsidR="003C7D3D" w:rsidRDefault="003C7D3D" w:rsidP="005A446F">
                            <w:r w:rsidRPr="004C3A1B">
                              <w:t>10</w:t>
                            </w:r>
                            <w:r>
                              <w:t xml:space="preserve">     9    </w:t>
                            </w:r>
                            <w:r w:rsidRPr="004C3A1B">
                              <w:t xml:space="preserve">   8       </w:t>
                            </w:r>
                            <w:r>
                              <w:t xml:space="preserve"> </w:t>
                            </w:r>
                            <w:r w:rsidRPr="004C3A1B">
                              <w:t xml:space="preserve">7     </w:t>
                            </w:r>
                            <w:r>
                              <w:t xml:space="preserve"> </w:t>
                            </w:r>
                            <w:r w:rsidRPr="004C3A1B">
                              <w:t xml:space="preserve">  6       5      </w:t>
                            </w:r>
                            <w:r>
                              <w:t xml:space="preserve">  </w:t>
                            </w:r>
                            <w:r w:rsidRPr="004C3A1B">
                              <w:t xml:space="preserve">4    </w:t>
                            </w:r>
                            <w:r>
                              <w:t xml:space="preserve">   </w:t>
                            </w:r>
                            <w:r w:rsidRPr="004C3A1B">
                              <w:t xml:space="preserve"> 3       </w:t>
                            </w:r>
                            <w:r>
                              <w:t xml:space="preserve"> 2       1       0              </w:t>
                            </w:r>
                            <w:r w:rsidRPr="004C3A1B">
                              <w:t xml:space="preserve"> 0        1        2       3       </w:t>
                            </w:r>
                            <w:r>
                              <w:t xml:space="preserve"> 4        5      </w:t>
                            </w:r>
                            <w:r w:rsidRPr="004C3A1B">
                              <w:t xml:space="preserve"> 6       </w:t>
                            </w:r>
                            <w:r>
                              <w:t xml:space="preserve"> 7        8     </w:t>
                            </w:r>
                            <w:r w:rsidRPr="004C3A1B">
                              <w:t xml:space="preserve">  9       10</w:t>
                            </w:r>
                          </w:p>
                        </w:txbxContent>
                      </v:textbox>
                      <w10:anchorlock/>
                    </v:rect>
                  </w:pict>
                </mc:Fallback>
              </mc:AlternateContent>
            </w:r>
          </w:p>
        </w:tc>
      </w:tr>
    </w:tbl>
    <w:p w14:paraId="4F82E577" w14:textId="3B359F92" w:rsidR="00002666" w:rsidRPr="005A446F" w:rsidRDefault="005A446F" w:rsidP="005A446F">
      <w:pPr>
        <w:tabs>
          <w:tab w:val="left" w:leader="dot" w:pos="14884"/>
        </w:tabs>
        <w:spacing w:before="120" w:line="240" w:lineRule="auto"/>
        <w:jc w:val="center"/>
        <w:rPr>
          <w:rFonts w:asciiTheme="minorHAnsi" w:eastAsia="Dotum" w:hAnsiTheme="minorHAnsi"/>
          <w:b/>
          <w:szCs w:val="22"/>
        </w:rPr>
        <w:sectPr w:rsidR="00002666" w:rsidRPr="005A446F" w:rsidSect="00885D29">
          <w:headerReference w:type="default" r:id="rId127"/>
          <w:footerReference w:type="default" r:id="rId128"/>
          <w:pgSz w:w="16838" w:h="11906" w:orient="landscape"/>
          <w:pgMar w:top="709" w:right="1134" w:bottom="709" w:left="1134" w:header="708" w:footer="708" w:gutter="0"/>
          <w:cols w:space="708"/>
          <w:docGrid w:linePitch="381"/>
        </w:sectPr>
      </w:pPr>
      <w:r w:rsidRPr="008A67D7">
        <w:rPr>
          <w:rFonts w:asciiTheme="minorHAnsi" w:eastAsia="Dotum" w:hAnsiTheme="minorHAnsi"/>
          <w:b/>
          <w:szCs w:val="22"/>
        </w:rPr>
        <w:t>Percentage of the total population</w:t>
      </w:r>
    </w:p>
    <w:p w14:paraId="6BA9EA7B" w14:textId="77777777" w:rsidR="00DA74D7" w:rsidRPr="008A67D7" w:rsidRDefault="00DA74D7" w:rsidP="00EC21A2">
      <w:pPr>
        <w:pStyle w:val="SmallerHeading"/>
        <w:rPr>
          <w:rFonts w:asciiTheme="minorHAnsi" w:hAnsiTheme="minorHAnsi"/>
        </w:rPr>
      </w:pPr>
      <w:r w:rsidRPr="008A67D7">
        <w:rPr>
          <w:rFonts w:asciiTheme="minorHAnsi" w:hAnsiTheme="minorHAnsi"/>
        </w:rPr>
        <w:lastRenderedPageBreak/>
        <w:t>Drawing and interpreting graphs</w:t>
      </w:r>
    </w:p>
    <w:p w14:paraId="7095723B" w14:textId="77777777" w:rsidR="00DA74D7" w:rsidRPr="008A67D7" w:rsidRDefault="00D94FD7" w:rsidP="00571204">
      <w:pPr>
        <w:spacing w:before="120" w:after="120" w:line="240" w:lineRule="auto"/>
        <w:rPr>
          <w:rFonts w:asciiTheme="minorHAnsi" w:eastAsia="Dotum" w:hAnsiTheme="minorHAnsi"/>
          <w:b/>
          <w:szCs w:val="22"/>
        </w:rPr>
      </w:pPr>
      <w:r>
        <w:rPr>
          <w:rFonts w:asciiTheme="minorHAnsi" w:eastAsia="Dotum" w:hAnsiTheme="minorHAnsi"/>
          <w:b/>
          <w:szCs w:val="22"/>
        </w:rPr>
        <w:t xml:space="preserve">Flow </w:t>
      </w:r>
      <w:r w:rsidR="00DA74D7" w:rsidRPr="008A67D7">
        <w:rPr>
          <w:rFonts w:asciiTheme="minorHAnsi" w:eastAsia="Dotum" w:hAnsiTheme="minorHAnsi"/>
          <w:b/>
          <w:szCs w:val="22"/>
        </w:rPr>
        <w:t>line maps</w:t>
      </w:r>
    </w:p>
    <w:p w14:paraId="304C43E3" w14:textId="5B7DE6E5" w:rsidR="00DA74D7" w:rsidRPr="00490D9C" w:rsidRDefault="00DA74D7"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Using the pedestrian count from Birmingham, you are going to create a flow</w:t>
      </w:r>
      <w:r w:rsidR="007B69A6">
        <w:rPr>
          <w:rFonts w:asciiTheme="minorHAnsi" w:eastAsia="Dotum" w:hAnsiTheme="minorHAnsi"/>
          <w:szCs w:val="22"/>
        </w:rPr>
        <w:t xml:space="preserve"> </w:t>
      </w:r>
      <w:r w:rsidRPr="008A67D7">
        <w:rPr>
          <w:rFonts w:asciiTheme="minorHAnsi" w:eastAsia="Dotum" w:hAnsiTheme="minorHAnsi"/>
          <w:szCs w:val="22"/>
        </w:rPr>
        <w:t xml:space="preserve">line </w:t>
      </w:r>
      <w:r w:rsidR="00490D9C">
        <w:rPr>
          <w:rFonts w:asciiTheme="minorHAnsi" w:eastAsia="Dotum" w:hAnsiTheme="minorHAnsi"/>
          <w:szCs w:val="22"/>
        </w:rPr>
        <w:t xml:space="preserve">map. </w:t>
      </w:r>
    </w:p>
    <w:p w14:paraId="78D51814" w14:textId="080FC7F2" w:rsidR="00490D9C" w:rsidRDefault="00DA74D7" w:rsidP="00571204">
      <w:pPr>
        <w:spacing w:before="120" w:after="120" w:line="240" w:lineRule="auto"/>
        <w:rPr>
          <w:rFonts w:asciiTheme="minorHAnsi" w:eastAsia="Dotum" w:hAnsiTheme="minorHAnsi"/>
          <w:szCs w:val="22"/>
        </w:rPr>
      </w:pPr>
      <w:r w:rsidRPr="008A67D7">
        <w:rPr>
          <w:rFonts w:asciiTheme="minorHAnsi" w:eastAsia="Dotum" w:hAnsiTheme="minorHAnsi"/>
          <w:b/>
          <w:szCs w:val="22"/>
        </w:rPr>
        <w:t>Instructions</w:t>
      </w:r>
      <w:r w:rsidRPr="008A67D7">
        <w:rPr>
          <w:rFonts w:asciiTheme="minorHAnsi" w:eastAsia="Dotum" w:hAnsiTheme="minorHAnsi"/>
          <w:szCs w:val="22"/>
        </w:rPr>
        <w:t xml:space="preserve"> </w:t>
      </w:r>
    </w:p>
    <w:p w14:paraId="2209B572" w14:textId="4BC55EAC" w:rsidR="00DA74D7" w:rsidRPr="008A67D7" w:rsidRDefault="00490D9C" w:rsidP="00571204">
      <w:pPr>
        <w:spacing w:before="120" w:after="120" w:line="240" w:lineRule="auto"/>
        <w:rPr>
          <w:rFonts w:asciiTheme="minorHAnsi" w:eastAsia="Dotum" w:hAnsiTheme="minorHAnsi"/>
          <w:szCs w:val="22"/>
        </w:rPr>
      </w:pPr>
      <w:r>
        <w:rPr>
          <w:rFonts w:asciiTheme="minorHAnsi" w:eastAsia="Dotum" w:hAnsiTheme="minorHAnsi"/>
          <w:szCs w:val="22"/>
        </w:rPr>
        <w:t>Draw four</w:t>
      </w:r>
      <w:r w:rsidR="00DA74D7" w:rsidRPr="008A67D7">
        <w:rPr>
          <w:rFonts w:asciiTheme="minorHAnsi" w:eastAsia="Dotum" w:hAnsiTheme="minorHAnsi"/>
          <w:szCs w:val="22"/>
        </w:rPr>
        <w:t xml:space="preserve"> arrows on the map</w:t>
      </w:r>
      <w:r w:rsidR="007B69A6">
        <w:rPr>
          <w:rFonts w:asciiTheme="minorHAnsi" w:eastAsia="Dotum" w:hAnsiTheme="minorHAnsi"/>
          <w:szCs w:val="22"/>
        </w:rPr>
        <w:t>,</w:t>
      </w:r>
      <w:r w:rsidR="00DA74D7" w:rsidRPr="008A67D7">
        <w:rPr>
          <w:rFonts w:asciiTheme="minorHAnsi" w:eastAsia="Dotum" w:hAnsiTheme="minorHAnsi"/>
          <w:szCs w:val="22"/>
        </w:rPr>
        <w:t xml:space="preserve"> making sure you follow the key to make them </w:t>
      </w:r>
      <w:r w:rsidR="00DA74D7" w:rsidRPr="008A67D7">
        <w:rPr>
          <w:rFonts w:asciiTheme="minorHAnsi" w:eastAsia="Dotum" w:hAnsiTheme="minorHAnsi"/>
          <w:i/>
          <w:szCs w:val="22"/>
        </w:rPr>
        <w:t xml:space="preserve">proportional. </w:t>
      </w:r>
      <w:r w:rsidR="00DA74D7" w:rsidRPr="008A67D7">
        <w:rPr>
          <w:rFonts w:asciiTheme="minorHAnsi" w:eastAsia="Dotum" w:hAnsiTheme="minorHAnsi"/>
          <w:szCs w:val="22"/>
        </w:rPr>
        <w:t>Remember, the thickness of the arrow represents the number of people.</w:t>
      </w:r>
    </w:p>
    <w:p w14:paraId="6982ABC1" w14:textId="77777777" w:rsidR="00DA74D7" w:rsidRPr="008A67D7" w:rsidRDefault="00DA74D7" w:rsidP="00571204">
      <w:pPr>
        <w:spacing w:before="120" w:after="120" w:line="240" w:lineRule="auto"/>
        <w:rPr>
          <w:rFonts w:asciiTheme="minorHAnsi" w:eastAsia="Dotum" w:hAnsiTheme="minorHAnsi"/>
          <w:b/>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2677"/>
        <w:gridCol w:w="1276"/>
        <w:gridCol w:w="3118"/>
      </w:tblGrid>
      <w:tr w:rsidR="00FA1087" w:rsidRPr="008A67D7" w14:paraId="47E02A5A" w14:textId="77777777" w:rsidTr="00F97D60">
        <w:tc>
          <w:tcPr>
            <w:tcW w:w="2676" w:type="dxa"/>
            <w:tcBorders>
              <w:bottom w:val="single" w:sz="18" w:space="0" w:color="11AB5A" w:themeColor="accent3"/>
            </w:tcBorders>
            <w:shd w:val="clear" w:color="auto" w:fill="C4F9DD" w:themeFill="accent3" w:themeFillTint="33"/>
          </w:tcPr>
          <w:p w14:paraId="5504070B" w14:textId="77777777" w:rsidR="00FA1087" w:rsidRPr="008A67D7" w:rsidRDefault="00FA1087" w:rsidP="00FA1087">
            <w:pPr>
              <w:spacing w:before="120" w:after="120" w:line="240" w:lineRule="auto"/>
              <w:rPr>
                <w:rFonts w:eastAsia="Dotum"/>
                <w:szCs w:val="22"/>
              </w:rPr>
            </w:pPr>
            <w:r w:rsidRPr="008A67D7">
              <w:rPr>
                <w:rFonts w:eastAsia="Dotum"/>
                <w:b/>
                <w:szCs w:val="22"/>
              </w:rPr>
              <w:t>Data</w:t>
            </w:r>
            <w:r w:rsidRPr="008A67D7">
              <w:rPr>
                <w:rFonts w:eastAsia="Dotum"/>
                <w:szCs w:val="22"/>
              </w:rPr>
              <w:t>:</w:t>
            </w:r>
          </w:p>
        </w:tc>
        <w:tc>
          <w:tcPr>
            <w:tcW w:w="2677" w:type="dxa"/>
            <w:tcBorders>
              <w:bottom w:val="single" w:sz="18" w:space="0" w:color="11AB5A" w:themeColor="accent3"/>
            </w:tcBorders>
            <w:shd w:val="clear" w:color="auto" w:fill="C4F9DD" w:themeFill="accent3" w:themeFillTint="33"/>
          </w:tcPr>
          <w:p w14:paraId="168F1B79" w14:textId="77777777" w:rsidR="00FA1087" w:rsidRPr="008A67D7" w:rsidRDefault="00FA1087" w:rsidP="00FA1087">
            <w:pPr>
              <w:spacing w:before="120" w:after="120" w:line="240" w:lineRule="auto"/>
              <w:rPr>
                <w:rFonts w:eastAsia="Dotum"/>
                <w:b/>
                <w:szCs w:val="22"/>
                <w:u w:val="single"/>
              </w:rPr>
            </w:pPr>
          </w:p>
        </w:tc>
        <w:tc>
          <w:tcPr>
            <w:tcW w:w="1276" w:type="dxa"/>
          </w:tcPr>
          <w:p w14:paraId="0B1DA8B5" w14:textId="77777777" w:rsidR="00FA1087" w:rsidRPr="008A67D7" w:rsidRDefault="00FA1087" w:rsidP="00FA1087">
            <w:pPr>
              <w:spacing w:before="120" w:after="120" w:line="240" w:lineRule="auto"/>
              <w:rPr>
                <w:rFonts w:eastAsia="Dotum"/>
                <w:b/>
                <w:szCs w:val="22"/>
                <w:u w:val="single"/>
              </w:rPr>
            </w:pPr>
          </w:p>
        </w:tc>
        <w:tc>
          <w:tcPr>
            <w:tcW w:w="3118" w:type="dxa"/>
            <w:vMerge w:val="restart"/>
            <w:shd w:val="clear" w:color="auto" w:fill="C4F9DD" w:themeFill="accent3" w:themeFillTint="33"/>
            <w:vAlign w:val="center"/>
          </w:tcPr>
          <w:p w14:paraId="0BDDE0A1" w14:textId="77777777" w:rsidR="00FA1087" w:rsidRPr="008A67D7" w:rsidRDefault="00FA1087" w:rsidP="00FA1087">
            <w:pPr>
              <w:spacing w:before="120" w:after="120"/>
              <w:rPr>
                <w:b/>
                <w:sz w:val="36"/>
              </w:rPr>
            </w:pPr>
            <w:r w:rsidRPr="008A67D7">
              <w:rPr>
                <w:b/>
                <w:sz w:val="36"/>
              </w:rPr>
              <w:t>Key:</w:t>
            </w:r>
          </w:p>
          <w:p w14:paraId="59FF2ECB" w14:textId="6DCDD4B5" w:rsidR="00FA1087" w:rsidRPr="008A67D7" w:rsidRDefault="00FA1087" w:rsidP="00FA1087">
            <w:pPr>
              <w:spacing w:before="120" w:after="120"/>
            </w:pPr>
            <w:r w:rsidRPr="008A67D7">
              <w:t xml:space="preserve">Each </w:t>
            </w:r>
            <w:r w:rsidR="007F2527">
              <w:t>5 people</w:t>
            </w:r>
            <w:r w:rsidRPr="008A67D7">
              <w:t xml:space="preserve"> = 1</w:t>
            </w:r>
            <w:r w:rsidR="007F2527">
              <w:t xml:space="preserve"> </w:t>
            </w:r>
            <w:r w:rsidRPr="008A67D7">
              <w:t>mm</w:t>
            </w:r>
            <w:r w:rsidR="007B69A6">
              <w:t>.</w:t>
            </w:r>
          </w:p>
          <w:p w14:paraId="2DB30554" w14:textId="14A400AA" w:rsidR="00FA1087" w:rsidRPr="00490D9C" w:rsidRDefault="007B69A6" w:rsidP="00FA1087">
            <w:pPr>
              <w:spacing w:before="120" w:after="120"/>
            </w:pPr>
            <w:r>
              <w:t>E</w:t>
            </w:r>
            <w:r w:rsidR="00FA1087" w:rsidRPr="00490D9C">
              <w:t>.g.</w:t>
            </w:r>
            <w:r w:rsidR="007F2527" w:rsidRPr="00490D9C">
              <w:t xml:space="preserve"> 20 people would mean an arrow 4</w:t>
            </w:r>
            <w:r w:rsidR="004E0001">
              <w:t xml:space="preserve"> </w:t>
            </w:r>
            <w:r w:rsidR="007F2527" w:rsidRPr="00490D9C">
              <w:t>mm</w:t>
            </w:r>
            <w:r w:rsidR="00FA1087" w:rsidRPr="00490D9C">
              <w:t xml:space="preserve"> wide</w:t>
            </w:r>
            <w:r w:rsidR="00FA1087" w:rsidRPr="00490D9C">
              <w:rPr>
                <w:i/>
              </w:rPr>
              <w:t>.</w:t>
            </w:r>
          </w:p>
        </w:tc>
      </w:tr>
      <w:tr w:rsidR="00FA1087" w:rsidRPr="008A67D7" w14:paraId="28BBE1C2" w14:textId="77777777" w:rsidTr="00F97D60">
        <w:tc>
          <w:tcPr>
            <w:tcW w:w="2676"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tcPr>
          <w:p w14:paraId="7DC5996E" w14:textId="77777777" w:rsidR="00FA1087" w:rsidRPr="008A67D7" w:rsidRDefault="00FA1087" w:rsidP="00FA1087">
            <w:pPr>
              <w:spacing w:before="120" w:after="120" w:line="240" w:lineRule="auto"/>
              <w:rPr>
                <w:rFonts w:eastAsia="Dotum"/>
                <w:b/>
                <w:szCs w:val="22"/>
              </w:rPr>
            </w:pPr>
            <w:r w:rsidRPr="008A67D7">
              <w:rPr>
                <w:rFonts w:eastAsia="Dotum"/>
                <w:b/>
                <w:szCs w:val="22"/>
              </w:rPr>
              <w:t>Location</w:t>
            </w:r>
          </w:p>
        </w:tc>
        <w:tc>
          <w:tcPr>
            <w:tcW w:w="2677"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tcPr>
          <w:p w14:paraId="209C0FE4" w14:textId="77777777" w:rsidR="00FA1087" w:rsidRPr="008A67D7" w:rsidRDefault="00FA1087" w:rsidP="00FA1087">
            <w:pPr>
              <w:spacing w:before="120" w:after="120" w:line="240" w:lineRule="auto"/>
              <w:rPr>
                <w:rFonts w:eastAsia="Dotum"/>
                <w:b/>
                <w:szCs w:val="22"/>
              </w:rPr>
            </w:pPr>
            <w:r w:rsidRPr="008A67D7">
              <w:rPr>
                <w:rFonts w:eastAsia="Dotum"/>
                <w:b/>
                <w:szCs w:val="22"/>
              </w:rPr>
              <w:t>Pedestrian count</w:t>
            </w:r>
          </w:p>
        </w:tc>
        <w:tc>
          <w:tcPr>
            <w:tcW w:w="1276" w:type="dxa"/>
            <w:tcBorders>
              <w:left w:val="single" w:sz="18" w:space="0" w:color="11AB5A" w:themeColor="accent3"/>
            </w:tcBorders>
          </w:tcPr>
          <w:p w14:paraId="1E1A6C48" w14:textId="77777777" w:rsidR="00FA1087" w:rsidRPr="008A67D7" w:rsidRDefault="00FA1087" w:rsidP="00FA1087">
            <w:pPr>
              <w:spacing w:before="120" w:after="120" w:line="240" w:lineRule="auto"/>
              <w:rPr>
                <w:rFonts w:eastAsia="Dotum"/>
                <w:b/>
                <w:szCs w:val="22"/>
                <w:u w:val="single"/>
              </w:rPr>
            </w:pPr>
          </w:p>
        </w:tc>
        <w:tc>
          <w:tcPr>
            <w:tcW w:w="3118" w:type="dxa"/>
            <w:vMerge/>
            <w:tcBorders>
              <w:top w:val="single" w:sz="18" w:space="0" w:color="11AB5A" w:themeColor="accent3"/>
            </w:tcBorders>
            <w:shd w:val="clear" w:color="auto" w:fill="C4F9DD" w:themeFill="accent3" w:themeFillTint="33"/>
          </w:tcPr>
          <w:p w14:paraId="76B8C073" w14:textId="77777777" w:rsidR="00FA1087" w:rsidRPr="008A67D7" w:rsidRDefault="00FA1087" w:rsidP="00FA1087">
            <w:pPr>
              <w:spacing w:before="120" w:after="120" w:line="240" w:lineRule="auto"/>
              <w:rPr>
                <w:rFonts w:eastAsia="Dotum"/>
                <w:b/>
                <w:szCs w:val="22"/>
                <w:u w:val="single"/>
              </w:rPr>
            </w:pPr>
          </w:p>
        </w:tc>
      </w:tr>
      <w:tr w:rsidR="00FA1087" w:rsidRPr="008A67D7" w14:paraId="2ADBEE7E" w14:textId="77777777" w:rsidTr="00F97D60">
        <w:tc>
          <w:tcPr>
            <w:tcW w:w="2676"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4AD08B32" w14:textId="77777777" w:rsidR="00FA1087" w:rsidRPr="008A67D7" w:rsidRDefault="00FA1087" w:rsidP="00FA1087">
            <w:pPr>
              <w:spacing w:before="120" w:after="120" w:line="240" w:lineRule="auto"/>
              <w:rPr>
                <w:rFonts w:eastAsia="Dotum"/>
                <w:b/>
                <w:szCs w:val="22"/>
              </w:rPr>
            </w:pPr>
            <w:r w:rsidRPr="008A67D7">
              <w:rPr>
                <w:rFonts w:eastAsia="Dotum"/>
                <w:b/>
                <w:szCs w:val="22"/>
              </w:rPr>
              <w:t>1</w:t>
            </w:r>
          </w:p>
        </w:tc>
        <w:tc>
          <w:tcPr>
            <w:tcW w:w="267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3D78CE16" w14:textId="77777777" w:rsidR="00FA1087" w:rsidRPr="008A67D7" w:rsidRDefault="00FA1087" w:rsidP="00FA1087">
            <w:pPr>
              <w:spacing w:before="120" w:after="120" w:line="240" w:lineRule="auto"/>
              <w:rPr>
                <w:rFonts w:eastAsia="Dotum"/>
                <w:b/>
                <w:szCs w:val="22"/>
              </w:rPr>
            </w:pPr>
            <w:r w:rsidRPr="008A67D7">
              <w:rPr>
                <w:rFonts w:eastAsia="Dotum"/>
                <w:b/>
                <w:szCs w:val="22"/>
              </w:rPr>
              <w:t>57</w:t>
            </w:r>
          </w:p>
        </w:tc>
        <w:tc>
          <w:tcPr>
            <w:tcW w:w="1276" w:type="dxa"/>
            <w:tcBorders>
              <w:left w:val="single" w:sz="18" w:space="0" w:color="11AB5A" w:themeColor="accent3"/>
            </w:tcBorders>
          </w:tcPr>
          <w:p w14:paraId="5E87026C" w14:textId="77777777" w:rsidR="00FA1087" w:rsidRPr="008A67D7" w:rsidRDefault="00FA1087" w:rsidP="00FA1087">
            <w:pPr>
              <w:spacing w:before="120" w:after="120" w:line="240" w:lineRule="auto"/>
              <w:rPr>
                <w:rFonts w:eastAsia="Dotum"/>
                <w:b/>
                <w:szCs w:val="22"/>
                <w:u w:val="single"/>
              </w:rPr>
            </w:pPr>
          </w:p>
        </w:tc>
        <w:tc>
          <w:tcPr>
            <w:tcW w:w="3118" w:type="dxa"/>
            <w:vMerge/>
            <w:tcBorders>
              <w:top w:val="single" w:sz="18" w:space="0" w:color="11AB5A" w:themeColor="accent3"/>
            </w:tcBorders>
            <w:shd w:val="clear" w:color="auto" w:fill="C4F9DD" w:themeFill="accent3" w:themeFillTint="33"/>
          </w:tcPr>
          <w:p w14:paraId="7C74E0AB" w14:textId="77777777" w:rsidR="00FA1087" w:rsidRPr="008A67D7" w:rsidRDefault="00FA1087" w:rsidP="00FA1087">
            <w:pPr>
              <w:spacing w:before="120" w:after="120" w:line="240" w:lineRule="auto"/>
              <w:rPr>
                <w:rFonts w:eastAsia="Dotum"/>
                <w:b/>
                <w:szCs w:val="22"/>
                <w:u w:val="single"/>
              </w:rPr>
            </w:pPr>
          </w:p>
        </w:tc>
      </w:tr>
      <w:tr w:rsidR="00FA1087" w:rsidRPr="008A67D7" w14:paraId="1E3DD97C" w14:textId="77777777" w:rsidTr="00F97D60">
        <w:tc>
          <w:tcPr>
            <w:tcW w:w="2676"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525920AE" w14:textId="77777777" w:rsidR="00FA1087" w:rsidRPr="008A67D7" w:rsidRDefault="00FA1087" w:rsidP="00FA1087">
            <w:pPr>
              <w:spacing w:before="120" w:after="120" w:line="240" w:lineRule="auto"/>
              <w:rPr>
                <w:rFonts w:eastAsia="Dotum"/>
                <w:b/>
                <w:szCs w:val="22"/>
              </w:rPr>
            </w:pPr>
            <w:r w:rsidRPr="008A67D7">
              <w:rPr>
                <w:rFonts w:eastAsia="Dotum"/>
                <w:b/>
                <w:szCs w:val="22"/>
              </w:rPr>
              <w:t>2</w:t>
            </w:r>
          </w:p>
        </w:tc>
        <w:tc>
          <w:tcPr>
            <w:tcW w:w="267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404782EF" w14:textId="77777777" w:rsidR="00FA1087" w:rsidRPr="008A67D7" w:rsidRDefault="00FA1087" w:rsidP="00FA1087">
            <w:pPr>
              <w:spacing w:before="120" w:after="120" w:line="240" w:lineRule="auto"/>
              <w:rPr>
                <w:rFonts w:eastAsia="Dotum"/>
                <w:b/>
                <w:szCs w:val="22"/>
              </w:rPr>
            </w:pPr>
            <w:r w:rsidRPr="008A67D7">
              <w:rPr>
                <w:rFonts w:eastAsia="Dotum"/>
                <w:b/>
                <w:szCs w:val="22"/>
              </w:rPr>
              <w:t>42</w:t>
            </w:r>
          </w:p>
        </w:tc>
        <w:tc>
          <w:tcPr>
            <w:tcW w:w="1276" w:type="dxa"/>
            <w:tcBorders>
              <w:left w:val="single" w:sz="18" w:space="0" w:color="11AB5A" w:themeColor="accent3"/>
            </w:tcBorders>
          </w:tcPr>
          <w:p w14:paraId="1276EEDB" w14:textId="77777777" w:rsidR="00FA1087" w:rsidRPr="008A67D7" w:rsidRDefault="00FA1087" w:rsidP="00FA1087">
            <w:pPr>
              <w:spacing w:before="120" w:after="120" w:line="240" w:lineRule="auto"/>
              <w:rPr>
                <w:rFonts w:eastAsia="Dotum"/>
                <w:b/>
                <w:szCs w:val="22"/>
                <w:u w:val="single"/>
              </w:rPr>
            </w:pPr>
          </w:p>
        </w:tc>
        <w:tc>
          <w:tcPr>
            <w:tcW w:w="3118" w:type="dxa"/>
            <w:vMerge/>
            <w:tcBorders>
              <w:top w:val="single" w:sz="18" w:space="0" w:color="11AB5A" w:themeColor="accent3"/>
            </w:tcBorders>
            <w:shd w:val="clear" w:color="auto" w:fill="C4F9DD" w:themeFill="accent3" w:themeFillTint="33"/>
          </w:tcPr>
          <w:p w14:paraId="77B60DD7" w14:textId="77777777" w:rsidR="00FA1087" w:rsidRPr="008A67D7" w:rsidRDefault="00FA1087" w:rsidP="00FA1087">
            <w:pPr>
              <w:spacing w:before="120" w:after="120" w:line="240" w:lineRule="auto"/>
              <w:rPr>
                <w:rFonts w:eastAsia="Dotum"/>
                <w:b/>
                <w:szCs w:val="22"/>
                <w:u w:val="single"/>
              </w:rPr>
            </w:pPr>
          </w:p>
        </w:tc>
      </w:tr>
      <w:tr w:rsidR="00FA1087" w:rsidRPr="008A67D7" w14:paraId="04361A44" w14:textId="77777777" w:rsidTr="00F97D60">
        <w:tc>
          <w:tcPr>
            <w:tcW w:w="2676"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tcPr>
          <w:p w14:paraId="45CD1E92" w14:textId="77777777" w:rsidR="00FA1087" w:rsidRPr="008A67D7" w:rsidRDefault="00FA1087" w:rsidP="00FA1087">
            <w:pPr>
              <w:spacing w:before="120" w:after="120" w:line="240" w:lineRule="auto"/>
              <w:rPr>
                <w:rFonts w:eastAsia="Dotum"/>
                <w:b/>
                <w:szCs w:val="22"/>
              </w:rPr>
            </w:pPr>
            <w:r w:rsidRPr="008A67D7">
              <w:rPr>
                <w:rFonts w:eastAsia="Dotum"/>
                <w:b/>
                <w:szCs w:val="22"/>
              </w:rPr>
              <w:t>3</w:t>
            </w:r>
          </w:p>
        </w:tc>
        <w:tc>
          <w:tcPr>
            <w:tcW w:w="2677"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tcPr>
          <w:p w14:paraId="691AAD8A" w14:textId="77777777" w:rsidR="00FA1087" w:rsidRPr="008A67D7" w:rsidRDefault="00FA1087" w:rsidP="00FA1087">
            <w:pPr>
              <w:spacing w:before="120" w:after="120" w:line="240" w:lineRule="auto"/>
              <w:rPr>
                <w:rFonts w:eastAsia="Dotum"/>
                <w:b/>
                <w:szCs w:val="22"/>
              </w:rPr>
            </w:pPr>
            <w:r w:rsidRPr="008A67D7">
              <w:rPr>
                <w:rFonts w:eastAsia="Dotum"/>
                <w:b/>
                <w:szCs w:val="22"/>
              </w:rPr>
              <w:t>23</w:t>
            </w:r>
          </w:p>
        </w:tc>
        <w:tc>
          <w:tcPr>
            <w:tcW w:w="1276" w:type="dxa"/>
            <w:tcBorders>
              <w:left w:val="single" w:sz="18" w:space="0" w:color="11AB5A" w:themeColor="accent3"/>
            </w:tcBorders>
          </w:tcPr>
          <w:p w14:paraId="3F80738E" w14:textId="77777777" w:rsidR="00FA1087" w:rsidRPr="008A67D7" w:rsidRDefault="00FA1087" w:rsidP="00FA1087">
            <w:pPr>
              <w:spacing w:before="120" w:after="120" w:line="240" w:lineRule="auto"/>
              <w:rPr>
                <w:rFonts w:eastAsia="Dotum"/>
                <w:b/>
                <w:szCs w:val="22"/>
                <w:u w:val="single"/>
              </w:rPr>
            </w:pPr>
          </w:p>
        </w:tc>
        <w:tc>
          <w:tcPr>
            <w:tcW w:w="3118" w:type="dxa"/>
            <w:vMerge/>
            <w:tcBorders>
              <w:top w:val="single" w:sz="18" w:space="0" w:color="11AB5A" w:themeColor="accent3"/>
            </w:tcBorders>
            <w:shd w:val="clear" w:color="auto" w:fill="C4F9DD" w:themeFill="accent3" w:themeFillTint="33"/>
          </w:tcPr>
          <w:p w14:paraId="3DDDE20E" w14:textId="77777777" w:rsidR="00FA1087" w:rsidRPr="008A67D7" w:rsidRDefault="00FA1087" w:rsidP="00FA1087">
            <w:pPr>
              <w:spacing w:before="120" w:after="120" w:line="240" w:lineRule="auto"/>
              <w:rPr>
                <w:rFonts w:eastAsia="Dotum"/>
                <w:b/>
                <w:szCs w:val="22"/>
                <w:u w:val="single"/>
              </w:rPr>
            </w:pPr>
          </w:p>
        </w:tc>
      </w:tr>
      <w:tr w:rsidR="00FA1087" w:rsidRPr="008A67D7" w14:paraId="421A3D81" w14:textId="77777777" w:rsidTr="00F97D60">
        <w:tc>
          <w:tcPr>
            <w:tcW w:w="2676"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tcPr>
          <w:p w14:paraId="2A9A5AC0" w14:textId="77777777" w:rsidR="00FA1087" w:rsidRPr="008A67D7" w:rsidRDefault="004C3A1B" w:rsidP="00FA1087">
            <w:pPr>
              <w:spacing w:before="120" w:after="120" w:line="240" w:lineRule="auto"/>
              <w:rPr>
                <w:rFonts w:eastAsia="Dotum"/>
                <w:b/>
                <w:szCs w:val="22"/>
              </w:rPr>
            </w:pPr>
            <w:r w:rsidRPr="008A67D7">
              <w:rPr>
                <w:rFonts w:eastAsia="Dotum"/>
                <w:b/>
                <w:noProof/>
                <w:szCs w:val="22"/>
                <w:lang w:eastAsia="en-GB"/>
              </w:rPr>
              <mc:AlternateContent>
                <mc:Choice Requires="wpg">
                  <w:drawing>
                    <wp:anchor distT="0" distB="0" distL="114300" distR="114300" simplePos="0" relativeHeight="251658244" behindDoc="0" locked="0" layoutInCell="1" allowOverlap="1" wp14:anchorId="5A613368" wp14:editId="5DFE127E">
                      <wp:simplePos x="0" y="0"/>
                      <wp:positionH relativeFrom="column">
                        <wp:posOffset>332332</wp:posOffset>
                      </wp:positionH>
                      <wp:positionV relativeFrom="paragraph">
                        <wp:posOffset>797057</wp:posOffset>
                      </wp:positionV>
                      <wp:extent cx="4299418" cy="2985150"/>
                      <wp:effectExtent l="0" t="0" r="6350" b="5715"/>
                      <wp:wrapNone/>
                      <wp:docPr id="134" name="Group 134"/>
                      <wp:cNvGraphicFramePr/>
                      <a:graphic xmlns:a="http://schemas.openxmlformats.org/drawingml/2006/main">
                        <a:graphicData uri="http://schemas.microsoft.com/office/word/2010/wordprocessingGroup">
                          <wpg:wgp>
                            <wpg:cNvGrpSpPr/>
                            <wpg:grpSpPr>
                              <a:xfrm>
                                <a:off x="0" y="0"/>
                                <a:ext cx="4299418" cy="2985150"/>
                                <a:chOff x="-77638" y="16511"/>
                                <a:chExt cx="4299418" cy="2823885"/>
                              </a:xfrm>
                              <a:solidFill>
                                <a:schemeClr val="accent3">
                                  <a:lumMod val="20000"/>
                                  <a:lumOff val="80000"/>
                                </a:schemeClr>
                              </a:solidFill>
                            </wpg:grpSpPr>
                            <wps:wsp>
                              <wps:cNvPr id="3109" name="Rectangle 3109"/>
                              <wps:cNvSpPr/>
                              <wps:spPr>
                                <a:xfrm>
                                  <a:off x="2924355" y="1798954"/>
                                  <a:ext cx="262255" cy="23685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1A179" w14:textId="77777777" w:rsidR="003C7D3D" w:rsidRPr="004C3A1B" w:rsidRDefault="003C7D3D" w:rsidP="00DA74D7">
                                    <w:pPr>
                                      <w:jc w:val="center"/>
                                      <w:rPr>
                                        <w:rFonts w:ascii="Optima" w:hAnsi="Optima"/>
                                        <w:szCs w:val="22"/>
                                      </w:rPr>
                                    </w:pPr>
                                    <w:r w:rsidRPr="004C3A1B">
                                      <w:rPr>
                                        <w:rFonts w:ascii="Optima" w:hAnsi="Optima"/>
                                        <w:szCs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8" name="Rectangle 3108"/>
                              <wps:cNvSpPr/>
                              <wps:spPr>
                                <a:xfrm>
                                  <a:off x="3959525" y="1971484"/>
                                  <a:ext cx="262255" cy="23685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64D87D" w14:textId="77777777" w:rsidR="003C7D3D" w:rsidRPr="004C3A1B" w:rsidRDefault="003C7D3D" w:rsidP="00DA74D7">
                                    <w:pPr>
                                      <w:jc w:val="center"/>
                                      <w:rPr>
                                        <w:rFonts w:ascii="Optima" w:hAnsi="Optima"/>
                                        <w:szCs w:val="22"/>
                                      </w:rPr>
                                    </w:pPr>
                                    <w:r w:rsidRPr="004C3A1B">
                                      <w:rPr>
                                        <w:rFonts w:ascii="Optima" w:hAnsi="Optima"/>
                                        <w:szCs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7" name="Rectangle 3107"/>
                              <wps:cNvSpPr/>
                              <wps:spPr>
                                <a:xfrm>
                                  <a:off x="1673525" y="16511"/>
                                  <a:ext cx="262255" cy="23685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216AA6" w14:textId="77777777" w:rsidR="003C7D3D" w:rsidRPr="004C3A1B" w:rsidRDefault="003C7D3D" w:rsidP="00DA74D7">
                                    <w:pPr>
                                      <w:jc w:val="center"/>
                                      <w:rPr>
                                        <w:rFonts w:ascii="Optima" w:hAnsi="Optima"/>
                                        <w:szCs w:val="22"/>
                                      </w:rPr>
                                    </w:pPr>
                                    <w:r w:rsidRPr="004C3A1B">
                                      <w:rPr>
                                        <w:rFonts w:ascii="Optima" w:hAnsi="Optima"/>
                                        <w:szCs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6" name="Rectangle 3106"/>
                              <wps:cNvSpPr/>
                              <wps:spPr>
                                <a:xfrm>
                                  <a:off x="-77638" y="2603541"/>
                                  <a:ext cx="262255" cy="23685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DFE86" w14:textId="77777777" w:rsidR="003C7D3D" w:rsidRPr="004C3A1B" w:rsidRDefault="003C7D3D" w:rsidP="00DA74D7">
                                    <w:pPr>
                                      <w:jc w:val="center"/>
                                      <w:rPr>
                                        <w:rFonts w:ascii="Optima" w:hAnsi="Optima"/>
                                        <w:szCs w:val="22"/>
                                      </w:rPr>
                                    </w:pPr>
                                    <w:r w:rsidRPr="004C3A1B">
                                      <w:rPr>
                                        <w:rFonts w:ascii="Optima" w:hAnsi="Optima"/>
                                        <w:szCs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613368" id="Group 134" o:spid="_x0000_s1278" style="position:absolute;margin-left:26.15pt;margin-top:62.75pt;width:338.55pt;height:235.05pt;z-index:251658244;mso-position-horizontal-relative:text;mso-position-vertical-relative:text;mso-width-relative:margin;mso-height-relative:margin" coordorigin="-776,165" coordsize="42994,2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">
                      <v:rect id="Rectangle 3109" o:spid="_x0000_s1279" style="position:absolute;left:29243;top:17989;width:2623;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" filled="f" stroked="f" strokeweight="2pt">
                        <v:textbox>
                          <w:txbxContent>
                            <w:p w14:paraId="4991A179" w14:textId="77777777" w:rsidR="003C7D3D" w:rsidRPr="004C3A1B" w:rsidRDefault="003C7D3D" w:rsidP="00DA74D7">
                              <w:pPr>
                                <w:jc w:val="center"/>
                                <w:rPr>
                                  <w:rFonts w:ascii="Optima" w:hAnsi="Optima"/>
                                  <w:szCs w:val="22"/>
                                </w:rPr>
                              </w:pPr>
                              <w:r w:rsidRPr="004C3A1B">
                                <w:rPr>
                                  <w:rFonts w:ascii="Optima" w:hAnsi="Optima"/>
                                  <w:szCs w:val="22"/>
                                </w:rPr>
                                <w:t>1.</w:t>
                              </w:r>
                            </w:p>
                          </w:txbxContent>
                        </v:textbox>
                      </v:rect>
                      <v:rect id="Rectangle 3108" o:spid="_x0000_s1280" style="position:absolute;left:39595;top:19714;width:2622;height:2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" filled="f" stroked="f" strokeweight="2pt">
                        <v:textbox>
                          <w:txbxContent>
                            <w:p w14:paraId="7264D87D" w14:textId="77777777" w:rsidR="003C7D3D" w:rsidRPr="004C3A1B" w:rsidRDefault="003C7D3D" w:rsidP="00DA74D7">
                              <w:pPr>
                                <w:jc w:val="center"/>
                                <w:rPr>
                                  <w:rFonts w:ascii="Optima" w:hAnsi="Optima"/>
                                  <w:szCs w:val="22"/>
                                </w:rPr>
                              </w:pPr>
                              <w:r w:rsidRPr="004C3A1B">
                                <w:rPr>
                                  <w:rFonts w:ascii="Optima" w:hAnsi="Optima"/>
                                  <w:szCs w:val="22"/>
                                </w:rPr>
                                <w:t>2.</w:t>
                              </w:r>
                            </w:p>
                          </w:txbxContent>
                        </v:textbox>
                      </v:rect>
                      <v:rect id="Rectangle 3107" o:spid="_x0000_s1281" style="position:absolute;left:16735;top:165;width:2622;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" filled="f" stroked="f" strokeweight="2pt">
                        <v:textbox>
                          <w:txbxContent>
                            <w:p w14:paraId="17216AA6" w14:textId="77777777" w:rsidR="003C7D3D" w:rsidRPr="004C3A1B" w:rsidRDefault="003C7D3D" w:rsidP="00DA74D7">
                              <w:pPr>
                                <w:jc w:val="center"/>
                                <w:rPr>
                                  <w:rFonts w:ascii="Optima" w:hAnsi="Optima"/>
                                  <w:szCs w:val="22"/>
                                </w:rPr>
                              </w:pPr>
                              <w:r w:rsidRPr="004C3A1B">
                                <w:rPr>
                                  <w:rFonts w:ascii="Optima" w:hAnsi="Optima"/>
                                  <w:szCs w:val="22"/>
                                </w:rPr>
                                <w:t>3.</w:t>
                              </w:r>
                            </w:p>
                          </w:txbxContent>
                        </v:textbox>
                      </v:rect>
                      <v:rect id="Rectangle 3106" o:spid="_x0000_s1282" style="position:absolute;left:-776;top:26035;width:2622;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" filled="f" stroked="f" strokeweight="2pt">
                        <v:textbox>
                          <w:txbxContent>
                            <w:p w14:paraId="773DFE86" w14:textId="77777777" w:rsidR="003C7D3D" w:rsidRPr="004C3A1B" w:rsidRDefault="003C7D3D" w:rsidP="00DA74D7">
                              <w:pPr>
                                <w:jc w:val="center"/>
                                <w:rPr>
                                  <w:rFonts w:ascii="Optima" w:hAnsi="Optima"/>
                                  <w:szCs w:val="22"/>
                                </w:rPr>
                              </w:pPr>
                              <w:r w:rsidRPr="004C3A1B">
                                <w:rPr>
                                  <w:rFonts w:ascii="Optima" w:hAnsi="Optima"/>
                                  <w:szCs w:val="22"/>
                                </w:rPr>
                                <w:t>4.</w:t>
                              </w:r>
                            </w:p>
                          </w:txbxContent>
                        </v:textbox>
                      </v:rect>
                    </v:group>
                  </w:pict>
                </mc:Fallback>
              </mc:AlternateContent>
            </w:r>
            <w:r w:rsidR="00FA1087" w:rsidRPr="008A67D7">
              <w:rPr>
                <w:rFonts w:eastAsia="Dotum"/>
                <w:b/>
                <w:szCs w:val="22"/>
              </w:rPr>
              <w:t>4</w:t>
            </w:r>
          </w:p>
        </w:tc>
        <w:tc>
          <w:tcPr>
            <w:tcW w:w="2677"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tcPr>
          <w:p w14:paraId="7E984C7E" w14:textId="77777777" w:rsidR="00FA1087" w:rsidRPr="008A67D7" w:rsidRDefault="00FA1087" w:rsidP="00FA1087">
            <w:pPr>
              <w:spacing w:before="120" w:after="120" w:line="240" w:lineRule="auto"/>
              <w:rPr>
                <w:rFonts w:eastAsia="Dotum"/>
                <w:b/>
                <w:szCs w:val="22"/>
              </w:rPr>
            </w:pPr>
            <w:r w:rsidRPr="008A67D7">
              <w:rPr>
                <w:rFonts w:eastAsia="Dotum"/>
                <w:b/>
                <w:szCs w:val="22"/>
              </w:rPr>
              <w:t>21</w:t>
            </w:r>
          </w:p>
        </w:tc>
        <w:tc>
          <w:tcPr>
            <w:tcW w:w="1276" w:type="dxa"/>
            <w:tcBorders>
              <w:left w:val="single" w:sz="18" w:space="0" w:color="11AB5A" w:themeColor="accent3"/>
            </w:tcBorders>
          </w:tcPr>
          <w:p w14:paraId="33BB6853" w14:textId="77777777" w:rsidR="00FA1087" w:rsidRPr="008A67D7" w:rsidRDefault="00FA1087" w:rsidP="00FA1087">
            <w:pPr>
              <w:spacing w:before="120" w:after="120" w:line="240" w:lineRule="auto"/>
              <w:rPr>
                <w:rFonts w:eastAsia="Dotum"/>
                <w:b/>
                <w:szCs w:val="22"/>
                <w:u w:val="single"/>
              </w:rPr>
            </w:pPr>
          </w:p>
        </w:tc>
        <w:tc>
          <w:tcPr>
            <w:tcW w:w="3118" w:type="dxa"/>
            <w:vMerge/>
            <w:tcBorders>
              <w:top w:val="single" w:sz="18" w:space="0" w:color="11AB5A" w:themeColor="accent3"/>
            </w:tcBorders>
            <w:shd w:val="clear" w:color="auto" w:fill="C4F9DD" w:themeFill="accent3" w:themeFillTint="33"/>
          </w:tcPr>
          <w:p w14:paraId="379DF705" w14:textId="77777777" w:rsidR="00FA1087" w:rsidRPr="008A67D7" w:rsidRDefault="00FA1087" w:rsidP="00FA1087">
            <w:pPr>
              <w:spacing w:before="120" w:after="120" w:line="240" w:lineRule="auto"/>
              <w:rPr>
                <w:rFonts w:eastAsia="Dotum"/>
                <w:b/>
                <w:szCs w:val="22"/>
                <w:u w:val="single"/>
              </w:rPr>
            </w:pPr>
          </w:p>
        </w:tc>
      </w:tr>
    </w:tbl>
    <w:p w14:paraId="03B64AAB" w14:textId="77777777" w:rsidR="00DA74D7" w:rsidRPr="008A67D7" w:rsidRDefault="00DA74D7" w:rsidP="00571204">
      <w:pPr>
        <w:spacing w:before="120" w:after="120" w:line="240" w:lineRule="auto"/>
        <w:rPr>
          <w:rFonts w:asciiTheme="minorHAnsi" w:eastAsia="Dotum" w:hAnsiTheme="minorHAnsi"/>
          <w:szCs w:val="22"/>
        </w:rPr>
      </w:pPr>
      <w:r w:rsidRPr="008A67D7">
        <w:rPr>
          <w:rFonts w:asciiTheme="minorHAnsi" w:eastAsia="Dotum" w:hAnsiTheme="minorHAnsi"/>
          <w:noProof/>
          <w:szCs w:val="22"/>
          <w:lang w:eastAsia="en-GB"/>
        </w:rPr>
        <w:drawing>
          <wp:anchor distT="0" distB="0" distL="114300" distR="114300" simplePos="0" relativeHeight="251658243" behindDoc="0" locked="0" layoutInCell="1" allowOverlap="1" wp14:anchorId="77185352" wp14:editId="7B417209">
            <wp:simplePos x="0" y="0"/>
            <wp:positionH relativeFrom="column">
              <wp:posOffset>0</wp:posOffset>
            </wp:positionH>
            <wp:positionV relativeFrom="paragraph">
              <wp:posOffset>337185</wp:posOffset>
            </wp:positionV>
            <wp:extent cx="6016625" cy="4058285"/>
            <wp:effectExtent l="38100" t="38100" r="41275" b="37465"/>
            <wp:wrapSquare wrapText="bothSides"/>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6016625" cy="4058285"/>
                    </a:xfrm>
                    <a:prstGeom prst="rect">
                      <a:avLst/>
                    </a:prstGeom>
                    <a:ln w="28575">
                      <a:solidFill>
                        <a:schemeClr val="accent3"/>
                      </a:solidFill>
                    </a:ln>
                  </pic:spPr>
                </pic:pic>
              </a:graphicData>
            </a:graphic>
          </wp:anchor>
        </w:drawing>
      </w:r>
    </w:p>
    <w:p w14:paraId="035B3C92" w14:textId="77777777" w:rsidR="00DA74D7" w:rsidRPr="008A67D7" w:rsidRDefault="00DA74D7" w:rsidP="00571204">
      <w:pPr>
        <w:spacing w:before="120" w:after="120" w:line="240" w:lineRule="auto"/>
        <w:rPr>
          <w:rFonts w:asciiTheme="minorHAnsi" w:eastAsia="Dotum" w:hAnsiTheme="minorHAnsi"/>
          <w:szCs w:val="22"/>
        </w:rPr>
      </w:pPr>
    </w:p>
    <w:p w14:paraId="5E2F543A" w14:textId="77777777" w:rsidR="004C3A1B" w:rsidRPr="008A67D7" w:rsidRDefault="004C3A1B" w:rsidP="00571204">
      <w:pPr>
        <w:spacing w:before="120" w:after="120" w:line="240" w:lineRule="auto"/>
        <w:rPr>
          <w:rFonts w:asciiTheme="minorHAnsi" w:eastAsia="Dotum" w:hAnsiTheme="minorHAnsi"/>
          <w:szCs w:val="22"/>
        </w:rPr>
        <w:sectPr w:rsidR="004C3A1B" w:rsidRPr="008A67D7" w:rsidSect="00885D29">
          <w:headerReference w:type="default" r:id="rId130"/>
          <w:footerReference w:type="default" r:id="rId131"/>
          <w:pgSz w:w="11906" w:h="16838"/>
          <w:pgMar w:top="709" w:right="1134" w:bottom="709" w:left="1134" w:header="708" w:footer="708" w:gutter="0"/>
          <w:cols w:space="708"/>
          <w:docGrid w:linePitch="381"/>
        </w:sectPr>
      </w:pPr>
    </w:p>
    <w:p w14:paraId="58BF0ED5" w14:textId="72BA23CA" w:rsidR="00DA74D7" w:rsidRPr="008A67D7" w:rsidRDefault="00490D9C" w:rsidP="00CB5072">
      <w:pPr>
        <w:spacing w:before="120" w:after="120" w:line="240" w:lineRule="auto"/>
        <w:rPr>
          <w:rFonts w:asciiTheme="minorHAnsi" w:eastAsia="Dotum" w:hAnsiTheme="minorHAnsi"/>
          <w:b/>
          <w:szCs w:val="22"/>
        </w:rPr>
      </w:pPr>
      <w:r>
        <w:rPr>
          <w:rFonts w:asciiTheme="minorHAnsi" w:eastAsia="Dotum" w:hAnsiTheme="minorHAnsi"/>
          <w:b/>
          <w:szCs w:val="22"/>
        </w:rPr>
        <w:lastRenderedPageBreak/>
        <w:t>Questions</w:t>
      </w:r>
      <w:r w:rsidR="00DA74D7" w:rsidRPr="008A67D7">
        <w:rPr>
          <w:rFonts w:asciiTheme="minorHAnsi" w:eastAsia="Dotum" w:hAnsiTheme="minorHAnsi"/>
          <w:b/>
          <w:szCs w:val="22"/>
        </w:rPr>
        <w:t xml:space="preserve"> </w:t>
      </w:r>
    </w:p>
    <w:p w14:paraId="34A8F272" w14:textId="77777777" w:rsidR="00DA74D7" w:rsidRPr="00D74419" w:rsidRDefault="00DA74D7" w:rsidP="00CB5072">
      <w:pPr>
        <w:tabs>
          <w:tab w:val="left" w:leader="dot" w:pos="3011"/>
        </w:tabs>
        <w:spacing w:before="120" w:after="120" w:line="240" w:lineRule="auto"/>
        <w:rPr>
          <w:rFonts w:asciiTheme="minorHAnsi" w:eastAsia="Dotum" w:hAnsiTheme="minorHAnsi" w:cstheme="minorBidi"/>
          <w:szCs w:val="22"/>
        </w:rPr>
      </w:pPr>
      <w:r w:rsidRPr="00D74419">
        <w:rPr>
          <w:rFonts w:asciiTheme="minorHAnsi" w:eastAsia="Dotum" w:hAnsiTheme="minorHAnsi" w:cstheme="minorBidi"/>
          <w:szCs w:val="22"/>
        </w:rPr>
        <w:t>Based on this map, respond to the following enquiry question, using evidence:</w:t>
      </w:r>
    </w:p>
    <w:p w14:paraId="5069DCED" w14:textId="38F02D88" w:rsidR="001C7FBB" w:rsidRDefault="00DA74D7" w:rsidP="00CB5072">
      <w:pPr>
        <w:pStyle w:val="ListParagraph"/>
        <w:numPr>
          <w:ilvl w:val="0"/>
          <w:numId w:val="22"/>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‘Do more people visit the Bullring (location 1) than other parts of Central Birmingham?</w:t>
      </w:r>
      <w:r w:rsidR="001A2D0F">
        <w:rPr>
          <w:rFonts w:asciiTheme="minorHAnsi" w:eastAsia="Dotum" w:hAnsiTheme="minorHAnsi" w:cstheme="minorBidi"/>
          <w:szCs w:val="22"/>
        </w:rPr>
        <w:t>’</w:t>
      </w:r>
    </w:p>
    <w:p w14:paraId="0A3442DC" w14:textId="77777777" w:rsidR="008E601C" w:rsidRPr="008E601C" w:rsidRDefault="008E601C" w:rsidP="00CB5072">
      <w:pPr>
        <w:pStyle w:val="ListParagraph"/>
        <w:tabs>
          <w:tab w:val="left" w:leader="dot" w:pos="9638"/>
        </w:tabs>
        <w:spacing w:before="120" w:after="120" w:line="240" w:lineRule="auto"/>
        <w:ind w:left="360"/>
        <w:contextualSpacing w:val="0"/>
        <w:rPr>
          <w:rFonts w:asciiTheme="minorHAnsi" w:eastAsia="Dotum" w:hAnsiTheme="minorHAnsi"/>
          <w:szCs w:val="22"/>
        </w:rPr>
      </w:pPr>
      <w:r w:rsidRPr="008E601C">
        <w:rPr>
          <w:rFonts w:asciiTheme="minorHAnsi" w:eastAsia="Dotum" w:hAnsiTheme="minorHAnsi"/>
          <w:szCs w:val="22"/>
        </w:rPr>
        <w:tab/>
      </w:r>
    </w:p>
    <w:p w14:paraId="10497171" w14:textId="2CC6A08F" w:rsidR="008E601C" w:rsidRPr="008E601C" w:rsidRDefault="008E601C" w:rsidP="00CB5072">
      <w:pPr>
        <w:pStyle w:val="ListParagraph"/>
        <w:tabs>
          <w:tab w:val="left" w:leader="dot" w:pos="9638"/>
        </w:tabs>
        <w:spacing w:before="120" w:after="120" w:line="240" w:lineRule="auto"/>
        <w:ind w:left="360"/>
        <w:contextualSpacing w:val="0"/>
        <w:rPr>
          <w:rFonts w:asciiTheme="minorHAnsi" w:eastAsia="Dotum" w:hAnsiTheme="minorHAnsi"/>
          <w:szCs w:val="22"/>
        </w:rPr>
      </w:pPr>
      <w:r w:rsidRPr="008E601C">
        <w:rPr>
          <w:rFonts w:asciiTheme="minorHAnsi" w:eastAsia="Dotum" w:hAnsiTheme="minorHAnsi"/>
          <w:szCs w:val="22"/>
        </w:rPr>
        <w:tab/>
      </w:r>
    </w:p>
    <w:p w14:paraId="084D3DF4" w14:textId="77777777" w:rsidR="001C7FBB" w:rsidRDefault="00DA74D7" w:rsidP="00CB5072">
      <w:pPr>
        <w:pStyle w:val="ListParagraph"/>
        <w:numPr>
          <w:ilvl w:val="0"/>
          <w:numId w:val="22"/>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How could you improve this data?</w:t>
      </w:r>
    </w:p>
    <w:p w14:paraId="47CC0C49" w14:textId="77777777" w:rsidR="008E601C" w:rsidRPr="008E601C" w:rsidRDefault="008E601C" w:rsidP="00CB5072">
      <w:pPr>
        <w:pStyle w:val="ListParagraph"/>
        <w:tabs>
          <w:tab w:val="left" w:leader="dot" w:pos="9638"/>
        </w:tabs>
        <w:spacing w:before="120" w:after="120" w:line="240" w:lineRule="auto"/>
        <w:ind w:left="360"/>
        <w:contextualSpacing w:val="0"/>
        <w:rPr>
          <w:rFonts w:asciiTheme="minorHAnsi" w:eastAsia="Dotum" w:hAnsiTheme="minorHAnsi"/>
          <w:szCs w:val="22"/>
        </w:rPr>
      </w:pPr>
      <w:r w:rsidRPr="008E601C">
        <w:rPr>
          <w:rFonts w:asciiTheme="minorHAnsi" w:eastAsia="Dotum" w:hAnsiTheme="minorHAnsi"/>
          <w:szCs w:val="22"/>
        </w:rPr>
        <w:tab/>
      </w:r>
    </w:p>
    <w:p w14:paraId="55CF6458" w14:textId="47ABFB15" w:rsidR="008E601C" w:rsidRPr="008E601C" w:rsidRDefault="008E601C" w:rsidP="00CB5072">
      <w:pPr>
        <w:pStyle w:val="ListParagraph"/>
        <w:tabs>
          <w:tab w:val="left" w:leader="dot" w:pos="9638"/>
        </w:tabs>
        <w:spacing w:before="120" w:after="120" w:line="240" w:lineRule="auto"/>
        <w:ind w:left="360"/>
        <w:contextualSpacing w:val="0"/>
        <w:rPr>
          <w:rFonts w:asciiTheme="minorHAnsi" w:eastAsia="Dotum" w:hAnsiTheme="minorHAnsi"/>
          <w:szCs w:val="22"/>
        </w:rPr>
      </w:pPr>
      <w:r w:rsidRPr="008E601C">
        <w:rPr>
          <w:rFonts w:asciiTheme="minorHAnsi" w:eastAsia="Dotum" w:hAnsiTheme="minorHAnsi"/>
          <w:szCs w:val="22"/>
        </w:rPr>
        <w:tab/>
      </w:r>
    </w:p>
    <w:p w14:paraId="164E628E" w14:textId="77777777" w:rsidR="00DA74D7" w:rsidRPr="008A67D7" w:rsidRDefault="00DA74D7" w:rsidP="00CB5072">
      <w:pPr>
        <w:pStyle w:val="ListParagraph"/>
        <w:numPr>
          <w:ilvl w:val="0"/>
          <w:numId w:val="22"/>
        </w:numPr>
        <w:tabs>
          <w:tab w:val="left" w:leader="dot" w:pos="3011"/>
        </w:tabs>
        <w:spacing w:before="120" w:after="120" w:line="240" w:lineRule="auto"/>
        <w:ind w:left="357" w:hanging="357"/>
        <w:contextualSpacing w:val="0"/>
        <w:rPr>
          <w:rFonts w:asciiTheme="minorHAnsi" w:eastAsia="Dotum" w:hAnsiTheme="minorHAnsi"/>
          <w:szCs w:val="22"/>
        </w:rPr>
      </w:pPr>
      <w:r w:rsidRPr="008A67D7">
        <w:rPr>
          <w:rFonts w:asciiTheme="minorHAnsi" w:eastAsia="Dotum" w:hAnsiTheme="minorHAnsi" w:cstheme="minorBidi"/>
          <w:szCs w:val="22"/>
        </w:rPr>
        <w:t>What</w:t>
      </w:r>
      <w:r w:rsidRPr="008A67D7">
        <w:rPr>
          <w:rFonts w:asciiTheme="minorHAnsi" w:eastAsia="Dotum" w:hAnsiTheme="minorHAnsi"/>
          <w:szCs w:val="22"/>
        </w:rPr>
        <w:t xml:space="preserve"> limitations are there with this data?</w:t>
      </w:r>
    </w:p>
    <w:p w14:paraId="51CE3410" w14:textId="77777777" w:rsidR="008E601C" w:rsidRPr="008E601C" w:rsidRDefault="008E601C" w:rsidP="00CB5072">
      <w:pPr>
        <w:pStyle w:val="ListParagraph"/>
        <w:tabs>
          <w:tab w:val="left" w:leader="dot" w:pos="9638"/>
        </w:tabs>
        <w:spacing w:before="120" w:after="120" w:line="240" w:lineRule="auto"/>
        <w:ind w:left="360"/>
        <w:contextualSpacing w:val="0"/>
        <w:rPr>
          <w:rFonts w:asciiTheme="minorHAnsi" w:eastAsia="Dotum" w:hAnsiTheme="minorHAnsi"/>
          <w:szCs w:val="22"/>
        </w:rPr>
      </w:pPr>
      <w:r w:rsidRPr="008E601C">
        <w:rPr>
          <w:rFonts w:asciiTheme="minorHAnsi" w:eastAsia="Dotum" w:hAnsiTheme="minorHAnsi"/>
          <w:szCs w:val="22"/>
        </w:rPr>
        <w:tab/>
      </w:r>
    </w:p>
    <w:p w14:paraId="74F2FF3E" w14:textId="14FA4F3E" w:rsidR="008E601C" w:rsidRPr="008E601C" w:rsidRDefault="008E601C" w:rsidP="00CB5072">
      <w:pPr>
        <w:pStyle w:val="ListParagraph"/>
        <w:tabs>
          <w:tab w:val="left" w:leader="dot" w:pos="9638"/>
        </w:tabs>
        <w:spacing w:before="120" w:after="120" w:line="240" w:lineRule="auto"/>
        <w:ind w:left="360"/>
        <w:contextualSpacing w:val="0"/>
        <w:rPr>
          <w:rFonts w:asciiTheme="minorHAnsi" w:eastAsia="Dotum" w:hAnsiTheme="minorHAnsi"/>
          <w:szCs w:val="22"/>
        </w:rPr>
      </w:pPr>
      <w:r w:rsidRPr="008E601C">
        <w:rPr>
          <w:rFonts w:asciiTheme="minorHAnsi" w:eastAsia="Dotum" w:hAnsiTheme="minorHAnsi"/>
          <w:szCs w:val="22"/>
        </w:rPr>
        <w:tab/>
      </w:r>
    </w:p>
    <w:p w14:paraId="38F3C3B3" w14:textId="77777777" w:rsidR="008E601C" w:rsidRPr="008A67D7" w:rsidRDefault="008E601C" w:rsidP="00CB5072">
      <w:pPr>
        <w:spacing w:before="120" w:after="120" w:line="240" w:lineRule="auto"/>
        <w:rPr>
          <w:rFonts w:asciiTheme="minorHAnsi" w:eastAsia="Dotum" w:hAnsiTheme="minorHAnsi"/>
          <w:b/>
          <w:szCs w:val="22"/>
          <w:u w:val="single"/>
        </w:rPr>
      </w:pPr>
    </w:p>
    <w:p w14:paraId="02910CD9" w14:textId="77777777" w:rsidR="00DA74D7" w:rsidRPr="008A67D7" w:rsidRDefault="00766448" w:rsidP="00CB5072">
      <w:pPr>
        <w:spacing w:before="120" w:after="120" w:line="240" w:lineRule="auto"/>
        <w:rPr>
          <w:rFonts w:asciiTheme="minorHAnsi" w:eastAsia="Dotum" w:hAnsiTheme="minorHAnsi"/>
          <w:b/>
          <w:szCs w:val="22"/>
        </w:rPr>
      </w:pPr>
      <w:r>
        <w:rPr>
          <w:rFonts w:asciiTheme="minorHAnsi" w:eastAsia="Dotum" w:hAnsiTheme="minorHAnsi"/>
          <w:b/>
          <w:szCs w:val="22"/>
        </w:rPr>
        <w:t>Pie c</w:t>
      </w:r>
      <w:r w:rsidR="00DA74D7" w:rsidRPr="008A67D7">
        <w:rPr>
          <w:rFonts w:asciiTheme="minorHAnsi" w:eastAsia="Dotum" w:hAnsiTheme="minorHAnsi"/>
          <w:b/>
          <w:szCs w:val="22"/>
        </w:rPr>
        <w:t>hart</w:t>
      </w:r>
    </w:p>
    <w:p w14:paraId="11A6A099" w14:textId="77777777" w:rsidR="00DA74D7" w:rsidRPr="008A67D7" w:rsidRDefault="00DA74D7" w:rsidP="00CB5072">
      <w:pPr>
        <w:spacing w:before="120" w:after="120" w:line="240" w:lineRule="auto"/>
        <w:rPr>
          <w:rFonts w:asciiTheme="minorHAnsi" w:eastAsia="Dotum" w:hAnsiTheme="minorHAnsi"/>
          <w:szCs w:val="22"/>
        </w:rPr>
      </w:pPr>
      <w:r w:rsidRPr="008A67D7">
        <w:rPr>
          <w:rFonts w:asciiTheme="minorHAnsi" w:eastAsia="Dotum" w:hAnsiTheme="minorHAnsi"/>
          <w:szCs w:val="22"/>
        </w:rPr>
        <w:t>Using the Likert Survey from Carding Mill Valley, you are going to create a pie chart.</w:t>
      </w:r>
    </w:p>
    <w:p w14:paraId="406BD72A" w14:textId="77777777" w:rsidR="00DA74D7" w:rsidRPr="008A67D7" w:rsidRDefault="00DA74D7" w:rsidP="00CB5072">
      <w:pPr>
        <w:spacing w:before="120" w:after="120" w:line="240" w:lineRule="auto"/>
        <w:rPr>
          <w:rFonts w:asciiTheme="minorHAnsi" w:eastAsia="Dotum" w:hAnsiTheme="minorHAnsi"/>
          <w:b/>
          <w:szCs w:val="22"/>
          <w:u w:val="single"/>
        </w:rPr>
      </w:pPr>
    </w:p>
    <w:p w14:paraId="042A3EFA" w14:textId="77777777" w:rsidR="00DA74D7" w:rsidRPr="008A67D7" w:rsidRDefault="00DA74D7" w:rsidP="00CB5072">
      <w:pPr>
        <w:spacing w:before="120" w:after="120" w:line="240" w:lineRule="auto"/>
        <w:rPr>
          <w:rFonts w:asciiTheme="minorHAnsi" w:eastAsia="Dotum" w:hAnsiTheme="minorHAnsi"/>
          <w:szCs w:val="22"/>
        </w:rPr>
      </w:pPr>
      <w:r w:rsidRPr="008A67D7">
        <w:rPr>
          <w:rFonts w:asciiTheme="minorHAnsi" w:eastAsia="Dotum" w:hAnsiTheme="minorHAnsi"/>
          <w:b/>
          <w:szCs w:val="22"/>
        </w:rPr>
        <w:t>Instructions:</w:t>
      </w:r>
      <w:r w:rsidRPr="008A67D7">
        <w:rPr>
          <w:rFonts w:asciiTheme="minorHAnsi" w:eastAsia="Dotum" w:hAnsiTheme="minorHAnsi"/>
          <w:szCs w:val="22"/>
        </w:rPr>
        <w:t xml:space="preserve"> A pie chart is a circular chart. It shows the </w:t>
      </w:r>
      <w:r w:rsidRPr="008A67D7">
        <w:rPr>
          <w:rFonts w:asciiTheme="minorHAnsi" w:eastAsia="Dotum" w:hAnsiTheme="minorHAnsi"/>
          <w:i/>
          <w:szCs w:val="22"/>
        </w:rPr>
        <w:t>proportion</w:t>
      </w:r>
      <w:r w:rsidRPr="008A67D7">
        <w:rPr>
          <w:rFonts w:asciiTheme="minorHAnsi" w:eastAsia="Dotum" w:hAnsiTheme="minorHAnsi"/>
          <w:szCs w:val="22"/>
        </w:rPr>
        <w:t xml:space="preserve"> of each group at a glance. Remember that there are 360° in a circle so each group in the pie chart will be a proportion of 360°. You are working out the percentage first then the proportion of 360. Don’t forget to add a key!</w:t>
      </w:r>
    </w:p>
    <w:p w14:paraId="63BEB2B1" w14:textId="77777777" w:rsidR="00DA74D7" w:rsidRPr="008A67D7" w:rsidRDefault="00DA74D7" w:rsidP="00CB5072">
      <w:pPr>
        <w:spacing w:before="120" w:after="120" w:line="240" w:lineRule="auto"/>
        <w:rPr>
          <w:rFonts w:asciiTheme="minorHAnsi" w:eastAsia="Dotum" w:hAnsiTheme="minorHAnsi"/>
          <w:b/>
          <w:szCs w:val="22"/>
          <w:u w:val="single"/>
        </w:rPr>
      </w:pPr>
    </w:p>
    <w:p w14:paraId="25DA2125" w14:textId="7D2A2CE4" w:rsidR="00DA74D7" w:rsidRPr="008A67D7" w:rsidRDefault="00DA74D7" w:rsidP="00CB5072">
      <w:pPr>
        <w:spacing w:before="120" w:after="120" w:line="240" w:lineRule="auto"/>
        <w:rPr>
          <w:rFonts w:asciiTheme="minorHAnsi" w:eastAsia="Dotum" w:hAnsiTheme="minorHAnsi"/>
          <w:szCs w:val="22"/>
        </w:rPr>
      </w:pPr>
      <w:r w:rsidRPr="008A67D7">
        <w:rPr>
          <w:rFonts w:asciiTheme="minorHAnsi" w:eastAsia="Dotum" w:hAnsiTheme="minorHAnsi"/>
          <w:b/>
          <w:szCs w:val="22"/>
        </w:rPr>
        <w:t>Calculation</w:t>
      </w:r>
      <w:r w:rsidRPr="008A67D7">
        <w:rPr>
          <w:rFonts w:asciiTheme="minorHAnsi" w:eastAsia="Dotum" w:hAnsiTheme="minorHAnsi"/>
          <w:szCs w:val="22"/>
        </w:rPr>
        <w:t xml:space="preserve">: Degrees of the circle = (Number of </w:t>
      </w:r>
      <w:r w:rsidR="005D771D">
        <w:rPr>
          <w:rFonts w:asciiTheme="minorHAnsi" w:eastAsia="Dotum" w:hAnsiTheme="minorHAnsi"/>
          <w:szCs w:val="22"/>
        </w:rPr>
        <w:t>people</w:t>
      </w:r>
      <w:r w:rsidR="001A2D0F">
        <w:rPr>
          <w:rFonts w:asciiTheme="minorHAnsi" w:eastAsia="Dotum" w:hAnsiTheme="minorHAnsi"/>
          <w:szCs w:val="22"/>
        </w:rPr>
        <w:t xml:space="preserve"> </w:t>
      </w:r>
      <w:r w:rsidR="005D771D">
        <w:rPr>
          <w:rFonts w:asciiTheme="minorHAnsi" w:eastAsia="Dotum" w:hAnsiTheme="minorHAnsi"/>
          <w:szCs w:val="22"/>
        </w:rPr>
        <w:t>/</w:t>
      </w:r>
      <w:r w:rsidR="001A2D0F">
        <w:rPr>
          <w:rFonts w:asciiTheme="minorHAnsi" w:eastAsia="Dotum" w:hAnsiTheme="minorHAnsi"/>
          <w:szCs w:val="22"/>
        </w:rPr>
        <w:t xml:space="preserve"> </w:t>
      </w:r>
      <w:r w:rsidR="005D771D">
        <w:rPr>
          <w:rFonts w:asciiTheme="minorHAnsi" w:eastAsia="Dotum" w:hAnsiTheme="minorHAnsi"/>
          <w:szCs w:val="22"/>
        </w:rPr>
        <w:t xml:space="preserve">total number of people) </w:t>
      </w:r>
      <w:r w:rsidRPr="008A67D7">
        <w:rPr>
          <w:rFonts w:asciiTheme="minorHAnsi" w:eastAsia="Dotum" w:hAnsiTheme="minorHAnsi"/>
          <w:szCs w:val="22"/>
        </w:rPr>
        <w:t>x 360</w:t>
      </w:r>
    </w:p>
    <w:p w14:paraId="3C36510C" w14:textId="77777777" w:rsidR="00DA74D7" w:rsidRPr="008A67D7" w:rsidRDefault="00DA74D7" w:rsidP="00CB5072">
      <w:pPr>
        <w:spacing w:before="120" w:after="120" w:line="240" w:lineRule="auto"/>
        <w:rPr>
          <w:rFonts w:asciiTheme="minorHAnsi" w:eastAsia="Dotum" w:hAnsiTheme="minorHAnsi"/>
          <w:b/>
          <w:szCs w:val="22"/>
          <w:u w:val="single"/>
        </w:rPr>
      </w:pPr>
      <w:r w:rsidRPr="008A67D7">
        <w:rPr>
          <w:rFonts w:asciiTheme="minorHAnsi" w:eastAsia="Dotum" w:hAnsiTheme="minorHAnsi"/>
          <w:szCs w:val="22"/>
        </w:rPr>
        <w:t>e.g. (2/30) x 360 = 24 degrees</w:t>
      </w:r>
    </w:p>
    <w:p w14:paraId="0AD01394" w14:textId="77777777" w:rsidR="00DA74D7" w:rsidRPr="008A67D7" w:rsidRDefault="00DA74D7" w:rsidP="00CB5072">
      <w:pPr>
        <w:spacing w:before="120" w:after="120" w:line="240" w:lineRule="auto"/>
        <w:rPr>
          <w:rFonts w:asciiTheme="minorHAnsi" w:eastAsia="Dotum" w:hAnsiTheme="minorHAnsi"/>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937"/>
        <w:gridCol w:w="1937"/>
        <w:gridCol w:w="1938"/>
        <w:gridCol w:w="284"/>
        <w:gridCol w:w="1842"/>
      </w:tblGrid>
      <w:tr w:rsidR="00F46878" w:rsidRPr="008A67D7" w14:paraId="4384234B" w14:textId="77777777" w:rsidTr="00CB5072">
        <w:trPr>
          <w:trHeight w:val="113"/>
        </w:trPr>
        <w:tc>
          <w:tcPr>
            <w:tcW w:w="7513" w:type="dxa"/>
            <w:gridSpan w:val="4"/>
            <w:tcBorders>
              <w:bottom w:val="single" w:sz="18" w:space="0" w:color="11AB5A" w:themeColor="accent3"/>
            </w:tcBorders>
            <w:shd w:val="clear" w:color="auto" w:fill="C4F9DD" w:themeFill="accent3" w:themeFillTint="33"/>
          </w:tcPr>
          <w:p w14:paraId="6B8BBC8D" w14:textId="77777777" w:rsidR="00F46878" w:rsidRPr="008A67D7" w:rsidRDefault="00F46878" w:rsidP="00CB5072">
            <w:pPr>
              <w:spacing w:before="120" w:after="120" w:line="240" w:lineRule="auto"/>
              <w:rPr>
                <w:rFonts w:eastAsia="Dotum"/>
                <w:b/>
                <w:szCs w:val="22"/>
                <w:u w:val="single"/>
              </w:rPr>
            </w:pPr>
            <w:r w:rsidRPr="008A67D7">
              <w:rPr>
                <w:rFonts w:eastAsia="Dotum"/>
                <w:b/>
                <w:szCs w:val="22"/>
              </w:rPr>
              <w:t>Data</w:t>
            </w:r>
            <w:r w:rsidRPr="008A67D7">
              <w:rPr>
                <w:rFonts w:eastAsia="Dotum"/>
                <w:szCs w:val="22"/>
              </w:rPr>
              <w:t>:</w:t>
            </w:r>
          </w:p>
        </w:tc>
        <w:tc>
          <w:tcPr>
            <w:tcW w:w="284" w:type="dxa"/>
          </w:tcPr>
          <w:p w14:paraId="6ACD585E" w14:textId="77777777" w:rsidR="00F46878" w:rsidRPr="008A67D7" w:rsidRDefault="00F46878" w:rsidP="00CB5072">
            <w:pPr>
              <w:spacing w:before="120" w:after="120" w:line="240" w:lineRule="auto"/>
              <w:rPr>
                <w:rFonts w:eastAsia="Dotum"/>
                <w:b/>
                <w:szCs w:val="22"/>
                <w:u w:val="single"/>
              </w:rPr>
            </w:pPr>
          </w:p>
        </w:tc>
        <w:tc>
          <w:tcPr>
            <w:tcW w:w="1842" w:type="dxa"/>
            <w:vMerge w:val="restart"/>
            <w:shd w:val="clear" w:color="auto" w:fill="C4F9DD" w:themeFill="accent3" w:themeFillTint="33"/>
            <w:vAlign w:val="center"/>
          </w:tcPr>
          <w:p w14:paraId="62C404C2" w14:textId="77777777" w:rsidR="00F46878" w:rsidRPr="008A67D7" w:rsidRDefault="00F46878" w:rsidP="00CB5072">
            <w:pPr>
              <w:spacing w:before="120" w:after="120"/>
              <w:rPr>
                <w:b/>
                <w:sz w:val="36"/>
              </w:rPr>
            </w:pPr>
            <w:r w:rsidRPr="008A67D7">
              <w:rPr>
                <w:b/>
                <w:sz w:val="36"/>
              </w:rPr>
              <w:t xml:space="preserve">Important </w:t>
            </w:r>
          </w:p>
          <w:p w14:paraId="14F77500" w14:textId="235889FD" w:rsidR="00490D9C" w:rsidRDefault="00F46878" w:rsidP="00CB5072">
            <w:pPr>
              <w:spacing w:before="120" w:after="120"/>
            </w:pPr>
            <w:r w:rsidRPr="008A67D7">
              <w:t xml:space="preserve">Each </w:t>
            </w:r>
            <w:r w:rsidR="004E0001">
              <w:t>statement</w:t>
            </w:r>
            <w:r w:rsidRPr="008A67D7">
              <w:t xml:space="preserve"> should be a different pie chart. Choose </w:t>
            </w:r>
            <w:r w:rsidRPr="008A67D7">
              <w:rPr>
                <w:b/>
              </w:rPr>
              <w:t>one</w:t>
            </w:r>
            <w:r w:rsidRPr="008A67D7">
              <w:t xml:space="preserve"> of these questions. </w:t>
            </w:r>
          </w:p>
          <w:p w14:paraId="74503167" w14:textId="646B87A7" w:rsidR="00F46878" w:rsidRPr="008A67D7" w:rsidRDefault="00F46878" w:rsidP="00CB5072">
            <w:pPr>
              <w:spacing w:before="120" w:after="120"/>
              <w:rPr>
                <w:b/>
              </w:rPr>
            </w:pPr>
            <w:r w:rsidRPr="008A67D7">
              <w:t xml:space="preserve">If you are confident with pie charts, create all </w:t>
            </w:r>
            <w:r w:rsidR="001A2D0F">
              <w:t>three</w:t>
            </w:r>
            <w:r w:rsidR="001A2D0F" w:rsidRPr="008A67D7">
              <w:t xml:space="preserve"> </w:t>
            </w:r>
            <w:r w:rsidRPr="008A67D7">
              <w:t>(</w:t>
            </w:r>
            <w:r w:rsidR="001A2D0F">
              <w:t>two</w:t>
            </w:r>
            <w:r w:rsidR="001A2D0F" w:rsidRPr="008A67D7">
              <w:t xml:space="preserve"> </w:t>
            </w:r>
            <w:r w:rsidRPr="008A67D7">
              <w:t>on graph paper).</w:t>
            </w:r>
          </w:p>
        </w:tc>
      </w:tr>
      <w:tr w:rsidR="00F46878" w:rsidRPr="008A67D7" w14:paraId="35ED9274" w14:textId="77777777" w:rsidTr="00CB5072">
        <w:tc>
          <w:tcPr>
            <w:tcW w:w="1701" w:type="dxa"/>
            <w:tcBorders>
              <w:top w:val="single" w:sz="18" w:space="0" w:color="11AB5A" w:themeColor="accent3"/>
              <w:left w:val="single" w:sz="18" w:space="0" w:color="11AB5A" w:themeColor="accent3"/>
              <w:bottom w:val="single" w:sz="4" w:space="0" w:color="11AB5A" w:themeColor="accent3"/>
              <w:right w:val="single" w:sz="4" w:space="0" w:color="11AB5A" w:themeColor="accent3"/>
            </w:tcBorders>
          </w:tcPr>
          <w:p w14:paraId="3F4ADD39" w14:textId="5AFE9140" w:rsidR="00F46878" w:rsidRPr="0050346F" w:rsidRDefault="004E0001" w:rsidP="00CB5072">
            <w:pPr>
              <w:spacing w:before="120" w:after="120" w:line="240" w:lineRule="auto"/>
              <w:rPr>
                <w:rFonts w:eastAsia="Dotum"/>
                <w:szCs w:val="22"/>
              </w:rPr>
            </w:pPr>
            <w:r w:rsidRPr="0050346F">
              <w:rPr>
                <w:rFonts w:eastAsia="Dotum"/>
                <w:szCs w:val="22"/>
              </w:rPr>
              <w:t>Statement</w:t>
            </w:r>
            <w:r w:rsidR="00490D9C" w:rsidRPr="0050346F">
              <w:rPr>
                <w:rFonts w:eastAsia="Dotum"/>
                <w:szCs w:val="22"/>
              </w:rPr>
              <w:t>:</w:t>
            </w:r>
          </w:p>
        </w:tc>
        <w:tc>
          <w:tcPr>
            <w:tcW w:w="1937" w:type="dxa"/>
            <w:tcBorders>
              <w:top w:val="single" w:sz="18" w:space="0" w:color="11AB5A" w:themeColor="accent3"/>
              <w:left w:val="single" w:sz="4" w:space="0" w:color="11AB5A" w:themeColor="accent3"/>
              <w:bottom w:val="single" w:sz="4" w:space="0" w:color="11AB5A" w:themeColor="accent3"/>
              <w:right w:val="single" w:sz="4" w:space="0" w:color="11AB5A" w:themeColor="accent3"/>
            </w:tcBorders>
          </w:tcPr>
          <w:p w14:paraId="3615998B" w14:textId="5D6DB609" w:rsidR="00F46878" w:rsidRPr="0050346F" w:rsidRDefault="00F46878" w:rsidP="00CB5072">
            <w:pPr>
              <w:spacing w:before="120" w:after="120" w:line="240" w:lineRule="auto"/>
              <w:rPr>
                <w:rFonts w:eastAsia="Dotum"/>
                <w:szCs w:val="22"/>
              </w:rPr>
            </w:pPr>
            <w:r w:rsidRPr="0050346F">
              <w:rPr>
                <w:rFonts w:eastAsia="Dotum"/>
                <w:szCs w:val="22"/>
              </w:rPr>
              <w:t>Flood risk to property caused by river is significant</w:t>
            </w:r>
          </w:p>
        </w:tc>
        <w:tc>
          <w:tcPr>
            <w:tcW w:w="1937" w:type="dxa"/>
            <w:tcBorders>
              <w:top w:val="single" w:sz="18" w:space="0" w:color="11AB5A" w:themeColor="accent3"/>
              <w:left w:val="single" w:sz="4" w:space="0" w:color="11AB5A" w:themeColor="accent3"/>
              <w:bottom w:val="single" w:sz="4" w:space="0" w:color="11AB5A" w:themeColor="accent3"/>
              <w:right w:val="single" w:sz="4" w:space="0" w:color="11AB5A" w:themeColor="accent3"/>
            </w:tcBorders>
          </w:tcPr>
          <w:p w14:paraId="75B0280F" w14:textId="54ED6FFA" w:rsidR="00F46878" w:rsidRPr="0050346F" w:rsidRDefault="00F46878" w:rsidP="00CB5072">
            <w:pPr>
              <w:spacing w:before="120" w:after="120" w:line="240" w:lineRule="auto"/>
              <w:rPr>
                <w:rFonts w:eastAsia="Dotum"/>
                <w:szCs w:val="22"/>
              </w:rPr>
            </w:pPr>
            <w:r w:rsidRPr="0050346F">
              <w:rPr>
                <w:rFonts w:eastAsia="Dotum"/>
                <w:szCs w:val="22"/>
              </w:rPr>
              <w:t>Management of flood risk is good</w:t>
            </w:r>
          </w:p>
        </w:tc>
        <w:tc>
          <w:tcPr>
            <w:tcW w:w="1938" w:type="dxa"/>
            <w:tcBorders>
              <w:top w:val="single" w:sz="18" w:space="0" w:color="11AB5A" w:themeColor="accent3"/>
              <w:left w:val="single" w:sz="4" w:space="0" w:color="11AB5A" w:themeColor="accent3"/>
              <w:bottom w:val="single" w:sz="4" w:space="0" w:color="11AB5A" w:themeColor="accent3"/>
              <w:right w:val="single" w:sz="18" w:space="0" w:color="11AB5A" w:themeColor="accent3"/>
            </w:tcBorders>
          </w:tcPr>
          <w:p w14:paraId="01FDBAFE" w14:textId="77777777" w:rsidR="00F46878" w:rsidRPr="0050346F" w:rsidRDefault="00F46878" w:rsidP="00CB5072">
            <w:pPr>
              <w:spacing w:before="120" w:after="120" w:line="240" w:lineRule="auto"/>
              <w:rPr>
                <w:rFonts w:eastAsia="Dotum"/>
                <w:szCs w:val="22"/>
              </w:rPr>
            </w:pPr>
            <w:r w:rsidRPr="0050346F">
              <w:rPr>
                <w:rFonts w:eastAsia="Dotum"/>
                <w:szCs w:val="22"/>
              </w:rPr>
              <w:t>More can be done to manage flood risk</w:t>
            </w:r>
          </w:p>
        </w:tc>
        <w:tc>
          <w:tcPr>
            <w:tcW w:w="284" w:type="dxa"/>
            <w:tcBorders>
              <w:left w:val="single" w:sz="18" w:space="0" w:color="11AB5A" w:themeColor="accent3"/>
            </w:tcBorders>
          </w:tcPr>
          <w:p w14:paraId="7DFB5958" w14:textId="77777777" w:rsidR="00F46878" w:rsidRPr="008A67D7" w:rsidRDefault="00F46878" w:rsidP="00CB5072">
            <w:pPr>
              <w:spacing w:before="120" w:after="120" w:line="240" w:lineRule="auto"/>
              <w:rPr>
                <w:rFonts w:eastAsia="Dotum"/>
                <w:b/>
                <w:szCs w:val="22"/>
                <w:u w:val="single"/>
              </w:rPr>
            </w:pPr>
          </w:p>
        </w:tc>
        <w:tc>
          <w:tcPr>
            <w:tcW w:w="1842" w:type="dxa"/>
            <w:vMerge/>
            <w:shd w:val="clear" w:color="auto" w:fill="C4F9DD" w:themeFill="accent3" w:themeFillTint="33"/>
          </w:tcPr>
          <w:p w14:paraId="2E9F7238" w14:textId="77777777" w:rsidR="00F46878" w:rsidRPr="008A67D7" w:rsidRDefault="00F46878" w:rsidP="00CB5072">
            <w:pPr>
              <w:spacing w:before="120" w:after="120" w:line="240" w:lineRule="auto"/>
              <w:rPr>
                <w:rFonts w:eastAsia="Dotum"/>
                <w:b/>
                <w:szCs w:val="22"/>
                <w:u w:val="single"/>
              </w:rPr>
            </w:pPr>
          </w:p>
        </w:tc>
      </w:tr>
      <w:tr w:rsidR="00F46878" w:rsidRPr="008A67D7" w14:paraId="3AB46DEE" w14:textId="77777777" w:rsidTr="00CB5072">
        <w:trPr>
          <w:trHeight w:val="680"/>
        </w:trPr>
        <w:tc>
          <w:tcPr>
            <w:tcW w:w="1701"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vAlign w:val="center"/>
          </w:tcPr>
          <w:p w14:paraId="76184A3F" w14:textId="77777777" w:rsidR="00F46878" w:rsidRPr="0050346F" w:rsidRDefault="00F46878" w:rsidP="00CB5072">
            <w:pPr>
              <w:spacing w:before="120" w:after="120" w:line="240" w:lineRule="auto"/>
              <w:rPr>
                <w:rFonts w:eastAsia="Dotum"/>
                <w:szCs w:val="22"/>
              </w:rPr>
            </w:pPr>
            <w:r w:rsidRPr="0050346F">
              <w:rPr>
                <w:rFonts w:eastAsia="Dotum"/>
                <w:szCs w:val="22"/>
              </w:rPr>
              <w:t>Strongly agree</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1CE5587D" w14:textId="77777777" w:rsidR="00F46878" w:rsidRPr="0050346F" w:rsidRDefault="00490D9C" w:rsidP="00CB5072">
            <w:pPr>
              <w:spacing w:before="120" w:after="120" w:line="240" w:lineRule="auto"/>
              <w:rPr>
                <w:rFonts w:eastAsia="Dotum"/>
                <w:szCs w:val="22"/>
              </w:rPr>
            </w:pPr>
            <w:r w:rsidRPr="0050346F">
              <w:rPr>
                <w:rFonts w:eastAsia="Dotum"/>
                <w:szCs w:val="22"/>
              </w:rPr>
              <w:t>2</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258061CB" w14:textId="77777777" w:rsidR="00F46878" w:rsidRPr="0050346F" w:rsidRDefault="00490D9C" w:rsidP="00CB5072">
            <w:pPr>
              <w:spacing w:before="120" w:after="120" w:line="240" w:lineRule="auto"/>
              <w:rPr>
                <w:rFonts w:eastAsia="Dotum"/>
                <w:szCs w:val="22"/>
              </w:rPr>
            </w:pPr>
            <w:r w:rsidRPr="0050346F">
              <w:rPr>
                <w:rFonts w:eastAsia="Dotum"/>
                <w:szCs w:val="22"/>
              </w:rPr>
              <w:t>3</w:t>
            </w:r>
          </w:p>
        </w:tc>
        <w:tc>
          <w:tcPr>
            <w:tcW w:w="1938"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49346CEE" w14:textId="77777777" w:rsidR="00F46878" w:rsidRPr="0050346F" w:rsidRDefault="00490D9C" w:rsidP="00CB5072">
            <w:pPr>
              <w:spacing w:before="120" w:after="120" w:line="240" w:lineRule="auto"/>
              <w:rPr>
                <w:rFonts w:eastAsia="Dotum"/>
                <w:szCs w:val="22"/>
              </w:rPr>
            </w:pPr>
            <w:r w:rsidRPr="0050346F">
              <w:rPr>
                <w:rFonts w:eastAsia="Dotum"/>
                <w:szCs w:val="22"/>
              </w:rPr>
              <w:t>1</w:t>
            </w:r>
          </w:p>
        </w:tc>
        <w:tc>
          <w:tcPr>
            <w:tcW w:w="284" w:type="dxa"/>
            <w:tcBorders>
              <w:left w:val="single" w:sz="18" w:space="0" w:color="11AB5A" w:themeColor="accent3"/>
            </w:tcBorders>
          </w:tcPr>
          <w:p w14:paraId="7B43CB89" w14:textId="77777777" w:rsidR="00F46878" w:rsidRPr="008A67D7" w:rsidRDefault="00F46878" w:rsidP="00CB5072">
            <w:pPr>
              <w:spacing w:before="120" w:after="120" w:line="240" w:lineRule="auto"/>
              <w:rPr>
                <w:rFonts w:eastAsia="Dotum"/>
                <w:b/>
                <w:szCs w:val="22"/>
                <w:u w:val="single"/>
              </w:rPr>
            </w:pPr>
          </w:p>
        </w:tc>
        <w:tc>
          <w:tcPr>
            <w:tcW w:w="1842" w:type="dxa"/>
            <w:vMerge/>
            <w:shd w:val="clear" w:color="auto" w:fill="C4F9DD" w:themeFill="accent3" w:themeFillTint="33"/>
          </w:tcPr>
          <w:p w14:paraId="72E4483E" w14:textId="77777777" w:rsidR="00F46878" w:rsidRPr="008A67D7" w:rsidRDefault="00F46878" w:rsidP="00CB5072">
            <w:pPr>
              <w:spacing w:before="120" w:after="120" w:line="240" w:lineRule="auto"/>
              <w:rPr>
                <w:rFonts w:eastAsia="Dotum"/>
                <w:b/>
                <w:szCs w:val="22"/>
                <w:u w:val="single"/>
              </w:rPr>
            </w:pPr>
          </w:p>
        </w:tc>
      </w:tr>
      <w:tr w:rsidR="00F46878" w:rsidRPr="008A67D7" w14:paraId="384E81BE" w14:textId="77777777" w:rsidTr="00CB5072">
        <w:trPr>
          <w:trHeight w:val="680"/>
        </w:trPr>
        <w:tc>
          <w:tcPr>
            <w:tcW w:w="1701"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vAlign w:val="center"/>
          </w:tcPr>
          <w:p w14:paraId="36EA2398" w14:textId="77777777" w:rsidR="00F46878" w:rsidRPr="0050346F" w:rsidRDefault="00F46878" w:rsidP="00CB5072">
            <w:pPr>
              <w:spacing w:before="120" w:after="120" w:line="240" w:lineRule="auto"/>
              <w:rPr>
                <w:rFonts w:eastAsia="Dotum"/>
                <w:szCs w:val="22"/>
              </w:rPr>
            </w:pPr>
            <w:r w:rsidRPr="0050346F">
              <w:rPr>
                <w:rFonts w:eastAsia="Dotum"/>
                <w:szCs w:val="22"/>
              </w:rPr>
              <w:t>Agree</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4F6459C8" w14:textId="77777777" w:rsidR="00F46878" w:rsidRPr="0050346F" w:rsidRDefault="00490D9C" w:rsidP="00CB5072">
            <w:pPr>
              <w:spacing w:before="120" w:after="120" w:line="240" w:lineRule="auto"/>
              <w:rPr>
                <w:rFonts w:eastAsia="Dotum"/>
                <w:szCs w:val="22"/>
              </w:rPr>
            </w:pPr>
            <w:r w:rsidRPr="0050346F">
              <w:rPr>
                <w:rFonts w:eastAsia="Dotum"/>
                <w:szCs w:val="22"/>
              </w:rPr>
              <w:t>5</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57D52625" w14:textId="77777777" w:rsidR="00F46878" w:rsidRPr="0050346F" w:rsidRDefault="00490D9C" w:rsidP="00CB5072">
            <w:pPr>
              <w:spacing w:before="120" w:after="120" w:line="240" w:lineRule="auto"/>
              <w:rPr>
                <w:rFonts w:eastAsia="Dotum"/>
                <w:szCs w:val="22"/>
              </w:rPr>
            </w:pPr>
            <w:r w:rsidRPr="0050346F">
              <w:rPr>
                <w:rFonts w:eastAsia="Dotum"/>
                <w:szCs w:val="22"/>
              </w:rPr>
              <w:t>7</w:t>
            </w:r>
          </w:p>
        </w:tc>
        <w:tc>
          <w:tcPr>
            <w:tcW w:w="1938"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27254723" w14:textId="77777777" w:rsidR="00F46878" w:rsidRPr="0050346F" w:rsidRDefault="00490D9C" w:rsidP="00CB5072">
            <w:pPr>
              <w:spacing w:before="120" w:after="120" w:line="240" w:lineRule="auto"/>
              <w:rPr>
                <w:rFonts w:eastAsia="Dotum"/>
                <w:szCs w:val="22"/>
              </w:rPr>
            </w:pPr>
            <w:r w:rsidRPr="0050346F">
              <w:rPr>
                <w:rFonts w:eastAsia="Dotum"/>
                <w:szCs w:val="22"/>
              </w:rPr>
              <w:t>5</w:t>
            </w:r>
          </w:p>
        </w:tc>
        <w:tc>
          <w:tcPr>
            <w:tcW w:w="284" w:type="dxa"/>
            <w:tcBorders>
              <w:left w:val="single" w:sz="18" w:space="0" w:color="11AB5A" w:themeColor="accent3"/>
            </w:tcBorders>
          </w:tcPr>
          <w:p w14:paraId="5C26E08E" w14:textId="77777777" w:rsidR="00F46878" w:rsidRPr="008A67D7" w:rsidRDefault="00F46878" w:rsidP="00CB5072">
            <w:pPr>
              <w:spacing w:before="120" w:after="120" w:line="240" w:lineRule="auto"/>
              <w:rPr>
                <w:rFonts w:eastAsia="Dotum"/>
                <w:b/>
                <w:szCs w:val="22"/>
                <w:u w:val="single"/>
              </w:rPr>
            </w:pPr>
          </w:p>
        </w:tc>
        <w:tc>
          <w:tcPr>
            <w:tcW w:w="1842" w:type="dxa"/>
            <w:vMerge/>
            <w:shd w:val="clear" w:color="auto" w:fill="C4F9DD" w:themeFill="accent3" w:themeFillTint="33"/>
          </w:tcPr>
          <w:p w14:paraId="5A81956E" w14:textId="77777777" w:rsidR="00F46878" w:rsidRPr="008A67D7" w:rsidRDefault="00F46878" w:rsidP="00CB5072">
            <w:pPr>
              <w:spacing w:before="120" w:after="120" w:line="240" w:lineRule="auto"/>
              <w:rPr>
                <w:rFonts w:eastAsia="Dotum"/>
                <w:b/>
                <w:szCs w:val="22"/>
                <w:u w:val="single"/>
              </w:rPr>
            </w:pPr>
          </w:p>
        </w:tc>
      </w:tr>
      <w:tr w:rsidR="00F46878" w:rsidRPr="008A67D7" w14:paraId="58B0DC47" w14:textId="77777777" w:rsidTr="00CB5072">
        <w:trPr>
          <w:trHeight w:val="680"/>
        </w:trPr>
        <w:tc>
          <w:tcPr>
            <w:tcW w:w="1701"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vAlign w:val="center"/>
          </w:tcPr>
          <w:p w14:paraId="36D41544" w14:textId="77777777" w:rsidR="00F46878" w:rsidRPr="0050346F" w:rsidRDefault="00F46878" w:rsidP="00CB5072">
            <w:pPr>
              <w:spacing w:before="120" w:after="120" w:line="240" w:lineRule="auto"/>
              <w:rPr>
                <w:rFonts w:eastAsia="Dotum"/>
                <w:szCs w:val="22"/>
              </w:rPr>
            </w:pPr>
            <w:r w:rsidRPr="0050346F">
              <w:rPr>
                <w:rFonts w:eastAsia="Dotum"/>
                <w:szCs w:val="22"/>
              </w:rPr>
              <w:t>Neutral</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014090DF" w14:textId="77777777" w:rsidR="00F46878" w:rsidRPr="0050346F" w:rsidRDefault="00490D9C" w:rsidP="00CB5072">
            <w:pPr>
              <w:spacing w:before="120" w:after="120" w:line="240" w:lineRule="auto"/>
              <w:rPr>
                <w:rFonts w:eastAsia="Dotum"/>
                <w:szCs w:val="22"/>
              </w:rPr>
            </w:pPr>
            <w:r w:rsidRPr="0050346F">
              <w:rPr>
                <w:rFonts w:eastAsia="Dotum"/>
                <w:szCs w:val="22"/>
              </w:rPr>
              <w:t>7</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25027336" w14:textId="77777777" w:rsidR="00F46878" w:rsidRPr="0050346F" w:rsidRDefault="00490D9C" w:rsidP="00CB5072">
            <w:pPr>
              <w:spacing w:before="120" w:after="120" w:line="240" w:lineRule="auto"/>
              <w:rPr>
                <w:rFonts w:eastAsia="Dotum"/>
                <w:szCs w:val="22"/>
              </w:rPr>
            </w:pPr>
            <w:r w:rsidRPr="0050346F">
              <w:rPr>
                <w:rFonts w:eastAsia="Dotum"/>
                <w:szCs w:val="22"/>
              </w:rPr>
              <w:t>13</w:t>
            </w:r>
          </w:p>
        </w:tc>
        <w:tc>
          <w:tcPr>
            <w:tcW w:w="1938"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6A0A9AEF" w14:textId="77777777" w:rsidR="00F46878" w:rsidRPr="0050346F" w:rsidRDefault="00490D9C" w:rsidP="00CB5072">
            <w:pPr>
              <w:spacing w:before="120" w:after="120" w:line="240" w:lineRule="auto"/>
              <w:rPr>
                <w:rFonts w:eastAsia="Dotum"/>
                <w:szCs w:val="22"/>
              </w:rPr>
            </w:pPr>
            <w:r w:rsidRPr="0050346F">
              <w:rPr>
                <w:rFonts w:eastAsia="Dotum"/>
                <w:szCs w:val="22"/>
              </w:rPr>
              <w:t>14</w:t>
            </w:r>
          </w:p>
        </w:tc>
        <w:tc>
          <w:tcPr>
            <w:tcW w:w="284" w:type="dxa"/>
            <w:tcBorders>
              <w:left w:val="single" w:sz="18" w:space="0" w:color="11AB5A" w:themeColor="accent3"/>
            </w:tcBorders>
          </w:tcPr>
          <w:p w14:paraId="33E6B0A2" w14:textId="77777777" w:rsidR="00F46878" w:rsidRPr="008A67D7" w:rsidRDefault="00F46878" w:rsidP="00CB5072">
            <w:pPr>
              <w:spacing w:before="120" w:after="120" w:line="240" w:lineRule="auto"/>
              <w:rPr>
                <w:rFonts w:eastAsia="Dotum"/>
                <w:b/>
                <w:szCs w:val="22"/>
                <w:u w:val="single"/>
              </w:rPr>
            </w:pPr>
          </w:p>
        </w:tc>
        <w:tc>
          <w:tcPr>
            <w:tcW w:w="1842" w:type="dxa"/>
            <w:vMerge/>
            <w:shd w:val="clear" w:color="auto" w:fill="C4F9DD" w:themeFill="accent3" w:themeFillTint="33"/>
          </w:tcPr>
          <w:p w14:paraId="341304EE" w14:textId="77777777" w:rsidR="00F46878" w:rsidRPr="008A67D7" w:rsidRDefault="00F46878" w:rsidP="00CB5072">
            <w:pPr>
              <w:spacing w:before="120" w:after="120" w:line="240" w:lineRule="auto"/>
              <w:rPr>
                <w:rFonts w:eastAsia="Dotum"/>
                <w:b/>
                <w:szCs w:val="22"/>
                <w:u w:val="single"/>
              </w:rPr>
            </w:pPr>
          </w:p>
        </w:tc>
      </w:tr>
      <w:tr w:rsidR="00F46878" w:rsidRPr="008A67D7" w14:paraId="0FADAD8F" w14:textId="77777777" w:rsidTr="00CB5072">
        <w:trPr>
          <w:trHeight w:val="680"/>
        </w:trPr>
        <w:tc>
          <w:tcPr>
            <w:tcW w:w="1701" w:type="dxa"/>
            <w:tcBorders>
              <w:top w:val="single" w:sz="4" w:space="0" w:color="11AB5A" w:themeColor="accent3"/>
              <w:left w:val="single" w:sz="18" w:space="0" w:color="11AB5A" w:themeColor="accent3"/>
              <w:bottom w:val="single" w:sz="4" w:space="0" w:color="11AB5A" w:themeColor="accent3"/>
              <w:right w:val="single" w:sz="4" w:space="0" w:color="11AB5A" w:themeColor="accent3"/>
            </w:tcBorders>
            <w:vAlign w:val="center"/>
          </w:tcPr>
          <w:p w14:paraId="13FF6404" w14:textId="77777777" w:rsidR="00F46878" w:rsidRPr="0050346F" w:rsidRDefault="00F46878" w:rsidP="00CB5072">
            <w:pPr>
              <w:spacing w:before="120" w:after="120" w:line="240" w:lineRule="auto"/>
              <w:rPr>
                <w:rFonts w:eastAsia="Dotum"/>
                <w:szCs w:val="22"/>
              </w:rPr>
            </w:pPr>
            <w:r w:rsidRPr="0050346F">
              <w:rPr>
                <w:rFonts w:eastAsia="Dotum"/>
                <w:szCs w:val="22"/>
              </w:rPr>
              <w:t>Disagree</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47ACA739" w14:textId="77777777" w:rsidR="00F46878" w:rsidRPr="0050346F" w:rsidRDefault="00490D9C" w:rsidP="00CB5072">
            <w:pPr>
              <w:spacing w:before="120" w:after="120" w:line="240" w:lineRule="auto"/>
              <w:rPr>
                <w:rFonts w:eastAsia="Dotum"/>
                <w:szCs w:val="22"/>
              </w:rPr>
            </w:pPr>
            <w:r w:rsidRPr="0050346F">
              <w:rPr>
                <w:rFonts w:eastAsia="Dotum"/>
                <w:szCs w:val="22"/>
              </w:rPr>
              <w:t>10</w:t>
            </w:r>
          </w:p>
        </w:tc>
        <w:tc>
          <w:tcPr>
            <w:tcW w:w="1937" w:type="dxa"/>
            <w:tcBorders>
              <w:top w:val="single" w:sz="4" w:space="0" w:color="11AB5A" w:themeColor="accent3"/>
              <w:left w:val="single" w:sz="4" w:space="0" w:color="11AB5A" w:themeColor="accent3"/>
              <w:bottom w:val="single" w:sz="4" w:space="0" w:color="11AB5A" w:themeColor="accent3"/>
              <w:right w:val="single" w:sz="4" w:space="0" w:color="11AB5A" w:themeColor="accent3"/>
            </w:tcBorders>
            <w:vAlign w:val="center"/>
          </w:tcPr>
          <w:p w14:paraId="45981145" w14:textId="77777777" w:rsidR="00F46878" w:rsidRPr="0050346F" w:rsidRDefault="00490D9C" w:rsidP="00CB5072">
            <w:pPr>
              <w:spacing w:before="120" w:after="120" w:line="240" w:lineRule="auto"/>
              <w:rPr>
                <w:rFonts w:eastAsia="Dotum"/>
                <w:szCs w:val="22"/>
              </w:rPr>
            </w:pPr>
            <w:r w:rsidRPr="0050346F">
              <w:rPr>
                <w:rFonts w:eastAsia="Dotum"/>
                <w:szCs w:val="22"/>
              </w:rPr>
              <w:t>4</w:t>
            </w:r>
          </w:p>
        </w:tc>
        <w:tc>
          <w:tcPr>
            <w:tcW w:w="1938" w:type="dxa"/>
            <w:tcBorders>
              <w:top w:val="single" w:sz="4" w:space="0" w:color="11AB5A" w:themeColor="accent3"/>
              <w:left w:val="single" w:sz="4" w:space="0" w:color="11AB5A" w:themeColor="accent3"/>
              <w:bottom w:val="single" w:sz="4" w:space="0" w:color="11AB5A" w:themeColor="accent3"/>
              <w:right w:val="single" w:sz="18" w:space="0" w:color="11AB5A" w:themeColor="accent3"/>
            </w:tcBorders>
            <w:vAlign w:val="center"/>
          </w:tcPr>
          <w:p w14:paraId="75DB5C8E" w14:textId="77777777" w:rsidR="00F46878" w:rsidRPr="0050346F" w:rsidRDefault="00490D9C" w:rsidP="00CB5072">
            <w:pPr>
              <w:spacing w:before="120" w:after="120" w:line="240" w:lineRule="auto"/>
              <w:rPr>
                <w:rFonts w:eastAsia="Dotum"/>
                <w:szCs w:val="22"/>
              </w:rPr>
            </w:pPr>
            <w:r w:rsidRPr="0050346F">
              <w:rPr>
                <w:rFonts w:eastAsia="Dotum"/>
                <w:szCs w:val="22"/>
              </w:rPr>
              <w:t>8</w:t>
            </w:r>
          </w:p>
        </w:tc>
        <w:tc>
          <w:tcPr>
            <w:tcW w:w="284" w:type="dxa"/>
            <w:tcBorders>
              <w:left w:val="single" w:sz="18" w:space="0" w:color="11AB5A" w:themeColor="accent3"/>
            </w:tcBorders>
          </w:tcPr>
          <w:p w14:paraId="7B7AA147" w14:textId="77777777" w:rsidR="00F46878" w:rsidRPr="008A67D7" w:rsidRDefault="00F46878" w:rsidP="00CB5072">
            <w:pPr>
              <w:spacing w:before="120" w:after="120" w:line="240" w:lineRule="auto"/>
              <w:rPr>
                <w:rFonts w:eastAsia="Dotum"/>
                <w:b/>
                <w:szCs w:val="22"/>
                <w:u w:val="single"/>
              </w:rPr>
            </w:pPr>
          </w:p>
        </w:tc>
        <w:tc>
          <w:tcPr>
            <w:tcW w:w="1842" w:type="dxa"/>
            <w:vMerge/>
            <w:shd w:val="clear" w:color="auto" w:fill="C4F9DD" w:themeFill="accent3" w:themeFillTint="33"/>
          </w:tcPr>
          <w:p w14:paraId="2A8A1E00" w14:textId="77777777" w:rsidR="00F46878" w:rsidRPr="008A67D7" w:rsidRDefault="00F46878" w:rsidP="00CB5072">
            <w:pPr>
              <w:spacing w:before="120" w:after="120" w:line="240" w:lineRule="auto"/>
              <w:rPr>
                <w:rFonts w:eastAsia="Dotum"/>
                <w:b/>
                <w:szCs w:val="22"/>
                <w:u w:val="single"/>
              </w:rPr>
            </w:pPr>
          </w:p>
        </w:tc>
      </w:tr>
      <w:tr w:rsidR="00F46878" w:rsidRPr="008A67D7" w14:paraId="7F39DBD8" w14:textId="77777777" w:rsidTr="00CB5072">
        <w:trPr>
          <w:trHeight w:val="680"/>
        </w:trPr>
        <w:tc>
          <w:tcPr>
            <w:tcW w:w="1701" w:type="dxa"/>
            <w:tcBorders>
              <w:top w:val="single" w:sz="4" w:space="0" w:color="11AB5A" w:themeColor="accent3"/>
              <w:left w:val="single" w:sz="18" w:space="0" w:color="11AB5A" w:themeColor="accent3"/>
              <w:bottom w:val="single" w:sz="18" w:space="0" w:color="11AB5A" w:themeColor="accent3"/>
              <w:right w:val="single" w:sz="4" w:space="0" w:color="11AB5A" w:themeColor="accent3"/>
            </w:tcBorders>
            <w:vAlign w:val="center"/>
          </w:tcPr>
          <w:p w14:paraId="14E80C56" w14:textId="16B26935" w:rsidR="00F46878" w:rsidRPr="0050346F" w:rsidRDefault="00F46878" w:rsidP="00CB5072">
            <w:pPr>
              <w:spacing w:before="120" w:after="120" w:line="240" w:lineRule="auto"/>
              <w:rPr>
                <w:rFonts w:eastAsia="Dotum"/>
                <w:szCs w:val="22"/>
              </w:rPr>
            </w:pPr>
            <w:r w:rsidRPr="0050346F">
              <w:rPr>
                <w:rFonts w:eastAsia="Dotum"/>
                <w:szCs w:val="22"/>
              </w:rPr>
              <w:t xml:space="preserve">Strongly </w:t>
            </w:r>
            <w:r w:rsidR="001A2D0F" w:rsidRPr="0050346F">
              <w:rPr>
                <w:rFonts w:eastAsia="Dotum"/>
                <w:szCs w:val="22"/>
              </w:rPr>
              <w:t>d</w:t>
            </w:r>
            <w:r w:rsidRPr="0050346F">
              <w:rPr>
                <w:rFonts w:eastAsia="Dotum"/>
                <w:szCs w:val="22"/>
              </w:rPr>
              <w:t>isagree</w:t>
            </w:r>
          </w:p>
        </w:tc>
        <w:tc>
          <w:tcPr>
            <w:tcW w:w="1937" w:type="dxa"/>
            <w:tcBorders>
              <w:top w:val="single" w:sz="4" w:space="0" w:color="11AB5A" w:themeColor="accent3"/>
              <w:left w:val="single" w:sz="4" w:space="0" w:color="11AB5A" w:themeColor="accent3"/>
              <w:bottom w:val="single" w:sz="18" w:space="0" w:color="11AB5A" w:themeColor="accent3"/>
              <w:right w:val="single" w:sz="4" w:space="0" w:color="11AB5A" w:themeColor="accent3"/>
            </w:tcBorders>
            <w:vAlign w:val="center"/>
          </w:tcPr>
          <w:p w14:paraId="252DFA5D" w14:textId="77777777" w:rsidR="00F46878" w:rsidRPr="0050346F" w:rsidRDefault="00490D9C" w:rsidP="00CB5072">
            <w:pPr>
              <w:spacing w:before="120" w:after="120" w:line="240" w:lineRule="auto"/>
              <w:rPr>
                <w:rFonts w:eastAsia="Dotum"/>
                <w:szCs w:val="22"/>
              </w:rPr>
            </w:pPr>
            <w:r w:rsidRPr="0050346F">
              <w:rPr>
                <w:rFonts w:eastAsia="Dotum"/>
                <w:szCs w:val="22"/>
              </w:rPr>
              <w:t>6</w:t>
            </w:r>
          </w:p>
        </w:tc>
        <w:tc>
          <w:tcPr>
            <w:tcW w:w="1937" w:type="dxa"/>
            <w:tcBorders>
              <w:top w:val="single" w:sz="4" w:space="0" w:color="11AB5A" w:themeColor="accent3"/>
              <w:left w:val="single" w:sz="4" w:space="0" w:color="11AB5A" w:themeColor="accent3"/>
              <w:bottom w:val="single" w:sz="18" w:space="0" w:color="11AB5A" w:themeColor="accent3"/>
              <w:right w:val="single" w:sz="4" w:space="0" w:color="11AB5A" w:themeColor="accent3"/>
            </w:tcBorders>
            <w:vAlign w:val="center"/>
          </w:tcPr>
          <w:p w14:paraId="6FEA8152" w14:textId="77777777" w:rsidR="00F46878" w:rsidRPr="0050346F" w:rsidRDefault="00490D9C" w:rsidP="00CB5072">
            <w:pPr>
              <w:spacing w:before="120" w:after="120" w:line="240" w:lineRule="auto"/>
              <w:rPr>
                <w:rFonts w:eastAsia="Dotum"/>
                <w:szCs w:val="22"/>
              </w:rPr>
            </w:pPr>
            <w:r w:rsidRPr="0050346F">
              <w:rPr>
                <w:rFonts w:eastAsia="Dotum"/>
                <w:szCs w:val="22"/>
              </w:rPr>
              <w:t>3</w:t>
            </w:r>
          </w:p>
        </w:tc>
        <w:tc>
          <w:tcPr>
            <w:tcW w:w="1938" w:type="dxa"/>
            <w:tcBorders>
              <w:top w:val="single" w:sz="4" w:space="0" w:color="11AB5A" w:themeColor="accent3"/>
              <w:left w:val="single" w:sz="4" w:space="0" w:color="11AB5A" w:themeColor="accent3"/>
              <w:bottom w:val="single" w:sz="18" w:space="0" w:color="11AB5A" w:themeColor="accent3"/>
              <w:right w:val="single" w:sz="18" w:space="0" w:color="11AB5A" w:themeColor="accent3"/>
            </w:tcBorders>
            <w:vAlign w:val="center"/>
          </w:tcPr>
          <w:p w14:paraId="12702831" w14:textId="77777777" w:rsidR="00F46878" w:rsidRPr="0050346F" w:rsidRDefault="00490D9C" w:rsidP="00CB5072">
            <w:pPr>
              <w:spacing w:before="120" w:after="120" w:line="240" w:lineRule="auto"/>
              <w:rPr>
                <w:rFonts w:eastAsia="Dotum"/>
                <w:szCs w:val="22"/>
              </w:rPr>
            </w:pPr>
            <w:r w:rsidRPr="0050346F">
              <w:rPr>
                <w:rFonts w:eastAsia="Dotum"/>
                <w:szCs w:val="22"/>
              </w:rPr>
              <w:t>2</w:t>
            </w:r>
          </w:p>
        </w:tc>
        <w:tc>
          <w:tcPr>
            <w:tcW w:w="284" w:type="dxa"/>
            <w:tcBorders>
              <w:left w:val="single" w:sz="18" w:space="0" w:color="11AB5A" w:themeColor="accent3"/>
            </w:tcBorders>
          </w:tcPr>
          <w:p w14:paraId="73C2ADF3" w14:textId="77777777" w:rsidR="00F46878" w:rsidRPr="008A67D7" w:rsidRDefault="00F46878" w:rsidP="00CB5072">
            <w:pPr>
              <w:spacing w:before="120" w:after="120" w:line="240" w:lineRule="auto"/>
              <w:rPr>
                <w:rFonts w:eastAsia="Dotum"/>
                <w:b/>
                <w:szCs w:val="22"/>
                <w:u w:val="single"/>
              </w:rPr>
            </w:pPr>
          </w:p>
        </w:tc>
        <w:tc>
          <w:tcPr>
            <w:tcW w:w="1842" w:type="dxa"/>
            <w:vMerge/>
            <w:shd w:val="clear" w:color="auto" w:fill="C4F9DD" w:themeFill="accent3" w:themeFillTint="33"/>
          </w:tcPr>
          <w:p w14:paraId="0E982E6E" w14:textId="77777777" w:rsidR="00F46878" w:rsidRPr="008A67D7" w:rsidRDefault="00F46878" w:rsidP="00CB5072">
            <w:pPr>
              <w:spacing w:before="120" w:after="120" w:line="240" w:lineRule="auto"/>
              <w:rPr>
                <w:rFonts w:eastAsia="Dotum"/>
                <w:b/>
                <w:szCs w:val="22"/>
                <w:u w:val="single"/>
              </w:rPr>
            </w:pPr>
          </w:p>
        </w:tc>
      </w:tr>
    </w:tbl>
    <w:p w14:paraId="69B3DBE9" w14:textId="77777777" w:rsidR="00DA74D7" w:rsidRPr="00CB5072" w:rsidRDefault="00DA74D7" w:rsidP="00CB5072">
      <w:pPr>
        <w:spacing w:before="120" w:after="120" w:line="240" w:lineRule="auto"/>
        <w:rPr>
          <w:rFonts w:asciiTheme="minorHAnsi" w:eastAsia="Dotum" w:hAnsiTheme="minorHAnsi"/>
          <w:sz w:val="2"/>
          <w:szCs w:val="22"/>
        </w:rPr>
      </w:pPr>
    </w:p>
    <w:p w14:paraId="34086FF5" w14:textId="77777777" w:rsidR="004C3A1B" w:rsidRPr="00CB5072" w:rsidRDefault="004C3A1B" w:rsidP="00CB5072">
      <w:pPr>
        <w:spacing w:line="240" w:lineRule="auto"/>
        <w:rPr>
          <w:rFonts w:asciiTheme="minorHAnsi" w:eastAsia="Dotum" w:hAnsiTheme="minorHAnsi"/>
          <w:sz w:val="2"/>
          <w:szCs w:val="22"/>
        </w:rPr>
        <w:sectPr w:rsidR="004C3A1B" w:rsidRPr="00CB5072" w:rsidSect="00885D29">
          <w:pgSz w:w="11906" w:h="16838"/>
          <w:pgMar w:top="709" w:right="1134" w:bottom="709" w:left="1134" w:header="708" w:footer="708" w:gutter="0"/>
          <w:cols w:space="708"/>
          <w:docGrid w:linePitch="381"/>
        </w:sectPr>
      </w:pPr>
    </w:p>
    <w:p w14:paraId="42BBDC93" w14:textId="77777777" w:rsidR="00DA74D7" w:rsidRPr="008A67D7" w:rsidRDefault="00DA74D7" w:rsidP="00571204">
      <w:pPr>
        <w:spacing w:before="120" w:after="120" w:line="240" w:lineRule="auto"/>
        <w:rPr>
          <w:rFonts w:asciiTheme="minorHAnsi" w:eastAsia="Dotum" w:hAnsiTheme="minorHAnsi"/>
          <w:szCs w:val="22"/>
        </w:rPr>
      </w:pPr>
    </w:p>
    <w:p w14:paraId="3C09D3B0" w14:textId="77777777" w:rsidR="00DA74D7" w:rsidRPr="008A67D7" w:rsidRDefault="001C7FBB" w:rsidP="00CA1830">
      <w:pPr>
        <w:spacing w:before="120" w:after="120" w:line="240" w:lineRule="auto"/>
        <w:jc w:val="center"/>
        <w:rPr>
          <w:rFonts w:asciiTheme="minorHAnsi" w:eastAsia="Dotum" w:hAnsiTheme="minorHAnsi"/>
          <w:szCs w:val="22"/>
        </w:rPr>
      </w:pPr>
      <w:r w:rsidRPr="008A67D7">
        <w:rPr>
          <w:rFonts w:asciiTheme="minorHAnsi" w:eastAsia="Dotum" w:hAnsiTheme="minorHAnsi"/>
          <w:noProof/>
          <w:szCs w:val="22"/>
          <w:lang w:eastAsia="en-GB"/>
        </w:rPr>
        <mc:AlternateContent>
          <mc:Choice Requires="wpg">
            <w:drawing>
              <wp:inline distT="0" distB="0" distL="0" distR="0" wp14:anchorId="18C0D036" wp14:editId="380074B8">
                <wp:extent cx="4359859" cy="4330787"/>
                <wp:effectExtent l="0" t="0" r="22225" b="12700"/>
                <wp:docPr id="3111" name="Group 3111"/>
                <wp:cNvGraphicFramePr/>
                <a:graphic xmlns:a="http://schemas.openxmlformats.org/drawingml/2006/main">
                  <a:graphicData uri="http://schemas.microsoft.com/office/word/2010/wordprocessingGroup">
                    <wpg:wgp>
                      <wpg:cNvGrpSpPr/>
                      <wpg:grpSpPr>
                        <a:xfrm>
                          <a:off x="0" y="0"/>
                          <a:ext cx="4359859" cy="4330787"/>
                          <a:chOff x="64326" y="0"/>
                          <a:chExt cx="3780430" cy="3780430"/>
                        </a:xfrm>
                      </wpg:grpSpPr>
                      <wps:wsp>
                        <wps:cNvPr id="3112" name="Oval 3112"/>
                        <wps:cNvSpPr/>
                        <wps:spPr>
                          <a:xfrm>
                            <a:off x="64326" y="0"/>
                            <a:ext cx="3780430" cy="3780430"/>
                          </a:xfrm>
                          <a:prstGeom prst="ellipse">
                            <a:avLst/>
                          </a:prstGeom>
                          <a:ln>
                            <a:solidFill>
                              <a:schemeClr val="accent3"/>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3" name="Text Box 3113"/>
                        <wps:cNvSpPr txBox="1"/>
                        <wps:spPr>
                          <a:xfrm>
                            <a:off x="1390015" y="1350915"/>
                            <a:ext cx="1073721" cy="727874"/>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1A8CC87" w14:textId="77777777" w:rsidR="003C7D3D" w:rsidRPr="00455674" w:rsidRDefault="003C7D3D" w:rsidP="00DA74D7">
                              <w:pPr>
                                <w:jc w:val="center"/>
                                <w:rPr>
                                  <w:sz w:val="96"/>
                                </w:rPr>
                              </w:pPr>
                              <w:r w:rsidRPr="00455674">
                                <w:rPr>
                                  <w:sz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C0D036" id="Group 3111" o:spid="_x0000_s1283" style="width:343.3pt;height:341pt;mso-position-horizontal-relative:char;mso-position-vertical-relative:line" coordorigin="643" coordsize="37804,3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">
                <v:oval id="Oval 3112" o:spid="_x0000_s1284" style="position:absolute;left:643;width:37804;height:3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" fillcolor="white [3201]" strokecolor="#11ab5a [3206]" strokeweight="2pt"/>
                <v:shape id="Text Box 3113" o:spid="_x0000_s1285" type="#_x0000_t202" style="position:absolute;left:13900;top:13509;width:10737;height: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" fillcolor="white [3201]" stroked="f" strokeweight="2pt">
                  <v:textbox>
                    <w:txbxContent>
                      <w:p w14:paraId="41A8CC87" w14:textId="77777777" w:rsidR="003C7D3D" w:rsidRPr="00455674" w:rsidRDefault="003C7D3D" w:rsidP="00DA74D7">
                        <w:pPr>
                          <w:jc w:val="center"/>
                          <w:rPr>
                            <w:sz w:val="96"/>
                          </w:rPr>
                        </w:pPr>
                        <w:r w:rsidRPr="00455674">
                          <w:rPr>
                            <w:sz w:val="96"/>
                          </w:rPr>
                          <w:t>.</w:t>
                        </w:r>
                      </w:p>
                    </w:txbxContent>
                  </v:textbox>
                </v:shape>
                <w10:anchorlock/>
              </v:group>
            </w:pict>
          </mc:Fallback>
        </mc:AlternateContent>
      </w:r>
    </w:p>
    <w:p w14:paraId="600ACA12" w14:textId="77777777" w:rsidR="00DA74D7" w:rsidRPr="008A67D7" w:rsidRDefault="00DA74D7" w:rsidP="00571204">
      <w:pPr>
        <w:spacing w:before="120" w:after="120" w:line="240" w:lineRule="auto"/>
        <w:rPr>
          <w:rFonts w:asciiTheme="minorHAnsi" w:eastAsia="Dotum" w:hAnsiTheme="minorHAnsi"/>
          <w:szCs w:val="22"/>
        </w:rPr>
      </w:pPr>
    </w:p>
    <w:p w14:paraId="18F70B27" w14:textId="77777777" w:rsidR="00DA74D7" w:rsidRPr="008A67D7" w:rsidRDefault="00DA74D7" w:rsidP="00CA1830">
      <w:pPr>
        <w:pStyle w:val="SmallerHeading"/>
        <w:rPr>
          <w:rFonts w:asciiTheme="minorHAnsi" w:hAnsiTheme="minorHAnsi"/>
        </w:rPr>
      </w:pPr>
      <w:r w:rsidRPr="008A67D7">
        <w:rPr>
          <w:rFonts w:asciiTheme="minorHAnsi" w:hAnsiTheme="minorHAnsi"/>
        </w:rPr>
        <w:t xml:space="preserve">Questions </w:t>
      </w:r>
    </w:p>
    <w:p w14:paraId="58739F3F" w14:textId="0C4001FD" w:rsidR="00DA74D7" w:rsidRPr="008A67D7" w:rsidRDefault="00DA74D7" w:rsidP="00614417">
      <w:pPr>
        <w:pStyle w:val="ListParagraph"/>
        <w:numPr>
          <w:ilvl w:val="0"/>
          <w:numId w:val="24"/>
        </w:numPr>
        <w:tabs>
          <w:tab w:val="left" w:leader="dot" w:pos="3011"/>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Based on this pie chart, respond to the following enquiry question, using evidence: ‘Is flooding a concern to the people visiting and living</w:t>
      </w:r>
      <w:r w:rsidR="004E0001">
        <w:rPr>
          <w:rFonts w:asciiTheme="minorHAnsi" w:eastAsia="Dotum" w:hAnsiTheme="minorHAnsi" w:cstheme="minorBidi"/>
          <w:szCs w:val="22"/>
        </w:rPr>
        <w:t xml:space="preserve"> in and</w:t>
      </w:r>
      <w:r w:rsidRPr="008A67D7">
        <w:rPr>
          <w:rFonts w:asciiTheme="minorHAnsi" w:eastAsia="Dotum" w:hAnsiTheme="minorHAnsi" w:cstheme="minorBidi"/>
          <w:szCs w:val="22"/>
        </w:rPr>
        <w:t xml:space="preserve"> around Carding Mill Valley?’</w:t>
      </w:r>
    </w:p>
    <w:p w14:paraId="66B12A0C" w14:textId="77777777" w:rsidR="00CA1830" w:rsidRPr="008A67D7" w:rsidRDefault="00CA1830" w:rsidP="00CA1830">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35A6F95C" w14:textId="77777777" w:rsidR="00CA1830" w:rsidRPr="008A67D7" w:rsidRDefault="00CA1830" w:rsidP="00CA1830">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61B90095" w14:textId="77777777" w:rsidR="00CA1830" w:rsidRPr="008A67D7" w:rsidRDefault="00CA1830" w:rsidP="00CA1830">
      <w:pPr>
        <w:tabs>
          <w:tab w:val="left" w:leader="dot" w:pos="9638"/>
        </w:tabs>
        <w:spacing w:before="120" w:after="120" w:line="240" w:lineRule="auto"/>
        <w:ind w:left="357"/>
        <w:rPr>
          <w:rFonts w:asciiTheme="minorHAnsi" w:eastAsia="Dotum" w:hAnsiTheme="minorHAnsi"/>
          <w:szCs w:val="22"/>
        </w:rPr>
      </w:pPr>
      <w:r w:rsidRPr="008A67D7">
        <w:rPr>
          <w:rFonts w:asciiTheme="minorHAnsi" w:eastAsia="Dotum" w:hAnsiTheme="minorHAnsi"/>
          <w:szCs w:val="22"/>
        </w:rPr>
        <w:tab/>
      </w:r>
    </w:p>
    <w:p w14:paraId="11583CE2" w14:textId="77777777" w:rsidR="00CA1830" w:rsidRPr="008A67D7" w:rsidRDefault="00CA1830" w:rsidP="00CA1830">
      <w:pPr>
        <w:pStyle w:val="ListParagraph"/>
        <w:tabs>
          <w:tab w:val="left" w:leader="dot" w:pos="3011"/>
        </w:tabs>
        <w:spacing w:before="120" w:after="120" w:line="240" w:lineRule="auto"/>
        <w:ind w:left="360"/>
        <w:contextualSpacing w:val="0"/>
        <w:rPr>
          <w:rFonts w:asciiTheme="minorHAnsi" w:eastAsia="Dotum" w:hAnsiTheme="minorHAnsi" w:cstheme="minorBidi"/>
          <w:szCs w:val="22"/>
        </w:rPr>
      </w:pPr>
    </w:p>
    <w:p w14:paraId="01245B09" w14:textId="77777777" w:rsidR="00DA74D7" w:rsidRPr="008A67D7" w:rsidRDefault="00DA74D7" w:rsidP="00614417">
      <w:pPr>
        <w:pStyle w:val="ListParagraph"/>
        <w:numPr>
          <w:ilvl w:val="0"/>
          <w:numId w:val="24"/>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 xml:space="preserve">How could you improve this data? </w:t>
      </w:r>
    </w:p>
    <w:p w14:paraId="6AC50CD5" w14:textId="77777777" w:rsidR="00CA1830" w:rsidRPr="008A67D7" w:rsidRDefault="00CA1830" w:rsidP="00CA1830">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248A39CC" w14:textId="77777777" w:rsidR="00CA1830" w:rsidRPr="008A67D7" w:rsidRDefault="00CA1830" w:rsidP="00CA1830">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65D81435" w14:textId="77777777" w:rsidR="00CA1830" w:rsidRPr="008A67D7" w:rsidRDefault="00CA1830" w:rsidP="00CA1830">
      <w:pPr>
        <w:pStyle w:val="ListParagraph"/>
        <w:tabs>
          <w:tab w:val="left" w:leader="dot" w:pos="9638"/>
        </w:tabs>
        <w:spacing w:before="120" w:after="120" w:line="240" w:lineRule="auto"/>
        <w:ind w:left="357"/>
        <w:contextualSpacing w:val="0"/>
        <w:rPr>
          <w:rFonts w:asciiTheme="minorHAnsi" w:eastAsia="Dotum" w:hAnsiTheme="minorHAnsi"/>
          <w:szCs w:val="22"/>
        </w:rPr>
      </w:pPr>
      <w:r w:rsidRPr="008A67D7">
        <w:rPr>
          <w:rFonts w:asciiTheme="minorHAnsi" w:eastAsia="Dotum" w:hAnsiTheme="minorHAnsi"/>
          <w:szCs w:val="22"/>
        </w:rPr>
        <w:tab/>
      </w:r>
    </w:p>
    <w:p w14:paraId="2D8C31F0" w14:textId="77777777" w:rsidR="00CA1830" w:rsidRPr="008A67D7" w:rsidRDefault="00CA1830" w:rsidP="00CA1830">
      <w:pPr>
        <w:pStyle w:val="ListParagraph"/>
        <w:tabs>
          <w:tab w:val="left" w:leader="dot" w:pos="3011"/>
        </w:tabs>
        <w:spacing w:before="120" w:after="120" w:line="240" w:lineRule="auto"/>
        <w:ind w:left="357"/>
        <w:contextualSpacing w:val="0"/>
        <w:rPr>
          <w:rFonts w:asciiTheme="minorHAnsi" w:eastAsia="Dotum" w:hAnsiTheme="minorHAnsi" w:cstheme="minorBidi"/>
          <w:szCs w:val="22"/>
        </w:rPr>
      </w:pPr>
    </w:p>
    <w:p w14:paraId="76648140" w14:textId="77777777" w:rsidR="00DA74D7" w:rsidRPr="008A67D7" w:rsidRDefault="00DA74D7" w:rsidP="00614417">
      <w:pPr>
        <w:pStyle w:val="ListParagraph"/>
        <w:numPr>
          <w:ilvl w:val="0"/>
          <w:numId w:val="24"/>
        </w:numPr>
        <w:tabs>
          <w:tab w:val="left" w:leader="dot" w:pos="3011"/>
        </w:tabs>
        <w:spacing w:before="120" w:after="120" w:line="240" w:lineRule="auto"/>
        <w:ind w:left="357" w:hanging="357"/>
        <w:contextualSpacing w:val="0"/>
        <w:rPr>
          <w:rFonts w:asciiTheme="minorHAnsi" w:eastAsia="Dotum" w:hAnsiTheme="minorHAnsi"/>
          <w:szCs w:val="22"/>
        </w:rPr>
      </w:pPr>
      <w:r w:rsidRPr="008A67D7">
        <w:rPr>
          <w:rFonts w:asciiTheme="minorHAnsi" w:eastAsia="Dotum" w:hAnsiTheme="minorHAnsi" w:cstheme="minorBidi"/>
          <w:szCs w:val="22"/>
        </w:rPr>
        <w:t>What limitations</w:t>
      </w:r>
      <w:r w:rsidRPr="008A67D7">
        <w:rPr>
          <w:rFonts w:asciiTheme="minorHAnsi" w:eastAsia="Dotum" w:hAnsiTheme="minorHAnsi"/>
          <w:szCs w:val="22"/>
        </w:rPr>
        <w:t xml:space="preserve"> are there with this data?</w:t>
      </w:r>
    </w:p>
    <w:p w14:paraId="08BF75E1" w14:textId="77777777" w:rsidR="000359AC" w:rsidRPr="008A67D7" w:rsidRDefault="00CA1830" w:rsidP="00CA1830">
      <w:pPr>
        <w:tabs>
          <w:tab w:val="left" w:leader="dot" w:pos="9638"/>
        </w:tabs>
        <w:spacing w:before="120" w:after="120" w:line="240" w:lineRule="auto"/>
        <w:ind w:left="357"/>
        <w:rPr>
          <w:rFonts w:asciiTheme="minorHAnsi" w:eastAsia="Dotum" w:hAnsiTheme="minorHAnsi"/>
          <w:szCs w:val="22"/>
        </w:rPr>
      </w:pPr>
      <w:r w:rsidRPr="008A67D7">
        <w:rPr>
          <w:rFonts w:asciiTheme="minorHAnsi" w:eastAsia="Dotum" w:hAnsiTheme="minorHAnsi"/>
          <w:szCs w:val="22"/>
        </w:rPr>
        <w:tab/>
      </w:r>
    </w:p>
    <w:p w14:paraId="3419F582" w14:textId="77777777" w:rsidR="00CA1830" w:rsidRPr="008A67D7" w:rsidRDefault="00CA1830" w:rsidP="00CA1830">
      <w:pPr>
        <w:tabs>
          <w:tab w:val="left" w:leader="dot" w:pos="9638"/>
        </w:tabs>
        <w:spacing w:before="120" w:after="120" w:line="240" w:lineRule="auto"/>
        <w:ind w:left="357"/>
        <w:rPr>
          <w:rFonts w:asciiTheme="minorHAnsi" w:eastAsia="Dotum" w:hAnsiTheme="minorHAnsi"/>
          <w:szCs w:val="22"/>
        </w:rPr>
      </w:pPr>
      <w:r w:rsidRPr="008A67D7">
        <w:rPr>
          <w:rFonts w:asciiTheme="minorHAnsi" w:eastAsia="Dotum" w:hAnsiTheme="minorHAnsi"/>
          <w:szCs w:val="22"/>
        </w:rPr>
        <w:tab/>
      </w:r>
    </w:p>
    <w:p w14:paraId="62EC3B9D" w14:textId="77777777" w:rsidR="00CA1830" w:rsidRPr="008A67D7" w:rsidRDefault="00CA1830" w:rsidP="00CA1830">
      <w:pPr>
        <w:tabs>
          <w:tab w:val="left" w:leader="dot" w:pos="9638"/>
        </w:tabs>
        <w:spacing w:before="120" w:after="120" w:line="240" w:lineRule="auto"/>
        <w:ind w:left="357"/>
        <w:rPr>
          <w:rFonts w:asciiTheme="minorHAnsi" w:eastAsia="Dotum" w:hAnsiTheme="minorHAnsi"/>
          <w:szCs w:val="22"/>
        </w:rPr>
      </w:pPr>
      <w:r w:rsidRPr="008A67D7">
        <w:rPr>
          <w:rFonts w:asciiTheme="minorHAnsi" w:eastAsia="Dotum" w:hAnsiTheme="minorHAnsi"/>
          <w:szCs w:val="22"/>
        </w:rPr>
        <w:tab/>
      </w:r>
    </w:p>
    <w:p w14:paraId="1BB7E981" w14:textId="77777777" w:rsidR="001C7FBB" w:rsidRPr="008A67D7" w:rsidRDefault="001C7FBB" w:rsidP="00EC21A2">
      <w:pPr>
        <w:pStyle w:val="SmallerHeading"/>
        <w:rPr>
          <w:rFonts w:asciiTheme="minorHAnsi" w:hAnsiTheme="minorHAnsi"/>
        </w:rPr>
      </w:pPr>
      <w:r w:rsidRPr="008A67D7">
        <w:rPr>
          <w:rFonts w:asciiTheme="minorHAnsi" w:hAnsiTheme="minorHAnsi"/>
        </w:rPr>
        <w:lastRenderedPageBreak/>
        <w:t>Fieldwork: enquiry questions</w:t>
      </w:r>
    </w:p>
    <w:p w14:paraId="7985A9D0" w14:textId="77777777" w:rsidR="001C7FBB" w:rsidRPr="008A67D7" w:rsidRDefault="001C7FBB"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It is important to know your fieldwork enquiry questions; however, you may also be asked to create an enquiry question based on a location.</w:t>
      </w:r>
    </w:p>
    <w:p w14:paraId="17D09A5C" w14:textId="77777777" w:rsidR="001C7FBB" w:rsidRPr="008A67D7" w:rsidRDefault="001C7FBB" w:rsidP="00571204">
      <w:pPr>
        <w:spacing w:before="120" w:after="120" w:line="240" w:lineRule="auto"/>
        <w:rPr>
          <w:rFonts w:asciiTheme="minorHAnsi" w:eastAsia="Dotum" w:hAnsiTheme="minorHAnsi"/>
          <w:szCs w:val="22"/>
        </w:rPr>
      </w:pPr>
    </w:p>
    <w:p w14:paraId="38BE7066" w14:textId="47668730" w:rsidR="001C7FBB" w:rsidRPr="008A67D7" w:rsidRDefault="001C7FBB"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In the spaces below</w:t>
      </w:r>
      <w:r w:rsidR="001A2D0F">
        <w:rPr>
          <w:rFonts w:asciiTheme="minorHAnsi" w:eastAsia="Dotum" w:hAnsiTheme="minorHAnsi"/>
          <w:szCs w:val="22"/>
        </w:rPr>
        <w:t>,</w:t>
      </w:r>
      <w:r w:rsidRPr="008A67D7">
        <w:rPr>
          <w:rFonts w:asciiTheme="minorHAnsi" w:eastAsia="Dotum" w:hAnsiTheme="minorHAnsi"/>
          <w:szCs w:val="22"/>
        </w:rPr>
        <w:t xml:space="preserve"> suggest a list of enquiry questions which </w:t>
      </w:r>
      <w:r w:rsidR="004E0001">
        <w:rPr>
          <w:rFonts w:asciiTheme="minorHAnsi" w:eastAsia="Dotum" w:hAnsiTheme="minorHAnsi"/>
          <w:szCs w:val="22"/>
        </w:rPr>
        <w:t xml:space="preserve">you might </w:t>
      </w:r>
      <w:r w:rsidRPr="008A67D7">
        <w:rPr>
          <w:rFonts w:asciiTheme="minorHAnsi" w:eastAsia="Dotum" w:hAnsiTheme="minorHAnsi"/>
          <w:szCs w:val="22"/>
        </w:rPr>
        <w:t>ask</w:t>
      </w:r>
      <w:r w:rsidR="001A2D0F">
        <w:rPr>
          <w:rFonts w:asciiTheme="minorHAnsi" w:eastAsia="Dotum" w:hAnsiTheme="minorHAnsi"/>
          <w:szCs w:val="22"/>
        </w:rPr>
        <w:t xml:space="preserve">; </w:t>
      </w:r>
      <w:r w:rsidRPr="008A67D7">
        <w:rPr>
          <w:rFonts w:asciiTheme="minorHAnsi" w:eastAsia="Dotum" w:hAnsiTheme="minorHAnsi"/>
          <w:szCs w:val="22"/>
        </w:rPr>
        <w:t>an example has been provided for each location.</w:t>
      </w:r>
    </w:p>
    <w:p w14:paraId="7CEABCA3" w14:textId="77777777" w:rsidR="001C7FBB" w:rsidRPr="008A67D7" w:rsidRDefault="001C7FBB" w:rsidP="00571204">
      <w:pPr>
        <w:spacing w:before="120" w:after="120" w:line="240" w:lineRule="auto"/>
        <w:ind w:left="360"/>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639"/>
      </w:tblGrid>
      <w:tr w:rsidR="00CA1830" w:rsidRPr="008A67D7" w14:paraId="1BB12BF5" w14:textId="77777777" w:rsidTr="00885D29">
        <w:trPr>
          <w:trHeight w:val="3402"/>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5453B346" w14:textId="77777777" w:rsidR="00CA1830" w:rsidRPr="008A67D7" w:rsidRDefault="00CA1830" w:rsidP="00CA1830">
            <w:pPr>
              <w:spacing w:before="120" w:after="120" w:line="240" w:lineRule="auto"/>
              <w:rPr>
                <w:rFonts w:eastAsia="Dotum"/>
                <w:b/>
                <w:szCs w:val="22"/>
              </w:rPr>
            </w:pPr>
            <w:r w:rsidRPr="008A67D7">
              <w:rPr>
                <w:rFonts w:eastAsia="Dotum"/>
                <w:b/>
                <w:szCs w:val="22"/>
              </w:rPr>
              <w:t>A river study:</w:t>
            </w:r>
          </w:p>
          <w:p w14:paraId="2A115A39" w14:textId="77777777" w:rsidR="00CA1830" w:rsidRPr="008A67D7" w:rsidRDefault="00CA1830" w:rsidP="00CA1830">
            <w:pPr>
              <w:spacing w:before="120" w:after="120" w:line="240" w:lineRule="auto"/>
              <w:rPr>
                <w:rFonts w:eastAsia="Dotum"/>
                <w:szCs w:val="22"/>
              </w:rPr>
            </w:pPr>
            <w:r w:rsidRPr="008A67D7">
              <w:rPr>
                <w:rFonts w:eastAsia="Dotum"/>
                <w:szCs w:val="22"/>
              </w:rPr>
              <w:t>Does the width of the river change as you move from source to mouth?</w:t>
            </w:r>
          </w:p>
          <w:p w14:paraId="76BF15B8" w14:textId="77777777" w:rsidR="00CA1830" w:rsidRPr="008A67D7" w:rsidRDefault="00CA1830" w:rsidP="00571204">
            <w:pPr>
              <w:spacing w:before="120" w:after="120" w:line="240" w:lineRule="auto"/>
              <w:rPr>
                <w:rFonts w:eastAsia="Dotum"/>
                <w:szCs w:val="22"/>
              </w:rPr>
            </w:pPr>
          </w:p>
        </w:tc>
      </w:tr>
    </w:tbl>
    <w:p w14:paraId="76F01012" w14:textId="77777777" w:rsidR="00CA1830" w:rsidRPr="008A67D7" w:rsidRDefault="00CA1830">
      <w:pPr>
        <w:rPr>
          <w:rFonts w:asciiTheme="minorHAnsi" w:hAnsiTheme="minorHAnsi"/>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639"/>
      </w:tblGrid>
      <w:tr w:rsidR="00CA1830" w:rsidRPr="008A67D7" w14:paraId="66D6453D" w14:textId="77777777" w:rsidTr="00885D29">
        <w:trPr>
          <w:trHeight w:val="3402"/>
        </w:trPr>
        <w:tc>
          <w:tcPr>
            <w:tcW w:w="9639" w:type="dxa"/>
          </w:tcPr>
          <w:p w14:paraId="72A579F9" w14:textId="77777777" w:rsidR="00CA1830" w:rsidRPr="008A67D7" w:rsidRDefault="00CA1830" w:rsidP="00237E86">
            <w:pPr>
              <w:spacing w:before="120" w:after="120" w:line="240" w:lineRule="auto"/>
              <w:rPr>
                <w:rFonts w:eastAsia="Dotum"/>
                <w:b/>
                <w:szCs w:val="22"/>
              </w:rPr>
            </w:pPr>
            <w:r w:rsidRPr="008A67D7">
              <w:rPr>
                <w:rFonts w:eastAsia="Dotum"/>
                <w:b/>
                <w:szCs w:val="22"/>
              </w:rPr>
              <w:t>A coastal study (sand dunes):</w:t>
            </w:r>
          </w:p>
          <w:p w14:paraId="514533FA" w14:textId="77777777" w:rsidR="00CA1830" w:rsidRPr="008A67D7" w:rsidRDefault="00CA1830" w:rsidP="00237E86">
            <w:pPr>
              <w:spacing w:before="120" w:after="120" w:line="240" w:lineRule="auto"/>
              <w:rPr>
                <w:rFonts w:eastAsia="Dotum"/>
                <w:szCs w:val="22"/>
              </w:rPr>
            </w:pPr>
            <w:r w:rsidRPr="008A67D7">
              <w:rPr>
                <w:rFonts w:eastAsia="Dotum"/>
                <w:szCs w:val="22"/>
              </w:rPr>
              <w:t>How does the vegetation change with distance from the sea?</w:t>
            </w:r>
          </w:p>
          <w:p w14:paraId="66E7D4A9" w14:textId="77777777" w:rsidR="00CA1830" w:rsidRPr="008A67D7" w:rsidRDefault="00CA1830" w:rsidP="00571204">
            <w:pPr>
              <w:spacing w:before="120" w:after="120" w:line="240" w:lineRule="auto"/>
              <w:rPr>
                <w:rFonts w:eastAsia="Dotum"/>
                <w:szCs w:val="22"/>
              </w:rPr>
            </w:pPr>
          </w:p>
        </w:tc>
      </w:tr>
    </w:tbl>
    <w:p w14:paraId="452B19F0" w14:textId="77777777" w:rsidR="001C7FBB" w:rsidRPr="008A67D7" w:rsidRDefault="001C7FBB" w:rsidP="00571204">
      <w:pPr>
        <w:spacing w:before="120" w:after="120" w:line="240" w:lineRule="auto"/>
        <w:ind w:left="360"/>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639"/>
      </w:tblGrid>
      <w:tr w:rsidR="00CA1830" w:rsidRPr="008A67D7" w14:paraId="12424435" w14:textId="77777777" w:rsidTr="00885D29">
        <w:trPr>
          <w:trHeight w:val="3402"/>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218EF1CB" w14:textId="77777777" w:rsidR="00CA1830" w:rsidRPr="008A67D7" w:rsidRDefault="00CA1830" w:rsidP="00CA1830">
            <w:pPr>
              <w:spacing w:before="120" w:after="120" w:line="240" w:lineRule="auto"/>
              <w:rPr>
                <w:rFonts w:eastAsia="Dotum"/>
                <w:b/>
                <w:szCs w:val="22"/>
              </w:rPr>
            </w:pPr>
            <w:r w:rsidRPr="008A67D7">
              <w:rPr>
                <w:rFonts w:eastAsia="Dotum"/>
                <w:b/>
                <w:szCs w:val="22"/>
              </w:rPr>
              <w:t>A coastal study (landforms):</w:t>
            </w:r>
          </w:p>
          <w:p w14:paraId="03DEB7EA" w14:textId="77777777" w:rsidR="00CA1830" w:rsidRPr="008A67D7" w:rsidRDefault="00CA1830" w:rsidP="00CA1830">
            <w:pPr>
              <w:spacing w:before="120" w:after="120" w:line="240" w:lineRule="auto"/>
              <w:rPr>
                <w:rFonts w:eastAsia="Dotum"/>
                <w:szCs w:val="22"/>
              </w:rPr>
            </w:pPr>
            <w:r w:rsidRPr="008A67D7">
              <w:rPr>
                <w:rFonts w:eastAsia="Dotum"/>
                <w:szCs w:val="22"/>
              </w:rPr>
              <w:t>Does longshore drift affect the characteristics of the coastline?</w:t>
            </w:r>
          </w:p>
        </w:tc>
      </w:tr>
    </w:tbl>
    <w:p w14:paraId="47ADD794" w14:textId="77777777" w:rsidR="00CB5072" w:rsidRDefault="00CB5072" w:rsidP="00571204">
      <w:pPr>
        <w:spacing w:before="120" w:after="120" w:line="240" w:lineRule="auto"/>
        <w:ind w:left="360"/>
        <w:rPr>
          <w:rFonts w:asciiTheme="minorHAnsi" w:eastAsia="Dotum" w:hAnsiTheme="minorHAnsi"/>
          <w:szCs w:val="22"/>
        </w:rPr>
        <w:sectPr w:rsidR="00CB5072" w:rsidSect="00885D29">
          <w:pgSz w:w="11906" w:h="16838"/>
          <w:pgMar w:top="709" w:right="1134" w:bottom="709" w:left="1134" w:header="708" w:footer="708" w:gutter="0"/>
          <w:cols w:space="708"/>
          <w:docGrid w:linePitch="381"/>
        </w:sectPr>
      </w:pPr>
    </w:p>
    <w:p w14:paraId="133F6193" w14:textId="4034E123" w:rsidR="001C7FBB" w:rsidRPr="00CB5072" w:rsidRDefault="001C7FBB" w:rsidP="00571204">
      <w:pPr>
        <w:spacing w:before="120" w:after="120" w:line="240" w:lineRule="auto"/>
        <w:ind w:left="360"/>
        <w:rPr>
          <w:rFonts w:asciiTheme="minorHAnsi" w:eastAsia="Dotum" w:hAnsiTheme="minorHAnsi"/>
          <w:sz w:val="4"/>
          <w:szCs w:val="4"/>
        </w:rPr>
      </w:pPr>
    </w:p>
    <w:tbl>
      <w:tblPr>
        <w:tblStyle w:val="TableGrid"/>
        <w:tblW w:w="0" w:type="auto"/>
        <w:tblInd w:w="108" w:type="dxa"/>
        <w:tblLook w:val="04A0" w:firstRow="1" w:lastRow="0" w:firstColumn="1" w:lastColumn="0" w:noHBand="0" w:noVBand="1"/>
      </w:tblPr>
      <w:tblGrid>
        <w:gridCol w:w="9639"/>
      </w:tblGrid>
      <w:tr w:rsidR="00237E86" w:rsidRPr="008A67D7" w14:paraId="1F0A072F" w14:textId="77777777" w:rsidTr="00885D29">
        <w:trPr>
          <w:trHeight w:val="3402"/>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018F0059" w14:textId="77777777" w:rsidR="00237E86" w:rsidRPr="008A67D7" w:rsidRDefault="00237E86" w:rsidP="00237E86">
            <w:pPr>
              <w:spacing w:before="120" w:after="120" w:line="240" w:lineRule="auto"/>
              <w:rPr>
                <w:rFonts w:eastAsia="Dotum"/>
                <w:b/>
                <w:szCs w:val="22"/>
              </w:rPr>
            </w:pPr>
            <w:r w:rsidRPr="008A67D7">
              <w:rPr>
                <w:rFonts w:eastAsia="Dotum"/>
                <w:b/>
                <w:szCs w:val="22"/>
              </w:rPr>
              <w:t>Urban study:</w:t>
            </w:r>
          </w:p>
          <w:p w14:paraId="660D15CB" w14:textId="77777777" w:rsidR="00237E86" w:rsidRPr="008A67D7" w:rsidRDefault="00237E86" w:rsidP="00237E86">
            <w:pPr>
              <w:spacing w:before="120" w:after="120" w:line="240" w:lineRule="auto"/>
              <w:rPr>
                <w:rFonts w:eastAsia="Dotum"/>
                <w:szCs w:val="22"/>
              </w:rPr>
            </w:pPr>
            <w:r w:rsidRPr="008A67D7">
              <w:rPr>
                <w:rFonts w:eastAsia="Dotum"/>
                <w:szCs w:val="22"/>
              </w:rPr>
              <w:t>How does the land use change as you move from the CBD to the suburbs?</w:t>
            </w:r>
          </w:p>
        </w:tc>
      </w:tr>
    </w:tbl>
    <w:p w14:paraId="5EC24D5F" w14:textId="77777777" w:rsidR="00534D20" w:rsidRPr="008A67D7" w:rsidRDefault="00534D20" w:rsidP="00571204">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639"/>
      </w:tblGrid>
      <w:tr w:rsidR="00237E86" w:rsidRPr="008A67D7" w14:paraId="5CD9CDB2" w14:textId="77777777" w:rsidTr="00885D29">
        <w:trPr>
          <w:trHeight w:val="3402"/>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5F1F114C" w14:textId="77777777" w:rsidR="00237E86" w:rsidRPr="008A67D7" w:rsidRDefault="00237E86" w:rsidP="00237E86">
            <w:pPr>
              <w:spacing w:before="120" w:after="120" w:line="240" w:lineRule="auto"/>
              <w:rPr>
                <w:rFonts w:eastAsia="Dotum"/>
                <w:b/>
                <w:szCs w:val="22"/>
              </w:rPr>
            </w:pPr>
            <w:r w:rsidRPr="008A67D7">
              <w:rPr>
                <w:rFonts w:eastAsia="Dotum"/>
                <w:b/>
                <w:szCs w:val="22"/>
              </w:rPr>
              <w:t>A rural study:</w:t>
            </w:r>
          </w:p>
          <w:p w14:paraId="45E77E01" w14:textId="77777777" w:rsidR="00237E86" w:rsidRPr="008A67D7" w:rsidRDefault="00237E86" w:rsidP="00237E86">
            <w:pPr>
              <w:spacing w:before="120" w:after="120" w:line="240" w:lineRule="auto"/>
              <w:rPr>
                <w:rFonts w:eastAsia="Dotum"/>
                <w:szCs w:val="22"/>
              </w:rPr>
            </w:pPr>
            <w:r w:rsidRPr="008A67D7">
              <w:rPr>
                <w:rFonts w:eastAsia="Dotum"/>
                <w:szCs w:val="22"/>
              </w:rPr>
              <w:t>What is the impact of tourism on the rural location?</w:t>
            </w:r>
          </w:p>
        </w:tc>
      </w:tr>
    </w:tbl>
    <w:p w14:paraId="2AB4FDA2" w14:textId="77777777" w:rsidR="00534D20" w:rsidRPr="008A67D7" w:rsidRDefault="00534D20" w:rsidP="00571204">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639"/>
      </w:tblGrid>
      <w:tr w:rsidR="00237E86" w:rsidRPr="008A67D7" w14:paraId="5FF20EE4" w14:textId="77777777" w:rsidTr="00885D29">
        <w:trPr>
          <w:trHeight w:val="5669"/>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7C72ECC4" w14:textId="77777777" w:rsidR="00237E86" w:rsidRPr="008A67D7" w:rsidRDefault="00237E86" w:rsidP="00237E86">
            <w:pPr>
              <w:spacing w:before="120" w:after="120" w:line="240" w:lineRule="auto"/>
              <w:rPr>
                <w:rFonts w:eastAsia="Dotum"/>
                <w:szCs w:val="22"/>
              </w:rPr>
            </w:pPr>
            <w:r w:rsidRPr="008A67D7">
              <w:rPr>
                <w:rFonts w:eastAsia="Dotum"/>
                <w:szCs w:val="22"/>
              </w:rPr>
              <w:t>Notes section for other fieldwork enquiry questions studied:</w:t>
            </w:r>
          </w:p>
        </w:tc>
      </w:tr>
    </w:tbl>
    <w:p w14:paraId="64322C0C" w14:textId="77777777" w:rsidR="00E05DBF" w:rsidRPr="008A67D7" w:rsidRDefault="00E05DBF" w:rsidP="00571204">
      <w:pPr>
        <w:spacing w:before="120" w:after="120" w:line="240" w:lineRule="auto"/>
        <w:rPr>
          <w:rFonts w:asciiTheme="minorHAnsi" w:eastAsia="Dotum" w:hAnsiTheme="minorHAnsi"/>
          <w:sz w:val="4"/>
          <w:szCs w:val="22"/>
        </w:rPr>
      </w:pPr>
    </w:p>
    <w:p w14:paraId="73D0C5C9" w14:textId="77777777" w:rsidR="006870FA" w:rsidRPr="008A67D7" w:rsidRDefault="006870FA" w:rsidP="00EC21A2">
      <w:pPr>
        <w:pStyle w:val="SmallerHeading"/>
        <w:rPr>
          <w:rFonts w:asciiTheme="minorHAnsi" w:hAnsiTheme="minorHAnsi"/>
          <w:sz w:val="8"/>
        </w:rPr>
        <w:sectPr w:rsidR="006870FA" w:rsidRPr="008A67D7" w:rsidSect="00885D29">
          <w:pgSz w:w="11906" w:h="16838"/>
          <w:pgMar w:top="709" w:right="1134" w:bottom="709" w:left="1134" w:header="708" w:footer="708" w:gutter="0"/>
          <w:cols w:space="708"/>
          <w:docGrid w:linePitch="381"/>
        </w:sectPr>
      </w:pPr>
    </w:p>
    <w:p w14:paraId="2B40B2C5" w14:textId="77777777" w:rsidR="00E05DBF" w:rsidRPr="008A67D7" w:rsidRDefault="00E05DBF" w:rsidP="00EC21A2">
      <w:pPr>
        <w:pStyle w:val="SmallerHeading"/>
        <w:rPr>
          <w:rFonts w:asciiTheme="minorHAnsi" w:hAnsiTheme="minorHAnsi"/>
        </w:rPr>
      </w:pPr>
      <w:r w:rsidRPr="008A67D7">
        <w:rPr>
          <w:rFonts w:asciiTheme="minorHAnsi" w:hAnsiTheme="minorHAnsi"/>
        </w:rPr>
        <w:lastRenderedPageBreak/>
        <w:t>Fieldwork: data collection</w:t>
      </w:r>
    </w:p>
    <w:tbl>
      <w:tblPr>
        <w:tblStyle w:val="TableGrid"/>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694"/>
      </w:tblGrid>
      <w:tr w:rsidR="00237E86" w:rsidRPr="008A67D7" w14:paraId="01814581" w14:textId="77777777" w:rsidTr="00CB5072">
        <w:trPr>
          <w:trHeight w:val="3210"/>
        </w:trPr>
        <w:tc>
          <w:tcPr>
            <w:tcW w:w="9694" w:type="dxa"/>
          </w:tcPr>
          <w:p w14:paraId="6C17080E" w14:textId="304E967F" w:rsidR="00237E86" w:rsidRPr="00CB5072" w:rsidRDefault="00237E86" w:rsidP="00CB5072">
            <w:pPr>
              <w:pStyle w:val="ListParagraph"/>
              <w:numPr>
                <w:ilvl w:val="0"/>
                <w:numId w:val="44"/>
              </w:numPr>
              <w:spacing w:before="120" w:after="120"/>
              <w:rPr>
                <w:rFonts w:eastAsia="Dotum"/>
                <w:szCs w:val="22"/>
              </w:rPr>
            </w:pPr>
            <w:r w:rsidRPr="00CB5072">
              <w:rPr>
                <w:rFonts w:eastAsia="Dotum"/>
                <w:szCs w:val="22"/>
              </w:rPr>
              <w:t>Why is it important to have a data collection sheet?</w:t>
            </w:r>
          </w:p>
          <w:p w14:paraId="4A9CEEC8" w14:textId="77777777" w:rsidR="00237E86" w:rsidRPr="008A67D7" w:rsidRDefault="00237E86" w:rsidP="00237E86">
            <w:pPr>
              <w:spacing w:before="120" w:after="120" w:line="240" w:lineRule="auto"/>
              <w:rPr>
                <w:rFonts w:eastAsia="Dotum"/>
                <w:szCs w:val="22"/>
              </w:rPr>
            </w:pPr>
          </w:p>
        </w:tc>
      </w:tr>
    </w:tbl>
    <w:p w14:paraId="575406FB" w14:textId="77777777" w:rsidR="00237E86" w:rsidRPr="008A67D7" w:rsidRDefault="00237E86" w:rsidP="00CB5072">
      <w:pPr>
        <w:rPr>
          <w:rFonts w:asciiTheme="minorHAnsi" w:hAnsiTheme="minorHAnsi"/>
        </w:rPr>
      </w:pPr>
    </w:p>
    <w:tbl>
      <w:tblPr>
        <w:tblStyle w:val="TableGrid"/>
        <w:tblW w:w="0" w:type="auto"/>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694"/>
      </w:tblGrid>
      <w:tr w:rsidR="00237E86" w:rsidRPr="008A67D7" w14:paraId="0F01BCD7" w14:textId="77777777" w:rsidTr="00CB5072">
        <w:trPr>
          <w:trHeight w:val="3133"/>
        </w:trPr>
        <w:tc>
          <w:tcPr>
            <w:tcW w:w="9694" w:type="dxa"/>
          </w:tcPr>
          <w:p w14:paraId="4D9CAFF6" w14:textId="22346801" w:rsidR="00237E86" w:rsidRPr="00CB5072" w:rsidRDefault="00237E86" w:rsidP="00CB5072">
            <w:pPr>
              <w:pStyle w:val="ListParagraph"/>
              <w:numPr>
                <w:ilvl w:val="0"/>
                <w:numId w:val="44"/>
              </w:numPr>
              <w:spacing w:before="120" w:after="120"/>
              <w:rPr>
                <w:rFonts w:eastAsia="Dotum"/>
                <w:szCs w:val="22"/>
              </w:rPr>
            </w:pPr>
            <w:r w:rsidRPr="00CB5072">
              <w:rPr>
                <w:rFonts w:eastAsia="Dotum"/>
                <w:szCs w:val="22"/>
              </w:rPr>
              <w:t xml:space="preserve">Study the data collection sheet below. How could the data collection be improved? </w:t>
            </w:r>
          </w:p>
          <w:p w14:paraId="0F176170" w14:textId="77777777" w:rsidR="00237E86" w:rsidRPr="008A67D7" w:rsidRDefault="00237E86" w:rsidP="00237E86">
            <w:pPr>
              <w:spacing w:before="120" w:after="120" w:line="240" w:lineRule="auto"/>
              <w:rPr>
                <w:rFonts w:eastAsia="Dotum"/>
                <w:szCs w:val="22"/>
              </w:rPr>
            </w:pPr>
          </w:p>
        </w:tc>
      </w:tr>
    </w:tbl>
    <w:p w14:paraId="50B62B98" w14:textId="77777777" w:rsidR="00E05DBF" w:rsidRPr="008A67D7" w:rsidRDefault="00E05DBF" w:rsidP="00571204">
      <w:pPr>
        <w:spacing w:before="120" w:after="120" w:line="240" w:lineRule="auto"/>
        <w:rPr>
          <w:rFonts w:asciiTheme="minorHAnsi" w:eastAsia="Dotum" w:hAnsiTheme="minorHAnsi"/>
          <w:szCs w:val="22"/>
        </w:rPr>
      </w:pPr>
    </w:p>
    <w:tbl>
      <w:tblPr>
        <w:tblStyle w:val="TableGrid"/>
        <w:tblW w:w="9625"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3136"/>
        <w:gridCol w:w="3244"/>
        <w:gridCol w:w="3245"/>
      </w:tblGrid>
      <w:tr w:rsidR="00E05DBF" w:rsidRPr="008A67D7" w14:paraId="6610E72C" w14:textId="77777777" w:rsidTr="00F46878">
        <w:trPr>
          <w:trHeight w:val="604"/>
        </w:trPr>
        <w:tc>
          <w:tcPr>
            <w:tcW w:w="3136" w:type="dxa"/>
            <w:shd w:val="clear" w:color="auto" w:fill="C4F9DD" w:themeFill="accent3" w:themeFillTint="33"/>
          </w:tcPr>
          <w:p w14:paraId="77B3357D" w14:textId="77777777" w:rsidR="00E05DBF" w:rsidRPr="008A67D7" w:rsidRDefault="00E05DBF" w:rsidP="00571204">
            <w:pPr>
              <w:spacing w:before="120" w:after="120" w:line="240" w:lineRule="auto"/>
              <w:jc w:val="center"/>
              <w:rPr>
                <w:rFonts w:eastAsia="Dotum"/>
                <w:b/>
                <w:szCs w:val="22"/>
              </w:rPr>
            </w:pPr>
            <w:r w:rsidRPr="008A67D7">
              <w:rPr>
                <w:rFonts w:eastAsia="Dotum"/>
                <w:b/>
                <w:szCs w:val="22"/>
              </w:rPr>
              <w:t>Measurement type</w:t>
            </w:r>
          </w:p>
        </w:tc>
        <w:tc>
          <w:tcPr>
            <w:tcW w:w="3244" w:type="dxa"/>
            <w:shd w:val="clear" w:color="auto" w:fill="C4F9DD" w:themeFill="accent3" w:themeFillTint="33"/>
          </w:tcPr>
          <w:p w14:paraId="3118035B" w14:textId="77777777" w:rsidR="00E05DBF" w:rsidRPr="008A67D7" w:rsidRDefault="00E05DBF" w:rsidP="00571204">
            <w:pPr>
              <w:spacing w:before="120" w:after="120" w:line="240" w:lineRule="auto"/>
              <w:jc w:val="center"/>
              <w:rPr>
                <w:rFonts w:eastAsia="Dotum"/>
                <w:b/>
                <w:szCs w:val="22"/>
              </w:rPr>
            </w:pPr>
            <w:r w:rsidRPr="008A67D7">
              <w:rPr>
                <w:rFonts w:eastAsia="Dotum"/>
                <w:b/>
                <w:szCs w:val="22"/>
              </w:rPr>
              <w:t>Measurement 1</w:t>
            </w:r>
          </w:p>
        </w:tc>
        <w:tc>
          <w:tcPr>
            <w:tcW w:w="3245" w:type="dxa"/>
            <w:shd w:val="clear" w:color="auto" w:fill="C4F9DD" w:themeFill="accent3" w:themeFillTint="33"/>
          </w:tcPr>
          <w:p w14:paraId="01459926" w14:textId="77777777" w:rsidR="00E05DBF" w:rsidRPr="008A67D7" w:rsidRDefault="00E05DBF" w:rsidP="00571204">
            <w:pPr>
              <w:spacing w:before="120" w:after="120" w:line="240" w:lineRule="auto"/>
              <w:jc w:val="center"/>
              <w:rPr>
                <w:rFonts w:eastAsia="Dotum"/>
                <w:b/>
                <w:szCs w:val="22"/>
              </w:rPr>
            </w:pPr>
            <w:r w:rsidRPr="008A67D7">
              <w:rPr>
                <w:rFonts w:eastAsia="Dotum"/>
                <w:b/>
                <w:szCs w:val="22"/>
              </w:rPr>
              <w:t>Measurement 2</w:t>
            </w:r>
          </w:p>
        </w:tc>
      </w:tr>
      <w:tr w:rsidR="00E05DBF" w:rsidRPr="008A67D7" w14:paraId="43C25DA8" w14:textId="77777777" w:rsidTr="000F57C3">
        <w:trPr>
          <w:trHeight w:val="654"/>
        </w:trPr>
        <w:tc>
          <w:tcPr>
            <w:tcW w:w="3136" w:type="dxa"/>
            <w:vAlign w:val="center"/>
          </w:tcPr>
          <w:p w14:paraId="31816ECF" w14:textId="77777777" w:rsidR="00E05DBF" w:rsidRPr="0050346F" w:rsidRDefault="00E05DBF" w:rsidP="000F57C3">
            <w:pPr>
              <w:spacing w:before="120" w:after="120" w:line="240" w:lineRule="auto"/>
              <w:rPr>
                <w:rFonts w:eastAsia="Dotum"/>
                <w:szCs w:val="22"/>
              </w:rPr>
            </w:pPr>
            <w:r w:rsidRPr="0050346F">
              <w:rPr>
                <w:rFonts w:eastAsia="Dotum"/>
                <w:szCs w:val="22"/>
              </w:rPr>
              <w:t>River depth</w:t>
            </w:r>
          </w:p>
        </w:tc>
        <w:tc>
          <w:tcPr>
            <w:tcW w:w="3244" w:type="dxa"/>
          </w:tcPr>
          <w:p w14:paraId="4D84C8C0" w14:textId="77777777" w:rsidR="00E05DBF" w:rsidRPr="008A67D7" w:rsidRDefault="00E05DBF" w:rsidP="00571204">
            <w:pPr>
              <w:spacing w:before="120" w:after="120" w:line="240" w:lineRule="auto"/>
              <w:jc w:val="center"/>
              <w:rPr>
                <w:rFonts w:eastAsia="Dotum"/>
                <w:szCs w:val="22"/>
              </w:rPr>
            </w:pPr>
          </w:p>
        </w:tc>
        <w:tc>
          <w:tcPr>
            <w:tcW w:w="3245" w:type="dxa"/>
          </w:tcPr>
          <w:p w14:paraId="7A164783" w14:textId="77777777" w:rsidR="00E05DBF" w:rsidRPr="008A67D7" w:rsidRDefault="00E05DBF" w:rsidP="00571204">
            <w:pPr>
              <w:spacing w:before="120" w:after="120" w:line="240" w:lineRule="auto"/>
              <w:jc w:val="center"/>
              <w:rPr>
                <w:rFonts w:eastAsia="Dotum"/>
                <w:szCs w:val="22"/>
              </w:rPr>
            </w:pPr>
          </w:p>
        </w:tc>
      </w:tr>
      <w:tr w:rsidR="00E05DBF" w:rsidRPr="008A67D7" w14:paraId="7B172D17" w14:textId="77777777" w:rsidTr="000F57C3">
        <w:trPr>
          <w:trHeight w:val="604"/>
        </w:trPr>
        <w:tc>
          <w:tcPr>
            <w:tcW w:w="3136" w:type="dxa"/>
            <w:vAlign w:val="center"/>
          </w:tcPr>
          <w:p w14:paraId="128FD39F" w14:textId="77777777" w:rsidR="00E05DBF" w:rsidRPr="0050346F" w:rsidRDefault="00E05DBF" w:rsidP="000F57C3">
            <w:pPr>
              <w:spacing w:before="120" w:after="120" w:line="240" w:lineRule="auto"/>
              <w:rPr>
                <w:rFonts w:eastAsia="Dotum"/>
                <w:szCs w:val="22"/>
              </w:rPr>
            </w:pPr>
            <w:r w:rsidRPr="0050346F">
              <w:rPr>
                <w:rFonts w:eastAsia="Dotum"/>
                <w:szCs w:val="22"/>
              </w:rPr>
              <w:t>River width</w:t>
            </w:r>
          </w:p>
        </w:tc>
        <w:tc>
          <w:tcPr>
            <w:tcW w:w="3244" w:type="dxa"/>
          </w:tcPr>
          <w:p w14:paraId="32B62938" w14:textId="77777777" w:rsidR="00E05DBF" w:rsidRPr="008A67D7" w:rsidRDefault="00E05DBF" w:rsidP="00571204">
            <w:pPr>
              <w:spacing w:before="120" w:after="120" w:line="240" w:lineRule="auto"/>
              <w:jc w:val="center"/>
              <w:rPr>
                <w:rFonts w:eastAsia="Dotum"/>
                <w:szCs w:val="22"/>
              </w:rPr>
            </w:pPr>
          </w:p>
        </w:tc>
        <w:tc>
          <w:tcPr>
            <w:tcW w:w="3245" w:type="dxa"/>
          </w:tcPr>
          <w:p w14:paraId="11581480" w14:textId="77777777" w:rsidR="00E05DBF" w:rsidRPr="008A67D7" w:rsidRDefault="00E05DBF" w:rsidP="00571204">
            <w:pPr>
              <w:spacing w:before="120" w:after="120" w:line="240" w:lineRule="auto"/>
              <w:jc w:val="center"/>
              <w:rPr>
                <w:rFonts w:eastAsia="Dotum"/>
                <w:szCs w:val="22"/>
              </w:rPr>
            </w:pPr>
          </w:p>
        </w:tc>
      </w:tr>
      <w:tr w:rsidR="00E05DBF" w:rsidRPr="008A67D7" w14:paraId="7EB83BBE" w14:textId="77777777" w:rsidTr="000F57C3">
        <w:trPr>
          <w:trHeight w:val="604"/>
        </w:trPr>
        <w:tc>
          <w:tcPr>
            <w:tcW w:w="3136" w:type="dxa"/>
            <w:vAlign w:val="center"/>
          </w:tcPr>
          <w:p w14:paraId="4329CD35" w14:textId="77777777" w:rsidR="00E05DBF" w:rsidRPr="0050346F" w:rsidRDefault="00E05DBF" w:rsidP="000F57C3">
            <w:pPr>
              <w:spacing w:before="120" w:after="120" w:line="240" w:lineRule="auto"/>
              <w:rPr>
                <w:rFonts w:eastAsia="Dotum"/>
                <w:szCs w:val="22"/>
              </w:rPr>
            </w:pPr>
            <w:r w:rsidRPr="0050346F">
              <w:rPr>
                <w:rFonts w:eastAsia="Dotum"/>
                <w:szCs w:val="22"/>
              </w:rPr>
              <w:t>Wetted perimeter</w:t>
            </w:r>
          </w:p>
        </w:tc>
        <w:tc>
          <w:tcPr>
            <w:tcW w:w="3244" w:type="dxa"/>
          </w:tcPr>
          <w:p w14:paraId="35B23BDA" w14:textId="77777777" w:rsidR="00E05DBF" w:rsidRPr="008A67D7" w:rsidRDefault="00E05DBF" w:rsidP="00571204">
            <w:pPr>
              <w:spacing w:before="120" w:after="120" w:line="240" w:lineRule="auto"/>
              <w:jc w:val="center"/>
              <w:rPr>
                <w:rFonts w:eastAsia="Dotum"/>
                <w:szCs w:val="22"/>
              </w:rPr>
            </w:pPr>
          </w:p>
        </w:tc>
        <w:tc>
          <w:tcPr>
            <w:tcW w:w="3245" w:type="dxa"/>
          </w:tcPr>
          <w:p w14:paraId="11AEEC9F" w14:textId="77777777" w:rsidR="00E05DBF" w:rsidRPr="008A67D7" w:rsidRDefault="00E05DBF" w:rsidP="00571204">
            <w:pPr>
              <w:spacing w:before="120" w:after="120" w:line="240" w:lineRule="auto"/>
              <w:jc w:val="center"/>
              <w:rPr>
                <w:rFonts w:eastAsia="Dotum"/>
                <w:szCs w:val="22"/>
              </w:rPr>
            </w:pPr>
          </w:p>
        </w:tc>
      </w:tr>
      <w:tr w:rsidR="00E05DBF" w:rsidRPr="008A67D7" w14:paraId="3BAC5140" w14:textId="77777777" w:rsidTr="000F57C3">
        <w:trPr>
          <w:trHeight w:val="604"/>
        </w:trPr>
        <w:tc>
          <w:tcPr>
            <w:tcW w:w="3136" w:type="dxa"/>
            <w:vAlign w:val="center"/>
          </w:tcPr>
          <w:p w14:paraId="7CD8D9C3" w14:textId="77777777" w:rsidR="00E05DBF" w:rsidRPr="0050346F" w:rsidRDefault="00E05DBF" w:rsidP="000F57C3">
            <w:pPr>
              <w:spacing w:before="120" w:after="120" w:line="240" w:lineRule="auto"/>
              <w:rPr>
                <w:rFonts w:eastAsia="Dotum"/>
                <w:szCs w:val="22"/>
              </w:rPr>
            </w:pPr>
            <w:r w:rsidRPr="0050346F">
              <w:rPr>
                <w:rFonts w:eastAsia="Dotum"/>
                <w:szCs w:val="22"/>
              </w:rPr>
              <w:t>Velocity</w:t>
            </w:r>
          </w:p>
        </w:tc>
        <w:tc>
          <w:tcPr>
            <w:tcW w:w="3244" w:type="dxa"/>
          </w:tcPr>
          <w:p w14:paraId="262703DB" w14:textId="77777777" w:rsidR="00E05DBF" w:rsidRPr="008A67D7" w:rsidRDefault="00E05DBF" w:rsidP="00571204">
            <w:pPr>
              <w:spacing w:before="120" w:after="120" w:line="240" w:lineRule="auto"/>
              <w:jc w:val="center"/>
              <w:rPr>
                <w:rFonts w:eastAsia="Dotum"/>
                <w:szCs w:val="22"/>
              </w:rPr>
            </w:pPr>
          </w:p>
        </w:tc>
        <w:tc>
          <w:tcPr>
            <w:tcW w:w="3245" w:type="dxa"/>
          </w:tcPr>
          <w:p w14:paraId="41CB9F55" w14:textId="77777777" w:rsidR="00E05DBF" w:rsidRPr="008A67D7" w:rsidRDefault="00E05DBF" w:rsidP="00571204">
            <w:pPr>
              <w:spacing w:before="120" w:after="120" w:line="240" w:lineRule="auto"/>
              <w:jc w:val="center"/>
              <w:rPr>
                <w:rFonts w:eastAsia="Dotum"/>
                <w:szCs w:val="22"/>
              </w:rPr>
            </w:pPr>
          </w:p>
        </w:tc>
      </w:tr>
      <w:tr w:rsidR="00E05DBF" w:rsidRPr="008A67D7" w14:paraId="16238539" w14:textId="77777777" w:rsidTr="000F57C3">
        <w:trPr>
          <w:trHeight w:val="654"/>
        </w:trPr>
        <w:tc>
          <w:tcPr>
            <w:tcW w:w="3136" w:type="dxa"/>
            <w:vAlign w:val="center"/>
          </w:tcPr>
          <w:p w14:paraId="5CB5E821" w14:textId="77777777" w:rsidR="00E05DBF" w:rsidRPr="0050346F" w:rsidRDefault="00E05DBF" w:rsidP="000F57C3">
            <w:pPr>
              <w:spacing w:before="120" w:after="120" w:line="240" w:lineRule="auto"/>
              <w:rPr>
                <w:rFonts w:eastAsia="Dotum"/>
                <w:szCs w:val="22"/>
              </w:rPr>
            </w:pPr>
            <w:r w:rsidRPr="0050346F">
              <w:rPr>
                <w:rFonts w:eastAsia="Dotum"/>
                <w:szCs w:val="22"/>
              </w:rPr>
              <w:t>Bedload width</w:t>
            </w:r>
          </w:p>
        </w:tc>
        <w:tc>
          <w:tcPr>
            <w:tcW w:w="3244" w:type="dxa"/>
          </w:tcPr>
          <w:p w14:paraId="499718B3" w14:textId="77777777" w:rsidR="00E05DBF" w:rsidRPr="008A67D7" w:rsidRDefault="00E05DBF" w:rsidP="00571204">
            <w:pPr>
              <w:spacing w:before="120" w:after="120" w:line="240" w:lineRule="auto"/>
              <w:jc w:val="center"/>
              <w:rPr>
                <w:rFonts w:eastAsia="Dotum"/>
                <w:szCs w:val="22"/>
              </w:rPr>
            </w:pPr>
          </w:p>
        </w:tc>
        <w:tc>
          <w:tcPr>
            <w:tcW w:w="3245" w:type="dxa"/>
          </w:tcPr>
          <w:p w14:paraId="449B5548" w14:textId="77777777" w:rsidR="00E05DBF" w:rsidRPr="008A67D7" w:rsidRDefault="00E05DBF" w:rsidP="00571204">
            <w:pPr>
              <w:spacing w:before="120" w:after="120" w:line="240" w:lineRule="auto"/>
              <w:jc w:val="center"/>
              <w:rPr>
                <w:rFonts w:eastAsia="Dotum"/>
                <w:szCs w:val="22"/>
              </w:rPr>
            </w:pPr>
          </w:p>
        </w:tc>
      </w:tr>
      <w:tr w:rsidR="00E05DBF" w:rsidRPr="008A67D7" w14:paraId="19190211" w14:textId="77777777" w:rsidTr="000F57C3">
        <w:trPr>
          <w:trHeight w:val="604"/>
        </w:trPr>
        <w:tc>
          <w:tcPr>
            <w:tcW w:w="3136" w:type="dxa"/>
            <w:vAlign w:val="center"/>
          </w:tcPr>
          <w:p w14:paraId="6BBA9BEB" w14:textId="6285C8BA" w:rsidR="00E05DBF" w:rsidRPr="0050346F" w:rsidRDefault="00E05DBF" w:rsidP="000F57C3">
            <w:pPr>
              <w:spacing w:before="120" w:after="120" w:line="240" w:lineRule="auto"/>
              <w:rPr>
                <w:rFonts w:eastAsia="Dotum"/>
                <w:szCs w:val="22"/>
              </w:rPr>
            </w:pPr>
            <w:r w:rsidRPr="0050346F">
              <w:rPr>
                <w:rFonts w:eastAsia="Dotum"/>
                <w:szCs w:val="22"/>
              </w:rPr>
              <w:t>Bedload shape (</w:t>
            </w:r>
            <w:r w:rsidR="001A2D0F" w:rsidRPr="0050346F">
              <w:rPr>
                <w:rFonts w:eastAsia="Dotum"/>
                <w:szCs w:val="22"/>
              </w:rPr>
              <w:t>P</w:t>
            </w:r>
            <w:r w:rsidRPr="0050346F">
              <w:rPr>
                <w:rFonts w:eastAsia="Dotum"/>
                <w:szCs w:val="22"/>
              </w:rPr>
              <w:t xml:space="preserve">owers </w:t>
            </w:r>
            <w:r w:rsidR="001A2D0F" w:rsidRPr="0050346F">
              <w:rPr>
                <w:rFonts w:eastAsia="Dotum"/>
                <w:szCs w:val="22"/>
              </w:rPr>
              <w:t>S</w:t>
            </w:r>
            <w:r w:rsidRPr="0050346F">
              <w:rPr>
                <w:rFonts w:eastAsia="Dotum"/>
                <w:szCs w:val="22"/>
              </w:rPr>
              <w:t>cale)</w:t>
            </w:r>
          </w:p>
        </w:tc>
        <w:tc>
          <w:tcPr>
            <w:tcW w:w="3244" w:type="dxa"/>
          </w:tcPr>
          <w:p w14:paraId="70FC79C2" w14:textId="77777777" w:rsidR="00E05DBF" w:rsidRPr="008A67D7" w:rsidRDefault="00E05DBF" w:rsidP="00571204">
            <w:pPr>
              <w:spacing w:before="120" w:after="120" w:line="240" w:lineRule="auto"/>
              <w:jc w:val="center"/>
              <w:rPr>
                <w:rFonts w:eastAsia="Dotum"/>
                <w:szCs w:val="22"/>
              </w:rPr>
            </w:pPr>
          </w:p>
        </w:tc>
        <w:tc>
          <w:tcPr>
            <w:tcW w:w="3245" w:type="dxa"/>
          </w:tcPr>
          <w:p w14:paraId="20D7FD31" w14:textId="77777777" w:rsidR="00E05DBF" w:rsidRPr="008A67D7" w:rsidRDefault="00E05DBF" w:rsidP="00571204">
            <w:pPr>
              <w:spacing w:before="120" w:after="120" w:line="240" w:lineRule="auto"/>
              <w:jc w:val="center"/>
              <w:rPr>
                <w:rFonts w:eastAsia="Dotum"/>
                <w:szCs w:val="22"/>
              </w:rPr>
            </w:pPr>
          </w:p>
        </w:tc>
      </w:tr>
      <w:tr w:rsidR="00E05DBF" w:rsidRPr="008A67D7" w14:paraId="3FF9F96E" w14:textId="77777777" w:rsidTr="000F57C3">
        <w:trPr>
          <w:trHeight w:val="604"/>
        </w:trPr>
        <w:tc>
          <w:tcPr>
            <w:tcW w:w="3136" w:type="dxa"/>
            <w:vAlign w:val="center"/>
          </w:tcPr>
          <w:p w14:paraId="6F7101AB" w14:textId="77777777" w:rsidR="00E05DBF" w:rsidRPr="0050346F" w:rsidRDefault="00E05DBF" w:rsidP="000F57C3">
            <w:pPr>
              <w:spacing w:before="120" w:after="120" w:line="240" w:lineRule="auto"/>
              <w:rPr>
                <w:rFonts w:eastAsia="Dotum"/>
                <w:szCs w:val="22"/>
              </w:rPr>
            </w:pPr>
            <w:r w:rsidRPr="0050346F">
              <w:rPr>
                <w:rFonts w:eastAsia="Dotum"/>
                <w:szCs w:val="22"/>
              </w:rPr>
              <w:t>Gradient</w:t>
            </w:r>
          </w:p>
        </w:tc>
        <w:tc>
          <w:tcPr>
            <w:tcW w:w="3244" w:type="dxa"/>
          </w:tcPr>
          <w:p w14:paraId="5D59DF80" w14:textId="77777777" w:rsidR="00E05DBF" w:rsidRPr="008A67D7" w:rsidRDefault="00E05DBF" w:rsidP="00571204">
            <w:pPr>
              <w:spacing w:before="120" w:after="120" w:line="240" w:lineRule="auto"/>
              <w:jc w:val="center"/>
              <w:rPr>
                <w:rFonts w:eastAsia="Dotum"/>
                <w:szCs w:val="22"/>
              </w:rPr>
            </w:pPr>
          </w:p>
        </w:tc>
        <w:tc>
          <w:tcPr>
            <w:tcW w:w="3245" w:type="dxa"/>
          </w:tcPr>
          <w:p w14:paraId="5BE01E5F" w14:textId="77777777" w:rsidR="00E05DBF" w:rsidRPr="008A67D7" w:rsidRDefault="00E05DBF" w:rsidP="00571204">
            <w:pPr>
              <w:spacing w:before="120" w:after="120" w:line="240" w:lineRule="auto"/>
              <w:jc w:val="center"/>
              <w:rPr>
                <w:rFonts w:eastAsia="Dotum"/>
                <w:szCs w:val="22"/>
              </w:rPr>
            </w:pPr>
          </w:p>
        </w:tc>
      </w:tr>
    </w:tbl>
    <w:p w14:paraId="490D29D7" w14:textId="77777777" w:rsidR="00CB5072" w:rsidRDefault="00CB5072" w:rsidP="00571204">
      <w:pPr>
        <w:spacing w:before="120" w:after="120" w:line="240" w:lineRule="auto"/>
        <w:rPr>
          <w:rFonts w:asciiTheme="minorHAnsi" w:eastAsia="Dotum" w:hAnsiTheme="minorHAnsi"/>
          <w:szCs w:val="22"/>
        </w:rPr>
        <w:sectPr w:rsidR="00CB5072" w:rsidSect="00885D29">
          <w:pgSz w:w="11906" w:h="16838"/>
          <w:pgMar w:top="709" w:right="1134" w:bottom="709" w:left="1134" w:header="708" w:footer="708" w:gutter="0"/>
          <w:cols w:space="708"/>
          <w:docGrid w:linePitch="381"/>
        </w:sectPr>
      </w:pPr>
    </w:p>
    <w:p w14:paraId="15B87A87" w14:textId="2ED1432B" w:rsidR="00E05DBF" w:rsidRPr="008A67D7" w:rsidRDefault="00E05DBF"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lastRenderedPageBreak/>
        <w:t>In the space below</w:t>
      </w:r>
      <w:r w:rsidR="001A2D0F">
        <w:rPr>
          <w:rFonts w:asciiTheme="minorHAnsi" w:eastAsia="Dotum" w:hAnsiTheme="minorHAnsi"/>
          <w:szCs w:val="22"/>
        </w:rPr>
        <w:t>,</w:t>
      </w:r>
      <w:r w:rsidRPr="008A67D7">
        <w:rPr>
          <w:rFonts w:asciiTheme="minorHAnsi" w:eastAsia="Dotum" w:hAnsiTheme="minorHAnsi"/>
          <w:szCs w:val="22"/>
        </w:rPr>
        <w:t xml:space="preserve"> draw an improved data collection sheet for the river measurements.</w:t>
      </w:r>
    </w:p>
    <w:p w14:paraId="61414EC1" w14:textId="77777777" w:rsidR="00E05DBF" w:rsidRPr="008A67D7" w:rsidRDefault="00E05DBF" w:rsidP="00571204">
      <w:pPr>
        <w:spacing w:before="120" w:after="120" w:line="240" w:lineRule="auto"/>
        <w:rPr>
          <w:rFonts w:asciiTheme="minorHAnsi" w:eastAsia="Dotum" w:hAnsiTheme="minorHAnsi"/>
          <w:szCs w:val="22"/>
        </w:rPr>
      </w:pPr>
    </w:p>
    <w:p w14:paraId="2177276B" w14:textId="77777777" w:rsidR="00E05DBF" w:rsidRPr="008A67D7" w:rsidRDefault="00E05DBF"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You could have more than one sheet if you feel that this would be more practical. Please use a pencil and a ruler when drawing your data collection sheet.</w:t>
      </w:r>
    </w:p>
    <w:p w14:paraId="732FFD86" w14:textId="77777777" w:rsidR="00E05DBF" w:rsidRDefault="00E05DBF" w:rsidP="00571204">
      <w:pPr>
        <w:spacing w:before="120" w:after="120" w:line="240" w:lineRule="auto"/>
        <w:rPr>
          <w:rFonts w:asciiTheme="minorHAnsi" w:eastAsia="Dotum" w:hAnsiTheme="minorHAnsi"/>
          <w:szCs w:val="22"/>
        </w:rPr>
      </w:pPr>
    </w:p>
    <w:tbl>
      <w:tblPr>
        <w:tblStyle w:val="TableGrid"/>
        <w:tblW w:w="0" w:type="auto"/>
        <w:tblInd w:w="108" w:type="dxa"/>
        <w:tblLook w:val="04A0" w:firstRow="1" w:lastRow="0" w:firstColumn="1" w:lastColumn="0" w:noHBand="0" w:noVBand="1"/>
      </w:tblPr>
      <w:tblGrid>
        <w:gridCol w:w="9639"/>
      </w:tblGrid>
      <w:tr w:rsidR="0050346F" w14:paraId="60A00DF0" w14:textId="77777777" w:rsidTr="0050346F">
        <w:trPr>
          <w:trHeight w:val="12460"/>
        </w:trPr>
        <w:tc>
          <w:tcPr>
            <w:tcW w:w="9639" w:type="dxa"/>
            <w:tcBorders>
              <w:top w:val="single" w:sz="18" w:space="0" w:color="11AB5A" w:themeColor="accent3"/>
              <w:left w:val="single" w:sz="18" w:space="0" w:color="11AB5A" w:themeColor="accent3"/>
              <w:bottom w:val="single" w:sz="18" w:space="0" w:color="11AB5A" w:themeColor="accent3"/>
              <w:right w:val="single" w:sz="18" w:space="0" w:color="11AB5A" w:themeColor="accent3"/>
            </w:tcBorders>
          </w:tcPr>
          <w:p w14:paraId="64104E7D" w14:textId="77777777" w:rsidR="0050346F" w:rsidRDefault="0050346F" w:rsidP="00571204">
            <w:pPr>
              <w:spacing w:before="120" w:after="120" w:line="240" w:lineRule="auto"/>
              <w:rPr>
                <w:rFonts w:eastAsia="Dotum"/>
                <w:szCs w:val="22"/>
              </w:rPr>
            </w:pPr>
          </w:p>
        </w:tc>
      </w:tr>
    </w:tbl>
    <w:p w14:paraId="6191126B" w14:textId="77777777" w:rsidR="0050346F" w:rsidRPr="0050346F" w:rsidRDefault="0050346F" w:rsidP="0050346F">
      <w:pPr>
        <w:spacing w:line="240" w:lineRule="auto"/>
        <w:rPr>
          <w:rFonts w:asciiTheme="minorHAnsi" w:eastAsia="Dotum" w:hAnsiTheme="minorHAnsi"/>
          <w:sz w:val="2"/>
          <w:szCs w:val="22"/>
        </w:rPr>
      </w:pPr>
    </w:p>
    <w:p w14:paraId="131DECBA" w14:textId="77777777" w:rsidR="006870FA" w:rsidRPr="0050346F" w:rsidRDefault="006870FA" w:rsidP="0050346F">
      <w:pPr>
        <w:spacing w:line="240" w:lineRule="auto"/>
        <w:rPr>
          <w:rFonts w:asciiTheme="minorHAnsi" w:eastAsia="Dotum" w:hAnsiTheme="minorHAnsi"/>
          <w:sz w:val="2"/>
          <w:szCs w:val="22"/>
        </w:rPr>
        <w:sectPr w:rsidR="006870FA" w:rsidRPr="0050346F" w:rsidSect="00885D29">
          <w:pgSz w:w="11906" w:h="16838"/>
          <w:pgMar w:top="709" w:right="1134" w:bottom="709" w:left="1134" w:header="708" w:footer="708" w:gutter="0"/>
          <w:cols w:space="708"/>
          <w:docGrid w:linePitch="381"/>
        </w:sectPr>
      </w:pPr>
    </w:p>
    <w:p w14:paraId="7E0F5689" w14:textId="77777777" w:rsidR="00E05DBF" w:rsidRPr="008A67D7" w:rsidRDefault="00E05DBF"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lastRenderedPageBreak/>
        <w:t>Complete the environmental quality s</w:t>
      </w:r>
      <w:r w:rsidR="005D771D">
        <w:rPr>
          <w:rFonts w:asciiTheme="minorHAnsi" w:eastAsia="Dotum" w:hAnsiTheme="minorHAnsi"/>
          <w:szCs w:val="22"/>
        </w:rPr>
        <w:t>urvey below – give four</w:t>
      </w:r>
      <w:r w:rsidRPr="008A67D7">
        <w:rPr>
          <w:rFonts w:asciiTheme="minorHAnsi" w:eastAsia="Dotum" w:hAnsiTheme="minorHAnsi"/>
          <w:szCs w:val="22"/>
        </w:rPr>
        <w:t xml:space="preserve"> more examples of criteria that could be included. </w:t>
      </w:r>
    </w:p>
    <w:p w14:paraId="2D77C41A" w14:textId="77777777" w:rsidR="00E05DBF" w:rsidRPr="008A67D7" w:rsidRDefault="00E05DBF" w:rsidP="00571204">
      <w:pPr>
        <w:spacing w:before="120" w:after="120" w:line="240" w:lineRule="auto"/>
        <w:rPr>
          <w:rFonts w:asciiTheme="minorHAnsi" w:eastAsia="Dotum" w:hAnsiTheme="minorHAnsi"/>
          <w:szCs w:val="22"/>
        </w:rPr>
      </w:pPr>
    </w:p>
    <w:tbl>
      <w:tblPr>
        <w:tblStyle w:val="TableGrid"/>
        <w:tblW w:w="9688"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4678"/>
        <w:gridCol w:w="715"/>
        <w:gridCol w:w="716"/>
        <w:gridCol w:w="716"/>
        <w:gridCol w:w="715"/>
        <w:gridCol w:w="716"/>
        <w:gridCol w:w="716"/>
        <w:gridCol w:w="716"/>
      </w:tblGrid>
      <w:tr w:rsidR="00E05DBF" w:rsidRPr="008A67D7" w14:paraId="1CDBAAF9" w14:textId="77777777" w:rsidTr="00237E86">
        <w:trPr>
          <w:trHeight w:val="477"/>
        </w:trPr>
        <w:tc>
          <w:tcPr>
            <w:tcW w:w="4678" w:type="dxa"/>
            <w:shd w:val="clear" w:color="auto" w:fill="89F3BB" w:themeFill="accent3" w:themeFillTint="66"/>
          </w:tcPr>
          <w:p w14:paraId="66AAD683" w14:textId="77777777" w:rsidR="00E05DBF" w:rsidRPr="008A67D7" w:rsidRDefault="00E05DBF" w:rsidP="00571204">
            <w:pPr>
              <w:spacing w:before="120" w:after="120" w:line="240" w:lineRule="auto"/>
              <w:rPr>
                <w:rFonts w:eastAsia="Dotum"/>
                <w:b/>
                <w:szCs w:val="22"/>
              </w:rPr>
            </w:pPr>
            <w:bookmarkStart w:id="1" w:name="_Hlk20058820"/>
            <w:r w:rsidRPr="008A67D7">
              <w:rPr>
                <w:rFonts w:eastAsia="Dotum"/>
                <w:b/>
                <w:szCs w:val="22"/>
              </w:rPr>
              <w:t>Criteria</w:t>
            </w:r>
          </w:p>
        </w:tc>
        <w:tc>
          <w:tcPr>
            <w:tcW w:w="715" w:type="dxa"/>
            <w:shd w:val="clear" w:color="auto" w:fill="89F3BB" w:themeFill="accent3" w:themeFillTint="66"/>
          </w:tcPr>
          <w:p w14:paraId="42F43ADA" w14:textId="77777777" w:rsidR="00E05DBF" w:rsidRPr="008A67D7" w:rsidRDefault="00E05DBF" w:rsidP="00571204">
            <w:pPr>
              <w:spacing w:before="120" w:after="120" w:line="240" w:lineRule="auto"/>
              <w:rPr>
                <w:rFonts w:eastAsia="Dotum"/>
                <w:b/>
                <w:szCs w:val="22"/>
              </w:rPr>
            </w:pPr>
            <w:r w:rsidRPr="008A67D7">
              <w:rPr>
                <w:rFonts w:eastAsia="Dotum"/>
                <w:b/>
                <w:szCs w:val="22"/>
              </w:rPr>
              <w:t>+3</w:t>
            </w:r>
          </w:p>
        </w:tc>
        <w:tc>
          <w:tcPr>
            <w:tcW w:w="716" w:type="dxa"/>
            <w:shd w:val="clear" w:color="auto" w:fill="89F3BB" w:themeFill="accent3" w:themeFillTint="66"/>
          </w:tcPr>
          <w:p w14:paraId="2E82A02D" w14:textId="77777777" w:rsidR="00E05DBF" w:rsidRPr="008A67D7" w:rsidRDefault="00E05DBF" w:rsidP="00571204">
            <w:pPr>
              <w:spacing w:before="120" w:after="120" w:line="240" w:lineRule="auto"/>
              <w:rPr>
                <w:rFonts w:eastAsia="Dotum"/>
                <w:b/>
                <w:szCs w:val="22"/>
              </w:rPr>
            </w:pPr>
          </w:p>
        </w:tc>
        <w:tc>
          <w:tcPr>
            <w:tcW w:w="716" w:type="dxa"/>
            <w:shd w:val="clear" w:color="auto" w:fill="89F3BB" w:themeFill="accent3" w:themeFillTint="66"/>
          </w:tcPr>
          <w:p w14:paraId="6447B629" w14:textId="77777777" w:rsidR="00E05DBF" w:rsidRPr="008A67D7" w:rsidRDefault="00E05DBF" w:rsidP="00571204">
            <w:pPr>
              <w:spacing w:before="120" w:after="120" w:line="240" w:lineRule="auto"/>
              <w:rPr>
                <w:rFonts w:eastAsia="Dotum"/>
                <w:b/>
                <w:szCs w:val="22"/>
              </w:rPr>
            </w:pPr>
            <w:r w:rsidRPr="008A67D7">
              <w:rPr>
                <w:rFonts w:eastAsia="Dotum"/>
                <w:b/>
                <w:szCs w:val="22"/>
              </w:rPr>
              <w:t>+1</w:t>
            </w:r>
          </w:p>
        </w:tc>
        <w:tc>
          <w:tcPr>
            <w:tcW w:w="715" w:type="dxa"/>
            <w:shd w:val="clear" w:color="auto" w:fill="89F3BB" w:themeFill="accent3" w:themeFillTint="66"/>
          </w:tcPr>
          <w:p w14:paraId="2E243E9A" w14:textId="77777777" w:rsidR="00E05DBF" w:rsidRPr="008A67D7" w:rsidRDefault="00E05DBF" w:rsidP="00571204">
            <w:pPr>
              <w:spacing w:before="120" w:after="120" w:line="240" w:lineRule="auto"/>
              <w:rPr>
                <w:rFonts w:eastAsia="Dotum"/>
                <w:b/>
                <w:szCs w:val="22"/>
              </w:rPr>
            </w:pPr>
          </w:p>
        </w:tc>
        <w:tc>
          <w:tcPr>
            <w:tcW w:w="716" w:type="dxa"/>
            <w:shd w:val="clear" w:color="auto" w:fill="89F3BB" w:themeFill="accent3" w:themeFillTint="66"/>
          </w:tcPr>
          <w:p w14:paraId="3F826F84" w14:textId="77777777" w:rsidR="00E05DBF" w:rsidRPr="008A67D7" w:rsidRDefault="00E05DBF" w:rsidP="00571204">
            <w:pPr>
              <w:spacing w:before="120" w:after="120" w:line="240" w:lineRule="auto"/>
              <w:rPr>
                <w:rFonts w:eastAsia="Dotum"/>
                <w:b/>
                <w:szCs w:val="22"/>
              </w:rPr>
            </w:pPr>
            <w:r w:rsidRPr="008A67D7">
              <w:rPr>
                <w:rFonts w:eastAsia="Dotum"/>
                <w:b/>
                <w:szCs w:val="22"/>
              </w:rPr>
              <w:t>-1</w:t>
            </w:r>
          </w:p>
        </w:tc>
        <w:tc>
          <w:tcPr>
            <w:tcW w:w="716" w:type="dxa"/>
            <w:shd w:val="clear" w:color="auto" w:fill="89F3BB" w:themeFill="accent3" w:themeFillTint="66"/>
          </w:tcPr>
          <w:p w14:paraId="09FCDF11" w14:textId="77777777" w:rsidR="00E05DBF" w:rsidRPr="008A67D7" w:rsidRDefault="00E05DBF" w:rsidP="00571204">
            <w:pPr>
              <w:spacing w:before="120" w:after="120" w:line="240" w:lineRule="auto"/>
              <w:rPr>
                <w:rFonts w:eastAsia="Dotum"/>
                <w:b/>
                <w:szCs w:val="22"/>
              </w:rPr>
            </w:pPr>
          </w:p>
        </w:tc>
        <w:tc>
          <w:tcPr>
            <w:tcW w:w="716" w:type="dxa"/>
            <w:shd w:val="clear" w:color="auto" w:fill="89F3BB" w:themeFill="accent3" w:themeFillTint="66"/>
          </w:tcPr>
          <w:p w14:paraId="450646EC" w14:textId="77777777" w:rsidR="00E05DBF" w:rsidRPr="008A67D7" w:rsidRDefault="00E05DBF" w:rsidP="00571204">
            <w:pPr>
              <w:spacing w:before="120" w:after="120" w:line="240" w:lineRule="auto"/>
              <w:rPr>
                <w:rFonts w:eastAsia="Dotum"/>
                <w:b/>
                <w:szCs w:val="22"/>
              </w:rPr>
            </w:pPr>
            <w:r w:rsidRPr="008A67D7">
              <w:rPr>
                <w:rFonts w:eastAsia="Dotum"/>
                <w:b/>
                <w:szCs w:val="22"/>
              </w:rPr>
              <w:t>-3</w:t>
            </w:r>
          </w:p>
        </w:tc>
      </w:tr>
      <w:tr w:rsidR="00E05DBF" w:rsidRPr="008A67D7" w14:paraId="4C0FF7C2" w14:textId="77777777" w:rsidTr="00237E86">
        <w:trPr>
          <w:trHeight w:val="851"/>
        </w:trPr>
        <w:tc>
          <w:tcPr>
            <w:tcW w:w="4678" w:type="dxa"/>
          </w:tcPr>
          <w:p w14:paraId="323AC0C4" w14:textId="77777777" w:rsidR="00E05DBF" w:rsidRPr="0050346F" w:rsidRDefault="00490D9C" w:rsidP="00571204">
            <w:pPr>
              <w:tabs>
                <w:tab w:val="left" w:pos="3520"/>
              </w:tabs>
              <w:spacing w:before="120" w:after="120" w:line="240" w:lineRule="auto"/>
              <w:rPr>
                <w:rFonts w:eastAsia="Dotum"/>
                <w:szCs w:val="22"/>
              </w:rPr>
            </w:pPr>
            <w:r w:rsidRPr="0050346F">
              <w:rPr>
                <w:rFonts w:eastAsia="Dotum"/>
                <w:szCs w:val="22"/>
              </w:rPr>
              <w:t>A</w:t>
            </w:r>
            <w:r w:rsidR="00E05DBF" w:rsidRPr="0050346F">
              <w:rPr>
                <w:rFonts w:eastAsia="Dotum"/>
                <w:szCs w:val="22"/>
              </w:rPr>
              <w:t>mount</w:t>
            </w:r>
            <w:r w:rsidRPr="0050346F">
              <w:rPr>
                <w:rFonts w:eastAsia="Dotum"/>
                <w:szCs w:val="22"/>
              </w:rPr>
              <w:t xml:space="preserve"> of litter</w:t>
            </w:r>
          </w:p>
        </w:tc>
        <w:tc>
          <w:tcPr>
            <w:tcW w:w="715" w:type="dxa"/>
          </w:tcPr>
          <w:p w14:paraId="1301DC6C" w14:textId="77777777" w:rsidR="00E05DBF" w:rsidRPr="008A67D7" w:rsidRDefault="00E05DBF" w:rsidP="00571204">
            <w:pPr>
              <w:spacing w:before="120" w:after="120" w:line="240" w:lineRule="auto"/>
              <w:rPr>
                <w:rFonts w:eastAsia="Dotum"/>
                <w:szCs w:val="22"/>
              </w:rPr>
            </w:pPr>
          </w:p>
        </w:tc>
        <w:tc>
          <w:tcPr>
            <w:tcW w:w="716" w:type="dxa"/>
          </w:tcPr>
          <w:p w14:paraId="4971DE12" w14:textId="77777777" w:rsidR="00E05DBF" w:rsidRPr="008A67D7" w:rsidRDefault="00E05DBF" w:rsidP="00571204">
            <w:pPr>
              <w:spacing w:before="120" w:after="120" w:line="240" w:lineRule="auto"/>
              <w:rPr>
                <w:rFonts w:eastAsia="Dotum"/>
                <w:szCs w:val="22"/>
              </w:rPr>
            </w:pPr>
          </w:p>
        </w:tc>
        <w:tc>
          <w:tcPr>
            <w:tcW w:w="716" w:type="dxa"/>
          </w:tcPr>
          <w:p w14:paraId="30613347" w14:textId="77777777" w:rsidR="00E05DBF" w:rsidRPr="008A67D7" w:rsidRDefault="00E05DBF" w:rsidP="00571204">
            <w:pPr>
              <w:spacing w:before="120" w:after="120" w:line="240" w:lineRule="auto"/>
              <w:rPr>
                <w:rFonts w:eastAsia="Dotum"/>
                <w:szCs w:val="22"/>
              </w:rPr>
            </w:pPr>
          </w:p>
        </w:tc>
        <w:tc>
          <w:tcPr>
            <w:tcW w:w="715" w:type="dxa"/>
          </w:tcPr>
          <w:p w14:paraId="1BF9035C" w14:textId="77777777" w:rsidR="00E05DBF" w:rsidRPr="008A67D7" w:rsidRDefault="00E05DBF" w:rsidP="00571204">
            <w:pPr>
              <w:spacing w:before="120" w:after="120" w:line="240" w:lineRule="auto"/>
              <w:rPr>
                <w:rFonts w:eastAsia="Dotum"/>
                <w:szCs w:val="22"/>
              </w:rPr>
            </w:pPr>
          </w:p>
        </w:tc>
        <w:tc>
          <w:tcPr>
            <w:tcW w:w="716" w:type="dxa"/>
          </w:tcPr>
          <w:p w14:paraId="3B02AEB9" w14:textId="77777777" w:rsidR="00E05DBF" w:rsidRPr="008A67D7" w:rsidRDefault="00E05DBF" w:rsidP="00571204">
            <w:pPr>
              <w:spacing w:before="120" w:after="120" w:line="240" w:lineRule="auto"/>
              <w:rPr>
                <w:rFonts w:eastAsia="Dotum"/>
                <w:szCs w:val="22"/>
              </w:rPr>
            </w:pPr>
          </w:p>
        </w:tc>
        <w:tc>
          <w:tcPr>
            <w:tcW w:w="716" w:type="dxa"/>
          </w:tcPr>
          <w:p w14:paraId="70F5C1ED" w14:textId="77777777" w:rsidR="00E05DBF" w:rsidRPr="008A67D7" w:rsidRDefault="00E05DBF" w:rsidP="00571204">
            <w:pPr>
              <w:spacing w:before="120" w:after="120" w:line="240" w:lineRule="auto"/>
              <w:rPr>
                <w:rFonts w:eastAsia="Dotum"/>
                <w:szCs w:val="22"/>
              </w:rPr>
            </w:pPr>
          </w:p>
        </w:tc>
        <w:tc>
          <w:tcPr>
            <w:tcW w:w="716" w:type="dxa"/>
          </w:tcPr>
          <w:p w14:paraId="1F1D8F52" w14:textId="77777777" w:rsidR="00E05DBF" w:rsidRPr="008A67D7" w:rsidRDefault="00E05DBF" w:rsidP="00571204">
            <w:pPr>
              <w:spacing w:before="120" w:after="120" w:line="240" w:lineRule="auto"/>
              <w:rPr>
                <w:rFonts w:eastAsia="Dotum"/>
                <w:szCs w:val="22"/>
              </w:rPr>
            </w:pPr>
          </w:p>
        </w:tc>
      </w:tr>
      <w:tr w:rsidR="00E05DBF" w:rsidRPr="008A67D7" w14:paraId="7456E56B" w14:textId="77777777" w:rsidTr="00237E86">
        <w:trPr>
          <w:trHeight w:val="851"/>
        </w:trPr>
        <w:tc>
          <w:tcPr>
            <w:tcW w:w="4678" w:type="dxa"/>
          </w:tcPr>
          <w:p w14:paraId="1BA0A572" w14:textId="77777777" w:rsidR="00E05DBF" w:rsidRPr="0050346F" w:rsidRDefault="00490D9C" w:rsidP="00571204">
            <w:pPr>
              <w:spacing w:before="120" w:after="120" w:line="240" w:lineRule="auto"/>
              <w:rPr>
                <w:rFonts w:eastAsia="Dotum"/>
                <w:szCs w:val="22"/>
              </w:rPr>
            </w:pPr>
            <w:r w:rsidRPr="0050346F">
              <w:rPr>
                <w:rFonts w:eastAsia="Dotum"/>
                <w:szCs w:val="22"/>
              </w:rPr>
              <w:t>A</w:t>
            </w:r>
            <w:r w:rsidR="00E05DBF" w:rsidRPr="0050346F">
              <w:rPr>
                <w:rFonts w:eastAsia="Dotum"/>
                <w:szCs w:val="22"/>
              </w:rPr>
              <w:t>mount</w:t>
            </w:r>
            <w:r w:rsidRPr="0050346F">
              <w:rPr>
                <w:rFonts w:eastAsia="Dotum"/>
                <w:szCs w:val="22"/>
              </w:rPr>
              <w:t xml:space="preserve"> of graffiti</w:t>
            </w:r>
          </w:p>
        </w:tc>
        <w:tc>
          <w:tcPr>
            <w:tcW w:w="715" w:type="dxa"/>
          </w:tcPr>
          <w:p w14:paraId="7CF7C354" w14:textId="77777777" w:rsidR="00E05DBF" w:rsidRPr="008A67D7" w:rsidRDefault="00E05DBF" w:rsidP="00571204">
            <w:pPr>
              <w:spacing w:before="120" w:after="120" w:line="240" w:lineRule="auto"/>
              <w:rPr>
                <w:rFonts w:eastAsia="Dotum"/>
                <w:szCs w:val="22"/>
              </w:rPr>
            </w:pPr>
          </w:p>
        </w:tc>
        <w:tc>
          <w:tcPr>
            <w:tcW w:w="716" w:type="dxa"/>
          </w:tcPr>
          <w:p w14:paraId="480D6134" w14:textId="77777777" w:rsidR="00E05DBF" w:rsidRPr="008A67D7" w:rsidRDefault="00E05DBF" w:rsidP="00571204">
            <w:pPr>
              <w:spacing w:before="120" w:after="120" w:line="240" w:lineRule="auto"/>
              <w:rPr>
                <w:rFonts w:eastAsia="Dotum"/>
                <w:szCs w:val="22"/>
              </w:rPr>
            </w:pPr>
          </w:p>
        </w:tc>
        <w:tc>
          <w:tcPr>
            <w:tcW w:w="716" w:type="dxa"/>
          </w:tcPr>
          <w:p w14:paraId="4456F31D" w14:textId="77777777" w:rsidR="00E05DBF" w:rsidRPr="008A67D7" w:rsidRDefault="00E05DBF" w:rsidP="00571204">
            <w:pPr>
              <w:spacing w:before="120" w:after="120" w:line="240" w:lineRule="auto"/>
              <w:rPr>
                <w:rFonts w:eastAsia="Dotum"/>
                <w:szCs w:val="22"/>
              </w:rPr>
            </w:pPr>
          </w:p>
        </w:tc>
        <w:tc>
          <w:tcPr>
            <w:tcW w:w="715" w:type="dxa"/>
          </w:tcPr>
          <w:p w14:paraId="56B9769A" w14:textId="77777777" w:rsidR="00E05DBF" w:rsidRPr="008A67D7" w:rsidRDefault="00E05DBF" w:rsidP="00571204">
            <w:pPr>
              <w:spacing w:before="120" w:after="120" w:line="240" w:lineRule="auto"/>
              <w:rPr>
                <w:rFonts w:eastAsia="Dotum"/>
                <w:szCs w:val="22"/>
              </w:rPr>
            </w:pPr>
          </w:p>
        </w:tc>
        <w:tc>
          <w:tcPr>
            <w:tcW w:w="716" w:type="dxa"/>
          </w:tcPr>
          <w:p w14:paraId="2407CE55" w14:textId="77777777" w:rsidR="00E05DBF" w:rsidRPr="008A67D7" w:rsidRDefault="00E05DBF" w:rsidP="00571204">
            <w:pPr>
              <w:spacing w:before="120" w:after="120" w:line="240" w:lineRule="auto"/>
              <w:rPr>
                <w:rFonts w:eastAsia="Dotum"/>
                <w:szCs w:val="22"/>
              </w:rPr>
            </w:pPr>
          </w:p>
        </w:tc>
        <w:tc>
          <w:tcPr>
            <w:tcW w:w="716" w:type="dxa"/>
          </w:tcPr>
          <w:p w14:paraId="5A836B4B" w14:textId="77777777" w:rsidR="00E05DBF" w:rsidRPr="008A67D7" w:rsidRDefault="00E05DBF" w:rsidP="00571204">
            <w:pPr>
              <w:spacing w:before="120" w:after="120" w:line="240" w:lineRule="auto"/>
              <w:rPr>
                <w:rFonts w:eastAsia="Dotum"/>
                <w:szCs w:val="22"/>
              </w:rPr>
            </w:pPr>
          </w:p>
        </w:tc>
        <w:tc>
          <w:tcPr>
            <w:tcW w:w="716" w:type="dxa"/>
          </w:tcPr>
          <w:p w14:paraId="7EB802F8" w14:textId="77777777" w:rsidR="00E05DBF" w:rsidRPr="008A67D7" w:rsidRDefault="00E05DBF" w:rsidP="00571204">
            <w:pPr>
              <w:spacing w:before="120" w:after="120" w:line="240" w:lineRule="auto"/>
              <w:rPr>
                <w:rFonts w:eastAsia="Dotum"/>
                <w:szCs w:val="22"/>
              </w:rPr>
            </w:pPr>
          </w:p>
        </w:tc>
      </w:tr>
      <w:tr w:rsidR="00E05DBF" w:rsidRPr="008A67D7" w14:paraId="1E076170" w14:textId="77777777" w:rsidTr="00237E86">
        <w:trPr>
          <w:trHeight w:val="851"/>
        </w:trPr>
        <w:tc>
          <w:tcPr>
            <w:tcW w:w="4678" w:type="dxa"/>
          </w:tcPr>
          <w:p w14:paraId="44AC277E" w14:textId="77777777" w:rsidR="00E05DBF" w:rsidRPr="0050346F" w:rsidRDefault="00E05DBF" w:rsidP="00571204">
            <w:pPr>
              <w:spacing w:before="120" w:after="120" w:line="240" w:lineRule="auto"/>
              <w:rPr>
                <w:rFonts w:eastAsia="Dotum"/>
                <w:szCs w:val="22"/>
              </w:rPr>
            </w:pPr>
            <w:r w:rsidRPr="0050346F">
              <w:rPr>
                <w:rFonts w:eastAsia="Dotum"/>
                <w:szCs w:val="22"/>
              </w:rPr>
              <w:t>Amount of traffic</w:t>
            </w:r>
          </w:p>
        </w:tc>
        <w:tc>
          <w:tcPr>
            <w:tcW w:w="715" w:type="dxa"/>
          </w:tcPr>
          <w:p w14:paraId="1B73DCB9" w14:textId="77777777" w:rsidR="00E05DBF" w:rsidRPr="008A67D7" w:rsidRDefault="00E05DBF" w:rsidP="00571204">
            <w:pPr>
              <w:spacing w:before="120" w:after="120" w:line="240" w:lineRule="auto"/>
              <w:rPr>
                <w:rFonts w:eastAsia="Dotum"/>
                <w:szCs w:val="22"/>
              </w:rPr>
            </w:pPr>
          </w:p>
        </w:tc>
        <w:tc>
          <w:tcPr>
            <w:tcW w:w="716" w:type="dxa"/>
          </w:tcPr>
          <w:p w14:paraId="46E777C7" w14:textId="77777777" w:rsidR="00E05DBF" w:rsidRPr="008A67D7" w:rsidRDefault="00E05DBF" w:rsidP="00571204">
            <w:pPr>
              <w:spacing w:before="120" w:after="120" w:line="240" w:lineRule="auto"/>
              <w:rPr>
                <w:rFonts w:eastAsia="Dotum"/>
                <w:szCs w:val="22"/>
              </w:rPr>
            </w:pPr>
          </w:p>
        </w:tc>
        <w:tc>
          <w:tcPr>
            <w:tcW w:w="716" w:type="dxa"/>
          </w:tcPr>
          <w:p w14:paraId="38EAED94" w14:textId="77777777" w:rsidR="00E05DBF" w:rsidRPr="008A67D7" w:rsidRDefault="00E05DBF" w:rsidP="00571204">
            <w:pPr>
              <w:spacing w:before="120" w:after="120" w:line="240" w:lineRule="auto"/>
              <w:rPr>
                <w:rFonts w:eastAsia="Dotum"/>
                <w:szCs w:val="22"/>
              </w:rPr>
            </w:pPr>
          </w:p>
        </w:tc>
        <w:tc>
          <w:tcPr>
            <w:tcW w:w="715" w:type="dxa"/>
          </w:tcPr>
          <w:p w14:paraId="27A909E7" w14:textId="77777777" w:rsidR="00E05DBF" w:rsidRPr="008A67D7" w:rsidRDefault="00E05DBF" w:rsidP="00571204">
            <w:pPr>
              <w:spacing w:before="120" w:after="120" w:line="240" w:lineRule="auto"/>
              <w:rPr>
                <w:rFonts w:eastAsia="Dotum"/>
                <w:szCs w:val="22"/>
              </w:rPr>
            </w:pPr>
          </w:p>
        </w:tc>
        <w:tc>
          <w:tcPr>
            <w:tcW w:w="716" w:type="dxa"/>
          </w:tcPr>
          <w:p w14:paraId="1AEDB32B" w14:textId="77777777" w:rsidR="00E05DBF" w:rsidRPr="008A67D7" w:rsidRDefault="00E05DBF" w:rsidP="00571204">
            <w:pPr>
              <w:spacing w:before="120" w:after="120" w:line="240" w:lineRule="auto"/>
              <w:rPr>
                <w:rFonts w:eastAsia="Dotum"/>
                <w:szCs w:val="22"/>
              </w:rPr>
            </w:pPr>
          </w:p>
        </w:tc>
        <w:tc>
          <w:tcPr>
            <w:tcW w:w="716" w:type="dxa"/>
          </w:tcPr>
          <w:p w14:paraId="2BFF40B4" w14:textId="77777777" w:rsidR="00E05DBF" w:rsidRPr="008A67D7" w:rsidRDefault="00E05DBF" w:rsidP="00571204">
            <w:pPr>
              <w:spacing w:before="120" w:after="120" w:line="240" w:lineRule="auto"/>
              <w:rPr>
                <w:rFonts w:eastAsia="Dotum"/>
                <w:szCs w:val="22"/>
              </w:rPr>
            </w:pPr>
          </w:p>
        </w:tc>
        <w:tc>
          <w:tcPr>
            <w:tcW w:w="716" w:type="dxa"/>
          </w:tcPr>
          <w:p w14:paraId="7A620930" w14:textId="77777777" w:rsidR="00E05DBF" w:rsidRPr="008A67D7" w:rsidRDefault="00E05DBF" w:rsidP="00571204">
            <w:pPr>
              <w:spacing w:before="120" w:after="120" w:line="240" w:lineRule="auto"/>
              <w:rPr>
                <w:rFonts w:eastAsia="Dotum"/>
                <w:szCs w:val="22"/>
              </w:rPr>
            </w:pPr>
          </w:p>
        </w:tc>
      </w:tr>
      <w:tr w:rsidR="00E05DBF" w:rsidRPr="008A67D7" w14:paraId="3A487816" w14:textId="77777777" w:rsidTr="00237E86">
        <w:trPr>
          <w:trHeight w:val="851"/>
        </w:trPr>
        <w:tc>
          <w:tcPr>
            <w:tcW w:w="4678" w:type="dxa"/>
          </w:tcPr>
          <w:p w14:paraId="1C31C7DA" w14:textId="77777777" w:rsidR="00E05DBF" w:rsidRPr="0050346F" w:rsidRDefault="00E05DBF" w:rsidP="00571204">
            <w:pPr>
              <w:spacing w:before="120" w:after="120" w:line="240" w:lineRule="auto"/>
              <w:rPr>
                <w:rFonts w:eastAsia="Dotum"/>
                <w:szCs w:val="22"/>
              </w:rPr>
            </w:pPr>
          </w:p>
        </w:tc>
        <w:tc>
          <w:tcPr>
            <w:tcW w:w="715" w:type="dxa"/>
          </w:tcPr>
          <w:p w14:paraId="3CCCB895" w14:textId="77777777" w:rsidR="00E05DBF" w:rsidRPr="008A67D7" w:rsidRDefault="00E05DBF" w:rsidP="00571204">
            <w:pPr>
              <w:spacing w:before="120" w:after="120" w:line="240" w:lineRule="auto"/>
              <w:rPr>
                <w:rFonts w:eastAsia="Dotum"/>
                <w:szCs w:val="22"/>
              </w:rPr>
            </w:pPr>
          </w:p>
        </w:tc>
        <w:tc>
          <w:tcPr>
            <w:tcW w:w="716" w:type="dxa"/>
          </w:tcPr>
          <w:p w14:paraId="14D2036C" w14:textId="77777777" w:rsidR="00E05DBF" w:rsidRPr="008A67D7" w:rsidRDefault="00E05DBF" w:rsidP="00571204">
            <w:pPr>
              <w:spacing w:before="120" w:after="120" w:line="240" w:lineRule="auto"/>
              <w:rPr>
                <w:rFonts w:eastAsia="Dotum"/>
                <w:szCs w:val="22"/>
              </w:rPr>
            </w:pPr>
          </w:p>
        </w:tc>
        <w:tc>
          <w:tcPr>
            <w:tcW w:w="716" w:type="dxa"/>
          </w:tcPr>
          <w:p w14:paraId="57DA1129" w14:textId="77777777" w:rsidR="00E05DBF" w:rsidRPr="008A67D7" w:rsidRDefault="00E05DBF" w:rsidP="00571204">
            <w:pPr>
              <w:spacing w:before="120" w:after="120" w:line="240" w:lineRule="auto"/>
              <w:rPr>
                <w:rFonts w:eastAsia="Dotum"/>
                <w:szCs w:val="22"/>
              </w:rPr>
            </w:pPr>
          </w:p>
        </w:tc>
        <w:tc>
          <w:tcPr>
            <w:tcW w:w="715" w:type="dxa"/>
          </w:tcPr>
          <w:p w14:paraId="63D1444F" w14:textId="77777777" w:rsidR="00E05DBF" w:rsidRPr="008A67D7" w:rsidRDefault="00E05DBF" w:rsidP="00571204">
            <w:pPr>
              <w:spacing w:before="120" w:after="120" w:line="240" w:lineRule="auto"/>
              <w:rPr>
                <w:rFonts w:eastAsia="Dotum"/>
                <w:szCs w:val="22"/>
              </w:rPr>
            </w:pPr>
          </w:p>
        </w:tc>
        <w:tc>
          <w:tcPr>
            <w:tcW w:w="716" w:type="dxa"/>
          </w:tcPr>
          <w:p w14:paraId="6E36728C" w14:textId="77777777" w:rsidR="00E05DBF" w:rsidRPr="008A67D7" w:rsidRDefault="00E05DBF" w:rsidP="00571204">
            <w:pPr>
              <w:spacing w:before="120" w:after="120" w:line="240" w:lineRule="auto"/>
              <w:rPr>
                <w:rFonts w:eastAsia="Dotum"/>
                <w:szCs w:val="22"/>
              </w:rPr>
            </w:pPr>
          </w:p>
        </w:tc>
        <w:tc>
          <w:tcPr>
            <w:tcW w:w="716" w:type="dxa"/>
          </w:tcPr>
          <w:p w14:paraId="39D55B9F" w14:textId="77777777" w:rsidR="00E05DBF" w:rsidRPr="008A67D7" w:rsidRDefault="00E05DBF" w:rsidP="00571204">
            <w:pPr>
              <w:spacing w:before="120" w:after="120" w:line="240" w:lineRule="auto"/>
              <w:rPr>
                <w:rFonts w:eastAsia="Dotum"/>
                <w:szCs w:val="22"/>
              </w:rPr>
            </w:pPr>
          </w:p>
        </w:tc>
        <w:tc>
          <w:tcPr>
            <w:tcW w:w="716" w:type="dxa"/>
          </w:tcPr>
          <w:p w14:paraId="4928B8DB" w14:textId="77777777" w:rsidR="00E05DBF" w:rsidRPr="008A67D7" w:rsidRDefault="00E05DBF" w:rsidP="00571204">
            <w:pPr>
              <w:spacing w:before="120" w:after="120" w:line="240" w:lineRule="auto"/>
              <w:rPr>
                <w:rFonts w:eastAsia="Dotum"/>
                <w:szCs w:val="22"/>
              </w:rPr>
            </w:pPr>
          </w:p>
        </w:tc>
      </w:tr>
      <w:tr w:rsidR="00E05DBF" w:rsidRPr="008A67D7" w14:paraId="72C771B1" w14:textId="77777777" w:rsidTr="00237E86">
        <w:trPr>
          <w:trHeight w:val="851"/>
        </w:trPr>
        <w:tc>
          <w:tcPr>
            <w:tcW w:w="4678" w:type="dxa"/>
          </w:tcPr>
          <w:p w14:paraId="0933A542" w14:textId="77777777" w:rsidR="00E05DBF" w:rsidRPr="008A67D7" w:rsidRDefault="00E05DBF" w:rsidP="00571204">
            <w:pPr>
              <w:spacing w:before="120" w:after="120" w:line="240" w:lineRule="auto"/>
              <w:rPr>
                <w:rFonts w:eastAsia="Dotum"/>
                <w:szCs w:val="22"/>
              </w:rPr>
            </w:pPr>
          </w:p>
        </w:tc>
        <w:tc>
          <w:tcPr>
            <w:tcW w:w="715" w:type="dxa"/>
          </w:tcPr>
          <w:p w14:paraId="1D579079" w14:textId="77777777" w:rsidR="00E05DBF" w:rsidRPr="008A67D7" w:rsidRDefault="00E05DBF" w:rsidP="00571204">
            <w:pPr>
              <w:spacing w:before="120" w:after="120" w:line="240" w:lineRule="auto"/>
              <w:rPr>
                <w:rFonts w:eastAsia="Dotum"/>
                <w:szCs w:val="22"/>
              </w:rPr>
            </w:pPr>
          </w:p>
        </w:tc>
        <w:tc>
          <w:tcPr>
            <w:tcW w:w="716" w:type="dxa"/>
          </w:tcPr>
          <w:p w14:paraId="434E2DFA" w14:textId="77777777" w:rsidR="00E05DBF" w:rsidRPr="008A67D7" w:rsidRDefault="00E05DBF" w:rsidP="00571204">
            <w:pPr>
              <w:spacing w:before="120" w:after="120" w:line="240" w:lineRule="auto"/>
              <w:rPr>
                <w:rFonts w:eastAsia="Dotum"/>
                <w:szCs w:val="22"/>
              </w:rPr>
            </w:pPr>
          </w:p>
        </w:tc>
        <w:tc>
          <w:tcPr>
            <w:tcW w:w="716" w:type="dxa"/>
          </w:tcPr>
          <w:p w14:paraId="29469641" w14:textId="77777777" w:rsidR="00E05DBF" w:rsidRPr="008A67D7" w:rsidRDefault="00E05DBF" w:rsidP="00571204">
            <w:pPr>
              <w:spacing w:before="120" w:after="120" w:line="240" w:lineRule="auto"/>
              <w:rPr>
                <w:rFonts w:eastAsia="Dotum"/>
                <w:szCs w:val="22"/>
              </w:rPr>
            </w:pPr>
          </w:p>
        </w:tc>
        <w:tc>
          <w:tcPr>
            <w:tcW w:w="715" w:type="dxa"/>
          </w:tcPr>
          <w:p w14:paraId="13FF0B91" w14:textId="77777777" w:rsidR="00E05DBF" w:rsidRPr="008A67D7" w:rsidRDefault="00E05DBF" w:rsidP="00571204">
            <w:pPr>
              <w:spacing w:before="120" w:after="120" w:line="240" w:lineRule="auto"/>
              <w:rPr>
                <w:rFonts w:eastAsia="Dotum"/>
                <w:szCs w:val="22"/>
              </w:rPr>
            </w:pPr>
          </w:p>
        </w:tc>
        <w:tc>
          <w:tcPr>
            <w:tcW w:w="716" w:type="dxa"/>
          </w:tcPr>
          <w:p w14:paraId="3A6B65E2" w14:textId="77777777" w:rsidR="00E05DBF" w:rsidRPr="008A67D7" w:rsidRDefault="00E05DBF" w:rsidP="00571204">
            <w:pPr>
              <w:spacing w:before="120" w:after="120" w:line="240" w:lineRule="auto"/>
              <w:rPr>
                <w:rFonts w:eastAsia="Dotum"/>
                <w:szCs w:val="22"/>
              </w:rPr>
            </w:pPr>
          </w:p>
        </w:tc>
        <w:tc>
          <w:tcPr>
            <w:tcW w:w="716" w:type="dxa"/>
          </w:tcPr>
          <w:p w14:paraId="45306F62" w14:textId="77777777" w:rsidR="00E05DBF" w:rsidRPr="008A67D7" w:rsidRDefault="00E05DBF" w:rsidP="00571204">
            <w:pPr>
              <w:spacing w:before="120" w:after="120" w:line="240" w:lineRule="auto"/>
              <w:rPr>
                <w:rFonts w:eastAsia="Dotum"/>
                <w:szCs w:val="22"/>
              </w:rPr>
            </w:pPr>
          </w:p>
        </w:tc>
        <w:tc>
          <w:tcPr>
            <w:tcW w:w="716" w:type="dxa"/>
          </w:tcPr>
          <w:p w14:paraId="6E2DEC19" w14:textId="77777777" w:rsidR="00E05DBF" w:rsidRPr="008A67D7" w:rsidRDefault="00E05DBF" w:rsidP="00571204">
            <w:pPr>
              <w:spacing w:before="120" w:after="120" w:line="240" w:lineRule="auto"/>
              <w:rPr>
                <w:rFonts w:eastAsia="Dotum"/>
                <w:szCs w:val="22"/>
              </w:rPr>
            </w:pPr>
          </w:p>
        </w:tc>
      </w:tr>
      <w:tr w:rsidR="00E05DBF" w:rsidRPr="008A67D7" w14:paraId="34EEBB14" w14:textId="77777777" w:rsidTr="00237E86">
        <w:trPr>
          <w:trHeight w:val="851"/>
        </w:trPr>
        <w:tc>
          <w:tcPr>
            <w:tcW w:w="4678" w:type="dxa"/>
          </w:tcPr>
          <w:p w14:paraId="686181D1" w14:textId="77777777" w:rsidR="00E05DBF" w:rsidRPr="008A67D7" w:rsidRDefault="00E05DBF" w:rsidP="00571204">
            <w:pPr>
              <w:spacing w:before="120" w:after="120" w:line="240" w:lineRule="auto"/>
              <w:rPr>
                <w:rFonts w:eastAsia="Dotum"/>
                <w:szCs w:val="22"/>
              </w:rPr>
            </w:pPr>
          </w:p>
        </w:tc>
        <w:tc>
          <w:tcPr>
            <w:tcW w:w="715" w:type="dxa"/>
          </w:tcPr>
          <w:p w14:paraId="7FBE2C21" w14:textId="77777777" w:rsidR="00E05DBF" w:rsidRPr="008A67D7" w:rsidRDefault="00E05DBF" w:rsidP="00571204">
            <w:pPr>
              <w:spacing w:before="120" w:after="120" w:line="240" w:lineRule="auto"/>
              <w:rPr>
                <w:rFonts w:eastAsia="Dotum"/>
                <w:szCs w:val="22"/>
              </w:rPr>
            </w:pPr>
          </w:p>
        </w:tc>
        <w:tc>
          <w:tcPr>
            <w:tcW w:w="716" w:type="dxa"/>
          </w:tcPr>
          <w:p w14:paraId="3DAFDBD5" w14:textId="77777777" w:rsidR="00E05DBF" w:rsidRPr="008A67D7" w:rsidRDefault="00E05DBF" w:rsidP="00571204">
            <w:pPr>
              <w:spacing w:before="120" w:after="120" w:line="240" w:lineRule="auto"/>
              <w:rPr>
                <w:rFonts w:eastAsia="Dotum"/>
                <w:szCs w:val="22"/>
              </w:rPr>
            </w:pPr>
          </w:p>
        </w:tc>
        <w:tc>
          <w:tcPr>
            <w:tcW w:w="716" w:type="dxa"/>
          </w:tcPr>
          <w:p w14:paraId="1E915F4F" w14:textId="77777777" w:rsidR="00E05DBF" w:rsidRPr="008A67D7" w:rsidRDefault="00E05DBF" w:rsidP="00571204">
            <w:pPr>
              <w:spacing w:before="120" w:after="120" w:line="240" w:lineRule="auto"/>
              <w:rPr>
                <w:rFonts w:eastAsia="Dotum"/>
                <w:szCs w:val="22"/>
              </w:rPr>
            </w:pPr>
          </w:p>
        </w:tc>
        <w:tc>
          <w:tcPr>
            <w:tcW w:w="715" w:type="dxa"/>
          </w:tcPr>
          <w:p w14:paraId="4A0226E0" w14:textId="77777777" w:rsidR="00E05DBF" w:rsidRPr="008A67D7" w:rsidRDefault="00E05DBF" w:rsidP="00571204">
            <w:pPr>
              <w:spacing w:before="120" w:after="120" w:line="240" w:lineRule="auto"/>
              <w:rPr>
                <w:rFonts w:eastAsia="Dotum"/>
                <w:szCs w:val="22"/>
              </w:rPr>
            </w:pPr>
          </w:p>
        </w:tc>
        <w:tc>
          <w:tcPr>
            <w:tcW w:w="716" w:type="dxa"/>
          </w:tcPr>
          <w:p w14:paraId="4F9A3CA9" w14:textId="77777777" w:rsidR="00E05DBF" w:rsidRPr="008A67D7" w:rsidRDefault="00E05DBF" w:rsidP="00571204">
            <w:pPr>
              <w:spacing w:before="120" w:after="120" w:line="240" w:lineRule="auto"/>
              <w:rPr>
                <w:rFonts w:eastAsia="Dotum"/>
                <w:szCs w:val="22"/>
              </w:rPr>
            </w:pPr>
          </w:p>
        </w:tc>
        <w:tc>
          <w:tcPr>
            <w:tcW w:w="716" w:type="dxa"/>
          </w:tcPr>
          <w:p w14:paraId="6B15FEB3" w14:textId="77777777" w:rsidR="00E05DBF" w:rsidRPr="008A67D7" w:rsidRDefault="00E05DBF" w:rsidP="00571204">
            <w:pPr>
              <w:spacing w:before="120" w:after="120" w:line="240" w:lineRule="auto"/>
              <w:rPr>
                <w:rFonts w:eastAsia="Dotum"/>
                <w:szCs w:val="22"/>
              </w:rPr>
            </w:pPr>
          </w:p>
        </w:tc>
        <w:tc>
          <w:tcPr>
            <w:tcW w:w="716" w:type="dxa"/>
          </w:tcPr>
          <w:p w14:paraId="45D91B07" w14:textId="77777777" w:rsidR="00E05DBF" w:rsidRPr="008A67D7" w:rsidRDefault="00E05DBF" w:rsidP="00571204">
            <w:pPr>
              <w:spacing w:before="120" w:after="120" w:line="240" w:lineRule="auto"/>
              <w:rPr>
                <w:rFonts w:eastAsia="Dotum"/>
                <w:szCs w:val="22"/>
              </w:rPr>
            </w:pPr>
          </w:p>
        </w:tc>
      </w:tr>
      <w:tr w:rsidR="00E05DBF" w:rsidRPr="008A67D7" w14:paraId="14F6A108" w14:textId="77777777" w:rsidTr="00237E86">
        <w:trPr>
          <w:trHeight w:val="851"/>
        </w:trPr>
        <w:tc>
          <w:tcPr>
            <w:tcW w:w="4678" w:type="dxa"/>
          </w:tcPr>
          <w:p w14:paraId="458BB872" w14:textId="77777777" w:rsidR="00E05DBF" w:rsidRPr="008A67D7" w:rsidRDefault="00E05DBF" w:rsidP="00571204">
            <w:pPr>
              <w:spacing w:before="120" w:after="120" w:line="240" w:lineRule="auto"/>
              <w:rPr>
                <w:rFonts w:eastAsia="Dotum"/>
                <w:szCs w:val="22"/>
              </w:rPr>
            </w:pPr>
          </w:p>
        </w:tc>
        <w:tc>
          <w:tcPr>
            <w:tcW w:w="715" w:type="dxa"/>
          </w:tcPr>
          <w:p w14:paraId="1C2FC083" w14:textId="77777777" w:rsidR="00E05DBF" w:rsidRPr="008A67D7" w:rsidRDefault="00E05DBF" w:rsidP="00571204">
            <w:pPr>
              <w:spacing w:before="120" w:after="120" w:line="240" w:lineRule="auto"/>
              <w:rPr>
                <w:rFonts w:eastAsia="Dotum"/>
                <w:szCs w:val="22"/>
              </w:rPr>
            </w:pPr>
          </w:p>
        </w:tc>
        <w:tc>
          <w:tcPr>
            <w:tcW w:w="716" w:type="dxa"/>
          </w:tcPr>
          <w:p w14:paraId="6EF925EC" w14:textId="77777777" w:rsidR="00E05DBF" w:rsidRPr="008A67D7" w:rsidRDefault="00E05DBF" w:rsidP="00571204">
            <w:pPr>
              <w:spacing w:before="120" w:after="120" w:line="240" w:lineRule="auto"/>
              <w:rPr>
                <w:rFonts w:eastAsia="Dotum"/>
                <w:szCs w:val="22"/>
              </w:rPr>
            </w:pPr>
          </w:p>
        </w:tc>
        <w:tc>
          <w:tcPr>
            <w:tcW w:w="716" w:type="dxa"/>
          </w:tcPr>
          <w:p w14:paraId="6730C1BF" w14:textId="77777777" w:rsidR="00E05DBF" w:rsidRPr="008A67D7" w:rsidRDefault="00E05DBF" w:rsidP="00571204">
            <w:pPr>
              <w:spacing w:before="120" w:after="120" w:line="240" w:lineRule="auto"/>
              <w:rPr>
                <w:rFonts w:eastAsia="Dotum"/>
                <w:szCs w:val="22"/>
              </w:rPr>
            </w:pPr>
          </w:p>
        </w:tc>
        <w:tc>
          <w:tcPr>
            <w:tcW w:w="715" w:type="dxa"/>
          </w:tcPr>
          <w:p w14:paraId="5485B5B2" w14:textId="77777777" w:rsidR="00E05DBF" w:rsidRPr="008A67D7" w:rsidRDefault="00E05DBF" w:rsidP="00571204">
            <w:pPr>
              <w:spacing w:before="120" w:after="120" w:line="240" w:lineRule="auto"/>
              <w:rPr>
                <w:rFonts w:eastAsia="Dotum"/>
                <w:szCs w:val="22"/>
              </w:rPr>
            </w:pPr>
          </w:p>
        </w:tc>
        <w:tc>
          <w:tcPr>
            <w:tcW w:w="716" w:type="dxa"/>
          </w:tcPr>
          <w:p w14:paraId="28984A6D" w14:textId="77777777" w:rsidR="00E05DBF" w:rsidRPr="008A67D7" w:rsidRDefault="00E05DBF" w:rsidP="00571204">
            <w:pPr>
              <w:spacing w:before="120" w:after="120" w:line="240" w:lineRule="auto"/>
              <w:rPr>
                <w:rFonts w:eastAsia="Dotum"/>
                <w:szCs w:val="22"/>
              </w:rPr>
            </w:pPr>
          </w:p>
        </w:tc>
        <w:tc>
          <w:tcPr>
            <w:tcW w:w="716" w:type="dxa"/>
          </w:tcPr>
          <w:p w14:paraId="756C0C7D" w14:textId="77777777" w:rsidR="00E05DBF" w:rsidRPr="008A67D7" w:rsidRDefault="00E05DBF" w:rsidP="00571204">
            <w:pPr>
              <w:spacing w:before="120" w:after="120" w:line="240" w:lineRule="auto"/>
              <w:rPr>
                <w:rFonts w:eastAsia="Dotum"/>
                <w:szCs w:val="22"/>
              </w:rPr>
            </w:pPr>
          </w:p>
        </w:tc>
        <w:tc>
          <w:tcPr>
            <w:tcW w:w="716" w:type="dxa"/>
          </w:tcPr>
          <w:p w14:paraId="4D280FE5" w14:textId="77777777" w:rsidR="00E05DBF" w:rsidRPr="008A67D7" w:rsidRDefault="00E05DBF" w:rsidP="00571204">
            <w:pPr>
              <w:spacing w:before="120" w:after="120" w:line="240" w:lineRule="auto"/>
              <w:rPr>
                <w:rFonts w:eastAsia="Dotum"/>
                <w:szCs w:val="22"/>
              </w:rPr>
            </w:pPr>
          </w:p>
        </w:tc>
      </w:tr>
      <w:bookmarkEnd w:id="1"/>
    </w:tbl>
    <w:p w14:paraId="548C6567" w14:textId="77777777" w:rsidR="00E05DBF" w:rsidRPr="008A67D7" w:rsidRDefault="00E05DBF" w:rsidP="00571204">
      <w:pPr>
        <w:spacing w:before="120" w:after="120" w:line="240" w:lineRule="auto"/>
        <w:rPr>
          <w:rFonts w:asciiTheme="minorHAnsi" w:eastAsia="Dotum" w:hAnsiTheme="minorHAnsi"/>
          <w:szCs w:val="22"/>
        </w:rPr>
      </w:pPr>
    </w:p>
    <w:p w14:paraId="291B14C9" w14:textId="77777777" w:rsidR="00E05DBF" w:rsidRPr="008A67D7" w:rsidRDefault="00E05DBF"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What are the advantages and disadvantages of this type of survey?</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94"/>
      </w:tblGrid>
      <w:tr w:rsidR="00237E86" w:rsidRPr="008A67D7" w14:paraId="056231FE" w14:textId="77777777" w:rsidTr="005D771D">
        <w:trPr>
          <w:trHeight w:val="5121"/>
        </w:trPr>
        <w:tc>
          <w:tcPr>
            <w:tcW w:w="9694" w:type="dxa"/>
          </w:tcPr>
          <w:p w14:paraId="0EF919DF" w14:textId="77777777" w:rsidR="00237E86" w:rsidRPr="008A67D7" w:rsidRDefault="00237E86" w:rsidP="00571204">
            <w:pPr>
              <w:spacing w:before="120" w:after="120" w:line="240" w:lineRule="auto"/>
              <w:rPr>
                <w:rFonts w:eastAsia="Dotum"/>
                <w:szCs w:val="22"/>
              </w:rPr>
            </w:pPr>
          </w:p>
        </w:tc>
      </w:tr>
    </w:tbl>
    <w:p w14:paraId="232496AC" w14:textId="77777777" w:rsidR="00344B23" w:rsidRPr="008A67D7" w:rsidRDefault="00344B23" w:rsidP="00571204">
      <w:pPr>
        <w:spacing w:before="120" w:after="120" w:line="240" w:lineRule="auto"/>
        <w:rPr>
          <w:rFonts w:asciiTheme="minorHAnsi" w:eastAsia="Dotum" w:hAnsiTheme="minorHAnsi"/>
          <w:szCs w:val="22"/>
        </w:rPr>
      </w:pPr>
    </w:p>
    <w:p w14:paraId="4DB4FD34" w14:textId="77777777" w:rsidR="006870FA" w:rsidRPr="008A67D7" w:rsidRDefault="006870FA" w:rsidP="00571204">
      <w:pPr>
        <w:spacing w:before="120" w:after="120" w:line="240" w:lineRule="auto"/>
        <w:rPr>
          <w:rFonts w:asciiTheme="minorHAnsi" w:eastAsia="Dotum" w:hAnsiTheme="minorHAnsi"/>
          <w:szCs w:val="22"/>
        </w:rPr>
        <w:sectPr w:rsidR="006870FA" w:rsidRPr="008A67D7" w:rsidSect="00885D29">
          <w:pgSz w:w="11906" w:h="16838"/>
          <w:pgMar w:top="709" w:right="1134" w:bottom="709" w:left="1134" w:header="708" w:footer="708" w:gutter="0"/>
          <w:cols w:space="708"/>
          <w:docGrid w:linePitch="381"/>
        </w:sectPr>
      </w:pPr>
    </w:p>
    <w:p w14:paraId="3362A0FD" w14:textId="77777777" w:rsidR="00344B23" w:rsidRPr="008A67D7" w:rsidRDefault="006870FA" w:rsidP="006870FA">
      <w:pPr>
        <w:pStyle w:val="SmallerHeading"/>
        <w:rPr>
          <w:rFonts w:asciiTheme="minorHAnsi" w:hAnsiTheme="minorHAnsi"/>
        </w:rPr>
      </w:pPr>
      <w:r w:rsidRPr="008A67D7">
        <w:rPr>
          <w:rFonts w:asciiTheme="minorHAnsi" w:hAnsiTheme="minorHAnsi"/>
        </w:rPr>
        <w:lastRenderedPageBreak/>
        <w:t>Sampling</w:t>
      </w:r>
    </w:p>
    <w:p w14:paraId="69C6CF5E" w14:textId="167B226A" w:rsidR="00344B23" w:rsidRPr="00B0798F" w:rsidRDefault="00344B23" w:rsidP="00B0798F">
      <w:pPr>
        <w:pStyle w:val="ListParagraph"/>
        <w:numPr>
          <w:ilvl w:val="0"/>
          <w:numId w:val="46"/>
        </w:numPr>
        <w:spacing w:before="120" w:after="120" w:line="240" w:lineRule="auto"/>
        <w:rPr>
          <w:rFonts w:asciiTheme="minorHAnsi" w:eastAsia="Dotum" w:hAnsiTheme="minorHAnsi"/>
          <w:szCs w:val="22"/>
        </w:rPr>
      </w:pPr>
      <w:r w:rsidRPr="00B0798F">
        <w:rPr>
          <w:rFonts w:asciiTheme="minorHAnsi" w:eastAsia="Dotum" w:hAnsiTheme="minorHAnsi"/>
          <w:szCs w:val="22"/>
        </w:rPr>
        <w:t>Why do we use samples in Geography?</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8"/>
      </w:tblGrid>
      <w:tr w:rsidR="00237E86" w:rsidRPr="008A67D7" w14:paraId="3A919C5D" w14:textId="77777777" w:rsidTr="005C3361">
        <w:trPr>
          <w:trHeight w:val="3402"/>
        </w:trPr>
        <w:tc>
          <w:tcPr>
            <w:tcW w:w="9638" w:type="dxa"/>
          </w:tcPr>
          <w:p w14:paraId="0B0E319A" w14:textId="77777777" w:rsidR="00237E86" w:rsidRPr="008A67D7" w:rsidRDefault="00237E86" w:rsidP="00237E86">
            <w:pPr>
              <w:spacing w:before="120" w:after="120" w:line="240" w:lineRule="auto"/>
              <w:rPr>
                <w:rFonts w:eastAsia="Dotum"/>
                <w:szCs w:val="22"/>
              </w:rPr>
            </w:pPr>
          </w:p>
        </w:tc>
      </w:tr>
    </w:tbl>
    <w:p w14:paraId="7F287732" w14:textId="77777777" w:rsidR="00344B23" w:rsidRPr="008A67D7" w:rsidRDefault="00344B23" w:rsidP="00571204">
      <w:pPr>
        <w:spacing w:before="120" w:after="120" w:line="240" w:lineRule="auto"/>
        <w:rPr>
          <w:rFonts w:asciiTheme="minorHAnsi" w:eastAsia="Dotum" w:hAnsiTheme="minorHAnsi"/>
          <w:szCs w:val="22"/>
        </w:rPr>
      </w:pPr>
    </w:p>
    <w:p w14:paraId="4E71AA15" w14:textId="4F50ECBB" w:rsidR="00344B23" w:rsidRPr="008A67D7" w:rsidRDefault="00344B23" w:rsidP="00B0798F">
      <w:pPr>
        <w:pStyle w:val="ListParagraph"/>
        <w:numPr>
          <w:ilvl w:val="0"/>
          <w:numId w:val="46"/>
        </w:numPr>
        <w:spacing w:before="120" w:after="120" w:line="240" w:lineRule="auto"/>
        <w:rPr>
          <w:rFonts w:asciiTheme="minorHAnsi" w:eastAsia="Dotum" w:hAnsiTheme="minorHAnsi"/>
          <w:szCs w:val="22"/>
        </w:rPr>
      </w:pPr>
      <w:r w:rsidRPr="008A67D7">
        <w:rPr>
          <w:rFonts w:asciiTheme="minorHAnsi" w:eastAsia="Dotum" w:hAnsiTheme="minorHAnsi"/>
          <w:szCs w:val="22"/>
        </w:rPr>
        <w:t>Define stratified and systematic sampling:</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8"/>
      </w:tblGrid>
      <w:tr w:rsidR="00237E86" w:rsidRPr="008A67D7" w14:paraId="2601FBDB" w14:textId="77777777" w:rsidTr="005C3361">
        <w:trPr>
          <w:trHeight w:val="3402"/>
        </w:trPr>
        <w:tc>
          <w:tcPr>
            <w:tcW w:w="9638" w:type="dxa"/>
          </w:tcPr>
          <w:p w14:paraId="7996B746" w14:textId="77777777" w:rsidR="00237E86" w:rsidRPr="008A67D7" w:rsidRDefault="00237E86" w:rsidP="00237E86">
            <w:pPr>
              <w:spacing w:before="120" w:after="120" w:line="240" w:lineRule="auto"/>
              <w:rPr>
                <w:rFonts w:eastAsia="Dotum"/>
                <w:szCs w:val="22"/>
              </w:rPr>
            </w:pPr>
          </w:p>
        </w:tc>
      </w:tr>
    </w:tbl>
    <w:p w14:paraId="3527CB1D" w14:textId="77777777" w:rsidR="00344B23" w:rsidRPr="008A67D7" w:rsidRDefault="00344B23" w:rsidP="00571204">
      <w:pPr>
        <w:spacing w:before="120" w:after="120" w:line="240" w:lineRule="auto"/>
        <w:rPr>
          <w:rFonts w:asciiTheme="minorHAnsi" w:eastAsia="Dotum" w:hAnsiTheme="minorHAnsi"/>
          <w:szCs w:val="22"/>
        </w:rPr>
      </w:pPr>
    </w:p>
    <w:p w14:paraId="52A7E71C" w14:textId="454D4941" w:rsidR="00344B23" w:rsidRPr="008A67D7" w:rsidRDefault="00344B23" w:rsidP="0050346F">
      <w:pPr>
        <w:pStyle w:val="ListParagraph"/>
        <w:numPr>
          <w:ilvl w:val="0"/>
          <w:numId w:val="46"/>
        </w:numPr>
        <w:spacing w:before="120" w:after="120" w:line="240" w:lineRule="auto"/>
        <w:rPr>
          <w:rFonts w:asciiTheme="minorHAnsi" w:eastAsia="Dotum" w:hAnsiTheme="minorHAnsi"/>
          <w:szCs w:val="22"/>
        </w:rPr>
      </w:pPr>
      <w:r w:rsidRPr="008A67D7">
        <w:rPr>
          <w:rFonts w:asciiTheme="minorHAnsi" w:eastAsia="Dotum" w:hAnsiTheme="minorHAnsi"/>
          <w:szCs w:val="22"/>
        </w:rPr>
        <w:t>Explain one advantage of systematic sampling.</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8"/>
      </w:tblGrid>
      <w:tr w:rsidR="00237E86" w:rsidRPr="008A67D7" w14:paraId="2BD6463B" w14:textId="77777777" w:rsidTr="005C3361">
        <w:trPr>
          <w:trHeight w:val="3402"/>
        </w:trPr>
        <w:tc>
          <w:tcPr>
            <w:tcW w:w="9638" w:type="dxa"/>
          </w:tcPr>
          <w:p w14:paraId="0E59F345" w14:textId="77777777" w:rsidR="00237E86" w:rsidRPr="008A67D7" w:rsidRDefault="00237E86" w:rsidP="00237E86">
            <w:pPr>
              <w:spacing w:before="120" w:after="120" w:line="240" w:lineRule="auto"/>
              <w:rPr>
                <w:rFonts w:eastAsia="Dotum"/>
                <w:szCs w:val="22"/>
              </w:rPr>
            </w:pPr>
          </w:p>
        </w:tc>
      </w:tr>
    </w:tbl>
    <w:p w14:paraId="565106B2" w14:textId="77777777" w:rsidR="00237E86" w:rsidRPr="008A67D7" w:rsidRDefault="00237E86" w:rsidP="00571204">
      <w:pPr>
        <w:spacing w:before="120" w:after="120" w:line="240" w:lineRule="auto"/>
        <w:rPr>
          <w:rFonts w:asciiTheme="minorHAnsi" w:eastAsia="Dotum" w:hAnsiTheme="minorHAnsi"/>
          <w:szCs w:val="22"/>
        </w:rPr>
      </w:pPr>
    </w:p>
    <w:p w14:paraId="7D7ABC84" w14:textId="77777777" w:rsidR="00237E86" w:rsidRPr="008A67D7" w:rsidRDefault="00237E86" w:rsidP="00571204">
      <w:pPr>
        <w:spacing w:before="120" w:after="120" w:line="240" w:lineRule="auto"/>
        <w:rPr>
          <w:rFonts w:asciiTheme="minorHAnsi" w:eastAsia="Dotum" w:hAnsiTheme="minorHAnsi"/>
          <w:szCs w:val="22"/>
        </w:rPr>
        <w:sectPr w:rsidR="00237E86" w:rsidRPr="008A67D7" w:rsidSect="00885D29">
          <w:pgSz w:w="11906" w:h="16838"/>
          <w:pgMar w:top="709" w:right="1134" w:bottom="709" w:left="1134" w:header="708" w:footer="708" w:gutter="0"/>
          <w:cols w:space="708"/>
          <w:docGrid w:linePitch="381"/>
        </w:sectPr>
      </w:pPr>
    </w:p>
    <w:p w14:paraId="689F1CB2" w14:textId="4BA2F2E6" w:rsidR="00344B23" w:rsidRPr="008A67D7" w:rsidRDefault="00344B23" w:rsidP="0050346F">
      <w:pPr>
        <w:pStyle w:val="ListParagraph"/>
        <w:numPr>
          <w:ilvl w:val="0"/>
          <w:numId w:val="46"/>
        </w:numPr>
        <w:spacing w:before="120" w:after="120" w:line="240" w:lineRule="auto"/>
        <w:rPr>
          <w:rFonts w:asciiTheme="minorHAnsi" w:eastAsia="Dotum" w:hAnsiTheme="minorHAnsi"/>
          <w:szCs w:val="22"/>
        </w:rPr>
      </w:pPr>
      <w:r w:rsidRPr="008A67D7">
        <w:rPr>
          <w:rFonts w:asciiTheme="minorHAnsi" w:eastAsia="Dotum" w:hAnsiTheme="minorHAnsi"/>
          <w:szCs w:val="22"/>
        </w:rPr>
        <w:lastRenderedPageBreak/>
        <w:t>Explain one advantage of stratified sampling.</w:t>
      </w:r>
    </w:p>
    <w:tbl>
      <w:tblPr>
        <w:tblStyle w:val="TableGrid"/>
        <w:tblW w:w="9639"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9"/>
      </w:tblGrid>
      <w:tr w:rsidR="00237E86" w:rsidRPr="008A67D7" w14:paraId="59D2EFAF" w14:textId="77777777" w:rsidTr="004C3A1B">
        <w:trPr>
          <w:trHeight w:val="3402"/>
        </w:trPr>
        <w:tc>
          <w:tcPr>
            <w:tcW w:w="9639" w:type="dxa"/>
          </w:tcPr>
          <w:p w14:paraId="3B1CC589" w14:textId="77777777" w:rsidR="00237E86" w:rsidRPr="008A67D7" w:rsidRDefault="00237E86" w:rsidP="00237E86">
            <w:pPr>
              <w:spacing w:before="120" w:after="120" w:line="240" w:lineRule="auto"/>
              <w:rPr>
                <w:rFonts w:eastAsia="Dotum"/>
                <w:szCs w:val="22"/>
              </w:rPr>
            </w:pPr>
          </w:p>
        </w:tc>
      </w:tr>
    </w:tbl>
    <w:p w14:paraId="0C420164" w14:textId="77777777" w:rsidR="00237E86" w:rsidRPr="008A67D7" w:rsidRDefault="00237E86" w:rsidP="00571204">
      <w:pPr>
        <w:spacing w:before="120" w:after="120" w:line="240" w:lineRule="auto"/>
        <w:rPr>
          <w:rFonts w:asciiTheme="minorHAnsi" w:eastAsia="Dotum" w:hAnsiTheme="minorHAnsi"/>
          <w:szCs w:val="22"/>
        </w:rPr>
      </w:pPr>
    </w:p>
    <w:p w14:paraId="5B3C139F" w14:textId="77777777" w:rsidR="00344B23" w:rsidRPr="008A67D7" w:rsidRDefault="00766448" w:rsidP="0050346F">
      <w:pPr>
        <w:pStyle w:val="ListParagraph"/>
        <w:numPr>
          <w:ilvl w:val="0"/>
          <w:numId w:val="46"/>
        </w:numPr>
        <w:spacing w:before="120" w:after="120" w:line="240" w:lineRule="auto"/>
        <w:rPr>
          <w:rFonts w:asciiTheme="minorHAnsi" w:eastAsia="Dotum" w:hAnsiTheme="minorHAnsi"/>
          <w:szCs w:val="22"/>
        </w:rPr>
      </w:pPr>
      <w:r>
        <w:rPr>
          <w:rFonts w:asciiTheme="minorHAnsi" w:eastAsia="Dotum" w:hAnsiTheme="minorHAnsi"/>
          <w:szCs w:val="22"/>
        </w:rPr>
        <w:t xml:space="preserve">5. </w:t>
      </w:r>
      <w:r w:rsidR="00344B23" w:rsidRPr="008A67D7">
        <w:rPr>
          <w:rFonts w:asciiTheme="minorHAnsi" w:eastAsia="Dotum" w:hAnsiTheme="minorHAnsi"/>
          <w:szCs w:val="22"/>
        </w:rPr>
        <w:t>Explain one advantage of random sampling.</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8"/>
      </w:tblGrid>
      <w:tr w:rsidR="00237E86" w:rsidRPr="008A67D7" w14:paraId="142854AB" w14:textId="77777777" w:rsidTr="004C3A1B">
        <w:trPr>
          <w:trHeight w:val="3402"/>
        </w:trPr>
        <w:tc>
          <w:tcPr>
            <w:tcW w:w="9638" w:type="dxa"/>
          </w:tcPr>
          <w:p w14:paraId="2AC9A0BE" w14:textId="77777777" w:rsidR="00237E86" w:rsidRPr="008A67D7" w:rsidRDefault="00237E86" w:rsidP="00237E86">
            <w:pPr>
              <w:spacing w:before="120" w:after="120" w:line="240" w:lineRule="auto"/>
              <w:rPr>
                <w:rFonts w:eastAsia="Dotum"/>
                <w:szCs w:val="22"/>
              </w:rPr>
            </w:pPr>
          </w:p>
        </w:tc>
      </w:tr>
    </w:tbl>
    <w:p w14:paraId="6A44EE13" w14:textId="77777777" w:rsidR="00344B23" w:rsidRPr="008A67D7" w:rsidRDefault="00344B23" w:rsidP="00571204">
      <w:pPr>
        <w:spacing w:before="120" w:after="120" w:line="240" w:lineRule="auto"/>
        <w:rPr>
          <w:rFonts w:asciiTheme="minorHAnsi" w:eastAsia="Dotum" w:hAnsiTheme="minorHAnsi"/>
          <w:szCs w:val="22"/>
        </w:rPr>
      </w:pPr>
    </w:p>
    <w:p w14:paraId="716E3374" w14:textId="58A1A0CE" w:rsidR="00344B23" w:rsidRPr="008A67D7" w:rsidRDefault="00344B23" w:rsidP="0050346F">
      <w:pPr>
        <w:pStyle w:val="ListParagraph"/>
        <w:numPr>
          <w:ilvl w:val="0"/>
          <w:numId w:val="46"/>
        </w:numPr>
        <w:spacing w:before="120" w:after="120" w:line="240" w:lineRule="auto"/>
        <w:rPr>
          <w:rFonts w:asciiTheme="minorHAnsi" w:eastAsia="Dotum" w:hAnsiTheme="minorHAnsi"/>
          <w:szCs w:val="22"/>
        </w:rPr>
      </w:pPr>
      <w:r w:rsidRPr="008A67D7">
        <w:rPr>
          <w:rFonts w:asciiTheme="minorHAnsi" w:eastAsia="Dotum" w:hAnsiTheme="minorHAnsi"/>
          <w:szCs w:val="22"/>
        </w:rPr>
        <w:t>Use the space below to consider how you used sampling during your fieldwork enquiry. What sampling techniques did you use? How many sites did you visit</w:t>
      </w:r>
      <w:r w:rsidR="00490D9C">
        <w:rPr>
          <w:rFonts w:asciiTheme="minorHAnsi" w:eastAsia="Dotum" w:hAnsiTheme="minorHAnsi"/>
          <w:szCs w:val="22"/>
        </w:rPr>
        <w:t xml:space="preserve"> </w:t>
      </w:r>
      <w:r w:rsidRPr="008A67D7">
        <w:rPr>
          <w:rFonts w:asciiTheme="minorHAnsi" w:eastAsia="Dotum" w:hAnsiTheme="minorHAnsi"/>
          <w:szCs w:val="22"/>
        </w:rPr>
        <w:t>/</w:t>
      </w:r>
      <w:r w:rsidR="00490D9C">
        <w:rPr>
          <w:rFonts w:asciiTheme="minorHAnsi" w:eastAsia="Dotum" w:hAnsiTheme="minorHAnsi"/>
          <w:szCs w:val="22"/>
        </w:rPr>
        <w:t xml:space="preserve"> </w:t>
      </w:r>
      <w:r w:rsidRPr="008A67D7">
        <w:rPr>
          <w:rFonts w:asciiTheme="minorHAnsi" w:eastAsia="Dotum" w:hAnsiTheme="minorHAnsi"/>
          <w:szCs w:val="22"/>
        </w:rPr>
        <w:t>people did you ask?</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8"/>
      </w:tblGrid>
      <w:tr w:rsidR="00237E86" w:rsidRPr="008A67D7" w14:paraId="6E7DF67E" w14:textId="77777777" w:rsidTr="005D771D">
        <w:trPr>
          <w:trHeight w:val="4255"/>
        </w:trPr>
        <w:tc>
          <w:tcPr>
            <w:tcW w:w="9638" w:type="dxa"/>
          </w:tcPr>
          <w:p w14:paraId="2BB8E034" w14:textId="77777777" w:rsidR="00237E86" w:rsidRPr="008A67D7" w:rsidRDefault="00237E86" w:rsidP="00237E86">
            <w:pPr>
              <w:spacing w:before="120" w:after="120" w:line="240" w:lineRule="auto"/>
              <w:rPr>
                <w:rFonts w:eastAsia="Dotum"/>
                <w:szCs w:val="22"/>
              </w:rPr>
            </w:pPr>
          </w:p>
        </w:tc>
      </w:tr>
    </w:tbl>
    <w:p w14:paraId="7166242D" w14:textId="77777777" w:rsidR="00237E86" w:rsidRPr="008A67D7" w:rsidRDefault="00237E86" w:rsidP="00571204">
      <w:pPr>
        <w:spacing w:before="120" w:after="120" w:line="240" w:lineRule="auto"/>
        <w:rPr>
          <w:rFonts w:asciiTheme="minorHAnsi" w:eastAsia="Dotum" w:hAnsiTheme="minorHAnsi"/>
          <w:szCs w:val="22"/>
        </w:rPr>
        <w:sectPr w:rsidR="00237E86" w:rsidRPr="008A67D7" w:rsidSect="00885D29">
          <w:pgSz w:w="11906" w:h="16838"/>
          <w:pgMar w:top="709" w:right="1134" w:bottom="709" w:left="1134" w:header="708" w:footer="708" w:gutter="0"/>
          <w:cols w:space="708"/>
          <w:docGrid w:linePitch="381"/>
        </w:sectPr>
      </w:pPr>
    </w:p>
    <w:p w14:paraId="7686BB78" w14:textId="77777777" w:rsidR="00344B23" w:rsidRPr="008A67D7" w:rsidRDefault="00344B23" w:rsidP="00571204">
      <w:pPr>
        <w:spacing w:before="120" w:after="120" w:line="240" w:lineRule="auto"/>
        <w:rPr>
          <w:rFonts w:asciiTheme="minorHAnsi" w:eastAsia="Dotum" w:hAnsiTheme="minorHAnsi"/>
          <w:szCs w:val="22"/>
        </w:rPr>
      </w:pPr>
    </w:p>
    <w:p w14:paraId="29D2E4CE" w14:textId="77777777" w:rsidR="00344B23" w:rsidRPr="008A67D7" w:rsidRDefault="00344B23" w:rsidP="00571204">
      <w:pPr>
        <w:spacing w:before="120" w:after="120" w:line="240" w:lineRule="auto"/>
        <w:rPr>
          <w:rFonts w:asciiTheme="minorHAnsi" w:eastAsia="Dotum" w:hAnsiTheme="minorHAnsi"/>
          <w:szCs w:val="22"/>
        </w:rPr>
      </w:pPr>
      <w:r w:rsidRPr="008A67D7">
        <w:rPr>
          <w:rFonts w:asciiTheme="minorHAnsi" w:eastAsia="Dotum" w:hAnsiTheme="minorHAnsi"/>
          <w:noProof/>
          <w:szCs w:val="22"/>
          <w:lang w:eastAsia="en-GB"/>
        </w:rPr>
        <w:drawing>
          <wp:inline distT="0" distB="0" distL="0" distR="0" wp14:anchorId="048A8D2A" wp14:editId="24934814">
            <wp:extent cx="6029325" cy="3948743"/>
            <wp:effectExtent l="38100" t="38100" r="28575" b="33020"/>
            <wp:docPr id="3135" name="Picture 3135" descr="Image result for river near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near source"/>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6031818" cy="3950376"/>
                    </a:xfrm>
                    <a:prstGeom prst="rect">
                      <a:avLst/>
                    </a:prstGeom>
                    <a:noFill/>
                    <a:ln w="28575">
                      <a:solidFill>
                        <a:schemeClr val="accent3"/>
                      </a:solidFill>
                    </a:ln>
                  </pic:spPr>
                </pic:pic>
              </a:graphicData>
            </a:graphic>
          </wp:inline>
        </w:drawing>
      </w:r>
    </w:p>
    <w:p w14:paraId="1AA07034" w14:textId="77777777" w:rsidR="00344B23" w:rsidRPr="008A67D7" w:rsidRDefault="00344B23" w:rsidP="00571204">
      <w:pPr>
        <w:spacing w:before="120" w:after="120" w:line="240" w:lineRule="auto"/>
        <w:rPr>
          <w:rFonts w:asciiTheme="minorHAnsi" w:eastAsia="Dotum" w:hAnsiTheme="minorHAnsi"/>
          <w:b/>
          <w:szCs w:val="22"/>
        </w:rPr>
      </w:pPr>
      <w:r w:rsidRPr="008A67D7">
        <w:rPr>
          <w:rFonts w:asciiTheme="minorHAnsi" w:eastAsia="Dotum" w:hAnsiTheme="minorHAnsi"/>
          <w:b/>
          <w:szCs w:val="22"/>
        </w:rPr>
        <w:t xml:space="preserve">Look at the image above: </w:t>
      </w:r>
    </w:p>
    <w:p w14:paraId="17FD4BAB" w14:textId="41727ABC" w:rsidR="00344B23" w:rsidRPr="008A67D7" w:rsidRDefault="00344B23"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Describe the fieldwork enquiries that could be carried out here. Which sampling techniques would be used? What data collection techniques could be </w:t>
      </w:r>
      <w:r w:rsidR="001A2D0F">
        <w:rPr>
          <w:rFonts w:asciiTheme="minorHAnsi" w:eastAsia="Dotum" w:hAnsiTheme="minorHAnsi"/>
          <w:szCs w:val="22"/>
        </w:rPr>
        <w:t>employed</w:t>
      </w:r>
      <w:r w:rsidRPr="008A67D7">
        <w:rPr>
          <w:rFonts w:asciiTheme="minorHAnsi" w:eastAsia="Dotum" w:hAnsiTheme="minorHAnsi"/>
          <w:szCs w:val="22"/>
        </w:rPr>
        <w:t xml:space="preserve"> here? </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none" w:sz="0" w:space="0" w:color="auto"/>
          <w:insideV w:val="none" w:sz="0" w:space="0" w:color="auto"/>
        </w:tblBorders>
        <w:tblLook w:val="04A0" w:firstRow="1" w:lastRow="0" w:firstColumn="1" w:lastColumn="0" w:noHBand="0" w:noVBand="1"/>
      </w:tblPr>
      <w:tblGrid>
        <w:gridCol w:w="9638"/>
      </w:tblGrid>
      <w:tr w:rsidR="00237E86" w:rsidRPr="008A67D7" w14:paraId="728715ED" w14:textId="77777777" w:rsidTr="005D771D">
        <w:trPr>
          <w:trHeight w:val="5792"/>
        </w:trPr>
        <w:tc>
          <w:tcPr>
            <w:tcW w:w="9638" w:type="dxa"/>
          </w:tcPr>
          <w:p w14:paraId="6B4C8B40" w14:textId="77777777" w:rsidR="00237E86" w:rsidRPr="008A67D7" w:rsidRDefault="00237E86" w:rsidP="00237E86">
            <w:pPr>
              <w:spacing w:before="120" w:after="120" w:line="240" w:lineRule="auto"/>
              <w:rPr>
                <w:rFonts w:eastAsia="Dotum"/>
                <w:szCs w:val="22"/>
              </w:rPr>
            </w:pPr>
          </w:p>
        </w:tc>
      </w:tr>
    </w:tbl>
    <w:p w14:paraId="436112B8" w14:textId="77777777" w:rsidR="00344B23" w:rsidRPr="008A67D7" w:rsidRDefault="00344B23" w:rsidP="00571204">
      <w:pPr>
        <w:spacing w:before="120" w:after="120" w:line="240" w:lineRule="auto"/>
        <w:rPr>
          <w:rFonts w:asciiTheme="minorHAnsi" w:eastAsia="Dotum" w:hAnsiTheme="minorHAnsi"/>
          <w:szCs w:val="22"/>
        </w:rPr>
      </w:pPr>
    </w:p>
    <w:p w14:paraId="7E17ECCA" w14:textId="77777777" w:rsidR="006870FA" w:rsidRPr="008A67D7" w:rsidRDefault="006870FA" w:rsidP="00EC21A2">
      <w:pPr>
        <w:pStyle w:val="SmallerHeading"/>
        <w:rPr>
          <w:rFonts w:asciiTheme="minorHAnsi" w:hAnsiTheme="minorHAnsi"/>
        </w:rPr>
        <w:sectPr w:rsidR="006870FA" w:rsidRPr="008A67D7" w:rsidSect="00885D29">
          <w:pgSz w:w="11906" w:h="16838"/>
          <w:pgMar w:top="709" w:right="1134" w:bottom="709" w:left="1134" w:header="708" w:footer="708" w:gutter="0"/>
          <w:cols w:space="708"/>
          <w:docGrid w:linePitch="381"/>
        </w:sectPr>
      </w:pPr>
    </w:p>
    <w:p w14:paraId="76E3FA50" w14:textId="77777777" w:rsidR="00344B23" w:rsidRPr="008A67D7" w:rsidRDefault="00344B23" w:rsidP="00EC21A2">
      <w:pPr>
        <w:pStyle w:val="SmallerHeading"/>
        <w:rPr>
          <w:rFonts w:asciiTheme="minorHAnsi" w:hAnsiTheme="minorHAnsi"/>
        </w:rPr>
      </w:pPr>
      <w:r w:rsidRPr="008A67D7">
        <w:rPr>
          <w:rFonts w:asciiTheme="minorHAnsi" w:hAnsiTheme="minorHAnsi"/>
        </w:rPr>
        <w:lastRenderedPageBreak/>
        <w:t>Methodology</w:t>
      </w:r>
      <w:r w:rsidR="002D6A7E" w:rsidRPr="008A67D7">
        <w:rPr>
          <w:rFonts w:asciiTheme="minorHAnsi" w:hAnsiTheme="minorHAnsi"/>
        </w:rPr>
        <w:t xml:space="preserve"> – quantitative d</w:t>
      </w:r>
      <w:r w:rsidRPr="008A67D7">
        <w:rPr>
          <w:rFonts w:asciiTheme="minorHAnsi" w:hAnsiTheme="minorHAnsi"/>
        </w:rPr>
        <w:t>ata</w:t>
      </w:r>
    </w:p>
    <w:p w14:paraId="2306D5DC" w14:textId="77777777" w:rsidR="00344B23" w:rsidRPr="008A67D7" w:rsidRDefault="00344B23"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How do we carry out fieldwork? </w:t>
      </w:r>
    </w:p>
    <w:p w14:paraId="58472A11" w14:textId="77777777" w:rsidR="00344B23" w:rsidRPr="008A67D7" w:rsidRDefault="00344B23"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Complete the methodology tables below, describing the individual methods for each type of fieldwork and the equipment that could be used.</w:t>
      </w:r>
    </w:p>
    <w:p w14:paraId="3D25C384" w14:textId="77777777" w:rsidR="00344B23" w:rsidRPr="008A67D7" w:rsidRDefault="00344B23" w:rsidP="00571204">
      <w:pPr>
        <w:spacing w:before="120" w:after="120" w:line="240" w:lineRule="auto"/>
        <w:rPr>
          <w:rFonts w:asciiTheme="minorHAnsi" w:eastAsia="Dotum" w:hAnsiTheme="minorHAnsi"/>
          <w:szCs w:val="22"/>
        </w:rPr>
      </w:pPr>
    </w:p>
    <w:p w14:paraId="6CCA63A9" w14:textId="77777777" w:rsidR="00344B23" w:rsidRPr="008A67D7" w:rsidRDefault="002D6A7E" w:rsidP="00237E86">
      <w:pPr>
        <w:pStyle w:val="SmallerHeading"/>
        <w:rPr>
          <w:rFonts w:asciiTheme="minorHAnsi" w:hAnsiTheme="minorHAnsi"/>
        </w:rPr>
      </w:pPr>
      <w:r w:rsidRPr="008A67D7">
        <w:rPr>
          <w:rFonts w:asciiTheme="minorHAnsi" w:hAnsiTheme="minorHAnsi"/>
        </w:rPr>
        <w:t>River s</w:t>
      </w:r>
      <w:r w:rsidR="00344B23" w:rsidRPr="008A67D7">
        <w:rPr>
          <w:rFonts w:asciiTheme="minorHAnsi" w:hAnsiTheme="minorHAnsi"/>
        </w:rPr>
        <w:t>tudy</w:t>
      </w:r>
    </w:p>
    <w:tbl>
      <w:tblPr>
        <w:tblStyle w:val="TableGrid"/>
        <w:tblW w:w="9639"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552"/>
        <w:gridCol w:w="2835"/>
        <w:gridCol w:w="4252"/>
      </w:tblGrid>
      <w:tr w:rsidR="00344B23" w:rsidRPr="008A67D7" w14:paraId="21ED5B60" w14:textId="77777777" w:rsidTr="004C3A1B">
        <w:trPr>
          <w:trHeight w:val="57"/>
        </w:trPr>
        <w:tc>
          <w:tcPr>
            <w:tcW w:w="2552" w:type="dxa"/>
            <w:shd w:val="clear" w:color="auto" w:fill="89F3BB" w:themeFill="accent3" w:themeFillTint="66"/>
          </w:tcPr>
          <w:p w14:paraId="2B5E39E4" w14:textId="77777777" w:rsidR="00344B23" w:rsidRPr="008A67D7" w:rsidRDefault="00344B23" w:rsidP="00571204">
            <w:pPr>
              <w:spacing w:before="120" w:after="120" w:line="240" w:lineRule="auto"/>
              <w:jc w:val="center"/>
              <w:rPr>
                <w:rFonts w:eastAsia="Dotum"/>
                <w:b/>
                <w:szCs w:val="22"/>
              </w:rPr>
            </w:pPr>
            <w:r w:rsidRPr="008A67D7">
              <w:rPr>
                <w:rFonts w:eastAsia="Dotum"/>
                <w:b/>
                <w:szCs w:val="22"/>
              </w:rPr>
              <w:t>Data collected</w:t>
            </w:r>
          </w:p>
        </w:tc>
        <w:tc>
          <w:tcPr>
            <w:tcW w:w="2835" w:type="dxa"/>
            <w:shd w:val="clear" w:color="auto" w:fill="89F3BB" w:themeFill="accent3" w:themeFillTint="66"/>
          </w:tcPr>
          <w:p w14:paraId="58DF9E18" w14:textId="77777777" w:rsidR="00344B23" w:rsidRPr="008A67D7" w:rsidRDefault="00344B23" w:rsidP="00571204">
            <w:pPr>
              <w:spacing w:before="120" w:after="120" w:line="240" w:lineRule="auto"/>
              <w:jc w:val="center"/>
              <w:rPr>
                <w:rFonts w:eastAsia="Dotum"/>
                <w:b/>
                <w:szCs w:val="22"/>
              </w:rPr>
            </w:pPr>
            <w:r w:rsidRPr="008A67D7">
              <w:rPr>
                <w:rFonts w:eastAsia="Dotum"/>
                <w:b/>
                <w:szCs w:val="22"/>
              </w:rPr>
              <w:t>Equipment required</w:t>
            </w:r>
          </w:p>
        </w:tc>
        <w:tc>
          <w:tcPr>
            <w:tcW w:w="4252" w:type="dxa"/>
            <w:shd w:val="clear" w:color="auto" w:fill="89F3BB" w:themeFill="accent3" w:themeFillTint="66"/>
          </w:tcPr>
          <w:p w14:paraId="15C0D663" w14:textId="77777777" w:rsidR="00344B23" w:rsidRPr="008A67D7" w:rsidRDefault="00344B23" w:rsidP="00571204">
            <w:pPr>
              <w:spacing w:before="120" w:after="120" w:line="240" w:lineRule="auto"/>
              <w:jc w:val="center"/>
              <w:rPr>
                <w:rFonts w:eastAsia="Dotum"/>
                <w:b/>
                <w:szCs w:val="22"/>
              </w:rPr>
            </w:pPr>
            <w:r w:rsidRPr="008A67D7">
              <w:rPr>
                <w:rFonts w:eastAsia="Dotum"/>
                <w:b/>
                <w:szCs w:val="22"/>
              </w:rPr>
              <w:t>How to carry it out</w:t>
            </w:r>
          </w:p>
        </w:tc>
      </w:tr>
      <w:tr w:rsidR="00344B23" w:rsidRPr="008A67D7" w14:paraId="6C89E11A" w14:textId="77777777" w:rsidTr="004C3A1B">
        <w:trPr>
          <w:trHeight w:val="1474"/>
        </w:trPr>
        <w:tc>
          <w:tcPr>
            <w:tcW w:w="2552" w:type="dxa"/>
            <w:shd w:val="clear" w:color="auto" w:fill="C4F9DD" w:themeFill="accent3" w:themeFillTint="33"/>
          </w:tcPr>
          <w:p w14:paraId="29D72953" w14:textId="77777777" w:rsidR="00344B23" w:rsidRPr="008A67D7" w:rsidRDefault="00344B23" w:rsidP="00F46878">
            <w:pPr>
              <w:spacing w:before="120" w:after="120" w:line="240" w:lineRule="auto"/>
              <w:rPr>
                <w:rFonts w:eastAsia="Dotum"/>
                <w:b/>
                <w:szCs w:val="22"/>
              </w:rPr>
            </w:pPr>
            <w:r w:rsidRPr="008A67D7">
              <w:rPr>
                <w:rFonts w:eastAsia="Dotum"/>
                <w:b/>
                <w:szCs w:val="22"/>
              </w:rPr>
              <w:t>Gradient</w:t>
            </w:r>
          </w:p>
        </w:tc>
        <w:tc>
          <w:tcPr>
            <w:tcW w:w="2835" w:type="dxa"/>
          </w:tcPr>
          <w:p w14:paraId="3E591883" w14:textId="77777777" w:rsidR="002D6A7E" w:rsidRPr="008A67D7" w:rsidRDefault="002D6A7E" w:rsidP="00F854D6">
            <w:pPr>
              <w:spacing w:before="120" w:after="120" w:line="240" w:lineRule="auto"/>
              <w:rPr>
                <w:rFonts w:eastAsia="Dotum"/>
                <w:szCs w:val="22"/>
              </w:rPr>
            </w:pPr>
          </w:p>
        </w:tc>
        <w:tc>
          <w:tcPr>
            <w:tcW w:w="4252" w:type="dxa"/>
          </w:tcPr>
          <w:p w14:paraId="7B0E3EBD" w14:textId="77777777" w:rsidR="00344B23" w:rsidRPr="008A67D7" w:rsidRDefault="00344B23" w:rsidP="00571204">
            <w:pPr>
              <w:spacing w:before="120" w:after="120" w:line="240" w:lineRule="auto"/>
              <w:jc w:val="center"/>
              <w:rPr>
                <w:rFonts w:eastAsia="Dotum"/>
                <w:szCs w:val="22"/>
              </w:rPr>
            </w:pPr>
          </w:p>
        </w:tc>
      </w:tr>
      <w:tr w:rsidR="00344B23" w:rsidRPr="008A67D7" w14:paraId="3FEE9645" w14:textId="77777777" w:rsidTr="004C3A1B">
        <w:trPr>
          <w:trHeight w:val="1474"/>
        </w:trPr>
        <w:tc>
          <w:tcPr>
            <w:tcW w:w="2552" w:type="dxa"/>
            <w:shd w:val="clear" w:color="auto" w:fill="C4F9DD" w:themeFill="accent3" w:themeFillTint="33"/>
          </w:tcPr>
          <w:p w14:paraId="008D99CF" w14:textId="77777777" w:rsidR="00344B23" w:rsidRPr="008A67D7" w:rsidRDefault="002D6A7E" w:rsidP="00F46878">
            <w:pPr>
              <w:spacing w:before="120" w:after="120" w:line="240" w:lineRule="auto"/>
              <w:rPr>
                <w:rFonts w:eastAsia="Dotum"/>
                <w:b/>
                <w:szCs w:val="22"/>
              </w:rPr>
            </w:pPr>
            <w:r w:rsidRPr="008A67D7">
              <w:rPr>
                <w:rFonts w:eastAsia="Dotum"/>
                <w:b/>
                <w:szCs w:val="22"/>
              </w:rPr>
              <w:t>Wetted perimeter</w:t>
            </w:r>
          </w:p>
        </w:tc>
        <w:tc>
          <w:tcPr>
            <w:tcW w:w="2835" w:type="dxa"/>
          </w:tcPr>
          <w:p w14:paraId="53525B50" w14:textId="77777777" w:rsidR="002D6A7E" w:rsidRPr="008A67D7" w:rsidRDefault="002D6A7E" w:rsidP="00F854D6">
            <w:pPr>
              <w:spacing w:before="120" w:after="120" w:line="240" w:lineRule="auto"/>
              <w:rPr>
                <w:rFonts w:eastAsia="Dotum"/>
                <w:szCs w:val="22"/>
              </w:rPr>
            </w:pPr>
          </w:p>
        </w:tc>
        <w:tc>
          <w:tcPr>
            <w:tcW w:w="4252" w:type="dxa"/>
          </w:tcPr>
          <w:p w14:paraId="1985DFFC" w14:textId="77777777" w:rsidR="00344B23" w:rsidRPr="008A67D7" w:rsidRDefault="00344B23" w:rsidP="00571204">
            <w:pPr>
              <w:spacing w:before="120" w:after="120" w:line="240" w:lineRule="auto"/>
              <w:jc w:val="center"/>
              <w:rPr>
                <w:rFonts w:eastAsia="Dotum"/>
                <w:szCs w:val="22"/>
              </w:rPr>
            </w:pPr>
          </w:p>
        </w:tc>
      </w:tr>
      <w:tr w:rsidR="00344B23" w:rsidRPr="008A67D7" w14:paraId="5BBB81B5" w14:textId="77777777" w:rsidTr="004C3A1B">
        <w:trPr>
          <w:trHeight w:val="1474"/>
        </w:trPr>
        <w:tc>
          <w:tcPr>
            <w:tcW w:w="2552" w:type="dxa"/>
            <w:shd w:val="clear" w:color="auto" w:fill="C4F9DD" w:themeFill="accent3" w:themeFillTint="33"/>
          </w:tcPr>
          <w:p w14:paraId="3F07B919" w14:textId="77777777" w:rsidR="00344B23" w:rsidRPr="008A67D7" w:rsidRDefault="002D6A7E" w:rsidP="00F46878">
            <w:pPr>
              <w:spacing w:before="120" w:after="120" w:line="240" w:lineRule="auto"/>
              <w:rPr>
                <w:rFonts w:eastAsia="Dotum"/>
                <w:b/>
                <w:szCs w:val="22"/>
              </w:rPr>
            </w:pPr>
            <w:r w:rsidRPr="008A67D7">
              <w:rPr>
                <w:rFonts w:eastAsia="Dotum"/>
                <w:b/>
                <w:szCs w:val="22"/>
              </w:rPr>
              <w:t>Channel w</w:t>
            </w:r>
            <w:r w:rsidR="00344B23" w:rsidRPr="008A67D7">
              <w:rPr>
                <w:rFonts w:eastAsia="Dotum"/>
                <w:b/>
                <w:szCs w:val="22"/>
              </w:rPr>
              <w:t>idth</w:t>
            </w:r>
          </w:p>
        </w:tc>
        <w:tc>
          <w:tcPr>
            <w:tcW w:w="2835" w:type="dxa"/>
          </w:tcPr>
          <w:p w14:paraId="2654BA5E" w14:textId="77777777" w:rsidR="002D6A7E" w:rsidRPr="008A67D7" w:rsidRDefault="002D6A7E" w:rsidP="00F854D6">
            <w:pPr>
              <w:spacing w:before="120" w:after="120" w:line="240" w:lineRule="auto"/>
              <w:jc w:val="center"/>
              <w:rPr>
                <w:rFonts w:eastAsia="Dotum"/>
                <w:szCs w:val="22"/>
              </w:rPr>
            </w:pPr>
          </w:p>
        </w:tc>
        <w:tc>
          <w:tcPr>
            <w:tcW w:w="4252" w:type="dxa"/>
          </w:tcPr>
          <w:p w14:paraId="1B7E6A2A" w14:textId="77777777" w:rsidR="00344B23" w:rsidRPr="008A67D7" w:rsidRDefault="00344B23" w:rsidP="00571204">
            <w:pPr>
              <w:spacing w:before="120" w:after="120" w:line="240" w:lineRule="auto"/>
              <w:jc w:val="center"/>
              <w:rPr>
                <w:rFonts w:eastAsia="Dotum"/>
                <w:szCs w:val="22"/>
              </w:rPr>
            </w:pPr>
          </w:p>
        </w:tc>
      </w:tr>
      <w:tr w:rsidR="00344B23" w:rsidRPr="008A67D7" w14:paraId="60DEFBFA" w14:textId="77777777" w:rsidTr="004C3A1B">
        <w:trPr>
          <w:trHeight w:val="1474"/>
        </w:trPr>
        <w:tc>
          <w:tcPr>
            <w:tcW w:w="2552" w:type="dxa"/>
            <w:shd w:val="clear" w:color="auto" w:fill="C4F9DD" w:themeFill="accent3" w:themeFillTint="33"/>
          </w:tcPr>
          <w:p w14:paraId="436BDC4A" w14:textId="77777777" w:rsidR="00344B23" w:rsidRPr="008A67D7" w:rsidRDefault="002D6A7E" w:rsidP="00F46878">
            <w:pPr>
              <w:spacing w:before="120" w:after="120" w:line="240" w:lineRule="auto"/>
              <w:rPr>
                <w:rFonts w:eastAsia="Dotum"/>
                <w:b/>
                <w:szCs w:val="22"/>
              </w:rPr>
            </w:pPr>
            <w:r w:rsidRPr="008A67D7">
              <w:rPr>
                <w:rFonts w:eastAsia="Dotum"/>
                <w:b/>
                <w:szCs w:val="22"/>
              </w:rPr>
              <w:t>Channel d</w:t>
            </w:r>
            <w:r w:rsidR="00344B23" w:rsidRPr="008A67D7">
              <w:rPr>
                <w:rFonts w:eastAsia="Dotum"/>
                <w:b/>
                <w:szCs w:val="22"/>
              </w:rPr>
              <w:t>epth</w:t>
            </w:r>
          </w:p>
        </w:tc>
        <w:tc>
          <w:tcPr>
            <w:tcW w:w="2835" w:type="dxa"/>
          </w:tcPr>
          <w:p w14:paraId="1BEECD10" w14:textId="77777777" w:rsidR="002D6A7E" w:rsidRPr="008A67D7" w:rsidRDefault="002D6A7E" w:rsidP="00F854D6">
            <w:pPr>
              <w:spacing w:before="120" w:after="120" w:line="240" w:lineRule="auto"/>
              <w:jc w:val="center"/>
              <w:rPr>
                <w:rFonts w:eastAsia="Dotum"/>
                <w:szCs w:val="22"/>
              </w:rPr>
            </w:pPr>
          </w:p>
        </w:tc>
        <w:tc>
          <w:tcPr>
            <w:tcW w:w="4252" w:type="dxa"/>
          </w:tcPr>
          <w:p w14:paraId="333DB1E9" w14:textId="77777777" w:rsidR="00344B23" w:rsidRPr="008A67D7" w:rsidRDefault="00344B23" w:rsidP="00571204">
            <w:pPr>
              <w:spacing w:before="120" w:after="120" w:line="240" w:lineRule="auto"/>
              <w:jc w:val="center"/>
              <w:rPr>
                <w:rFonts w:eastAsia="Dotum"/>
                <w:szCs w:val="22"/>
              </w:rPr>
            </w:pPr>
          </w:p>
        </w:tc>
      </w:tr>
      <w:tr w:rsidR="00344B23" w:rsidRPr="008A67D7" w14:paraId="15A9061C" w14:textId="77777777" w:rsidTr="004C3A1B">
        <w:trPr>
          <w:trHeight w:val="1474"/>
        </w:trPr>
        <w:tc>
          <w:tcPr>
            <w:tcW w:w="2552" w:type="dxa"/>
            <w:shd w:val="clear" w:color="auto" w:fill="C4F9DD" w:themeFill="accent3" w:themeFillTint="33"/>
          </w:tcPr>
          <w:p w14:paraId="657598D5" w14:textId="77777777" w:rsidR="00344B23" w:rsidRPr="008A67D7" w:rsidRDefault="00344B23" w:rsidP="00F46878">
            <w:pPr>
              <w:spacing w:before="120" w:after="120" w:line="240" w:lineRule="auto"/>
              <w:rPr>
                <w:rFonts w:eastAsia="Dotum"/>
                <w:b/>
                <w:szCs w:val="22"/>
              </w:rPr>
            </w:pPr>
            <w:r w:rsidRPr="008A67D7">
              <w:rPr>
                <w:rFonts w:eastAsia="Dotum"/>
                <w:b/>
                <w:szCs w:val="22"/>
              </w:rPr>
              <w:t>Cross section</w:t>
            </w:r>
          </w:p>
        </w:tc>
        <w:tc>
          <w:tcPr>
            <w:tcW w:w="2835" w:type="dxa"/>
          </w:tcPr>
          <w:p w14:paraId="6B751C9C" w14:textId="77777777" w:rsidR="002D6A7E" w:rsidRPr="008A67D7" w:rsidRDefault="002D6A7E" w:rsidP="00F854D6">
            <w:pPr>
              <w:spacing w:before="120" w:after="120" w:line="240" w:lineRule="auto"/>
              <w:jc w:val="center"/>
              <w:rPr>
                <w:rFonts w:eastAsia="Dotum"/>
                <w:szCs w:val="22"/>
              </w:rPr>
            </w:pPr>
          </w:p>
        </w:tc>
        <w:tc>
          <w:tcPr>
            <w:tcW w:w="4252" w:type="dxa"/>
          </w:tcPr>
          <w:p w14:paraId="06D788D5" w14:textId="77777777" w:rsidR="00344B23" w:rsidRPr="008A67D7" w:rsidRDefault="00344B23" w:rsidP="00571204">
            <w:pPr>
              <w:spacing w:before="120" w:after="120" w:line="240" w:lineRule="auto"/>
              <w:jc w:val="center"/>
              <w:rPr>
                <w:rFonts w:eastAsia="Dotum"/>
                <w:szCs w:val="22"/>
              </w:rPr>
            </w:pPr>
          </w:p>
        </w:tc>
      </w:tr>
      <w:tr w:rsidR="00344B23" w:rsidRPr="008A67D7" w14:paraId="5FAC9ACD" w14:textId="77777777" w:rsidTr="004C3A1B">
        <w:trPr>
          <w:trHeight w:val="1474"/>
        </w:trPr>
        <w:tc>
          <w:tcPr>
            <w:tcW w:w="2552" w:type="dxa"/>
            <w:shd w:val="clear" w:color="auto" w:fill="C4F9DD" w:themeFill="accent3" w:themeFillTint="33"/>
          </w:tcPr>
          <w:p w14:paraId="105C1287" w14:textId="77777777" w:rsidR="00344B23" w:rsidRPr="008A67D7" w:rsidRDefault="00344B23" w:rsidP="00F46878">
            <w:pPr>
              <w:spacing w:before="120" w:after="120" w:line="240" w:lineRule="auto"/>
              <w:rPr>
                <w:rFonts w:eastAsia="Dotum"/>
                <w:b/>
                <w:szCs w:val="22"/>
              </w:rPr>
            </w:pPr>
            <w:r w:rsidRPr="008A67D7">
              <w:rPr>
                <w:rFonts w:eastAsia="Dotum"/>
                <w:b/>
                <w:szCs w:val="22"/>
              </w:rPr>
              <w:t>Bedload size and shape</w:t>
            </w:r>
          </w:p>
        </w:tc>
        <w:tc>
          <w:tcPr>
            <w:tcW w:w="2835" w:type="dxa"/>
          </w:tcPr>
          <w:p w14:paraId="373F7AEB" w14:textId="77777777" w:rsidR="002D6A7E" w:rsidRPr="008A67D7" w:rsidRDefault="002D6A7E" w:rsidP="00F854D6">
            <w:pPr>
              <w:spacing w:before="120" w:after="120" w:line="240" w:lineRule="auto"/>
              <w:jc w:val="center"/>
              <w:rPr>
                <w:rFonts w:eastAsia="Dotum"/>
                <w:szCs w:val="22"/>
              </w:rPr>
            </w:pPr>
          </w:p>
        </w:tc>
        <w:tc>
          <w:tcPr>
            <w:tcW w:w="4252" w:type="dxa"/>
          </w:tcPr>
          <w:p w14:paraId="195B53DA" w14:textId="77777777" w:rsidR="00344B23" w:rsidRPr="008A67D7" w:rsidRDefault="00344B23" w:rsidP="00571204">
            <w:pPr>
              <w:spacing w:before="120" w:after="120" w:line="240" w:lineRule="auto"/>
              <w:jc w:val="center"/>
              <w:rPr>
                <w:rFonts w:eastAsia="Dotum"/>
                <w:szCs w:val="22"/>
              </w:rPr>
            </w:pPr>
          </w:p>
        </w:tc>
      </w:tr>
      <w:tr w:rsidR="00344B23" w:rsidRPr="008A67D7" w14:paraId="1EA5C20D" w14:textId="77777777" w:rsidTr="004C3A1B">
        <w:trPr>
          <w:trHeight w:val="1474"/>
        </w:trPr>
        <w:tc>
          <w:tcPr>
            <w:tcW w:w="2552" w:type="dxa"/>
            <w:shd w:val="clear" w:color="auto" w:fill="C4F9DD" w:themeFill="accent3" w:themeFillTint="33"/>
          </w:tcPr>
          <w:p w14:paraId="7BBB84AF" w14:textId="77777777" w:rsidR="00344B23" w:rsidRPr="008A67D7" w:rsidRDefault="00344B23" w:rsidP="00F46878">
            <w:pPr>
              <w:spacing w:before="120" w:after="120" w:line="240" w:lineRule="auto"/>
              <w:rPr>
                <w:rFonts w:eastAsia="Dotum"/>
                <w:b/>
                <w:szCs w:val="22"/>
              </w:rPr>
            </w:pPr>
            <w:r w:rsidRPr="008A67D7">
              <w:rPr>
                <w:rFonts w:eastAsia="Dotum"/>
                <w:b/>
                <w:szCs w:val="22"/>
              </w:rPr>
              <w:t>Velocity</w:t>
            </w:r>
          </w:p>
        </w:tc>
        <w:tc>
          <w:tcPr>
            <w:tcW w:w="2835" w:type="dxa"/>
          </w:tcPr>
          <w:p w14:paraId="63DE2216" w14:textId="77777777" w:rsidR="002D6A7E" w:rsidRPr="008A67D7" w:rsidRDefault="002D6A7E" w:rsidP="00F854D6">
            <w:pPr>
              <w:spacing w:before="120" w:after="120" w:line="240" w:lineRule="auto"/>
              <w:jc w:val="center"/>
              <w:rPr>
                <w:rFonts w:eastAsia="Dotum"/>
                <w:szCs w:val="22"/>
              </w:rPr>
            </w:pPr>
          </w:p>
        </w:tc>
        <w:tc>
          <w:tcPr>
            <w:tcW w:w="4252" w:type="dxa"/>
          </w:tcPr>
          <w:p w14:paraId="5BCE9137" w14:textId="77777777" w:rsidR="00344B23" w:rsidRPr="008A67D7" w:rsidRDefault="00344B23" w:rsidP="00571204">
            <w:pPr>
              <w:spacing w:before="120" w:after="120" w:line="240" w:lineRule="auto"/>
              <w:jc w:val="center"/>
              <w:rPr>
                <w:rFonts w:eastAsia="Dotum"/>
                <w:szCs w:val="22"/>
              </w:rPr>
            </w:pPr>
          </w:p>
        </w:tc>
      </w:tr>
    </w:tbl>
    <w:p w14:paraId="581222BF" w14:textId="77777777" w:rsidR="00344B23" w:rsidRPr="008A67D7" w:rsidRDefault="00344B23" w:rsidP="00571204">
      <w:pPr>
        <w:spacing w:before="120" w:after="120" w:line="240" w:lineRule="auto"/>
        <w:rPr>
          <w:rFonts w:asciiTheme="minorHAnsi" w:eastAsia="Dotum" w:hAnsiTheme="minorHAnsi"/>
          <w:szCs w:val="22"/>
          <w:u w:val="single"/>
        </w:rPr>
      </w:pPr>
    </w:p>
    <w:p w14:paraId="4ACBD1CD" w14:textId="77777777" w:rsidR="004C3A1B" w:rsidRPr="008A67D7" w:rsidRDefault="004C3A1B" w:rsidP="00237E86">
      <w:pPr>
        <w:pStyle w:val="SmallerHeading"/>
        <w:rPr>
          <w:rFonts w:asciiTheme="minorHAnsi" w:hAnsiTheme="minorHAnsi"/>
        </w:rPr>
        <w:sectPr w:rsidR="004C3A1B" w:rsidRPr="008A67D7" w:rsidSect="00885D29">
          <w:pgSz w:w="11906" w:h="16838"/>
          <w:pgMar w:top="709" w:right="1134" w:bottom="709" w:left="1134" w:header="708" w:footer="708" w:gutter="0"/>
          <w:cols w:space="708"/>
          <w:docGrid w:linePitch="381"/>
        </w:sectPr>
      </w:pPr>
    </w:p>
    <w:p w14:paraId="083C8C34" w14:textId="77777777" w:rsidR="002D6A7E" w:rsidRPr="008A67D7" w:rsidRDefault="002D6A7E" w:rsidP="00237E86">
      <w:pPr>
        <w:pStyle w:val="SmallerHeading"/>
        <w:rPr>
          <w:rFonts w:asciiTheme="minorHAnsi" w:hAnsiTheme="minorHAnsi"/>
        </w:rPr>
      </w:pPr>
      <w:r w:rsidRPr="008A67D7">
        <w:rPr>
          <w:rFonts w:asciiTheme="minorHAnsi" w:hAnsiTheme="minorHAnsi"/>
        </w:rPr>
        <w:lastRenderedPageBreak/>
        <w:t>Coastal study</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552"/>
        <w:gridCol w:w="2835"/>
        <w:gridCol w:w="4252"/>
      </w:tblGrid>
      <w:tr w:rsidR="002D6A7E" w:rsidRPr="008A67D7" w14:paraId="3702227A" w14:textId="77777777" w:rsidTr="004C3A1B">
        <w:trPr>
          <w:trHeight w:val="444"/>
        </w:trPr>
        <w:tc>
          <w:tcPr>
            <w:tcW w:w="2552" w:type="dxa"/>
            <w:shd w:val="clear" w:color="auto" w:fill="89F3BB" w:themeFill="accent3" w:themeFillTint="66"/>
          </w:tcPr>
          <w:p w14:paraId="15DB5B7E" w14:textId="77777777" w:rsidR="002D6A7E" w:rsidRPr="008A67D7" w:rsidRDefault="002D6A7E" w:rsidP="00571204">
            <w:pPr>
              <w:spacing w:before="120" w:after="120" w:line="240" w:lineRule="auto"/>
              <w:jc w:val="center"/>
              <w:rPr>
                <w:rFonts w:eastAsia="Dotum"/>
                <w:b/>
                <w:szCs w:val="22"/>
              </w:rPr>
            </w:pPr>
            <w:r w:rsidRPr="008A67D7">
              <w:rPr>
                <w:rFonts w:eastAsia="Dotum"/>
                <w:b/>
                <w:szCs w:val="22"/>
              </w:rPr>
              <w:t>Data collected</w:t>
            </w:r>
          </w:p>
        </w:tc>
        <w:tc>
          <w:tcPr>
            <w:tcW w:w="2835" w:type="dxa"/>
            <w:shd w:val="clear" w:color="auto" w:fill="89F3BB" w:themeFill="accent3" w:themeFillTint="66"/>
          </w:tcPr>
          <w:p w14:paraId="1B51B7E2" w14:textId="77777777" w:rsidR="002D6A7E" w:rsidRPr="008A67D7" w:rsidRDefault="002D6A7E" w:rsidP="00571204">
            <w:pPr>
              <w:spacing w:before="120" w:after="120" w:line="240" w:lineRule="auto"/>
              <w:jc w:val="center"/>
              <w:rPr>
                <w:rFonts w:eastAsia="Dotum"/>
                <w:b/>
                <w:szCs w:val="22"/>
              </w:rPr>
            </w:pPr>
            <w:r w:rsidRPr="008A67D7">
              <w:rPr>
                <w:rFonts w:eastAsia="Dotum"/>
                <w:b/>
                <w:szCs w:val="22"/>
              </w:rPr>
              <w:t>Equipment required</w:t>
            </w:r>
          </w:p>
        </w:tc>
        <w:tc>
          <w:tcPr>
            <w:tcW w:w="4252" w:type="dxa"/>
            <w:shd w:val="clear" w:color="auto" w:fill="89F3BB" w:themeFill="accent3" w:themeFillTint="66"/>
          </w:tcPr>
          <w:p w14:paraId="29081B0A" w14:textId="77777777" w:rsidR="002D6A7E" w:rsidRPr="008A67D7" w:rsidRDefault="002D6A7E" w:rsidP="00571204">
            <w:pPr>
              <w:spacing w:before="120" w:after="120" w:line="240" w:lineRule="auto"/>
              <w:jc w:val="center"/>
              <w:rPr>
                <w:rFonts w:eastAsia="Dotum"/>
                <w:b/>
                <w:szCs w:val="22"/>
              </w:rPr>
            </w:pPr>
            <w:r w:rsidRPr="008A67D7">
              <w:rPr>
                <w:rFonts w:eastAsia="Dotum"/>
                <w:b/>
                <w:szCs w:val="22"/>
              </w:rPr>
              <w:t>How to carry it out</w:t>
            </w:r>
          </w:p>
        </w:tc>
      </w:tr>
      <w:tr w:rsidR="002D6A7E" w:rsidRPr="008A67D7" w14:paraId="78BCBAF6" w14:textId="77777777" w:rsidTr="004C3A1B">
        <w:trPr>
          <w:trHeight w:val="2494"/>
        </w:trPr>
        <w:tc>
          <w:tcPr>
            <w:tcW w:w="2552" w:type="dxa"/>
            <w:shd w:val="clear" w:color="auto" w:fill="C4F9DD" w:themeFill="accent3" w:themeFillTint="33"/>
          </w:tcPr>
          <w:p w14:paraId="67F185F9" w14:textId="77777777" w:rsidR="002D6A7E" w:rsidRPr="008A67D7" w:rsidRDefault="002D6A7E" w:rsidP="00F46878">
            <w:pPr>
              <w:spacing w:before="120" w:after="120" w:line="240" w:lineRule="auto"/>
              <w:rPr>
                <w:rFonts w:eastAsia="Dotum"/>
                <w:b/>
                <w:szCs w:val="22"/>
              </w:rPr>
            </w:pPr>
            <w:r w:rsidRPr="008A67D7">
              <w:rPr>
                <w:rFonts w:eastAsia="Dotum"/>
                <w:b/>
                <w:szCs w:val="22"/>
              </w:rPr>
              <w:t>Beach profile</w:t>
            </w:r>
          </w:p>
        </w:tc>
        <w:tc>
          <w:tcPr>
            <w:tcW w:w="2835" w:type="dxa"/>
          </w:tcPr>
          <w:p w14:paraId="37AD91A0" w14:textId="77777777" w:rsidR="002D6A7E" w:rsidRPr="008A67D7" w:rsidRDefault="002D6A7E" w:rsidP="00F854D6">
            <w:pPr>
              <w:spacing w:before="120" w:after="120" w:line="240" w:lineRule="auto"/>
              <w:jc w:val="center"/>
              <w:rPr>
                <w:rFonts w:eastAsia="Dotum"/>
                <w:szCs w:val="22"/>
              </w:rPr>
            </w:pPr>
          </w:p>
        </w:tc>
        <w:tc>
          <w:tcPr>
            <w:tcW w:w="4252" w:type="dxa"/>
          </w:tcPr>
          <w:p w14:paraId="18B87DBF" w14:textId="77777777" w:rsidR="002D6A7E" w:rsidRPr="008A67D7" w:rsidRDefault="002D6A7E" w:rsidP="00571204">
            <w:pPr>
              <w:spacing w:before="120" w:after="120" w:line="240" w:lineRule="auto"/>
              <w:jc w:val="center"/>
              <w:rPr>
                <w:rFonts w:eastAsia="Dotum"/>
                <w:szCs w:val="22"/>
              </w:rPr>
            </w:pPr>
          </w:p>
        </w:tc>
      </w:tr>
      <w:tr w:rsidR="002D6A7E" w:rsidRPr="008A67D7" w14:paraId="51253459" w14:textId="77777777" w:rsidTr="004C3A1B">
        <w:trPr>
          <w:trHeight w:val="2494"/>
        </w:trPr>
        <w:tc>
          <w:tcPr>
            <w:tcW w:w="2552" w:type="dxa"/>
            <w:shd w:val="clear" w:color="auto" w:fill="C4F9DD" w:themeFill="accent3" w:themeFillTint="33"/>
          </w:tcPr>
          <w:p w14:paraId="7B5D6081" w14:textId="77777777" w:rsidR="002D6A7E" w:rsidRPr="008A67D7" w:rsidRDefault="002D6A7E" w:rsidP="00F46878">
            <w:pPr>
              <w:spacing w:before="120" w:after="120" w:line="240" w:lineRule="auto"/>
              <w:rPr>
                <w:rFonts w:eastAsia="Dotum"/>
                <w:b/>
                <w:szCs w:val="22"/>
              </w:rPr>
            </w:pPr>
            <w:r w:rsidRPr="008A67D7">
              <w:rPr>
                <w:rFonts w:eastAsia="Dotum"/>
                <w:b/>
                <w:szCs w:val="22"/>
              </w:rPr>
              <w:t>Speed and direction of longshore drift</w:t>
            </w:r>
          </w:p>
        </w:tc>
        <w:tc>
          <w:tcPr>
            <w:tcW w:w="2835" w:type="dxa"/>
          </w:tcPr>
          <w:p w14:paraId="484C3FDB" w14:textId="77777777" w:rsidR="002D6A7E" w:rsidRPr="008A67D7" w:rsidRDefault="002D6A7E" w:rsidP="00F854D6">
            <w:pPr>
              <w:spacing w:before="120" w:after="120" w:line="240" w:lineRule="auto"/>
              <w:rPr>
                <w:rFonts w:eastAsia="Dotum"/>
                <w:szCs w:val="22"/>
              </w:rPr>
            </w:pPr>
          </w:p>
        </w:tc>
        <w:tc>
          <w:tcPr>
            <w:tcW w:w="4252" w:type="dxa"/>
          </w:tcPr>
          <w:p w14:paraId="303A8C4D" w14:textId="77777777" w:rsidR="002D6A7E" w:rsidRPr="008A67D7" w:rsidRDefault="002D6A7E" w:rsidP="00571204">
            <w:pPr>
              <w:spacing w:before="120" w:after="120" w:line="240" w:lineRule="auto"/>
              <w:jc w:val="center"/>
              <w:rPr>
                <w:rFonts w:eastAsia="Dotum"/>
                <w:szCs w:val="22"/>
              </w:rPr>
            </w:pPr>
          </w:p>
        </w:tc>
      </w:tr>
      <w:tr w:rsidR="002D6A7E" w:rsidRPr="008A67D7" w14:paraId="4849600E" w14:textId="77777777" w:rsidTr="004C3A1B">
        <w:trPr>
          <w:trHeight w:val="2494"/>
        </w:trPr>
        <w:tc>
          <w:tcPr>
            <w:tcW w:w="2552" w:type="dxa"/>
            <w:shd w:val="clear" w:color="auto" w:fill="C4F9DD" w:themeFill="accent3" w:themeFillTint="33"/>
          </w:tcPr>
          <w:p w14:paraId="1B561406" w14:textId="77777777" w:rsidR="002D6A7E" w:rsidRPr="008A67D7" w:rsidRDefault="002D6A7E" w:rsidP="00F46878">
            <w:pPr>
              <w:spacing w:before="120" w:after="120" w:line="240" w:lineRule="auto"/>
              <w:rPr>
                <w:rFonts w:eastAsia="Dotum"/>
                <w:b/>
                <w:szCs w:val="22"/>
              </w:rPr>
            </w:pPr>
            <w:r w:rsidRPr="008A67D7">
              <w:rPr>
                <w:rFonts w:eastAsia="Dotum"/>
                <w:b/>
                <w:szCs w:val="22"/>
              </w:rPr>
              <w:t>Sediment size</w:t>
            </w:r>
          </w:p>
        </w:tc>
        <w:tc>
          <w:tcPr>
            <w:tcW w:w="2835" w:type="dxa"/>
          </w:tcPr>
          <w:p w14:paraId="504AEDEA" w14:textId="77777777" w:rsidR="002D6A7E" w:rsidRPr="008A67D7" w:rsidRDefault="002D6A7E" w:rsidP="00F854D6">
            <w:pPr>
              <w:spacing w:before="120" w:after="120" w:line="240" w:lineRule="auto"/>
              <w:rPr>
                <w:rFonts w:eastAsia="Dotum"/>
                <w:szCs w:val="22"/>
              </w:rPr>
            </w:pPr>
          </w:p>
        </w:tc>
        <w:tc>
          <w:tcPr>
            <w:tcW w:w="4252" w:type="dxa"/>
          </w:tcPr>
          <w:p w14:paraId="65960BA3" w14:textId="77777777" w:rsidR="002D6A7E" w:rsidRPr="008A67D7" w:rsidRDefault="002D6A7E" w:rsidP="00571204">
            <w:pPr>
              <w:spacing w:before="120" w:after="120" w:line="240" w:lineRule="auto"/>
              <w:jc w:val="center"/>
              <w:rPr>
                <w:rFonts w:eastAsia="Dotum"/>
                <w:szCs w:val="22"/>
              </w:rPr>
            </w:pPr>
          </w:p>
        </w:tc>
      </w:tr>
      <w:tr w:rsidR="002D6A7E" w:rsidRPr="008A67D7" w14:paraId="341A0F2C" w14:textId="77777777" w:rsidTr="004C3A1B">
        <w:trPr>
          <w:trHeight w:val="2494"/>
        </w:trPr>
        <w:tc>
          <w:tcPr>
            <w:tcW w:w="2552" w:type="dxa"/>
            <w:shd w:val="clear" w:color="auto" w:fill="C4F9DD" w:themeFill="accent3" w:themeFillTint="33"/>
          </w:tcPr>
          <w:p w14:paraId="41F6CBE2" w14:textId="77777777" w:rsidR="002D6A7E" w:rsidRPr="008A67D7" w:rsidRDefault="002D6A7E" w:rsidP="00F46878">
            <w:pPr>
              <w:spacing w:before="120" w:after="120" w:line="240" w:lineRule="auto"/>
              <w:rPr>
                <w:rFonts w:eastAsia="Dotum"/>
                <w:b/>
                <w:szCs w:val="22"/>
              </w:rPr>
            </w:pPr>
            <w:r w:rsidRPr="008A67D7">
              <w:rPr>
                <w:rFonts w:eastAsia="Dotum"/>
                <w:b/>
                <w:szCs w:val="22"/>
              </w:rPr>
              <w:t>Sediment shape</w:t>
            </w:r>
          </w:p>
        </w:tc>
        <w:tc>
          <w:tcPr>
            <w:tcW w:w="2835" w:type="dxa"/>
          </w:tcPr>
          <w:p w14:paraId="33F86BED" w14:textId="77777777" w:rsidR="002D6A7E" w:rsidRPr="008A67D7" w:rsidRDefault="002D6A7E" w:rsidP="00F854D6">
            <w:pPr>
              <w:spacing w:before="120" w:after="120" w:line="240" w:lineRule="auto"/>
              <w:jc w:val="center"/>
              <w:rPr>
                <w:rFonts w:eastAsia="Dotum"/>
                <w:szCs w:val="22"/>
              </w:rPr>
            </w:pPr>
          </w:p>
        </w:tc>
        <w:tc>
          <w:tcPr>
            <w:tcW w:w="4252" w:type="dxa"/>
          </w:tcPr>
          <w:p w14:paraId="5C51403B" w14:textId="77777777" w:rsidR="002D6A7E" w:rsidRPr="008A67D7" w:rsidRDefault="002D6A7E" w:rsidP="00571204">
            <w:pPr>
              <w:spacing w:before="120" w:after="120" w:line="240" w:lineRule="auto"/>
              <w:jc w:val="center"/>
              <w:rPr>
                <w:rFonts w:eastAsia="Dotum"/>
                <w:szCs w:val="22"/>
              </w:rPr>
            </w:pPr>
          </w:p>
        </w:tc>
      </w:tr>
      <w:tr w:rsidR="002D6A7E" w:rsidRPr="008A67D7" w14:paraId="4A051F13" w14:textId="77777777" w:rsidTr="004C3A1B">
        <w:trPr>
          <w:trHeight w:val="2494"/>
        </w:trPr>
        <w:tc>
          <w:tcPr>
            <w:tcW w:w="2552" w:type="dxa"/>
            <w:shd w:val="clear" w:color="auto" w:fill="C4F9DD" w:themeFill="accent3" w:themeFillTint="33"/>
          </w:tcPr>
          <w:p w14:paraId="66C4C880" w14:textId="77777777" w:rsidR="002D6A7E" w:rsidRPr="008A67D7" w:rsidRDefault="002D6A7E" w:rsidP="00F46878">
            <w:pPr>
              <w:spacing w:before="120" w:after="120" w:line="240" w:lineRule="auto"/>
              <w:rPr>
                <w:rFonts w:eastAsia="Dotum"/>
                <w:b/>
                <w:szCs w:val="22"/>
              </w:rPr>
            </w:pPr>
            <w:r w:rsidRPr="008A67D7">
              <w:rPr>
                <w:rFonts w:eastAsia="Dotum"/>
                <w:b/>
                <w:szCs w:val="22"/>
              </w:rPr>
              <w:t>Depth of sediment by groynes</w:t>
            </w:r>
          </w:p>
        </w:tc>
        <w:tc>
          <w:tcPr>
            <w:tcW w:w="2835" w:type="dxa"/>
          </w:tcPr>
          <w:p w14:paraId="264CB536" w14:textId="77777777" w:rsidR="002D6A7E" w:rsidRPr="008A67D7" w:rsidRDefault="002D6A7E" w:rsidP="00571204">
            <w:pPr>
              <w:spacing w:before="120" w:after="120" w:line="240" w:lineRule="auto"/>
              <w:jc w:val="center"/>
              <w:rPr>
                <w:rFonts w:eastAsia="Dotum"/>
                <w:szCs w:val="22"/>
              </w:rPr>
            </w:pPr>
          </w:p>
        </w:tc>
        <w:tc>
          <w:tcPr>
            <w:tcW w:w="4252" w:type="dxa"/>
          </w:tcPr>
          <w:p w14:paraId="67D0A2DE" w14:textId="77777777" w:rsidR="002D6A7E" w:rsidRPr="008A67D7" w:rsidRDefault="002D6A7E" w:rsidP="00571204">
            <w:pPr>
              <w:spacing w:before="120" w:after="120" w:line="240" w:lineRule="auto"/>
              <w:jc w:val="center"/>
              <w:rPr>
                <w:rFonts w:eastAsia="Dotum"/>
                <w:szCs w:val="22"/>
              </w:rPr>
            </w:pPr>
          </w:p>
        </w:tc>
      </w:tr>
    </w:tbl>
    <w:p w14:paraId="4186027B" w14:textId="77777777" w:rsidR="00237E86" w:rsidRPr="008A67D7" w:rsidRDefault="00237E86" w:rsidP="00571204">
      <w:pPr>
        <w:spacing w:before="120" w:after="120" w:line="240" w:lineRule="auto"/>
        <w:rPr>
          <w:rFonts w:asciiTheme="minorHAnsi" w:eastAsia="Dotum" w:hAnsiTheme="minorHAnsi"/>
          <w:szCs w:val="22"/>
          <w:u w:val="single"/>
        </w:rPr>
      </w:pPr>
    </w:p>
    <w:p w14:paraId="4D19F5B6" w14:textId="77777777" w:rsidR="004C3A1B" w:rsidRPr="008A67D7" w:rsidRDefault="004C3A1B" w:rsidP="00237E86">
      <w:pPr>
        <w:pStyle w:val="SmallerHeading"/>
        <w:rPr>
          <w:rFonts w:asciiTheme="minorHAnsi" w:hAnsiTheme="minorHAnsi"/>
        </w:rPr>
        <w:sectPr w:rsidR="004C3A1B" w:rsidRPr="008A67D7" w:rsidSect="00885D29">
          <w:pgSz w:w="11906" w:h="16838"/>
          <w:pgMar w:top="709" w:right="1134" w:bottom="709" w:left="1134" w:header="708" w:footer="708" w:gutter="0"/>
          <w:cols w:space="708"/>
          <w:docGrid w:linePitch="381"/>
        </w:sectPr>
      </w:pPr>
    </w:p>
    <w:p w14:paraId="77F41677" w14:textId="7DDC5C5B" w:rsidR="002D6A7E" w:rsidRPr="008A67D7" w:rsidRDefault="005D771D" w:rsidP="00237E86">
      <w:pPr>
        <w:pStyle w:val="SmallerHeading"/>
        <w:rPr>
          <w:rFonts w:asciiTheme="minorHAnsi" w:hAnsiTheme="minorHAnsi"/>
        </w:rPr>
      </w:pPr>
      <w:r>
        <w:rPr>
          <w:rFonts w:asciiTheme="minorHAnsi" w:hAnsiTheme="minorHAnsi"/>
        </w:rPr>
        <w:lastRenderedPageBreak/>
        <w:t>Urban/rural s</w:t>
      </w:r>
      <w:r w:rsidR="002D6A7E" w:rsidRPr="008A67D7">
        <w:rPr>
          <w:rFonts w:asciiTheme="minorHAnsi" w:hAnsiTheme="minorHAnsi"/>
        </w:rPr>
        <w:t>tudy</w:t>
      </w:r>
    </w:p>
    <w:tbl>
      <w:tblPr>
        <w:tblStyle w:val="TableGrid"/>
        <w:tblW w:w="9668" w:type="dxa"/>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ook w:val="04A0" w:firstRow="1" w:lastRow="0" w:firstColumn="1" w:lastColumn="0" w:noHBand="0" w:noVBand="1"/>
      </w:tblPr>
      <w:tblGrid>
        <w:gridCol w:w="2552"/>
        <w:gridCol w:w="2835"/>
        <w:gridCol w:w="4281"/>
      </w:tblGrid>
      <w:tr w:rsidR="002D6A7E" w:rsidRPr="008A67D7" w14:paraId="159CD5D8" w14:textId="77777777" w:rsidTr="004C3A1B">
        <w:trPr>
          <w:trHeight w:val="373"/>
        </w:trPr>
        <w:tc>
          <w:tcPr>
            <w:tcW w:w="2552" w:type="dxa"/>
            <w:shd w:val="clear" w:color="auto" w:fill="89F3BB" w:themeFill="accent3" w:themeFillTint="66"/>
          </w:tcPr>
          <w:p w14:paraId="6A0EBAC7" w14:textId="77777777" w:rsidR="002D6A7E" w:rsidRPr="008A67D7" w:rsidRDefault="002D6A7E" w:rsidP="00571204">
            <w:pPr>
              <w:spacing w:before="120" w:after="120" w:line="240" w:lineRule="auto"/>
              <w:jc w:val="center"/>
              <w:rPr>
                <w:rFonts w:eastAsia="Dotum"/>
                <w:b/>
                <w:szCs w:val="22"/>
              </w:rPr>
            </w:pPr>
            <w:r w:rsidRPr="008A67D7">
              <w:rPr>
                <w:rFonts w:eastAsia="Dotum"/>
                <w:b/>
                <w:szCs w:val="22"/>
              </w:rPr>
              <w:t>Data collected</w:t>
            </w:r>
          </w:p>
        </w:tc>
        <w:tc>
          <w:tcPr>
            <w:tcW w:w="2835" w:type="dxa"/>
            <w:shd w:val="clear" w:color="auto" w:fill="89F3BB" w:themeFill="accent3" w:themeFillTint="66"/>
          </w:tcPr>
          <w:p w14:paraId="522065B1" w14:textId="77777777" w:rsidR="002D6A7E" w:rsidRPr="008A67D7" w:rsidRDefault="002D6A7E" w:rsidP="00571204">
            <w:pPr>
              <w:spacing w:before="120" w:after="120" w:line="240" w:lineRule="auto"/>
              <w:jc w:val="center"/>
              <w:rPr>
                <w:rFonts w:eastAsia="Dotum"/>
                <w:b/>
                <w:szCs w:val="22"/>
              </w:rPr>
            </w:pPr>
            <w:r w:rsidRPr="008A67D7">
              <w:rPr>
                <w:rFonts w:eastAsia="Dotum"/>
                <w:b/>
                <w:szCs w:val="22"/>
              </w:rPr>
              <w:t>Equipment required</w:t>
            </w:r>
          </w:p>
        </w:tc>
        <w:tc>
          <w:tcPr>
            <w:tcW w:w="4281" w:type="dxa"/>
            <w:shd w:val="clear" w:color="auto" w:fill="89F3BB" w:themeFill="accent3" w:themeFillTint="66"/>
          </w:tcPr>
          <w:p w14:paraId="3FEA2BBD" w14:textId="77777777" w:rsidR="002D6A7E" w:rsidRPr="008A67D7" w:rsidRDefault="002D6A7E" w:rsidP="00571204">
            <w:pPr>
              <w:spacing w:before="120" w:after="120" w:line="240" w:lineRule="auto"/>
              <w:jc w:val="center"/>
              <w:rPr>
                <w:rFonts w:eastAsia="Dotum"/>
                <w:b/>
                <w:szCs w:val="22"/>
              </w:rPr>
            </w:pPr>
            <w:r w:rsidRPr="008A67D7">
              <w:rPr>
                <w:rFonts w:eastAsia="Dotum"/>
                <w:b/>
                <w:szCs w:val="22"/>
              </w:rPr>
              <w:t>How to carry it out</w:t>
            </w:r>
          </w:p>
        </w:tc>
      </w:tr>
      <w:tr w:rsidR="002D6A7E" w:rsidRPr="008A67D7" w14:paraId="1DEB0B1F" w14:textId="77777777" w:rsidTr="004C3A1B">
        <w:trPr>
          <w:trHeight w:val="2041"/>
        </w:trPr>
        <w:tc>
          <w:tcPr>
            <w:tcW w:w="2552" w:type="dxa"/>
            <w:shd w:val="clear" w:color="auto" w:fill="C4F9DD" w:themeFill="accent3" w:themeFillTint="33"/>
          </w:tcPr>
          <w:p w14:paraId="3CC46D53" w14:textId="77777777" w:rsidR="002D6A7E" w:rsidRPr="0050346F" w:rsidRDefault="00490D9C" w:rsidP="00F46878">
            <w:pPr>
              <w:spacing w:before="120" w:after="120" w:line="240" w:lineRule="auto"/>
              <w:rPr>
                <w:rFonts w:eastAsia="Dotum"/>
                <w:szCs w:val="22"/>
              </w:rPr>
            </w:pPr>
            <w:r w:rsidRPr="0050346F">
              <w:rPr>
                <w:rFonts w:eastAsia="Dotum"/>
                <w:szCs w:val="22"/>
              </w:rPr>
              <w:t>Land use survey (t</w:t>
            </w:r>
            <w:r w:rsidR="002D6A7E" w:rsidRPr="0050346F">
              <w:rPr>
                <w:rFonts w:eastAsia="Dotum"/>
                <w:szCs w:val="22"/>
              </w:rPr>
              <w:t>ransect)</w:t>
            </w:r>
          </w:p>
        </w:tc>
        <w:tc>
          <w:tcPr>
            <w:tcW w:w="2835" w:type="dxa"/>
          </w:tcPr>
          <w:p w14:paraId="56A2E949" w14:textId="77777777" w:rsidR="007110E4" w:rsidRPr="0050346F" w:rsidRDefault="007110E4" w:rsidP="00F854D6">
            <w:pPr>
              <w:spacing w:before="120" w:after="120" w:line="240" w:lineRule="auto"/>
              <w:rPr>
                <w:rFonts w:eastAsia="Dotum"/>
                <w:szCs w:val="22"/>
              </w:rPr>
            </w:pPr>
          </w:p>
        </w:tc>
        <w:tc>
          <w:tcPr>
            <w:tcW w:w="4281" w:type="dxa"/>
          </w:tcPr>
          <w:p w14:paraId="42DC7115" w14:textId="77777777" w:rsidR="002D6A7E" w:rsidRPr="008A67D7" w:rsidRDefault="002D6A7E" w:rsidP="00571204">
            <w:pPr>
              <w:spacing w:before="120" w:after="120" w:line="240" w:lineRule="auto"/>
              <w:jc w:val="center"/>
              <w:rPr>
                <w:rFonts w:eastAsia="Dotum"/>
                <w:szCs w:val="22"/>
              </w:rPr>
            </w:pPr>
          </w:p>
        </w:tc>
      </w:tr>
      <w:tr w:rsidR="002D6A7E" w:rsidRPr="008A67D7" w14:paraId="32EEA007" w14:textId="77777777" w:rsidTr="004C3A1B">
        <w:trPr>
          <w:trHeight w:val="2041"/>
        </w:trPr>
        <w:tc>
          <w:tcPr>
            <w:tcW w:w="2552" w:type="dxa"/>
            <w:shd w:val="clear" w:color="auto" w:fill="C4F9DD" w:themeFill="accent3" w:themeFillTint="33"/>
          </w:tcPr>
          <w:p w14:paraId="5D166B98" w14:textId="09D00F31" w:rsidR="002D6A7E" w:rsidRPr="0050346F" w:rsidRDefault="002D6A7E" w:rsidP="00F46878">
            <w:pPr>
              <w:spacing w:before="120" w:after="120" w:line="240" w:lineRule="auto"/>
              <w:rPr>
                <w:rFonts w:eastAsia="Dotum"/>
                <w:szCs w:val="22"/>
              </w:rPr>
            </w:pPr>
            <w:r w:rsidRPr="0050346F">
              <w:rPr>
                <w:rFonts w:eastAsia="Dotum"/>
                <w:szCs w:val="22"/>
              </w:rPr>
              <w:t>Bipolar survey</w:t>
            </w:r>
          </w:p>
        </w:tc>
        <w:tc>
          <w:tcPr>
            <w:tcW w:w="2835" w:type="dxa"/>
          </w:tcPr>
          <w:p w14:paraId="402A7D10" w14:textId="77777777" w:rsidR="007110E4" w:rsidRPr="0050346F" w:rsidRDefault="007110E4" w:rsidP="00F854D6">
            <w:pPr>
              <w:spacing w:before="120" w:after="120" w:line="240" w:lineRule="auto"/>
              <w:jc w:val="center"/>
              <w:rPr>
                <w:rFonts w:eastAsia="Dotum"/>
                <w:szCs w:val="22"/>
              </w:rPr>
            </w:pPr>
          </w:p>
        </w:tc>
        <w:tc>
          <w:tcPr>
            <w:tcW w:w="4281" w:type="dxa"/>
          </w:tcPr>
          <w:p w14:paraId="390C964B" w14:textId="77777777" w:rsidR="002D6A7E" w:rsidRPr="008A67D7" w:rsidRDefault="002D6A7E" w:rsidP="00571204">
            <w:pPr>
              <w:spacing w:before="120" w:after="120" w:line="240" w:lineRule="auto"/>
              <w:jc w:val="center"/>
              <w:rPr>
                <w:rFonts w:eastAsia="Dotum"/>
                <w:szCs w:val="22"/>
              </w:rPr>
            </w:pPr>
          </w:p>
        </w:tc>
      </w:tr>
      <w:tr w:rsidR="002D6A7E" w:rsidRPr="008A67D7" w14:paraId="3892B388" w14:textId="77777777" w:rsidTr="004C3A1B">
        <w:trPr>
          <w:trHeight w:val="2041"/>
        </w:trPr>
        <w:tc>
          <w:tcPr>
            <w:tcW w:w="2552" w:type="dxa"/>
            <w:shd w:val="clear" w:color="auto" w:fill="C4F9DD" w:themeFill="accent3" w:themeFillTint="33"/>
          </w:tcPr>
          <w:p w14:paraId="077DEBC9" w14:textId="77777777" w:rsidR="002D6A7E" w:rsidRPr="0050346F" w:rsidRDefault="002D6A7E" w:rsidP="00F46878">
            <w:pPr>
              <w:spacing w:before="120" w:after="120" w:line="240" w:lineRule="auto"/>
              <w:rPr>
                <w:rFonts w:eastAsia="Dotum"/>
                <w:szCs w:val="22"/>
              </w:rPr>
            </w:pPr>
            <w:r w:rsidRPr="0050346F">
              <w:rPr>
                <w:rFonts w:eastAsia="Dotum"/>
                <w:szCs w:val="22"/>
              </w:rPr>
              <w:t>Environmental quality survey</w:t>
            </w:r>
          </w:p>
        </w:tc>
        <w:tc>
          <w:tcPr>
            <w:tcW w:w="2835" w:type="dxa"/>
          </w:tcPr>
          <w:p w14:paraId="04CB3D30" w14:textId="77777777" w:rsidR="007110E4" w:rsidRPr="0050346F" w:rsidRDefault="007110E4" w:rsidP="00F854D6">
            <w:pPr>
              <w:spacing w:before="120" w:after="120" w:line="240" w:lineRule="auto"/>
              <w:jc w:val="center"/>
              <w:rPr>
                <w:rFonts w:eastAsia="Dotum"/>
                <w:szCs w:val="22"/>
              </w:rPr>
            </w:pPr>
          </w:p>
        </w:tc>
        <w:tc>
          <w:tcPr>
            <w:tcW w:w="4281" w:type="dxa"/>
          </w:tcPr>
          <w:p w14:paraId="03F712A3" w14:textId="77777777" w:rsidR="002D6A7E" w:rsidRPr="008A67D7" w:rsidRDefault="002D6A7E" w:rsidP="00571204">
            <w:pPr>
              <w:spacing w:before="120" w:after="120" w:line="240" w:lineRule="auto"/>
              <w:jc w:val="center"/>
              <w:rPr>
                <w:rFonts w:eastAsia="Dotum"/>
                <w:szCs w:val="22"/>
              </w:rPr>
            </w:pPr>
          </w:p>
        </w:tc>
      </w:tr>
      <w:tr w:rsidR="002D6A7E" w:rsidRPr="008A67D7" w14:paraId="2785059E" w14:textId="77777777" w:rsidTr="004C3A1B">
        <w:trPr>
          <w:trHeight w:val="2041"/>
        </w:trPr>
        <w:tc>
          <w:tcPr>
            <w:tcW w:w="2552" w:type="dxa"/>
            <w:shd w:val="clear" w:color="auto" w:fill="C4F9DD" w:themeFill="accent3" w:themeFillTint="33"/>
          </w:tcPr>
          <w:p w14:paraId="6EFE4AB6" w14:textId="77777777" w:rsidR="002D6A7E" w:rsidRPr="0050346F" w:rsidRDefault="002D6A7E" w:rsidP="00F46878">
            <w:pPr>
              <w:spacing w:before="120" w:after="120" w:line="240" w:lineRule="auto"/>
              <w:rPr>
                <w:rFonts w:eastAsia="Dotum"/>
                <w:szCs w:val="22"/>
              </w:rPr>
            </w:pPr>
            <w:r w:rsidRPr="0050346F">
              <w:rPr>
                <w:rFonts w:eastAsia="Dotum"/>
                <w:szCs w:val="22"/>
              </w:rPr>
              <w:t>Questionnaire (qualitative data)</w:t>
            </w:r>
          </w:p>
        </w:tc>
        <w:tc>
          <w:tcPr>
            <w:tcW w:w="2835" w:type="dxa"/>
          </w:tcPr>
          <w:p w14:paraId="2C850DF2" w14:textId="77777777" w:rsidR="007110E4" w:rsidRPr="0050346F" w:rsidRDefault="007110E4" w:rsidP="00F854D6">
            <w:pPr>
              <w:spacing w:before="120" w:after="120" w:line="240" w:lineRule="auto"/>
              <w:jc w:val="center"/>
              <w:rPr>
                <w:rFonts w:eastAsia="Dotum"/>
                <w:szCs w:val="22"/>
              </w:rPr>
            </w:pPr>
          </w:p>
        </w:tc>
        <w:tc>
          <w:tcPr>
            <w:tcW w:w="4281" w:type="dxa"/>
          </w:tcPr>
          <w:p w14:paraId="0774D110" w14:textId="77777777" w:rsidR="002D6A7E" w:rsidRPr="008A67D7" w:rsidRDefault="002D6A7E" w:rsidP="00571204">
            <w:pPr>
              <w:spacing w:before="120" w:after="120" w:line="240" w:lineRule="auto"/>
              <w:jc w:val="center"/>
              <w:rPr>
                <w:rFonts w:eastAsia="Dotum"/>
                <w:szCs w:val="22"/>
              </w:rPr>
            </w:pPr>
          </w:p>
        </w:tc>
      </w:tr>
      <w:tr w:rsidR="002D6A7E" w:rsidRPr="008A67D7" w14:paraId="0C0EA4CB" w14:textId="77777777" w:rsidTr="004C3A1B">
        <w:trPr>
          <w:trHeight w:val="2041"/>
        </w:trPr>
        <w:tc>
          <w:tcPr>
            <w:tcW w:w="2552" w:type="dxa"/>
            <w:shd w:val="clear" w:color="auto" w:fill="C4F9DD" w:themeFill="accent3" w:themeFillTint="33"/>
          </w:tcPr>
          <w:p w14:paraId="353537B8" w14:textId="77777777" w:rsidR="002D6A7E" w:rsidRPr="0050346F" w:rsidRDefault="002D6A7E" w:rsidP="00F46878">
            <w:pPr>
              <w:spacing w:before="120" w:after="120" w:line="240" w:lineRule="auto"/>
              <w:rPr>
                <w:rFonts w:eastAsia="Dotum"/>
                <w:szCs w:val="22"/>
              </w:rPr>
            </w:pPr>
            <w:r w:rsidRPr="0050346F">
              <w:rPr>
                <w:rFonts w:eastAsia="Dotum"/>
                <w:szCs w:val="22"/>
              </w:rPr>
              <w:t>Traffic count</w:t>
            </w:r>
          </w:p>
        </w:tc>
        <w:tc>
          <w:tcPr>
            <w:tcW w:w="2835" w:type="dxa"/>
          </w:tcPr>
          <w:p w14:paraId="55A765F5" w14:textId="77777777" w:rsidR="007110E4" w:rsidRPr="0050346F" w:rsidRDefault="007110E4" w:rsidP="00F854D6">
            <w:pPr>
              <w:spacing w:before="120" w:after="120" w:line="240" w:lineRule="auto"/>
              <w:jc w:val="center"/>
              <w:rPr>
                <w:rFonts w:eastAsia="Dotum"/>
                <w:szCs w:val="22"/>
              </w:rPr>
            </w:pPr>
          </w:p>
        </w:tc>
        <w:tc>
          <w:tcPr>
            <w:tcW w:w="4281" w:type="dxa"/>
          </w:tcPr>
          <w:p w14:paraId="11FF5939" w14:textId="77777777" w:rsidR="002D6A7E" w:rsidRPr="008A67D7" w:rsidRDefault="002D6A7E" w:rsidP="00571204">
            <w:pPr>
              <w:spacing w:before="120" w:after="120" w:line="240" w:lineRule="auto"/>
              <w:jc w:val="center"/>
              <w:rPr>
                <w:rFonts w:eastAsia="Dotum"/>
                <w:szCs w:val="22"/>
              </w:rPr>
            </w:pPr>
          </w:p>
        </w:tc>
      </w:tr>
      <w:tr w:rsidR="002D6A7E" w:rsidRPr="008A67D7" w14:paraId="507814C8" w14:textId="77777777" w:rsidTr="000F57C3">
        <w:trPr>
          <w:trHeight w:val="2041"/>
        </w:trPr>
        <w:tc>
          <w:tcPr>
            <w:tcW w:w="2552" w:type="dxa"/>
            <w:shd w:val="clear" w:color="auto" w:fill="C4F9DD" w:themeFill="accent3" w:themeFillTint="33"/>
          </w:tcPr>
          <w:p w14:paraId="28D4C55B" w14:textId="77777777" w:rsidR="002D6A7E" w:rsidRPr="0050346F" w:rsidRDefault="002D6A7E" w:rsidP="000F57C3">
            <w:pPr>
              <w:spacing w:before="120" w:after="120" w:line="240" w:lineRule="auto"/>
              <w:rPr>
                <w:rFonts w:eastAsia="Dotum"/>
                <w:szCs w:val="22"/>
              </w:rPr>
            </w:pPr>
            <w:r w:rsidRPr="0050346F">
              <w:rPr>
                <w:rFonts w:eastAsia="Dotum"/>
                <w:szCs w:val="22"/>
              </w:rPr>
              <w:t>Pedestrian count</w:t>
            </w:r>
          </w:p>
        </w:tc>
        <w:tc>
          <w:tcPr>
            <w:tcW w:w="2835" w:type="dxa"/>
          </w:tcPr>
          <w:p w14:paraId="05A40416" w14:textId="77777777" w:rsidR="007110E4" w:rsidRPr="0050346F" w:rsidRDefault="007110E4" w:rsidP="00F854D6">
            <w:pPr>
              <w:spacing w:before="120" w:after="120" w:line="240" w:lineRule="auto"/>
              <w:rPr>
                <w:rFonts w:eastAsia="Dotum"/>
                <w:szCs w:val="22"/>
              </w:rPr>
            </w:pPr>
          </w:p>
        </w:tc>
        <w:tc>
          <w:tcPr>
            <w:tcW w:w="4281" w:type="dxa"/>
          </w:tcPr>
          <w:p w14:paraId="003D732C" w14:textId="77777777" w:rsidR="002D6A7E" w:rsidRPr="008A67D7" w:rsidRDefault="002D6A7E" w:rsidP="00F854D6">
            <w:pPr>
              <w:spacing w:before="120" w:after="120" w:line="240" w:lineRule="auto"/>
              <w:rPr>
                <w:rFonts w:eastAsia="Dotum"/>
                <w:szCs w:val="22"/>
              </w:rPr>
            </w:pPr>
          </w:p>
        </w:tc>
      </w:tr>
    </w:tbl>
    <w:p w14:paraId="29C22688" w14:textId="77777777" w:rsidR="00344B23" w:rsidRPr="008A67D7" w:rsidRDefault="00344B23" w:rsidP="00571204">
      <w:pPr>
        <w:spacing w:before="120" w:after="120" w:line="240" w:lineRule="auto"/>
        <w:rPr>
          <w:rFonts w:asciiTheme="minorHAnsi" w:eastAsia="Dotum" w:hAnsiTheme="minorHAnsi"/>
          <w:szCs w:val="22"/>
          <w:u w:val="single"/>
        </w:rPr>
      </w:pPr>
    </w:p>
    <w:p w14:paraId="184D0A86" w14:textId="77777777" w:rsidR="006870FA" w:rsidRPr="008A67D7" w:rsidRDefault="006870FA" w:rsidP="00EC21A2">
      <w:pPr>
        <w:pStyle w:val="SmallerHeading"/>
        <w:rPr>
          <w:rFonts w:asciiTheme="minorHAnsi" w:hAnsiTheme="minorHAnsi"/>
        </w:rPr>
        <w:sectPr w:rsidR="006870FA" w:rsidRPr="008A67D7" w:rsidSect="00885D29">
          <w:pgSz w:w="11906" w:h="16838"/>
          <w:pgMar w:top="709" w:right="1134" w:bottom="709" w:left="1134" w:header="708" w:footer="708" w:gutter="0"/>
          <w:cols w:space="708"/>
          <w:docGrid w:linePitch="381"/>
        </w:sectPr>
      </w:pPr>
    </w:p>
    <w:p w14:paraId="5E99655C" w14:textId="77777777" w:rsidR="007110E4" w:rsidRPr="008A67D7" w:rsidRDefault="007110E4" w:rsidP="00EC21A2">
      <w:pPr>
        <w:pStyle w:val="SmallerHeading"/>
        <w:rPr>
          <w:rFonts w:asciiTheme="minorHAnsi" w:hAnsiTheme="minorHAnsi"/>
        </w:rPr>
      </w:pPr>
      <w:r w:rsidRPr="008A67D7">
        <w:rPr>
          <w:rFonts w:asciiTheme="minorHAnsi" w:hAnsiTheme="minorHAnsi"/>
        </w:rPr>
        <w:lastRenderedPageBreak/>
        <w:t>Evaluating your methods</w:t>
      </w:r>
    </w:p>
    <w:p w14:paraId="3DD25A7B" w14:textId="77777777" w:rsidR="007110E4" w:rsidRPr="008A67D7" w:rsidRDefault="007110E4" w:rsidP="00571204">
      <w:pPr>
        <w:spacing w:before="120" w:after="120" w:line="240" w:lineRule="auto"/>
        <w:rPr>
          <w:rFonts w:asciiTheme="minorHAnsi" w:eastAsia="Dotum" w:hAnsiTheme="minorHAnsi"/>
          <w:szCs w:val="22"/>
        </w:rPr>
      </w:pPr>
      <w:r w:rsidRPr="008A67D7">
        <w:rPr>
          <w:rFonts w:asciiTheme="minorHAnsi" w:eastAsia="Dotum" w:hAnsiTheme="minorHAnsi"/>
          <w:szCs w:val="22"/>
        </w:rPr>
        <w:t xml:space="preserve">Choose four methods from the tables above. </w:t>
      </w:r>
    </w:p>
    <w:p w14:paraId="49E5F547" w14:textId="77777777" w:rsidR="007110E4" w:rsidRPr="008A67D7" w:rsidRDefault="007110E4" w:rsidP="00614417">
      <w:pPr>
        <w:pStyle w:val="ListParagraph"/>
        <w:numPr>
          <w:ilvl w:val="0"/>
          <w:numId w:val="23"/>
        </w:numPr>
        <w:tabs>
          <w:tab w:val="left" w:leader="dot" w:pos="3011"/>
        </w:tabs>
        <w:spacing w:before="120" w:after="120" w:line="240" w:lineRule="auto"/>
        <w:contextualSpacing w:val="0"/>
        <w:rPr>
          <w:rFonts w:asciiTheme="minorHAnsi" w:eastAsia="Dotum" w:hAnsiTheme="minorHAnsi" w:cstheme="minorBidi"/>
          <w:szCs w:val="22"/>
        </w:rPr>
      </w:pPr>
      <w:r w:rsidRPr="008A67D7">
        <w:rPr>
          <w:rFonts w:asciiTheme="minorHAnsi" w:eastAsia="Dotum" w:hAnsiTheme="minorHAnsi" w:cstheme="minorBidi"/>
          <w:szCs w:val="22"/>
        </w:rPr>
        <w:t>Evaluate the methods – what was</w:t>
      </w:r>
      <w:r w:rsidR="00490D9C">
        <w:rPr>
          <w:rFonts w:asciiTheme="minorHAnsi" w:eastAsia="Dotum" w:hAnsiTheme="minorHAnsi" w:cstheme="minorBidi"/>
          <w:szCs w:val="22"/>
        </w:rPr>
        <w:t xml:space="preserve"> good / bad / could be improved?</w:t>
      </w:r>
    </w:p>
    <w:p w14:paraId="15FF8168" w14:textId="77777777" w:rsidR="007110E4" w:rsidRPr="008A67D7" w:rsidRDefault="007110E4" w:rsidP="00614417">
      <w:pPr>
        <w:pStyle w:val="ListParagraph"/>
        <w:numPr>
          <w:ilvl w:val="0"/>
          <w:numId w:val="23"/>
        </w:numPr>
        <w:tabs>
          <w:tab w:val="left" w:leader="dot" w:pos="3011"/>
        </w:tabs>
        <w:spacing w:before="120" w:after="120" w:line="240" w:lineRule="auto"/>
        <w:ind w:left="357" w:hanging="357"/>
        <w:contextualSpacing w:val="0"/>
        <w:rPr>
          <w:rFonts w:asciiTheme="minorHAnsi" w:eastAsia="Dotum" w:hAnsiTheme="minorHAnsi" w:cstheme="minorBidi"/>
          <w:szCs w:val="22"/>
        </w:rPr>
      </w:pPr>
      <w:r w:rsidRPr="008A67D7">
        <w:rPr>
          <w:rFonts w:asciiTheme="minorHAnsi" w:eastAsia="Dotum" w:hAnsiTheme="minorHAnsi" w:cstheme="minorBidi"/>
          <w:szCs w:val="22"/>
        </w:rPr>
        <w:t>Suggest how reliable the methods were.</w:t>
      </w:r>
    </w:p>
    <w:p w14:paraId="061439BE" w14:textId="0DE36F25" w:rsidR="007110E4" w:rsidRPr="008A67D7" w:rsidRDefault="007110E4" w:rsidP="00614417">
      <w:pPr>
        <w:pStyle w:val="ListParagraph"/>
        <w:numPr>
          <w:ilvl w:val="0"/>
          <w:numId w:val="23"/>
        </w:numPr>
        <w:tabs>
          <w:tab w:val="left" w:leader="dot" w:pos="3011"/>
        </w:tabs>
        <w:spacing w:before="120" w:after="120" w:line="240" w:lineRule="auto"/>
        <w:ind w:left="357" w:hanging="357"/>
        <w:contextualSpacing w:val="0"/>
        <w:rPr>
          <w:rFonts w:asciiTheme="minorHAnsi" w:eastAsia="Dotum" w:hAnsiTheme="minorHAnsi"/>
          <w:szCs w:val="22"/>
        </w:rPr>
      </w:pPr>
      <w:r w:rsidRPr="008A67D7">
        <w:rPr>
          <w:rFonts w:asciiTheme="minorHAnsi" w:eastAsia="Dotum" w:hAnsiTheme="minorHAnsi" w:cstheme="minorBidi"/>
          <w:szCs w:val="22"/>
        </w:rPr>
        <w:t>Suggest how accurate</w:t>
      </w:r>
      <w:r w:rsidRPr="008A67D7">
        <w:rPr>
          <w:rFonts w:asciiTheme="minorHAnsi" w:eastAsia="Dotum" w:hAnsiTheme="minorHAnsi"/>
          <w:szCs w:val="22"/>
        </w:rPr>
        <w:t xml:space="preserve"> your results </w:t>
      </w:r>
      <w:r w:rsidR="003474E3">
        <w:rPr>
          <w:rFonts w:asciiTheme="minorHAnsi" w:eastAsia="Dotum" w:hAnsiTheme="minorHAnsi"/>
          <w:szCs w:val="22"/>
        </w:rPr>
        <w:t xml:space="preserve">obtained using </w:t>
      </w:r>
      <w:r w:rsidRPr="008A67D7">
        <w:rPr>
          <w:rFonts w:asciiTheme="minorHAnsi" w:eastAsia="Dotum" w:hAnsiTheme="minorHAnsi"/>
          <w:szCs w:val="22"/>
        </w:rPr>
        <w:t>those methods</w:t>
      </w:r>
      <w:r w:rsidR="003474E3" w:rsidRPr="003474E3">
        <w:rPr>
          <w:rFonts w:asciiTheme="minorHAnsi" w:eastAsia="Dotum" w:hAnsiTheme="minorHAnsi"/>
          <w:szCs w:val="22"/>
        </w:rPr>
        <w:t xml:space="preserve"> </w:t>
      </w:r>
      <w:r w:rsidR="003474E3" w:rsidRPr="008A67D7">
        <w:rPr>
          <w:rFonts w:asciiTheme="minorHAnsi" w:eastAsia="Dotum" w:hAnsiTheme="minorHAnsi"/>
          <w:szCs w:val="22"/>
        </w:rPr>
        <w:t>were</w:t>
      </w:r>
      <w:r w:rsidRPr="008A67D7">
        <w:rPr>
          <w:rFonts w:asciiTheme="minorHAnsi" w:eastAsia="Dotum" w:hAnsiTheme="minorHAnsi"/>
          <w:szCs w:val="22"/>
        </w:rPr>
        <w:t>.</w:t>
      </w:r>
    </w:p>
    <w:p w14:paraId="50F7E206" w14:textId="77777777" w:rsidR="007110E4" w:rsidRPr="008A67D7" w:rsidRDefault="007110E4" w:rsidP="00571204">
      <w:pPr>
        <w:spacing w:before="120" w:after="120" w:line="240" w:lineRule="auto"/>
        <w:rPr>
          <w:rFonts w:asciiTheme="minorHAnsi" w:eastAsia="Dotum" w:hAnsiTheme="minorHAnsi"/>
          <w:szCs w:val="22"/>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638"/>
      </w:tblGrid>
      <w:tr w:rsidR="00237E86" w:rsidRPr="0050346F" w14:paraId="2C5CFF9C" w14:textId="77777777" w:rsidTr="00542274">
        <w:trPr>
          <w:trHeight w:val="5443"/>
        </w:trPr>
        <w:tc>
          <w:tcPr>
            <w:tcW w:w="9638" w:type="dxa"/>
          </w:tcPr>
          <w:p w14:paraId="50A6DC44" w14:textId="11AEE277" w:rsidR="00237E86" w:rsidRPr="0050346F" w:rsidRDefault="00237E86" w:rsidP="00571204">
            <w:pPr>
              <w:spacing w:before="120" w:after="120" w:line="240" w:lineRule="auto"/>
              <w:rPr>
                <w:rFonts w:eastAsia="Dotum"/>
                <w:szCs w:val="22"/>
              </w:rPr>
            </w:pPr>
            <w:r w:rsidRPr="0050346F">
              <w:rPr>
                <w:rFonts w:eastAsia="Dotum"/>
                <w:szCs w:val="22"/>
              </w:rPr>
              <w:t>Method 1</w:t>
            </w:r>
            <w:r w:rsidR="003474E3" w:rsidRPr="0050346F">
              <w:rPr>
                <w:rFonts w:eastAsia="Dotum"/>
                <w:szCs w:val="22"/>
              </w:rPr>
              <w:t>:</w:t>
            </w:r>
          </w:p>
        </w:tc>
      </w:tr>
    </w:tbl>
    <w:p w14:paraId="06C6D486" w14:textId="77777777" w:rsidR="00237E86" w:rsidRPr="0050346F" w:rsidRDefault="00237E86">
      <w:pPr>
        <w:rPr>
          <w:rFonts w:asciiTheme="minorHAnsi" w:hAnsiTheme="minorHAnsi"/>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638"/>
      </w:tblGrid>
      <w:tr w:rsidR="00237E86" w:rsidRPr="0050346F" w14:paraId="1C3D8CDA" w14:textId="77777777" w:rsidTr="00542274">
        <w:trPr>
          <w:trHeight w:val="5443"/>
        </w:trPr>
        <w:tc>
          <w:tcPr>
            <w:tcW w:w="9638" w:type="dxa"/>
          </w:tcPr>
          <w:p w14:paraId="14D3CBC9" w14:textId="7D329F2E" w:rsidR="00237E86" w:rsidRPr="0050346F" w:rsidRDefault="00237E86" w:rsidP="00237E86">
            <w:pPr>
              <w:spacing w:before="120" w:after="120" w:line="240" w:lineRule="auto"/>
              <w:rPr>
                <w:rFonts w:eastAsia="Dotum"/>
                <w:szCs w:val="22"/>
              </w:rPr>
            </w:pPr>
            <w:r w:rsidRPr="0050346F">
              <w:rPr>
                <w:rFonts w:eastAsia="Dotum"/>
                <w:szCs w:val="22"/>
              </w:rPr>
              <w:t>Method 2</w:t>
            </w:r>
            <w:r w:rsidR="003474E3" w:rsidRPr="0050346F">
              <w:rPr>
                <w:rFonts w:eastAsia="Dotum"/>
                <w:szCs w:val="22"/>
              </w:rPr>
              <w:t>:</w:t>
            </w:r>
          </w:p>
        </w:tc>
      </w:tr>
    </w:tbl>
    <w:p w14:paraId="00514ED5" w14:textId="77777777" w:rsidR="00237E86" w:rsidRPr="008A67D7" w:rsidRDefault="00237E86">
      <w:pPr>
        <w:rPr>
          <w:rFonts w:asciiTheme="minorHAnsi" w:hAnsiTheme="minorHAnsi"/>
          <w:b/>
          <w:sz w:val="2"/>
        </w:rPr>
        <w:sectPr w:rsidR="00237E86" w:rsidRPr="008A67D7" w:rsidSect="00885D29">
          <w:pgSz w:w="11906" w:h="16838"/>
          <w:pgMar w:top="709" w:right="1134" w:bottom="709" w:left="1134" w:header="708" w:footer="708" w:gutter="0"/>
          <w:cols w:space="708"/>
          <w:docGrid w:linePitch="381"/>
        </w:sectPr>
      </w:pPr>
    </w:p>
    <w:p w14:paraId="4A49E75E" w14:textId="77777777" w:rsidR="00237E86" w:rsidRPr="008A67D7" w:rsidRDefault="00237E86">
      <w:pPr>
        <w:rPr>
          <w:rFonts w:asciiTheme="minorHAnsi" w:hAnsiTheme="minorHAnsi"/>
          <w:b/>
          <w:sz w:val="4"/>
          <w:szCs w:val="4"/>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638"/>
      </w:tblGrid>
      <w:tr w:rsidR="00237E86" w:rsidRPr="0050346F" w14:paraId="308E15E4" w14:textId="77777777" w:rsidTr="005D771D">
        <w:trPr>
          <w:trHeight w:val="6673"/>
        </w:trPr>
        <w:tc>
          <w:tcPr>
            <w:tcW w:w="9638" w:type="dxa"/>
          </w:tcPr>
          <w:p w14:paraId="103DDE84" w14:textId="1A11B182" w:rsidR="00237E86" w:rsidRPr="0050346F" w:rsidRDefault="00237E86" w:rsidP="00237E86">
            <w:pPr>
              <w:spacing w:before="120" w:after="120" w:line="240" w:lineRule="auto"/>
              <w:rPr>
                <w:rFonts w:eastAsia="Dotum"/>
                <w:szCs w:val="22"/>
              </w:rPr>
            </w:pPr>
            <w:r w:rsidRPr="0050346F">
              <w:rPr>
                <w:rFonts w:eastAsia="Dotum"/>
                <w:szCs w:val="22"/>
              </w:rPr>
              <w:t>Method 3</w:t>
            </w:r>
            <w:r w:rsidR="003474E3" w:rsidRPr="0050346F">
              <w:rPr>
                <w:rFonts w:eastAsia="Dotum"/>
                <w:szCs w:val="22"/>
              </w:rPr>
              <w:t>:</w:t>
            </w:r>
          </w:p>
        </w:tc>
      </w:tr>
    </w:tbl>
    <w:p w14:paraId="55EA9E8C" w14:textId="77777777" w:rsidR="00237E86" w:rsidRPr="0050346F" w:rsidRDefault="00237E86">
      <w:pPr>
        <w:rPr>
          <w:rFonts w:asciiTheme="minorHAnsi" w:hAnsiTheme="minorHAnsi"/>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18" w:space="0" w:color="11AB5A" w:themeColor="accent3"/>
          <w:insideV w:val="single" w:sz="18" w:space="0" w:color="11AB5A" w:themeColor="accent3"/>
        </w:tblBorders>
        <w:tblLook w:val="04A0" w:firstRow="1" w:lastRow="0" w:firstColumn="1" w:lastColumn="0" w:noHBand="0" w:noVBand="1"/>
      </w:tblPr>
      <w:tblGrid>
        <w:gridCol w:w="9638"/>
      </w:tblGrid>
      <w:tr w:rsidR="00237E86" w:rsidRPr="0050346F" w14:paraId="0CD39387" w14:textId="77777777" w:rsidTr="005D771D">
        <w:trPr>
          <w:trHeight w:val="6703"/>
        </w:trPr>
        <w:tc>
          <w:tcPr>
            <w:tcW w:w="9638" w:type="dxa"/>
          </w:tcPr>
          <w:p w14:paraId="24D14F15" w14:textId="33D37D34" w:rsidR="00237E86" w:rsidRPr="0050346F" w:rsidRDefault="00237E86" w:rsidP="00237E86">
            <w:pPr>
              <w:spacing w:before="120" w:after="120" w:line="240" w:lineRule="auto"/>
              <w:rPr>
                <w:rFonts w:eastAsia="Dotum"/>
                <w:szCs w:val="22"/>
              </w:rPr>
            </w:pPr>
            <w:r w:rsidRPr="0050346F">
              <w:rPr>
                <w:rFonts w:eastAsia="Dotum"/>
                <w:szCs w:val="22"/>
              </w:rPr>
              <w:t>Method 4</w:t>
            </w:r>
            <w:r w:rsidR="003474E3" w:rsidRPr="0050346F">
              <w:rPr>
                <w:rFonts w:eastAsia="Dotum"/>
                <w:szCs w:val="22"/>
              </w:rPr>
              <w:t>:</w:t>
            </w:r>
          </w:p>
        </w:tc>
      </w:tr>
    </w:tbl>
    <w:p w14:paraId="2BCF4CAE" w14:textId="77777777" w:rsidR="002D6A7E" w:rsidRPr="008A67D7" w:rsidRDefault="002D6A7E" w:rsidP="00571204">
      <w:pPr>
        <w:spacing w:before="120" w:after="120" w:line="240" w:lineRule="auto"/>
        <w:rPr>
          <w:rFonts w:asciiTheme="minorHAnsi" w:eastAsia="Dotum" w:hAnsiTheme="minorHAnsi"/>
          <w:szCs w:val="22"/>
          <w:u w:val="single"/>
        </w:rPr>
      </w:pPr>
    </w:p>
    <w:p w14:paraId="4ABD7040" w14:textId="77777777" w:rsidR="00EC21A2" w:rsidRPr="008A67D7" w:rsidRDefault="00EC21A2" w:rsidP="00571204">
      <w:pPr>
        <w:spacing w:before="120" w:after="120" w:line="240" w:lineRule="auto"/>
        <w:rPr>
          <w:rFonts w:asciiTheme="minorHAnsi" w:eastAsia="Dotum" w:hAnsiTheme="minorHAnsi"/>
          <w:szCs w:val="22"/>
          <w:u w:val="single"/>
        </w:rPr>
        <w:sectPr w:rsidR="00EC21A2" w:rsidRPr="008A67D7" w:rsidSect="00885D29">
          <w:pgSz w:w="11906" w:h="16838"/>
          <w:pgMar w:top="709" w:right="1134" w:bottom="709" w:left="1134" w:header="708" w:footer="708" w:gutter="0"/>
          <w:cols w:space="708"/>
          <w:docGrid w:linePitch="381"/>
        </w:sectPr>
      </w:pPr>
    </w:p>
    <w:p w14:paraId="60881433" w14:textId="77777777" w:rsidR="007110E4" w:rsidRPr="008A67D7" w:rsidRDefault="007110E4" w:rsidP="00EC21A2">
      <w:pPr>
        <w:pStyle w:val="SmallerHeading"/>
        <w:rPr>
          <w:rFonts w:asciiTheme="minorHAnsi" w:hAnsiTheme="minorHAnsi"/>
        </w:rPr>
      </w:pPr>
      <w:r w:rsidRPr="008A67D7">
        <w:rPr>
          <w:rFonts w:asciiTheme="minorHAnsi" w:hAnsiTheme="minorHAnsi"/>
        </w:rPr>
        <w:lastRenderedPageBreak/>
        <w:t>Geographical skills and applications dictionary</w:t>
      </w: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4A0" w:firstRow="1" w:lastRow="0" w:firstColumn="1" w:lastColumn="0" w:noHBand="0" w:noVBand="1"/>
      </w:tblPr>
      <w:tblGrid>
        <w:gridCol w:w="1985"/>
        <w:gridCol w:w="7654"/>
      </w:tblGrid>
      <w:tr w:rsidR="00490D9C" w:rsidRPr="008A67D7" w14:paraId="355EF62D" w14:textId="77777777" w:rsidTr="004B5610">
        <w:trPr>
          <w:trHeight w:val="20"/>
        </w:trPr>
        <w:tc>
          <w:tcPr>
            <w:tcW w:w="1985" w:type="dxa"/>
            <w:shd w:val="clear" w:color="auto" w:fill="89F3BB" w:themeFill="accent3" w:themeFillTint="66"/>
            <w:vAlign w:val="center"/>
          </w:tcPr>
          <w:p w14:paraId="5F7BD745" w14:textId="77777777" w:rsidR="00490D9C" w:rsidRPr="008A67D7" w:rsidRDefault="00490D9C" w:rsidP="004B5610">
            <w:pPr>
              <w:spacing w:before="100" w:after="100"/>
              <w:jc w:val="center"/>
              <w:rPr>
                <w:b/>
              </w:rPr>
            </w:pPr>
            <w:r w:rsidRPr="008A67D7">
              <w:rPr>
                <w:b/>
              </w:rPr>
              <w:t>Key word</w:t>
            </w:r>
          </w:p>
        </w:tc>
        <w:tc>
          <w:tcPr>
            <w:tcW w:w="7654" w:type="dxa"/>
            <w:shd w:val="clear" w:color="auto" w:fill="89F3BB" w:themeFill="accent3" w:themeFillTint="66"/>
            <w:vAlign w:val="center"/>
          </w:tcPr>
          <w:p w14:paraId="2CFE5DBD" w14:textId="77777777" w:rsidR="00490D9C" w:rsidRPr="008A67D7" w:rsidRDefault="00490D9C" w:rsidP="004B5610">
            <w:pPr>
              <w:spacing w:before="100" w:after="100"/>
              <w:jc w:val="center"/>
              <w:rPr>
                <w:b/>
              </w:rPr>
            </w:pPr>
            <w:r w:rsidRPr="008A67D7">
              <w:rPr>
                <w:b/>
              </w:rPr>
              <w:t>Definition</w:t>
            </w:r>
          </w:p>
        </w:tc>
      </w:tr>
      <w:tr w:rsidR="00490D9C" w:rsidRPr="008A67D7" w14:paraId="0702D8EE" w14:textId="77777777" w:rsidTr="004B5610">
        <w:trPr>
          <w:trHeight w:val="20"/>
        </w:trPr>
        <w:tc>
          <w:tcPr>
            <w:tcW w:w="1985" w:type="dxa"/>
            <w:shd w:val="clear" w:color="auto" w:fill="C4F9DD" w:themeFill="accent3" w:themeFillTint="33"/>
            <w:vAlign w:val="center"/>
          </w:tcPr>
          <w:p w14:paraId="1716E003" w14:textId="77777777" w:rsidR="00490D9C" w:rsidRPr="008A67D7" w:rsidRDefault="00490D9C" w:rsidP="004B5610">
            <w:pPr>
              <w:spacing w:before="100" w:after="100" w:line="240" w:lineRule="auto"/>
              <w:rPr>
                <w:rFonts w:eastAsia="Dotum"/>
                <w:b/>
                <w:szCs w:val="22"/>
              </w:rPr>
            </w:pPr>
            <w:r w:rsidRPr="008A67D7">
              <w:rPr>
                <w:rFonts w:eastAsia="Dotum"/>
                <w:b/>
                <w:szCs w:val="22"/>
              </w:rPr>
              <w:t>Accuracy</w:t>
            </w:r>
          </w:p>
        </w:tc>
        <w:tc>
          <w:tcPr>
            <w:tcW w:w="7654" w:type="dxa"/>
            <w:vAlign w:val="center"/>
          </w:tcPr>
          <w:p w14:paraId="639C8763"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How close a measurement is to the true </w:t>
            </w:r>
            <w:proofErr w:type="gramStart"/>
            <w:r w:rsidRPr="008A67D7">
              <w:rPr>
                <w:rFonts w:eastAsia="Dotum"/>
                <w:szCs w:val="22"/>
              </w:rPr>
              <w:t>value.</w:t>
            </w:r>
            <w:proofErr w:type="gramEnd"/>
          </w:p>
        </w:tc>
      </w:tr>
      <w:tr w:rsidR="00490D9C" w:rsidRPr="008A67D7" w14:paraId="68CBC322" w14:textId="77777777" w:rsidTr="004B5610">
        <w:trPr>
          <w:trHeight w:val="20"/>
        </w:trPr>
        <w:tc>
          <w:tcPr>
            <w:tcW w:w="1985" w:type="dxa"/>
            <w:shd w:val="clear" w:color="auto" w:fill="C4F9DD" w:themeFill="accent3" w:themeFillTint="33"/>
            <w:vAlign w:val="center"/>
          </w:tcPr>
          <w:p w14:paraId="1348CE86" w14:textId="77777777" w:rsidR="00490D9C" w:rsidRPr="008A67D7" w:rsidRDefault="00490D9C" w:rsidP="004B5610">
            <w:pPr>
              <w:spacing w:before="100" w:after="100" w:line="240" w:lineRule="auto"/>
              <w:rPr>
                <w:rFonts w:eastAsia="Dotum"/>
                <w:b/>
                <w:szCs w:val="22"/>
              </w:rPr>
            </w:pPr>
            <w:r w:rsidRPr="008A67D7">
              <w:rPr>
                <w:rFonts w:eastAsia="Dotum"/>
                <w:b/>
                <w:szCs w:val="22"/>
              </w:rPr>
              <w:t>Aerial photograph</w:t>
            </w:r>
          </w:p>
        </w:tc>
        <w:tc>
          <w:tcPr>
            <w:tcW w:w="7654" w:type="dxa"/>
            <w:vAlign w:val="center"/>
          </w:tcPr>
          <w:p w14:paraId="6B2796A9" w14:textId="692B9596" w:rsidR="00490D9C" w:rsidRPr="008A67D7" w:rsidRDefault="00490D9C" w:rsidP="004B5610">
            <w:pPr>
              <w:spacing w:before="100" w:after="100" w:line="240" w:lineRule="auto"/>
              <w:rPr>
                <w:rFonts w:eastAsia="Dotum"/>
                <w:szCs w:val="22"/>
              </w:rPr>
            </w:pPr>
            <w:r w:rsidRPr="008A67D7">
              <w:rPr>
                <w:rFonts w:eastAsia="Dotum"/>
                <w:szCs w:val="22"/>
              </w:rPr>
              <w:t xml:space="preserve">A </w:t>
            </w:r>
            <w:r>
              <w:rPr>
                <w:rFonts w:eastAsia="Dotum"/>
                <w:szCs w:val="22"/>
              </w:rPr>
              <w:t xml:space="preserve">photograph taken from the air, </w:t>
            </w:r>
            <w:r w:rsidR="006B3AA5">
              <w:rPr>
                <w:rFonts w:eastAsia="Dotum"/>
                <w:szCs w:val="22"/>
              </w:rPr>
              <w:t xml:space="preserve">i.e. </w:t>
            </w:r>
            <w:r w:rsidRPr="008A67D7">
              <w:rPr>
                <w:rFonts w:eastAsia="Dotum"/>
                <w:szCs w:val="22"/>
              </w:rPr>
              <w:t xml:space="preserve">from a plane </w:t>
            </w:r>
            <w:r>
              <w:rPr>
                <w:rFonts w:eastAsia="Dotum"/>
                <w:szCs w:val="22"/>
              </w:rPr>
              <w:t xml:space="preserve">or drone. There are two types: </w:t>
            </w:r>
            <w:r w:rsidRPr="003A6C0F">
              <w:rPr>
                <w:rFonts w:eastAsia="Dotum"/>
                <w:szCs w:val="22"/>
              </w:rPr>
              <w:t xml:space="preserve">vertical </w:t>
            </w:r>
            <w:r w:rsidRPr="008A67D7">
              <w:rPr>
                <w:rFonts w:eastAsia="Dotum"/>
                <w:szCs w:val="22"/>
              </w:rPr>
              <w:t xml:space="preserve">photos </w:t>
            </w:r>
            <w:r>
              <w:rPr>
                <w:rFonts w:eastAsia="Dotum"/>
                <w:szCs w:val="22"/>
              </w:rPr>
              <w:t xml:space="preserve">which </w:t>
            </w:r>
            <w:r w:rsidRPr="008A67D7">
              <w:rPr>
                <w:rFonts w:eastAsia="Dotum"/>
                <w:szCs w:val="22"/>
              </w:rPr>
              <w:t>are taken straight down (birds eye view)</w:t>
            </w:r>
            <w:r>
              <w:rPr>
                <w:rFonts w:eastAsia="Dotum"/>
                <w:szCs w:val="22"/>
              </w:rPr>
              <w:t>,</w:t>
            </w:r>
            <w:r w:rsidRPr="008A67D7">
              <w:rPr>
                <w:rFonts w:eastAsia="Dotum"/>
                <w:szCs w:val="22"/>
              </w:rPr>
              <w:t xml:space="preserve"> </w:t>
            </w:r>
            <w:r w:rsidR="006B3AA5">
              <w:rPr>
                <w:rFonts w:eastAsia="Dotum"/>
                <w:szCs w:val="22"/>
              </w:rPr>
              <w:t>and</w:t>
            </w:r>
            <w:r w:rsidR="006B3AA5" w:rsidRPr="008A67D7">
              <w:rPr>
                <w:rFonts w:eastAsia="Dotum"/>
                <w:szCs w:val="22"/>
              </w:rPr>
              <w:t xml:space="preserve"> </w:t>
            </w:r>
            <w:r w:rsidRPr="003A6C0F">
              <w:rPr>
                <w:rFonts w:eastAsia="Dotum"/>
                <w:szCs w:val="22"/>
              </w:rPr>
              <w:t>oblique</w:t>
            </w:r>
            <w:r>
              <w:rPr>
                <w:rFonts w:eastAsia="Dotum"/>
                <w:szCs w:val="22"/>
              </w:rPr>
              <w:t xml:space="preserve"> </w:t>
            </w:r>
            <w:r w:rsidR="006B3AA5">
              <w:rPr>
                <w:rFonts w:eastAsia="Dotum"/>
                <w:szCs w:val="22"/>
              </w:rPr>
              <w:t xml:space="preserve">ones, </w:t>
            </w:r>
            <w:r>
              <w:rPr>
                <w:rFonts w:eastAsia="Dotum"/>
                <w:szCs w:val="22"/>
              </w:rPr>
              <w:t>which are taken at an angle</w:t>
            </w:r>
            <w:r w:rsidRPr="008A67D7">
              <w:rPr>
                <w:rFonts w:eastAsia="Dotum"/>
                <w:szCs w:val="22"/>
              </w:rPr>
              <w:t xml:space="preserve">. Oblique photos </w:t>
            </w:r>
            <w:r>
              <w:rPr>
                <w:rFonts w:eastAsia="Dotum"/>
                <w:szCs w:val="22"/>
              </w:rPr>
              <w:t xml:space="preserve">tend to </w:t>
            </w:r>
            <w:r w:rsidRPr="008A67D7">
              <w:rPr>
                <w:rFonts w:eastAsia="Dotum"/>
                <w:szCs w:val="22"/>
              </w:rPr>
              <w:t xml:space="preserve">show more detail, e.g. the sides of buildings. </w:t>
            </w:r>
          </w:p>
        </w:tc>
      </w:tr>
      <w:tr w:rsidR="00490D9C" w:rsidRPr="008A67D7" w14:paraId="6B073862" w14:textId="77777777" w:rsidTr="004B5610">
        <w:trPr>
          <w:trHeight w:val="20"/>
        </w:trPr>
        <w:tc>
          <w:tcPr>
            <w:tcW w:w="1985" w:type="dxa"/>
            <w:shd w:val="clear" w:color="auto" w:fill="C4F9DD" w:themeFill="accent3" w:themeFillTint="33"/>
            <w:vAlign w:val="center"/>
          </w:tcPr>
          <w:p w14:paraId="6C09E55C" w14:textId="77777777" w:rsidR="00490D9C" w:rsidRPr="008A67D7" w:rsidRDefault="00490D9C" w:rsidP="004B5610">
            <w:pPr>
              <w:spacing w:before="100" w:after="100" w:line="240" w:lineRule="auto"/>
              <w:rPr>
                <w:rFonts w:eastAsia="Dotum"/>
                <w:b/>
                <w:szCs w:val="22"/>
              </w:rPr>
            </w:pPr>
            <w:r w:rsidRPr="008A67D7">
              <w:rPr>
                <w:rFonts w:eastAsia="Dotum"/>
                <w:b/>
                <w:szCs w:val="22"/>
              </w:rPr>
              <w:t>Annotate</w:t>
            </w:r>
          </w:p>
        </w:tc>
        <w:tc>
          <w:tcPr>
            <w:tcW w:w="7654" w:type="dxa"/>
            <w:vAlign w:val="center"/>
          </w:tcPr>
          <w:p w14:paraId="52B0FDD8" w14:textId="365FA5A2" w:rsidR="00490D9C" w:rsidRPr="008A67D7" w:rsidRDefault="00490D9C" w:rsidP="004B5610">
            <w:pPr>
              <w:spacing w:before="100" w:after="100" w:line="240" w:lineRule="auto"/>
              <w:rPr>
                <w:rFonts w:eastAsia="Dotum"/>
                <w:szCs w:val="22"/>
              </w:rPr>
            </w:pPr>
            <w:r w:rsidRPr="008A67D7">
              <w:rPr>
                <w:rFonts w:eastAsia="Dotum"/>
                <w:szCs w:val="22"/>
              </w:rPr>
              <w:t xml:space="preserve">Add notes to a diagram which comment </w:t>
            </w:r>
            <w:r w:rsidR="006B3AA5">
              <w:rPr>
                <w:rFonts w:eastAsia="Dotum"/>
                <w:szCs w:val="22"/>
              </w:rPr>
              <w:t xml:space="preserve">on </w:t>
            </w:r>
            <w:r w:rsidRPr="008A67D7">
              <w:rPr>
                <w:rFonts w:eastAsia="Dotum"/>
                <w:szCs w:val="22"/>
              </w:rPr>
              <w:t>or explain</w:t>
            </w:r>
            <w:r w:rsidR="006B3AA5">
              <w:rPr>
                <w:rFonts w:eastAsia="Dotum"/>
                <w:szCs w:val="22"/>
              </w:rPr>
              <w:t xml:space="preserve"> it</w:t>
            </w:r>
            <w:r w:rsidRPr="008A67D7">
              <w:rPr>
                <w:rFonts w:eastAsia="Dotum"/>
                <w:szCs w:val="22"/>
              </w:rPr>
              <w:t>.</w:t>
            </w:r>
          </w:p>
        </w:tc>
      </w:tr>
      <w:tr w:rsidR="00490D9C" w:rsidRPr="008A67D7" w14:paraId="1F49D857" w14:textId="77777777" w:rsidTr="004B5610">
        <w:trPr>
          <w:trHeight w:val="20"/>
        </w:trPr>
        <w:tc>
          <w:tcPr>
            <w:tcW w:w="1985" w:type="dxa"/>
            <w:shd w:val="clear" w:color="auto" w:fill="C4F9DD" w:themeFill="accent3" w:themeFillTint="33"/>
            <w:vAlign w:val="center"/>
          </w:tcPr>
          <w:p w14:paraId="0F0AFD8B" w14:textId="77777777" w:rsidR="00490D9C" w:rsidRPr="008A67D7" w:rsidRDefault="00490D9C" w:rsidP="004B5610">
            <w:pPr>
              <w:spacing w:before="100" w:after="100" w:line="240" w:lineRule="auto"/>
              <w:rPr>
                <w:rFonts w:eastAsia="Dotum"/>
                <w:b/>
                <w:szCs w:val="22"/>
              </w:rPr>
            </w:pPr>
            <w:r>
              <w:rPr>
                <w:rFonts w:eastAsia="Dotum"/>
                <w:b/>
                <w:szCs w:val="22"/>
              </w:rPr>
              <w:t>Anomaly / a</w:t>
            </w:r>
            <w:r w:rsidRPr="008A67D7">
              <w:rPr>
                <w:rFonts w:eastAsia="Dotum"/>
                <w:b/>
                <w:szCs w:val="22"/>
              </w:rPr>
              <w:t>nomalies</w:t>
            </w:r>
          </w:p>
        </w:tc>
        <w:tc>
          <w:tcPr>
            <w:tcW w:w="7654" w:type="dxa"/>
            <w:vAlign w:val="center"/>
          </w:tcPr>
          <w:p w14:paraId="33AD6D60" w14:textId="77777777" w:rsidR="00490D9C" w:rsidRPr="008A67D7" w:rsidRDefault="00490D9C" w:rsidP="004B5610">
            <w:pPr>
              <w:spacing w:before="100" w:after="100" w:line="240" w:lineRule="auto"/>
              <w:rPr>
                <w:rFonts w:eastAsia="Dotum"/>
                <w:szCs w:val="22"/>
              </w:rPr>
            </w:pPr>
            <w:r w:rsidRPr="008A67D7">
              <w:rPr>
                <w:rFonts w:eastAsia="Dotum"/>
                <w:szCs w:val="22"/>
              </w:rPr>
              <w:t>Something which is different to what is expected.</w:t>
            </w:r>
          </w:p>
        </w:tc>
      </w:tr>
      <w:tr w:rsidR="00490D9C" w:rsidRPr="008A67D7" w14:paraId="4ED95745" w14:textId="77777777" w:rsidTr="004B5610">
        <w:trPr>
          <w:trHeight w:val="20"/>
        </w:trPr>
        <w:tc>
          <w:tcPr>
            <w:tcW w:w="1985" w:type="dxa"/>
            <w:shd w:val="clear" w:color="auto" w:fill="C4F9DD" w:themeFill="accent3" w:themeFillTint="33"/>
            <w:vAlign w:val="center"/>
          </w:tcPr>
          <w:p w14:paraId="6EFD3AA0" w14:textId="77777777" w:rsidR="00490D9C" w:rsidRPr="008A67D7" w:rsidRDefault="00490D9C" w:rsidP="004B5610">
            <w:pPr>
              <w:spacing w:before="100" w:after="100" w:line="240" w:lineRule="auto"/>
              <w:rPr>
                <w:rFonts w:eastAsia="Dotum"/>
                <w:b/>
                <w:szCs w:val="22"/>
              </w:rPr>
            </w:pPr>
            <w:r w:rsidRPr="008A67D7">
              <w:rPr>
                <w:rFonts w:eastAsia="Dotum"/>
                <w:b/>
                <w:szCs w:val="22"/>
              </w:rPr>
              <w:t>Bar chart</w:t>
            </w:r>
          </w:p>
        </w:tc>
        <w:tc>
          <w:tcPr>
            <w:tcW w:w="7654" w:type="dxa"/>
            <w:vAlign w:val="center"/>
          </w:tcPr>
          <w:p w14:paraId="03BEEEBC"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A graph which shows the data in rectangles of equal width. There should be a gap between the bars. The data is discrete data. </w:t>
            </w:r>
          </w:p>
        </w:tc>
      </w:tr>
      <w:tr w:rsidR="00490D9C" w:rsidRPr="008A67D7" w14:paraId="6796DC86" w14:textId="77777777" w:rsidTr="004B5610">
        <w:trPr>
          <w:trHeight w:val="20"/>
        </w:trPr>
        <w:tc>
          <w:tcPr>
            <w:tcW w:w="1985" w:type="dxa"/>
            <w:shd w:val="clear" w:color="auto" w:fill="C4F9DD" w:themeFill="accent3" w:themeFillTint="33"/>
            <w:vAlign w:val="center"/>
          </w:tcPr>
          <w:p w14:paraId="02F5DC05" w14:textId="77777777" w:rsidR="00490D9C" w:rsidRPr="008A67D7" w:rsidRDefault="00490D9C" w:rsidP="004B5610">
            <w:pPr>
              <w:spacing w:before="100" w:after="100" w:line="240" w:lineRule="auto"/>
              <w:rPr>
                <w:rFonts w:eastAsia="Dotum"/>
                <w:b/>
                <w:szCs w:val="22"/>
              </w:rPr>
            </w:pPr>
            <w:r w:rsidRPr="008A67D7">
              <w:rPr>
                <w:rFonts w:eastAsia="Dotum"/>
                <w:b/>
                <w:szCs w:val="22"/>
              </w:rPr>
              <w:t>Biased</w:t>
            </w:r>
          </w:p>
        </w:tc>
        <w:tc>
          <w:tcPr>
            <w:tcW w:w="7654" w:type="dxa"/>
            <w:vAlign w:val="center"/>
          </w:tcPr>
          <w:p w14:paraId="2D065926" w14:textId="2493E208" w:rsidR="00490D9C" w:rsidRPr="008A67D7" w:rsidRDefault="00490D9C" w:rsidP="004B5610">
            <w:pPr>
              <w:spacing w:before="100" w:after="100" w:line="240" w:lineRule="auto"/>
              <w:rPr>
                <w:rFonts w:eastAsia="Dotum"/>
                <w:szCs w:val="22"/>
              </w:rPr>
            </w:pPr>
            <w:r w:rsidRPr="008A67D7">
              <w:rPr>
                <w:rFonts w:eastAsia="Dotum"/>
                <w:szCs w:val="22"/>
              </w:rPr>
              <w:t>When an opinion only supports one argument. Collecting data from interviews in one part of town is likely to be biased</w:t>
            </w:r>
            <w:r w:rsidR="00297AA7">
              <w:rPr>
                <w:rFonts w:eastAsia="Dotum"/>
                <w:szCs w:val="22"/>
              </w:rPr>
              <w:t>,</w:t>
            </w:r>
            <w:r w:rsidRPr="008A67D7">
              <w:rPr>
                <w:rFonts w:eastAsia="Dotum"/>
                <w:szCs w:val="22"/>
              </w:rPr>
              <w:t xml:space="preserve"> as the opinion</w:t>
            </w:r>
            <w:r w:rsidR="006B3AA5">
              <w:rPr>
                <w:rFonts w:eastAsia="Dotum"/>
                <w:szCs w:val="22"/>
              </w:rPr>
              <w:t>s gathered</w:t>
            </w:r>
            <w:r w:rsidRPr="008A67D7">
              <w:rPr>
                <w:rFonts w:eastAsia="Dotum"/>
                <w:szCs w:val="22"/>
              </w:rPr>
              <w:t xml:space="preserve"> </w:t>
            </w:r>
            <w:r w:rsidR="006B3AA5">
              <w:rPr>
                <w:rFonts w:eastAsia="Dotum"/>
                <w:szCs w:val="22"/>
              </w:rPr>
              <w:t xml:space="preserve">might be found in </w:t>
            </w:r>
            <w:r w:rsidRPr="008A67D7">
              <w:rPr>
                <w:rFonts w:eastAsia="Dotum"/>
                <w:szCs w:val="22"/>
              </w:rPr>
              <w:t>that part of town</w:t>
            </w:r>
            <w:r w:rsidR="006B3AA5">
              <w:rPr>
                <w:rFonts w:eastAsia="Dotum"/>
                <w:szCs w:val="22"/>
              </w:rPr>
              <w:t xml:space="preserve"> only</w:t>
            </w:r>
            <w:r w:rsidRPr="008A67D7">
              <w:rPr>
                <w:rFonts w:eastAsia="Dotum"/>
                <w:szCs w:val="22"/>
              </w:rPr>
              <w:t xml:space="preserve">. </w:t>
            </w:r>
          </w:p>
        </w:tc>
      </w:tr>
      <w:tr w:rsidR="00490D9C" w:rsidRPr="008A67D7" w14:paraId="28AB481B" w14:textId="77777777" w:rsidTr="004B5610">
        <w:trPr>
          <w:trHeight w:val="20"/>
        </w:trPr>
        <w:tc>
          <w:tcPr>
            <w:tcW w:w="1985" w:type="dxa"/>
            <w:shd w:val="clear" w:color="auto" w:fill="C4F9DD" w:themeFill="accent3" w:themeFillTint="33"/>
            <w:vAlign w:val="center"/>
          </w:tcPr>
          <w:p w14:paraId="2196E9BB" w14:textId="77777777" w:rsidR="00490D9C" w:rsidRPr="008A67D7" w:rsidRDefault="00490D9C" w:rsidP="004B5610">
            <w:pPr>
              <w:spacing w:before="100" w:after="100" w:line="240" w:lineRule="auto"/>
              <w:rPr>
                <w:rFonts w:eastAsia="Dotum"/>
                <w:b/>
                <w:szCs w:val="22"/>
              </w:rPr>
            </w:pPr>
            <w:r w:rsidRPr="008A67D7">
              <w:rPr>
                <w:rFonts w:eastAsia="Dotum"/>
                <w:b/>
                <w:szCs w:val="22"/>
              </w:rPr>
              <w:t>Bivariate data</w:t>
            </w:r>
          </w:p>
        </w:tc>
        <w:tc>
          <w:tcPr>
            <w:tcW w:w="7654" w:type="dxa"/>
            <w:vAlign w:val="center"/>
          </w:tcPr>
          <w:p w14:paraId="359177BC" w14:textId="35457681" w:rsidR="00490D9C" w:rsidRPr="008A67D7" w:rsidRDefault="00490D9C" w:rsidP="004B5610">
            <w:pPr>
              <w:spacing w:before="100" w:after="100" w:line="240" w:lineRule="auto"/>
              <w:rPr>
                <w:rFonts w:eastAsia="Dotum"/>
                <w:szCs w:val="22"/>
              </w:rPr>
            </w:pPr>
            <w:r w:rsidRPr="008A67D7">
              <w:rPr>
                <w:rFonts w:eastAsia="Dotum"/>
                <w:szCs w:val="22"/>
              </w:rPr>
              <w:t>Data for two variables which are related</w:t>
            </w:r>
            <w:r>
              <w:rPr>
                <w:rFonts w:eastAsia="Dotum"/>
                <w:szCs w:val="22"/>
              </w:rPr>
              <w:t>,</w:t>
            </w:r>
            <w:r w:rsidRPr="008A67D7">
              <w:rPr>
                <w:rFonts w:eastAsia="Dotum"/>
                <w:szCs w:val="22"/>
              </w:rPr>
              <w:t xml:space="preserve"> e.g</w:t>
            </w:r>
            <w:r w:rsidR="003C455C">
              <w:rPr>
                <w:rFonts w:eastAsia="Dotum"/>
                <w:szCs w:val="22"/>
              </w:rPr>
              <w:t>.</w:t>
            </w:r>
            <w:r w:rsidRPr="008A67D7">
              <w:rPr>
                <w:rFonts w:eastAsia="Dotum"/>
                <w:szCs w:val="22"/>
              </w:rPr>
              <w:t xml:space="preserve"> river depth and river width</w:t>
            </w:r>
            <w:r>
              <w:rPr>
                <w:rFonts w:eastAsia="Dotum"/>
                <w:szCs w:val="22"/>
              </w:rPr>
              <w:t>.</w:t>
            </w:r>
          </w:p>
        </w:tc>
      </w:tr>
      <w:tr w:rsidR="00490D9C" w:rsidRPr="008A67D7" w14:paraId="72FAFC23" w14:textId="77777777" w:rsidTr="004B5610">
        <w:trPr>
          <w:trHeight w:val="20"/>
        </w:trPr>
        <w:tc>
          <w:tcPr>
            <w:tcW w:w="1985" w:type="dxa"/>
            <w:shd w:val="clear" w:color="auto" w:fill="C4F9DD" w:themeFill="accent3" w:themeFillTint="33"/>
            <w:vAlign w:val="center"/>
          </w:tcPr>
          <w:p w14:paraId="4DFA015C" w14:textId="77777777" w:rsidR="00490D9C" w:rsidRPr="008A67D7" w:rsidRDefault="00490D9C" w:rsidP="004B5610">
            <w:pPr>
              <w:spacing w:before="100" w:after="100" w:line="240" w:lineRule="auto"/>
              <w:rPr>
                <w:rFonts w:eastAsia="Dotum"/>
                <w:b/>
                <w:szCs w:val="22"/>
              </w:rPr>
            </w:pPr>
            <w:r w:rsidRPr="008A67D7">
              <w:rPr>
                <w:rFonts w:eastAsia="Dotum"/>
                <w:b/>
                <w:szCs w:val="22"/>
              </w:rPr>
              <w:t>Cartographic</w:t>
            </w:r>
          </w:p>
        </w:tc>
        <w:tc>
          <w:tcPr>
            <w:tcW w:w="7654" w:type="dxa"/>
            <w:vAlign w:val="center"/>
          </w:tcPr>
          <w:p w14:paraId="0B130031" w14:textId="77777777" w:rsidR="00490D9C" w:rsidRPr="008A67D7" w:rsidRDefault="00490D9C" w:rsidP="004B5610">
            <w:pPr>
              <w:spacing w:before="100" w:after="100" w:line="240" w:lineRule="auto"/>
              <w:rPr>
                <w:rFonts w:eastAsia="Dotum"/>
                <w:szCs w:val="22"/>
              </w:rPr>
            </w:pPr>
            <w:r w:rsidRPr="008A67D7">
              <w:rPr>
                <w:rFonts w:eastAsia="Dotum"/>
                <w:szCs w:val="22"/>
              </w:rPr>
              <w:t>Related to the practice of drawing maps.</w:t>
            </w:r>
          </w:p>
        </w:tc>
      </w:tr>
      <w:tr w:rsidR="00490D9C" w:rsidRPr="008A67D7" w14:paraId="3B31A307" w14:textId="77777777" w:rsidTr="004B5610">
        <w:trPr>
          <w:trHeight w:val="20"/>
        </w:trPr>
        <w:tc>
          <w:tcPr>
            <w:tcW w:w="1985" w:type="dxa"/>
            <w:shd w:val="clear" w:color="auto" w:fill="C4F9DD" w:themeFill="accent3" w:themeFillTint="33"/>
            <w:vAlign w:val="center"/>
          </w:tcPr>
          <w:p w14:paraId="21A7CE97" w14:textId="77777777" w:rsidR="00490D9C" w:rsidRPr="008A67D7" w:rsidRDefault="00490D9C" w:rsidP="004B5610">
            <w:pPr>
              <w:spacing w:before="100" w:after="100" w:line="240" w:lineRule="auto"/>
              <w:rPr>
                <w:rFonts w:eastAsia="Dotum"/>
                <w:b/>
                <w:szCs w:val="22"/>
              </w:rPr>
            </w:pPr>
            <w:r w:rsidRPr="008A67D7">
              <w:rPr>
                <w:rFonts w:eastAsia="Dotum"/>
                <w:b/>
                <w:szCs w:val="22"/>
              </w:rPr>
              <w:t>Central tendency</w:t>
            </w:r>
          </w:p>
        </w:tc>
        <w:tc>
          <w:tcPr>
            <w:tcW w:w="7654" w:type="dxa"/>
            <w:vAlign w:val="center"/>
          </w:tcPr>
          <w:p w14:paraId="3DAD44B5" w14:textId="58530720" w:rsidR="00490D9C" w:rsidRPr="008A67D7" w:rsidRDefault="00490D9C" w:rsidP="004B5610">
            <w:pPr>
              <w:spacing w:before="100" w:after="100" w:line="240" w:lineRule="auto"/>
              <w:rPr>
                <w:rFonts w:eastAsia="Dotum"/>
                <w:szCs w:val="22"/>
              </w:rPr>
            </w:pPr>
            <w:r w:rsidRPr="008A67D7">
              <w:rPr>
                <w:rFonts w:eastAsia="Dotum"/>
                <w:szCs w:val="22"/>
              </w:rPr>
              <w:t xml:space="preserve">The tendency for the values of a random variable to </w:t>
            </w:r>
            <w:r w:rsidR="00297AA7">
              <w:rPr>
                <w:rFonts w:eastAsia="Dotum"/>
                <w:szCs w:val="22"/>
              </w:rPr>
              <w:t>cluster</w:t>
            </w:r>
            <w:r w:rsidR="00297AA7" w:rsidRPr="008A67D7">
              <w:rPr>
                <w:rFonts w:eastAsia="Dotum"/>
                <w:szCs w:val="22"/>
              </w:rPr>
              <w:t xml:space="preserve"> </w:t>
            </w:r>
            <w:r w:rsidRPr="008A67D7">
              <w:rPr>
                <w:rFonts w:eastAsia="Dotum"/>
                <w:szCs w:val="22"/>
              </w:rPr>
              <w:t>around its mean, mode or median</w:t>
            </w:r>
            <w:r w:rsidR="00297AA7">
              <w:rPr>
                <w:rFonts w:eastAsia="Dotum"/>
                <w:szCs w:val="22"/>
              </w:rPr>
              <w:t>.</w:t>
            </w:r>
          </w:p>
        </w:tc>
      </w:tr>
      <w:tr w:rsidR="00490D9C" w:rsidRPr="008A67D7" w14:paraId="310432FB" w14:textId="77777777" w:rsidTr="004B5610">
        <w:trPr>
          <w:trHeight w:val="20"/>
        </w:trPr>
        <w:tc>
          <w:tcPr>
            <w:tcW w:w="1985" w:type="dxa"/>
            <w:shd w:val="clear" w:color="auto" w:fill="C4F9DD" w:themeFill="accent3" w:themeFillTint="33"/>
            <w:vAlign w:val="center"/>
          </w:tcPr>
          <w:p w14:paraId="7A48241F" w14:textId="77777777" w:rsidR="00490D9C" w:rsidRPr="008A67D7" w:rsidRDefault="00490D9C" w:rsidP="004B5610">
            <w:pPr>
              <w:spacing w:before="100" w:after="100" w:line="240" w:lineRule="auto"/>
              <w:rPr>
                <w:rFonts w:eastAsia="Dotum"/>
                <w:b/>
                <w:szCs w:val="22"/>
              </w:rPr>
            </w:pPr>
            <w:r w:rsidRPr="008A67D7">
              <w:rPr>
                <w:rFonts w:eastAsia="Dotum"/>
                <w:b/>
                <w:szCs w:val="22"/>
              </w:rPr>
              <w:t>Choropleth map</w:t>
            </w:r>
          </w:p>
        </w:tc>
        <w:tc>
          <w:tcPr>
            <w:tcW w:w="7654" w:type="dxa"/>
            <w:vAlign w:val="center"/>
          </w:tcPr>
          <w:p w14:paraId="3C9EBEA2" w14:textId="77777777" w:rsidR="00490D9C" w:rsidRPr="008A67D7" w:rsidRDefault="00490D9C" w:rsidP="004B5610">
            <w:pPr>
              <w:spacing w:before="100" w:after="100" w:line="240" w:lineRule="auto"/>
              <w:rPr>
                <w:rFonts w:eastAsia="Dotum"/>
                <w:szCs w:val="22"/>
              </w:rPr>
            </w:pPr>
            <w:r w:rsidRPr="008A67D7">
              <w:rPr>
                <w:rFonts w:eastAsia="Dotum"/>
                <w:szCs w:val="22"/>
              </w:rPr>
              <w:t>A map which uses differences in shading, colouring or symbols to indicate a value</w:t>
            </w:r>
            <w:r>
              <w:rPr>
                <w:rFonts w:eastAsia="Dotum"/>
                <w:szCs w:val="22"/>
              </w:rPr>
              <w:t>,</w:t>
            </w:r>
            <w:r w:rsidRPr="008A67D7">
              <w:rPr>
                <w:rFonts w:eastAsia="Dotum"/>
                <w:szCs w:val="22"/>
              </w:rPr>
              <w:t xml:space="preserve"> e.g. population density.</w:t>
            </w:r>
          </w:p>
        </w:tc>
      </w:tr>
      <w:tr w:rsidR="00490D9C" w:rsidRPr="008A67D7" w14:paraId="5642A64F" w14:textId="77777777" w:rsidTr="004B5610">
        <w:trPr>
          <w:trHeight w:val="20"/>
        </w:trPr>
        <w:tc>
          <w:tcPr>
            <w:tcW w:w="1985" w:type="dxa"/>
            <w:shd w:val="clear" w:color="auto" w:fill="C4F9DD" w:themeFill="accent3" w:themeFillTint="33"/>
            <w:vAlign w:val="center"/>
          </w:tcPr>
          <w:p w14:paraId="092490C4" w14:textId="77777777" w:rsidR="00490D9C" w:rsidRPr="008A67D7" w:rsidRDefault="00490D9C" w:rsidP="004B5610">
            <w:pPr>
              <w:spacing w:before="100" w:after="100" w:line="240" w:lineRule="auto"/>
              <w:rPr>
                <w:rFonts w:eastAsia="Dotum"/>
                <w:b/>
                <w:szCs w:val="22"/>
              </w:rPr>
            </w:pPr>
            <w:r w:rsidRPr="008A67D7">
              <w:rPr>
                <w:rFonts w:eastAsia="Dotum"/>
                <w:b/>
                <w:szCs w:val="22"/>
              </w:rPr>
              <w:t>Conclusion</w:t>
            </w:r>
          </w:p>
        </w:tc>
        <w:tc>
          <w:tcPr>
            <w:tcW w:w="7654" w:type="dxa"/>
            <w:vAlign w:val="center"/>
          </w:tcPr>
          <w:p w14:paraId="5AD270EA"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The end of a piece of fieldwork where you come to a judgment or decision. </w:t>
            </w:r>
          </w:p>
        </w:tc>
      </w:tr>
      <w:tr w:rsidR="00490D9C" w:rsidRPr="008A67D7" w14:paraId="53EAB8DC" w14:textId="77777777" w:rsidTr="004B5610">
        <w:trPr>
          <w:trHeight w:val="20"/>
        </w:trPr>
        <w:tc>
          <w:tcPr>
            <w:tcW w:w="1985" w:type="dxa"/>
            <w:shd w:val="clear" w:color="auto" w:fill="C4F9DD" w:themeFill="accent3" w:themeFillTint="33"/>
            <w:vAlign w:val="center"/>
          </w:tcPr>
          <w:p w14:paraId="55F314B7" w14:textId="77777777" w:rsidR="00490D9C" w:rsidRPr="008A67D7" w:rsidRDefault="00490D9C" w:rsidP="004B5610">
            <w:pPr>
              <w:spacing w:before="100" w:after="100" w:line="240" w:lineRule="auto"/>
              <w:rPr>
                <w:rFonts w:eastAsia="Dotum"/>
                <w:b/>
                <w:szCs w:val="22"/>
              </w:rPr>
            </w:pPr>
            <w:r>
              <w:rPr>
                <w:rFonts w:eastAsia="Dotum"/>
                <w:b/>
                <w:szCs w:val="22"/>
              </w:rPr>
              <w:t>Continuous d</w:t>
            </w:r>
            <w:r w:rsidRPr="008A67D7">
              <w:rPr>
                <w:rFonts w:eastAsia="Dotum"/>
                <w:b/>
                <w:szCs w:val="22"/>
              </w:rPr>
              <w:t>ata</w:t>
            </w:r>
          </w:p>
        </w:tc>
        <w:tc>
          <w:tcPr>
            <w:tcW w:w="7654" w:type="dxa"/>
            <w:vAlign w:val="center"/>
          </w:tcPr>
          <w:p w14:paraId="696E9F86" w14:textId="044535A3" w:rsidR="00490D9C" w:rsidRPr="008A67D7" w:rsidRDefault="00297AA7" w:rsidP="004B5610">
            <w:pPr>
              <w:spacing w:before="100" w:after="100" w:line="240" w:lineRule="auto"/>
              <w:rPr>
                <w:rFonts w:eastAsia="Dotum"/>
                <w:szCs w:val="22"/>
              </w:rPr>
            </w:pPr>
            <w:r>
              <w:rPr>
                <w:rFonts w:eastAsia="Dotum"/>
                <w:szCs w:val="22"/>
              </w:rPr>
              <w:t>D</w:t>
            </w:r>
            <w:r w:rsidR="00490D9C" w:rsidRPr="008A67D7">
              <w:rPr>
                <w:rFonts w:eastAsia="Dotum"/>
                <w:szCs w:val="22"/>
              </w:rPr>
              <w:t>ata that can be measured on a continuum or scale</w:t>
            </w:r>
            <w:r w:rsidR="00490D9C">
              <w:rPr>
                <w:rFonts w:eastAsia="Dotum"/>
                <w:szCs w:val="22"/>
              </w:rPr>
              <w:t>,</w:t>
            </w:r>
            <w:r w:rsidR="00490D9C" w:rsidRPr="008A67D7">
              <w:rPr>
                <w:rFonts w:eastAsia="Dotum"/>
                <w:szCs w:val="22"/>
              </w:rPr>
              <w:t xml:space="preserve"> e.g. something that happens over time. </w:t>
            </w:r>
          </w:p>
        </w:tc>
      </w:tr>
      <w:tr w:rsidR="00490D9C" w:rsidRPr="008A67D7" w14:paraId="7AD1FFDA" w14:textId="77777777" w:rsidTr="004B5610">
        <w:trPr>
          <w:trHeight w:val="20"/>
        </w:trPr>
        <w:tc>
          <w:tcPr>
            <w:tcW w:w="1985" w:type="dxa"/>
            <w:shd w:val="clear" w:color="auto" w:fill="C4F9DD" w:themeFill="accent3" w:themeFillTint="33"/>
            <w:vAlign w:val="center"/>
          </w:tcPr>
          <w:p w14:paraId="24484F25" w14:textId="77777777" w:rsidR="00490D9C" w:rsidRPr="008A67D7" w:rsidRDefault="00490D9C" w:rsidP="004B5610">
            <w:pPr>
              <w:spacing w:before="100" w:after="100" w:line="240" w:lineRule="auto"/>
              <w:rPr>
                <w:rFonts w:eastAsia="Dotum"/>
                <w:b/>
                <w:szCs w:val="22"/>
              </w:rPr>
            </w:pPr>
            <w:r w:rsidRPr="008A67D7">
              <w:rPr>
                <w:rFonts w:eastAsia="Dotum"/>
                <w:b/>
                <w:szCs w:val="22"/>
              </w:rPr>
              <w:t>Contour</w:t>
            </w:r>
          </w:p>
        </w:tc>
        <w:tc>
          <w:tcPr>
            <w:tcW w:w="7654" w:type="dxa"/>
            <w:vAlign w:val="center"/>
          </w:tcPr>
          <w:p w14:paraId="05111151" w14:textId="79B2FFC3" w:rsidR="00490D9C" w:rsidRPr="008A67D7" w:rsidRDefault="00490D9C" w:rsidP="004B5610">
            <w:pPr>
              <w:spacing w:before="100" w:after="100" w:line="240" w:lineRule="auto"/>
              <w:rPr>
                <w:rFonts w:eastAsia="Dotum"/>
                <w:szCs w:val="22"/>
              </w:rPr>
            </w:pPr>
            <w:r>
              <w:rPr>
                <w:rFonts w:eastAsia="Dotum"/>
                <w:szCs w:val="22"/>
              </w:rPr>
              <w:t>Contour lines join</w:t>
            </w:r>
            <w:r w:rsidRPr="008A67D7">
              <w:rPr>
                <w:rFonts w:eastAsia="Dotum"/>
                <w:szCs w:val="22"/>
              </w:rPr>
              <w:t xml:space="preserve"> points of equal elevation (height) on a map. On an OS map they are orange</w:t>
            </w:r>
            <w:r>
              <w:rPr>
                <w:rFonts w:eastAsia="Dotum"/>
                <w:szCs w:val="22"/>
              </w:rPr>
              <w:t>/brown</w:t>
            </w:r>
            <w:r w:rsidR="00297AA7">
              <w:rPr>
                <w:rFonts w:eastAsia="Dotum"/>
                <w:szCs w:val="22"/>
              </w:rPr>
              <w:t>.</w:t>
            </w:r>
            <w:r w:rsidRPr="008A67D7">
              <w:rPr>
                <w:rFonts w:eastAsia="Dotum"/>
                <w:szCs w:val="22"/>
              </w:rPr>
              <w:t xml:space="preserve"> </w:t>
            </w:r>
          </w:p>
        </w:tc>
      </w:tr>
      <w:tr w:rsidR="00490D9C" w:rsidRPr="008A67D7" w14:paraId="289FDC2A" w14:textId="77777777" w:rsidTr="004B5610">
        <w:trPr>
          <w:trHeight w:val="20"/>
        </w:trPr>
        <w:tc>
          <w:tcPr>
            <w:tcW w:w="1985" w:type="dxa"/>
            <w:shd w:val="clear" w:color="auto" w:fill="C4F9DD" w:themeFill="accent3" w:themeFillTint="33"/>
            <w:vAlign w:val="center"/>
          </w:tcPr>
          <w:p w14:paraId="65514D92" w14:textId="77777777" w:rsidR="00490D9C" w:rsidRPr="008A67D7" w:rsidRDefault="00490D9C" w:rsidP="004B5610">
            <w:pPr>
              <w:spacing w:before="100" w:after="100" w:line="240" w:lineRule="auto"/>
              <w:rPr>
                <w:rFonts w:eastAsia="Dotum"/>
                <w:b/>
                <w:szCs w:val="22"/>
              </w:rPr>
            </w:pPr>
            <w:r w:rsidRPr="008A67D7">
              <w:rPr>
                <w:rFonts w:eastAsia="Dotum"/>
                <w:b/>
                <w:szCs w:val="22"/>
              </w:rPr>
              <w:t>Control group</w:t>
            </w:r>
          </w:p>
        </w:tc>
        <w:tc>
          <w:tcPr>
            <w:tcW w:w="7654" w:type="dxa"/>
            <w:vAlign w:val="center"/>
          </w:tcPr>
          <w:p w14:paraId="7B19D225"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The set of data that your results could be compared to. </w:t>
            </w:r>
          </w:p>
        </w:tc>
      </w:tr>
      <w:tr w:rsidR="00490D9C" w:rsidRPr="008A67D7" w14:paraId="4EB0653F" w14:textId="77777777" w:rsidTr="004B5610">
        <w:trPr>
          <w:trHeight w:val="20"/>
        </w:trPr>
        <w:tc>
          <w:tcPr>
            <w:tcW w:w="1985" w:type="dxa"/>
            <w:shd w:val="clear" w:color="auto" w:fill="C4F9DD" w:themeFill="accent3" w:themeFillTint="33"/>
            <w:vAlign w:val="center"/>
          </w:tcPr>
          <w:p w14:paraId="17CE0184" w14:textId="77777777" w:rsidR="00490D9C" w:rsidRPr="008A67D7" w:rsidRDefault="00490D9C" w:rsidP="004B5610">
            <w:pPr>
              <w:spacing w:before="100" w:after="100" w:line="240" w:lineRule="auto"/>
              <w:rPr>
                <w:rFonts w:eastAsia="Dotum"/>
                <w:b/>
                <w:szCs w:val="22"/>
              </w:rPr>
            </w:pPr>
            <w:r w:rsidRPr="008A67D7">
              <w:rPr>
                <w:rFonts w:eastAsia="Dotum"/>
                <w:b/>
                <w:szCs w:val="22"/>
              </w:rPr>
              <w:t>Correlation</w:t>
            </w:r>
          </w:p>
        </w:tc>
        <w:tc>
          <w:tcPr>
            <w:tcW w:w="7654" w:type="dxa"/>
            <w:vAlign w:val="center"/>
          </w:tcPr>
          <w:p w14:paraId="551CD8A7"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The relationship or connection between data. Data which has a strong relationship has a strong correlation. On a graph this data would be in a straight line and close together. </w:t>
            </w:r>
          </w:p>
        </w:tc>
      </w:tr>
      <w:tr w:rsidR="00490D9C" w:rsidRPr="008A67D7" w14:paraId="6097C89C" w14:textId="77777777" w:rsidTr="004B5610">
        <w:trPr>
          <w:trHeight w:val="20"/>
        </w:trPr>
        <w:tc>
          <w:tcPr>
            <w:tcW w:w="1985" w:type="dxa"/>
            <w:shd w:val="clear" w:color="auto" w:fill="C4F9DD" w:themeFill="accent3" w:themeFillTint="33"/>
            <w:vAlign w:val="center"/>
          </w:tcPr>
          <w:p w14:paraId="6028EEE9" w14:textId="77777777" w:rsidR="00490D9C" w:rsidRPr="008A67D7" w:rsidRDefault="00490D9C" w:rsidP="004B5610">
            <w:pPr>
              <w:spacing w:before="100" w:after="100" w:line="240" w:lineRule="auto"/>
              <w:rPr>
                <w:rFonts w:eastAsia="Dotum"/>
                <w:b/>
                <w:szCs w:val="22"/>
              </w:rPr>
            </w:pPr>
            <w:r w:rsidRPr="008A67D7">
              <w:rPr>
                <w:rFonts w:eastAsia="Dotum"/>
                <w:b/>
                <w:szCs w:val="22"/>
              </w:rPr>
              <w:t>Cumulative frequency</w:t>
            </w:r>
          </w:p>
        </w:tc>
        <w:tc>
          <w:tcPr>
            <w:tcW w:w="7654" w:type="dxa"/>
            <w:vAlign w:val="center"/>
          </w:tcPr>
          <w:p w14:paraId="1D62565C" w14:textId="77777777" w:rsidR="00490D9C" w:rsidRPr="008A67D7" w:rsidRDefault="00490D9C" w:rsidP="004B5610">
            <w:pPr>
              <w:spacing w:before="100" w:after="100" w:line="240" w:lineRule="auto"/>
              <w:rPr>
                <w:rFonts w:eastAsia="Dotum"/>
                <w:szCs w:val="22"/>
              </w:rPr>
            </w:pPr>
            <w:r w:rsidRPr="008A67D7">
              <w:rPr>
                <w:rFonts w:eastAsia="Dotum"/>
                <w:szCs w:val="22"/>
              </w:rPr>
              <w:t>The running total of frequencies.</w:t>
            </w:r>
          </w:p>
        </w:tc>
      </w:tr>
      <w:tr w:rsidR="00490D9C" w:rsidRPr="008A67D7" w14:paraId="7246E732" w14:textId="77777777" w:rsidTr="004B5610">
        <w:trPr>
          <w:trHeight w:val="20"/>
        </w:trPr>
        <w:tc>
          <w:tcPr>
            <w:tcW w:w="1985" w:type="dxa"/>
            <w:shd w:val="clear" w:color="auto" w:fill="C4F9DD" w:themeFill="accent3" w:themeFillTint="33"/>
            <w:vAlign w:val="center"/>
          </w:tcPr>
          <w:p w14:paraId="39F7E390" w14:textId="77777777" w:rsidR="00490D9C" w:rsidRPr="008A67D7" w:rsidRDefault="00490D9C" w:rsidP="004B5610">
            <w:pPr>
              <w:spacing w:before="100" w:after="100" w:line="240" w:lineRule="auto"/>
              <w:rPr>
                <w:rFonts w:eastAsia="Dotum"/>
                <w:b/>
                <w:szCs w:val="22"/>
              </w:rPr>
            </w:pPr>
            <w:r>
              <w:rPr>
                <w:rFonts w:eastAsia="Dotum"/>
                <w:b/>
                <w:szCs w:val="22"/>
              </w:rPr>
              <w:t>Cross s</w:t>
            </w:r>
            <w:r w:rsidRPr="008A67D7">
              <w:rPr>
                <w:rFonts w:eastAsia="Dotum"/>
                <w:b/>
                <w:szCs w:val="22"/>
              </w:rPr>
              <w:t>ection</w:t>
            </w:r>
          </w:p>
        </w:tc>
        <w:tc>
          <w:tcPr>
            <w:tcW w:w="7654" w:type="dxa"/>
            <w:vAlign w:val="center"/>
          </w:tcPr>
          <w:p w14:paraId="75E1CB73" w14:textId="630AC3EA" w:rsidR="00490D9C" w:rsidRPr="008A67D7" w:rsidRDefault="00490D9C" w:rsidP="004B5610">
            <w:pPr>
              <w:spacing w:before="100" w:after="100" w:line="240" w:lineRule="auto"/>
              <w:rPr>
                <w:rFonts w:eastAsia="Dotum"/>
                <w:szCs w:val="22"/>
              </w:rPr>
            </w:pPr>
            <w:r w:rsidRPr="008A67D7">
              <w:rPr>
                <w:rFonts w:eastAsia="Dotum"/>
                <w:szCs w:val="22"/>
              </w:rPr>
              <w:t>Showing the shape of a</w:t>
            </w:r>
            <w:r>
              <w:rPr>
                <w:rFonts w:eastAsia="Dotum"/>
                <w:szCs w:val="22"/>
              </w:rPr>
              <w:t xml:space="preserve"> feature viewed from the side </w:t>
            </w:r>
            <w:r w:rsidRPr="008A67D7">
              <w:rPr>
                <w:rFonts w:eastAsia="Dotum"/>
                <w:szCs w:val="22"/>
              </w:rPr>
              <w:t>as if it was cut through with a knife</w:t>
            </w:r>
            <w:r w:rsidR="00297AA7">
              <w:rPr>
                <w:rFonts w:eastAsia="Dotum"/>
                <w:szCs w:val="22"/>
              </w:rPr>
              <w:t xml:space="preserve">, to show things like </w:t>
            </w:r>
            <w:r w:rsidRPr="008A67D7">
              <w:rPr>
                <w:rFonts w:eastAsia="Dotum"/>
                <w:szCs w:val="22"/>
              </w:rPr>
              <w:t>contours or the changing depth along a river.</w:t>
            </w:r>
          </w:p>
        </w:tc>
      </w:tr>
      <w:tr w:rsidR="00490D9C" w:rsidRPr="008A67D7" w14:paraId="2E1BCEBC" w14:textId="77777777" w:rsidTr="004B5610">
        <w:trPr>
          <w:trHeight w:val="20"/>
        </w:trPr>
        <w:tc>
          <w:tcPr>
            <w:tcW w:w="1985" w:type="dxa"/>
            <w:shd w:val="clear" w:color="auto" w:fill="C4F9DD" w:themeFill="accent3" w:themeFillTint="33"/>
            <w:vAlign w:val="center"/>
          </w:tcPr>
          <w:p w14:paraId="25206313" w14:textId="77777777" w:rsidR="00490D9C" w:rsidRPr="008A67D7" w:rsidRDefault="00490D9C" w:rsidP="004B5610">
            <w:pPr>
              <w:spacing w:before="100" w:after="100" w:line="240" w:lineRule="auto"/>
              <w:rPr>
                <w:rFonts w:eastAsia="Dotum"/>
                <w:b/>
                <w:szCs w:val="22"/>
              </w:rPr>
            </w:pPr>
            <w:r w:rsidRPr="008A67D7">
              <w:rPr>
                <w:rFonts w:eastAsia="Dotum"/>
                <w:b/>
                <w:szCs w:val="22"/>
              </w:rPr>
              <w:t>Depth</w:t>
            </w:r>
          </w:p>
        </w:tc>
        <w:tc>
          <w:tcPr>
            <w:tcW w:w="7654" w:type="dxa"/>
            <w:vAlign w:val="center"/>
          </w:tcPr>
          <w:p w14:paraId="668597C2" w14:textId="09D82351" w:rsidR="00490D9C" w:rsidRPr="008A67D7" w:rsidRDefault="00490D9C" w:rsidP="004B5610">
            <w:pPr>
              <w:spacing w:before="100" w:after="100" w:line="240" w:lineRule="auto"/>
              <w:rPr>
                <w:rFonts w:eastAsia="Dotum"/>
                <w:szCs w:val="22"/>
              </w:rPr>
            </w:pPr>
            <w:r w:rsidRPr="008A67D7">
              <w:rPr>
                <w:rFonts w:eastAsia="Dotum"/>
                <w:szCs w:val="22"/>
              </w:rPr>
              <w:t>How deep something is</w:t>
            </w:r>
            <w:r>
              <w:rPr>
                <w:rFonts w:eastAsia="Dotum"/>
                <w:szCs w:val="22"/>
              </w:rPr>
              <w:t>,</w:t>
            </w:r>
            <w:r w:rsidRPr="008A67D7">
              <w:rPr>
                <w:rFonts w:eastAsia="Dotum"/>
                <w:szCs w:val="22"/>
              </w:rPr>
              <w:t xml:space="preserve"> e.g. a river</w:t>
            </w:r>
            <w:r w:rsidR="00297AA7">
              <w:rPr>
                <w:rFonts w:eastAsia="Dotum"/>
                <w:szCs w:val="22"/>
              </w:rPr>
              <w:t>.</w:t>
            </w:r>
          </w:p>
        </w:tc>
      </w:tr>
    </w:tbl>
    <w:p w14:paraId="5E24B583" w14:textId="77777777" w:rsidR="004B5610" w:rsidRDefault="004B5610">
      <w:pPr>
        <w:rPr>
          <w:sz w:val="4"/>
          <w:szCs w:val="4"/>
        </w:rPr>
        <w:sectPr w:rsidR="004B5610" w:rsidSect="00E87645">
          <w:pgSz w:w="11906" w:h="16838"/>
          <w:pgMar w:top="709" w:right="1134" w:bottom="709" w:left="1134" w:header="708" w:footer="708" w:gutter="0"/>
          <w:cols w:space="708"/>
          <w:docGrid w:linePitch="381"/>
        </w:sectPr>
      </w:pPr>
    </w:p>
    <w:p w14:paraId="743BFC83" w14:textId="3C532E51" w:rsidR="004B5610" w:rsidRPr="004B5610" w:rsidRDefault="004B5610">
      <w:pPr>
        <w:rPr>
          <w:sz w:val="4"/>
          <w:szCs w:val="4"/>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4A0" w:firstRow="1" w:lastRow="0" w:firstColumn="1" w:lastColumn="0" w:noHBand="0" w:noVBand="1"/>
      </w:tblPr>
      <w:tblGrid>
        <w:gridCol w:w="1985"/>
        <w:gridCol w:w="7654"/>
      </w:tblGrid>
      <w:tr w:rsidR="00490D9C" w:rsidRPr="008A67D7" w14:paraId="4AB56C41" w14:textId="77777777" w:rsidTr="004B5610">
        <w:trPr>
          <w:trHeight w:val="20"/>
        </w:trPr>
        <w:tc>
          <w:tcPr>
            <w:tcW w:w="1985" w:type="dxa"/>
            <w:shd w:val="clear" w:color="auto" w:fill="C4F9DD" w:themeFill="accent3" w:themeFillTint="33"/>
            <w:vAlign w:val="center"/>
          </w:tcPr>
          <w:p w14:paraId="7BD6D34B" w14:textId="38AF067E" w:rsidR="00490D9C" w:rsidRPr="008A67D7" w:rsidRDefault="00490D9C" w:rsidP="004B5610">
            <w:pPr>
              <w:spacing w:before="100" w:after="100" w:line="240" w:lineRule="auto"/>
              <w:rPr>
                <w:rFonts w:eastAsia="Dotum"/>
                <w:b/>
                <w:szCs w:val="22"/>
              </w:rPr>
            </w:pPr>
            <w:r w:rsidRPr="008A67D7">
              <w:rPr>
                <w:rFonts w:eastAsia="Dotum"/>
                <w:b/>
                <w:szCs w:val="22"/>
              </w:rPr>
              <w:t>Desire lin</w:t>
            </w:r>
            <w:r w:rsidR="005C64CC">
              <w:rPr>
                <w:rFonts w:eastAsia="Dotum"/>
                <w:b/>
                <w:szCs w:val="22"/>
              </w:rPr>
              <w:t>e</w:t>
            </w:r>
          </w:p>
        </w:tc>
        <w:tc>
          <w:tcPr>
            <w:tcW w:w="7654" w:type="dxa"/>
            <w:vAlign w:val="center"/>
          </w:tcPr>
          <w:p w14:paraId="7B74CBA5" w14:textId="77777777" w:rsidR="00490D9C" w:rsidRPr="008A67D7" w:rsidRDefault="00490D9C" w:rsidP="004B5610">
            <w:pPr>
              <w:spacing w:before="100" w:after="100" w:line="240" w:lineRule="auto"/>
              <w:rPr>
                <w:rFonts w:eastAsia="Dotum"/>
                <w:szCs w:val="22"/>
              </w:rPr>
            </w:pPr>
            <w:r w:rsidRPr="008A67D7">
              <w:rPr>
                <w:rFonts w:eastAsia="Dotum"/>
                <w:szCs w:val="22"/>
              </w:rPr>
              <w:t>A line drawn to show the direction of movement. It is drawn from the starting point to the destination</w:t>
            </w:r>
            <w:r>
              <w:rPr>
                <w:rFonts w:eastAsia="Dotum"/>
                <w:szCs w:val="22"/>
              </w:rPr>
              <w:t>,</w:t>
            </w:r>
            <w:r w:rsidRPr="008A67D7">
              <w:rPr>
                <w:rFonts w:eastAsia="Dotum"/>
                <w:szCs w:val="22"/>
              </w:rPr>
              <w:t xml:space="preserve"> e.g. traffic flow from the east of town to the town centre. </w:t>
            </w:r>
          </w:p>
        </w:tc>
      </w:tr>
      <w:tr w:rsidR="00490D9C" w:rsidRPr="008A67D7" w14:paraId="5EDD0856" w14:textId="77777777" w:rsidTr="004B5610">
        <w:trPr>
          <w:trHeight w:val="20"/>
        </w:trPr>
        <w:tc>
          <w:tcPr>
            <w:tcW w:w="1985" w:type="dxa"/>
            <w:shd w:val="clear" w:color="auto" w:fill="C4F9DD" w:themeFill="accent3" w:themeFillTint="33"/>
            <w:vAlign w:val="center"/>
          </w:tcPr>
          <w:p w14:paraId="2D06E86F" w14:textId="77777777" w:rsidR="00490D9C" w:rsidRPr="008A67D7" w:rsidRDefault="00490D9C" w:rsidP="004B5610">
            <w:pPr>
              <w:spacing w:before="100" w:after="100" w:line="240" w:lineRule="auto"/>
              <w:rPr>
                <w:rFonts w:eastAsia="Dotum"/>
                <w:b/>
                <w:szCs w:val="22"/>
              </w:rPr>
            </w:pPr>
            <w:r w:rsidRPr="008A67D7">
              <w:rPr>
                <w:rFonts w:eastAsia="Dotum"/>
                <w:b/>
                <w:szCs w:val="22"/>
              </w:rPr>
              <w:t>Discrete data</w:t>
            </w:r>
          </w:p>
        </w:tc>
        <w:tc>
          <w:tcPr>
            <w:tcW w:w="7654" w:type="dxa"/>
            <w:vAlign w:val="center"/>
          </w:tcPr>
          <w:p w14:paraId="7D0FB699" w14:textId="2D98DE3A" w:rsidR="00490D9C" w:rsidRPr="008A67D7" w:rsidRDefault="00490D9C" w:rsidP="004B5610">
            <w:pPr>
              <w:spacing w:before="100" w:after="100" w:line="240" w:lineRule="auto"/>
              <w:rPr>
                <w:rFonts w:eastAsia="Dotum"/>
                <w:szCs w:val="22"/>
              </w:rPr>
            </w:pPr>
            <w:r w:rsidRPr="008A67D7">
              <w:rPr>
                <w:rFonts w:eastAsia="Dotum"/>
                <w:szCs w:val="22"/>
              </w:rPr>
              <w:t>This is data that is counted</w:t>
            </w:r>
            <w:r w:rsidR="00297AA7">
              <w:rPr>
                <w:rFonts w:eastAsia="Dotum"/>
                <w:szCs w:val="22"/>
              </w:rPr>
              <w:t xml:space="preserve"> and whose </w:t>
            </w:r>
            <w:r w:rsidRPr="008A67D7">
              <w:rPr>
                <w:rFonts w:eastAsia="Dotum"/>
                <w:szCs w:val="22"/>
              </w:rPr>
              <w:t>values cannot be subdivided</w:t>
            </w:r>
            <w:r>
              <w:rPr>
                <w:rFonts w:eastAsia="Dotum"/>
                <w:szCs w:val="22"/>
              </w:rPr>
              <w:t>,</w:t>
            </w:r>
            <w:r w:rsidRPr="008A67D7">
              <w:rPr>
                <w:rFonts w:eastAsia="Dotum"/>
                <w:szCs w:val="22"/>
              </w:rPr>
              <w:t xml:space="preserve"> e.g. the number of students in a class, the number of different types of transport</w:t>
            </w:r>
            <w:r w:rsidR="00297AA7">
              <w:rPr>
                <w:rFonts w:eastAsia="Dotum"/>
                <w:szCs w:val="22"/>
              </w:rPr>
              <w:t>.</w:t>
            </w:r>
          </w:p>
        </w:tc>
      </w:tr>
      <w:tr w:rsidR="00490D9C" w:rsidRPr="008A67D7" w14:paraId="5AEE7F17" w14:textId="77777777" w:rsidTr="004B5610">
        <w:trPr>
          <w:trHeight w:val="20"/>
        </w:trPr>
        <w:tc>
          <w:tcPr>
            <w:tcW w:w="1985" w:type="dxa"/>
            <w:shd w:val="clear" w:color="auto" w:fill="C4F9DD" w:themeFill="accent3" w:themeFillTint="33"/>
            <w:vAlign w:val="center"/>
          </w:tcPr>
          <w:p w14:paraId="6095B5B7" w14:textId="77777777" w:rsidR="00490D9C" w:rsidRPr="008A67D7" w:rsidRDefault="00490D9C" w:rsidP="004B5610">
            <w:pPr>
              <w:spacing w:before="100" w:after="100" w:line="240" w:lineRule="auto"/>
              <w:rPr>
                <w:rFonts w:eastAsia="Dotum"/>
                <w:b/>
                <w:szCs w:val="22"/>
              </w:rPr>
            </w:pPr>
            <w:r w:rsidRPr="008A67D7">
              <w:rPr>
                <w:rFonts w:eastAsia="Dotum"/>
                <w:b/>
                <w:szCs w:val="22"/>
              </w:rPr>
              <w:t>Dispersion graph</w:t>
            </w:r>
          </w:p>
        </w:tc>
        <w:tc>
          <w:tcPr>
            <w:tcW w:w="7654" w:type="dxa"/>
            <w:vAlign w:val="center"/>
          </w:tcPr>
          <w:p w14:paraId="6A690B97"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A graph to display the main pattern in the distribution of data. </w:t>
            </w:r>
          </w:p>
        </w:tc>
      </w:tr>
      <w:tr w:rsidR="00490D9C" w:rsidRPr="008A67D7" w14:paraId="7F153AAC" w14:textId="77777777" w:rsidTr="004B5610">
        <w:trPr>
          <w:trHeight w:val="20"/>
        </w:trPr>
        <w:tc>
          <w:tcPr>
            <w:tcW w:w="1985" w:type="dxa"/>
            <w:shd w:val="clear" w:color="auto" w:fill="C4F9DD" w:themeFill="accent3" w:themeFillTint="33"/>
            <w:vAlign w:val="center"/>
          </w:tcPr>
          <w:p w14:paraId="0A8E6A07" w14:textId="77777777" w:rsidR="00490D9C" w:rsidRPr="008A67D7" w:rsidRDefault="00490D9C" w:rsidP="004B5610">
            <w:pPr>
              <w:spacing w:before="100" w:after="100" w:line="240" w:lineRule="auto"/>
              <w:rPr>
                <w:rFonts w:eastAsia="Dotum"/>
                <w:b/>
                <w:szCs w:val="22"/>
              </w:rPr>
            </w:pPr>
            <w:r w:rsidRPr="008A67D7">
              <w:rPr>
                <w:rFonts w:eastAsia="Dotum"/>
                <w:b/>
                <w:szCs w:val="22"/>
              </w:rPr>
              <w:t>Distribution</w:t>
            </w:r>
          </w:p>
        </w:tc>
        <w:tc>
          <w:tcPr>
            <w:tcW w:w="7654" w:type="dxa"/>
            <w:vAlign w:val="center"/>
          </w:tcPr>
          <w:p w14:paraId="14864BC3"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The way something is spread over an area. </w:t>
            </w:r>
          </w:p>
        </w:tc>
      </w:tr>
      <w:tr w:rsidR="00490D9C" w:rsidRPr="008A67D7" w14:paraId="7F5075B1" w14:textId="77777777" w:rsidTr="004B5610">
        <w:trPr>
          <w:trHeight w:val="20"/>
        </w:trPr>
        <w:tc>
          <w:tcPr>
            <w:tcW w:w="1985" w:type="dxa"/>
            <w:shd w:val="clear" w:color="auto" w:fill="C4F9DD" w:themeFill="accent3" w:themeFillTint="33"/>
            <w:vAlign w:val="center"/>
          </w:tcPr>
          <w:p w14:paraId="6C78D995" w14:textId="77777777" w:rsidR="00490D9C" w:rsidRPr="008A67D7" w:rsidRDefault="00490D9C" w:rsidP="004B5610">
            <w:pPr>
              <w:spacing w:before="100" w:after="100" w:line="240" w:lineRule="auto"/>
              <w:rPr>
                <w:rFonts w:eastAsia="Dotum"/>
                <w:b/>
                <w:szCs w:val="22"/>
              </w:rPr>
            </w:pPr>
            <w:r w:rsidRPr="008A67D7">
              <w:rPr>
                <w:rFonts w:eastAsia="Dotum"/>
                <w:b/>
                <w:szCs w:val="22"/>
              </w:rPr>
              <w:t>Dot map</w:t>
            </w:r>
          </w:p>
        </w:tc>
        <w:tc>
          <w:tcPr>
            <w:tcW w:w="7654" w:type="dxa"/>
            <w:vAlign w:val="center"/>
          </w:tcPr>
          <w:p w14:paraId="73402821" w14:textId="14EBD895" w:rsidR="00490D9C" w:rsidRPr="008A67D7" w:rsidRDefault="00490D9C" w:rsidP="004B5610">
            <w:pPr>
              <w:spacing w:before="100" w:after="100" w:line="240" w:lineRule="auto"/>
              <w:rPr>
                <w:rFonts w:eastAsia="Dotum"/>
                <w:szCs w:val="22"/>
              </w:rPr>
            </w:pPr>
            <w:r w:rsidRPr="008A67D7">
              <w:rPr>
                <w:rFonts w:eastAsia="Dotum"/>
                <w:szCs w:val="22"/>
              </w:rPr>
              <w:t>A map that uses a dot symbol to show data</w:t>
            </w:r>
            <w:r>
              <w:rPr>
                <w:rFonts w:eastAsia="Dotum"/>
                <w:szCs w:val="22"/>
              </w:rPr>
              <w:t>,</w:t>
            </w:r>
            <w:r w:rsidRPr="008A67D7">
              <w:rPr>
                <w:rFonts w:eastAsia="Dotum"/>
                <w:szCs w:val="22"/>
              </w:rPr>
              <w:t xml:space="preserve"> e.g. housing distribution</w:t>
            </w:r>
            <w:r w:rsidR="00297AA7">
              <w:rPr>
                <w:rFonts w:eastAsia="Dotum"/>
                <w:szCs w:val="22"/>
              </w:rPr>
              <w:t>.</w:t>
            </w:r>
          </w:p>
        </w:tc>
      </w:tr>
      <w:tr w:rsidR="00490D9C" w:rsidRPr="008A67D7" w14:paraId="5CFF6427" w14:textId="77777777" w:rsidTr="004B5610">
        <w:trPr>
          <w:trHeight w:val="20"/>
        </w:trPr>
        <w:tc>
          <w:tcPr>
            <w:tcW w:w="1985" w:type="dxa"/>
            <w:shd w:val="clear" w:color="auto" w:fill="C4F9DD" w:themeFill="accent3" w:themeFillTint="33"/>
            <w:vAlign w:val="center"/>
          </w:tcPr>
          <w:p w14:paraId="4CC0034F" w14:textId="77777777" w:rsidR="00490D9C" w:rsidRPr="008A67D7" w:rsidRDefault="00490D9C" w:rsidP="004B5610">
            <w:pPr>
              <w:spacing w:before="100" w:after="100" w:line="240" w:lineRule="auto"/>
              <w:rPr>
                <w:rFonts w:eastAsia="Dotum"/>
                <w:b/>
                <w:szCs w:val="22"/>
              </w:rPr>
            </w:pPr>
            <w:r w:rsidRPr="008A67D7">
              <w:rPr>
                <w:rFonts w:eastAsia="Dotum"/>
                <w:b/>
                <w:szCs w:val="22"/>
              </w:rPr>
              <w:t>Extrapolate</w:t>
            </w:r>
          </w:p>
        </w:tc>
        <w:tc>
          <w:tcPr>
            <w:tcW w:w="7654" w:type="dxa"/>
            <w:vAlign w:val="center"/>
          </w:tcPr>
          <w:p w14:paraId="7D4BB8D9" w14:textId="5C92115D" w:rsidR="00490D9C" w:rsidRPr="008A67D7" w:rsidRDefault="00490D9C" w:rsidP="004B5610">
            <w:pPr>
              <w:spacing w:before="100" w:after="100" w:line="240" w:lineRule="auto"/>
              <w:rPr>
                <w:rFonts w:eastAsia="Dotum"/>
                <w:szCs w:val="22"/>
              </w:rPr>
            </w:pPr>
            <w:r w:rsidRPr="008A67D7">
              <w:rPr>
                <w:rFonts w:eastAsia="Dotum"/>
                <w:szCs w:val="22"/>
              </w:rPr>
              <w:t xml:space="preserve">When the value is found outside of the </w:t>
            </w:r>
            <w:r w:rsidR="00297AA7" w:rsidRPr="008A67D7">
              <w:rPr>
                <w:rFonts w:eastAsia="Dotum"/>
                <w:szCs w:val="22"/>
              </w:rPr>
              <w:t xml:space="preserve">data </w:t>
            </w:r>
            <w:r w:rsidRPr="008A67D7">
              <w:rPr>
                <w:rFonts w:eastAsia="Dotum"/>
                <w:szCs w:val="22"/>
              </w:rPr>
              <w:t xml:space="preserve">set. This can be found by extending a set of data. </w:t>
            </w:r>
          </w:p>
        </w:tc>
      </w:tr>
      <w:tr w:rsidR="00490D9C" w:rsidRPr="008A67D7" w14:paraId="5822ABD2" w14:textId="77777777" w:rsidTr="004B5610">
        <w:trPr>
          <w:trHeight w:val="20"/>
        </w:trPr>
        <w:tc>
          <w:tcPr>
            <w:tcW w:w="1985" w:type="dxa"/>
            <w:shd w:val="clear" w:color="auto" w:fill="C4F9DD" w:themeFill="accent3" w:themeFillTint="33"/>
            <w:vAlign w:val="center"/>
          </w:tcPr>
          <w:p w14:paraId="4CB207CE" w14:textId="77777777" w:rsidR="00490D9C" w:rsidRPr="008A67D7" w:rsidRDefault="00490D9C" w:rsidP="004B5610">
            <w:pPr>
              <w:spacing w:before="100" w:after="100" w:line="240" w:lineRule="auto"/>
              <w:rPr>
                <w:rFonts w:eastAsia="Dotum"/>
                <w:b/>
                <w:szCs w:val="22"/>
              </w:rPr>
            </w:pPr>
            <w:r w:rsidRPr="008A67D7">
              <w:rPr>
                <w:rFonts w:eastAsia="Dotum"/>
                <w:b/>
                <w:szCs w:val="22"/>
              </w:rPr>
              <w:t>Flow lines</w:t>
            </w:r>
          </w:p>
        </w:tc>
        <w:tc>
          <w:tcPr>
            <w:tcW w:w="7654" w:type="dxa"/>
            <w:vAlign w:val="center"/>
          </w:tcPr>
          <w:p w14:paraId="64E2494B" w14:textId="77777777" w:rsidR="00490D9C" w:rsidRPr="008A67D7" w:rsidRDefault="00490D9C" w:rsidP="004B5610">
            <w:pPr>
              <w:spacing w:before="100" w:after="100" w:line="240" w:lineRule="auto"/>
              <w:rPr>
                <w:rFonts w:eastAsia="Dotum"/>
                <w:szCs w:val="22"/>
              </w:rPr>
            </w:pPr>
            <w:r w:rsidRPr="008A67D7">
              <w:rPr>
                <w:rFonts w:eastAsia="Dotum"/>
                <w:szCs w:val="22"/>
              </w:rPr>
              <w:t xml:space="preserve">These show the movement between places. The thickness of the arrow indicates the amount of movement. </w:t>
            </w:r>
          </w:p>
        </w:tc>
      </w:tr>
      <w:tr w:rsidR="00490D9C" w:rsidRPr="008A67D7" w14:paraId="7B87429C" w14:textId="77777777" w:rsidTr="004B5610">
        <w:trPr>
          <w:trHeight w:val="20"/>
        </w:trPr>
        <w:tc>
          <w:tcPr>
            <w:tcW w:w="1985" w:type="dxa"/>
            <w:shd w:val="clear" w:color="auto" w:fill="C4F9DD" w:themeFill="accent3" w:themeFillTint="33"/>
            <w:vAlign w:val="center"/>
          </w:tcPr>
          <w:p w14:paraId="45266E81" w14:textId="77777777" w:rsidR="00490D9C" w:rsidRPr="008A67D7" w:rsidRDefault="00490D9C" w:rsidP="004B5610">
            <w:pPr>
              <w:spacing w:before="100" w:after="100" w:line="240" w:lineRule="auto"/>
              <w:rPr>
                <w:rFonts w:eastAsia="Dotum"/>
                <w:b/>
                <w:szCs w:val="22"/>
              </w:rPr>
            </w:pPr>
            <w:r w:rsidRPr="008A67D7">
              <w:rPr>
                <w:rFonts w:eastAsia="Dotum"/>
                <w:b/>
                <w:szCs w:val="22"/>
              </w:rPr>
              <w:t>Fluvial landscape</w:t>
            </w:r>
          </w:p>
        </w:tc>
        <w:tc>
          <w:tcPr>
            <w:tcW w:w="7654" w:type="dxa"/>
            <w:vAlign w:val="center"/>
          </w:tcPr>
          <w:p w14:paraId="6E6A352F" w14:textId="23C3D4D9" w:rsidR="00490D9C" w:rsidRPr="008A67D7" w:rsidRDefault="00490D9C" w:rsidP="004B5610">
            <w:pPr>
              <w:spacing w:before="100" w:after="100" w:line="240" w:lineRule="auto"/>
              <w:rPr>
                <w:rFonts w:eastAsia="Dotum"/>
                <w:szCs w:val="22"/>
              </w:rPr>
            </w:pPr>
            <w:r w:rsidRPr="008A67D7">
              <w:rPr>
                <w:rFonts w:eastAsia="Dotum"/>
                <w:szCs w:val="22"/>
              </w:rPr>
              <w:t>Environments that surround</w:t>
            </w:r>
            <w:r w:rsidR="00297AA7">
              <w:rPr>
                <w:rFonts w:eastAsia="Dotum"/>
                <w:szCs w:val="22"/>
              </w:rPr>
              <w:t xml:space="preserve">, </w:t>
            </w:r>
            <w:r w:rsidRPr="008A67D7">
              <w:rPr>
                <w:rFonts w:eastAsia="Dotum"/>
                <w:szCs w:val="22"/>
              </w:rPr>
              <w:t>or have been created by</w:t>
            </w:r>
            <w:r w:rsidR="00297AA7">
              <w:rPr>
                <w:rFonts w:eastAsia="Dotum"/>
                <w:szCs w:val="22"/>
              </w:rPr>
              <w:t>,</w:t>
            </w:r>
            <w:r w:rsidRPr="008A67D7">
              <w:rPr>
                <w:rFonts w:eastAsia="Dotum"/>
                <w:szCs w:val="22"/>
              </w:rPr>
              <w:t xml:space="preserve"> rivers.</w:t>
            </w:r>
          </w:p>
        </w:tc>
      </w:tr>
      <w:tr w:rsidR="00350CFC" w:rsidRPr="008A67D7" w14:paraId="09EFBE7D" w14:textId="77777777" w:rsidTr="004B5610">
        <w:trPr>
          <w:trHeight w:val="20"/>
        </w:trPr>
        <w:tc>
          <w:tcPr>
            <w:tcW w:w="1985" w:type="dxa"/>
            <w:shd w:val="clear" w:color="auto" w:fill="C4F9DD" w:themeFill="accent3" w:themeFillTint="33"/>
            <w:vAlign w:val="center"/>
          </w:tcPr>
          <w:p w14:paraId="59097A7B" w14:textId="77777777" w:rsidR="00350CFC" w:rsidRPr="008A67D7" w:rsidRDefault="00350CFC" w:rsidP="004B5610">
            <w:pPr>
              <w:spacing w:before="100" w:after="100" w:line="240" w:lineRule="auto"/>
              <w:rPr>
                <w:rFonts w:eastAsia="Dotum"/>
                <w:b/>
                <w:szCs w:val="22"/>
              </w:rPr>
            </w:pPr>
            <w:r w:rsidRPr="008A67D7">
              <w:rPr>
                <w:rFonts w:eastAsia="Dotum"/>
                <w:b/>
                <w:szCs w:val="22"/>
              </w:rPr>
              <w:t>Frequency</w:t>
            </w:r>
          </w:p>
        </w:tc>
        <w:tc>
          <w:tcPr>
            <w:tcW w:w="7654" w:type="dxa"/>
            <w:vAlign w:val="center"/>
          </w:tcPr>
          <w:p w14:paraId="5BACA982" w14:textId="77777777" w:rsidR="00350CFC" w:rsidRPr="008A67D7" w:rsidRDefault="00350CFC" w:rsidP="004B5610">
            <w:pPr>
              <w:spacing w:before="100" w:after="100" w:line="240" w:lineRule="auto"/>
              <w:rPr>
                <w:rFonts w:eastAsia="Dotum"/>
                <w:szCs w:val="22"/>
              </w:rPr>
            </w:pPr>
            <w:r w:rsidRPr="008A67D7">
              <w:rPr>
                <w:rFonts w:eastAsia="Dotum"/>
                <w:szCs w:val="22"/>
              </w:rPr>
              <w:t>The rate at which something occurs over a period of time.</w:t>
            </w:r>
          </w:p>
        </w:tc>
      </w:tr>
      <w:tr w:rsidR="00350CFC" w:rsidRPr="008A67D7" w14:paraId="3BD2A1E5" w14:textId="77777777" w:rsidTr="004B5610">
        <w:trPr>
          <w:trHeight w:val="20"/>
        </w:trPr>
        <w:tc>
          <w:tcPr>
            <w:tcW w:w="1985" w:type="dxa"/>
            <w:shd w:val="clear" w:color="auto" w:fill="C4F9DD" w:themeFill="accent3" w:themeFillTint="33"/>
            <w:vAlign w:val="center"/>
          </w:tcPr>
          <w:p w14:paraId="4D6B8838" w14:textId="77777777" w:rsidR="00350CFC" w:rsidRPr="008A67D7" w:rsidRDefault="00350CFC" w:rsidP="004B5610">
            <w:pPr>
              <w:spacing w:before="100" w:after="100" w:line="240" w:lineRule="auto"/>
              <w:rPr>
                <w:rFonts w:eastAsia="Dotum"/>
                <w:b/>
                <w:szCs w:val="22"/>
              </w:rPr>
            </w:pPr>
            <w:r w:rsidRPr="008A67D7">
              <w:rPr>
                <w:rFonts w:eastAsia="Dotum"/>
                <w:b/>
                <w:szCs w:val="22"/>
              </w:rPr>
              <w:t>Glacial landscape</w:t>
            </w:r>
          </w:p>
        </w:tc>
        <w:tc>
          <w:tcPr>
            <w:tcW w:w="7654" w:type="dxa"/>
            <w:vAlign w:val="center"/>
          </w:tcPr>
          <w:p w14:paraId="315598C6" w14:textId="77777777" w:rsidR="00350CFC" w:rsidRPr="008A67D7" w:rsidRDefault="00350CFC" w:rsidP="004B5610">
            <w:pPr>
              <w:spacing w:before="100" w:after="100" w:line="240" w:lineRule="auto"/>
              <w:rPr>
                <w:rFonts w:eastAsia="Dotum"/>
                <w:szCs w:val="22"/>
              </w:rPr>
            </w:pPr>
            <w:r w:rsidRPr="008A67D7">
              <w:rPr>
                <w:rFonts w:eastAsia="Dotum"/>
                <w:szCs w:val="22"/>
              </w:rPr>
              <w:t>Environments that have been created by the movement of ice.</w:t>
            </w:r>
          </w:p>
        </w:tc>
      </w:tr>
      <w:tr w:rsidR="00350CFC" w:rsidRPr="008A67D7" w14:paraId="00074D06" w14:textId="77777777" w:rsidTr="004B5610">
        <w:trPr>
          <w:trHeight w:val="20"/>
        </w:trPr>
        <w:tc>
          <w:tcPr>
            <w:tcW w:w="1985" w:type="dxa"/>
            <w:shd w:val="clear" w:color="auto" w:fill="C4F9DD" w:themeFill="accent3" w:themeFillTint="33"/>
            <w:vAlign w:val="center"/>
          </w:tcPr>
          <w:p w14:paraId="1A99B05A" w14:textId="77777777" w:rsidR="00350CFC" w:rsidRPr="008A67D7" w:rsidRDefault="00350CFC" w:rsidP="004B5610">
            <w:pPr>
              <w:spacing w:before="100" w:after="100" w:line="240" w:lineRule="auto"/>
              <w:rPr>
                <w:rFonts w:eastAsia="Dotum"/>
                <w:b/>
                <w:szCs w:val="22"/>
              </w:rPr>
            </w:pPr>
            <w:r w:rsidRPr="008A67D7">
              <w:rPr>
                <w:rFonts w:eastAsia="Dotum"/>
                <w:b/>
                <w:szCs w:val="22"/>
              </w:rPr>
              <w:t>Gradient</w:t>
            </w:r>
          </w:p>
        </w:tc>
        <w:tc>
          <w:tcPr>
            <w:tcW w:w="7654" w:type="dxa"/>
            <w:vAlign w:val="center"/>
          </w:tcPr>
          <w:p w14:paraId="150F1E3A" w14:textId="77777777" w:rsidR="00350CFC" w:rsidRPr="008A67D7" w:rsidRDefault="00350CFC" w:rsidP="004B5610">
            <w:pPr>
              <w:spacing w:before="100" w:after="100" w:line="240" w:lineRule="auto"/>
              <w:rPr>
                <w:rFonts w:eastAsia="Dotum"/>
                <w:szCs w:val="22"/>
              </w:rPr>
            </w:pPr>
            <w:r>
              <w:rPr>
                <w:rFonts w:eastAsia="Dotum"/>
                <w:szCs w:val="22"/>
              </w:rPr>
              <w:t>The steepness of a slope. T</w:t>
            </w:r>
            <w:r w:rsidRPr="008A67D7">
              <w:rPr>
                <w:rFonts w:eastAsia="Dotum"/>
                <w:szCs w:val="22"/>
              </w:rPr>
              <w:t>his can be an incline or a decline.</w:t>
            </w:r>
          </w:p>
        </w:tc>
      </w:tr>
      <w:tr w:rsidR="00350CFC" w:rsidRPr="008A67D7" w14:paraId="76C974A9" w14:textId="77777777" w:rsidTr="004B5610">
        <w:trPr>
          <w:trHeight w:val="20"/>
        </w:trPr>
        <w:tc>
          <w:tcPr>
            <w:tcW w:w="1985" w:type="dxa"/>
            <w:shd w:val="clear" w:color="auto" w:fill="C4F9DD" w:themeFill="accent3" w:themeFillTint="33"/>
            <w:vAlign w:val="center"/>
          </w:tcPr>
          <w:p w14:paraId="33228A44" w14:textId="77777777" w:rsidR="00350CFC" w:rsidRPr="008A67D7" w:rsidRDefault="00350CFC" w:rsidP="004B5610">
            <w:pPr>
              <w:spacing w:before="100" w:after="100" w:line="240" w:lineRule="auto"/>
              <w:rPr>
                <w:rFonts w:eastAsia="Dotum"/>
                <w:b/>
                <w:szCs w:val="22"/>
              </w:rPr>
            </w:pPr>
            <w:r w:rsidRPr="008A67D7">
              <w:rPr>
                <w:rFonts w:eastAsia="Dotum"/>
                <w:b/>
                <w:szCs w:val="22"/>
              </w:rPr>
              <w:t>Grid reference</w:t>
            </w:r>
          </w:p>
        </w:tc>
        <w:tc>
          <w:tcPr>
            <w:tcW w:w="7654" w:type="dxa"/>
            <w:vAlign w:val="center"/>
          </w:tcPr>
          <w:p w14:paraId="4F1F1730" w14:textId="77777777" w:rsidR="00350CFC" w:rsidRPr="008A67D7" w:rsidRDefault="00350CFC" w:rsidP="004B5610">
            <w:pPr>
              <w:spacing w:before="100" w:after="100" w:line="240" w:lineRule="auto"/>
              <w:rPr>
                <w:rFonts w:eastAsia="Dotum"/>
                <w:szCs w:val="22"/>
              </w:rPr>
            </w:pPr>
            <w:r w:rsidRPr="008A67D7">
              <w:rPr>
                <w:rFonts w:eastAsia="Dotum"/>
                <w:szCs w:val="22"/>
              </w:rPr>
              <w:t>A particular point of a map found by using the eastings and northings that are along the bottom and the side of the map.</w:t>
            </w:r>
          </w:p>
        </w:tc>
      </w:tr>
      <w:tr w:rsidR="00350CFC" w:rsidRPr="008A67D7" w14:paraId="19CA99A9" w14:textId="77777777" w:rsidTr="004B5610">
        <w:trPr>
          <w:trHeight w:val="20"/>
        </w:trPr>
        <w:tc>
          <w:tcPr>
            <w:tcW w:w="1985" w:type="dxa"/>
            <w:shd w:val="clear" w:color="auto" w:fill="C4F9DD" w:themeFill="accent3" w:themeFillTint="33"/>
            <w:vAlign w:val="center"/>
          </w:tcPr>
          <w:p w14:paraId="298D6AA3" w14:textId="77777777" w:rsidR="00350CFC" w:rsidRPr="008A67D7" w:rsidRDefault="00350CFC" w:rsidP="004B5610">
            <w:pPr>
              <w:spacing w:before="100" w:after="100" w:line="240" w:lineRule="auto"/>
              <w:rPr>
                <w:rFonts w:eastAsia="Dotum"/>
                <w:b/>
                <w:szCs w:val="22"/>
              </w:rPr>
            </w:pPr>
            <w:r w:rsidRPr="008A67D7">
              <w:rPr>
                <w:rFonts w:eastAsia="Dotum"/>
                <w:b/>
                <w:szCs w:val="22"/>
              </w:rPr>
              <w:t>Ground photograph</w:t>
            </w:r>
          </w:p>
        </w:tc>
        <w:tc>
          <w:tcPr>
            <w:tcW w:w="7654" w:type="dxa"/>
            <w:vAlign w:val="center"/>
          </w:tcPr>
          <w:p w14:paraId="3140B0C7" w14:textId="77777777" w:rsidR="00350CFC" w:rsidRPr="008A67D7" w:rsidRDefault="00350CFC" w:rsidP="004B5610">
            <w:pPr>
              <w:spacing w:before="100" w:after="100" w:line="240" w:lineRule="auto"/>
              <w:rPr>
                <w:rFonts w:eastAsia="Dotum"/>
                <w:szCs w:val="22"/>
              </w:rPr>
            </w:pPr>
            <w:r w:rsidRPr="008A67D7">
              <w:rPr>
                <w:rFonts w:eastAsia="Dotum"/>
                <w:szCs w:val="22"/>
              </w:rPr>
              <w:t>A photograph taken at ground level.</w:t>
            </w:r>
          </w:p>
        </w:tc>
      </w:tr>
      <w:tr w:rsidR="00350CFC" w:rsidRPr="008A67D7" w14:paraId="7C4C8192" w14:textId="77777777" w:rsidTr="004B5610">
        <w:trPr>
          <w:trHeight w:val="20"/>
        </w:trPr>
        <w:tc>
          <w:tcPr>
            <w:tcW w:w="1985" w:type="dxa"/>
            <w:shd w:val="clear" w:color="auto" w:fill="C4F9DD" w:themeFill="accent3" w:themeFillTint="33"/>
            <w:vAlign w:val="center"/>
          </w:tcPr>
          <w:p w14:paraId="0C75BA4B" w14:textId="77777777" w:rsidR="00350CFC" w:rsidRPr="008A67D7" w:rsidRDefault="00350CFC" w:rsidP="004B5610">
            <w:pPr>
              <w:spacing w:before="100" w:after="100" w:line="240" w:lineRule="auto"/>
              <w:rPr>
                <w:rFonts w:eastAsia="Dotum"/>
                <w:b/>
                <w:szCs w:val="22"/>
              </w:rPr>
            </w:pPr>
            <w:r w:rsidRPr="008A67D7">
              <w:rPr>
                <w:rFonts w:eastAsia="Dotum"/>
                <w:b/>
                <w:szCs w:val="22"/>
              </w:rPr>
              <w:t>Histogram</w:t>
            </w:r>
          </w:p>
        </w:tc>
        <w:tc>
          <w:tcPr>
            <w:tcW w:w="7654" w:type="dxa"/>
            <w:vAlign w:val="center"/>
          </w:tcPr>
          <w:p w14:paraId="1B78972E" w14:textId="0879CD94" w:rsidR="00350CFC" w:rsidRPr="008A67D7" w:rsidRDefault="00350CFC" w:rsidP="004B5610">
            <w:pPr>
              <w:spacing w:before="100" w:after="100" w:line="240" w:lineRule="auto"/>
              <w:rPr>
                <w:rFonts w:eastAsia="Dotum"/>
                <w:szCs w:val="22"/>
              </w:rPr>
            </w:pPr>
            <w:r w:rsidRPr="008A67D7">
              <w:rPr>
                <w:rFonts w:eastAsia="Dotum"/>
                <w:szCs w:val="22"/>
              </w:rPr>
              <w:t>A diagram consist</w:t>
            </w:r>
            <w:r w:rsidR="00297AA7">
              <w:rPr>
                <w:rFonts w:eastAsia="Dotum"/>
                <w:szCs w:val="22"/>
              </w:rPr>
              <w:t>ing</w:t>
            </w:r>
            <w:r w:rsidRPr="008A67D7">
              <w:rPr>
                <w:rFonts w:eastAsia="Dotum"/>
                <w:szCs w:val="22"/>
              </w:rPr>
              <w:t xml:space="preserve"> of rectangles whose area</w:t>
            </w:r>
            <w:r>
              <w:rPr>
                <w:rFonts w:eastAsia="Dotum"/>
                <w:szCs w:val="22"/>
              </w:rPr>
              <w:t>s</w:t>
            </w:r>
            <w:r w:rsidRPr="008A67D7">
              <w:rPr>
                <w:rFonts w:eastAsia="Dotum"/>
                <w:szCs w:val="22"/>
              </w:rPr>
              <w:t xml:space="preserve"> are proportional to the frequency of the variable. The bars are drawn touching and they portray continuous data</w:t>
            </w:r>
            <w:r>
              <w:rPr>
                <w:rFonts w:eastAsia="Dotum"/>
                <w:szCs w:val="22"/>
              </w:rPr>
              <w:t>,</w:t>
            </w:r>
            <w:r w:rsidRPr="008A67D7">
              <w:rPr>
                <w:rFonts w:eastAsia="Dotum"/>
                <w:szCs w:val="22"/>
              </w:rPr>
              <w:t xml:space="preserve"> e.g. a pedes</w:t>
            </w:r>
            <w:r>
              <w:rPr>
                <w:rFonts w:eastAsia="Dotum"/>
                <w:szCs w:val="22"/>
              </w:rPr>
              <w:t>trian count over the course of two</w:t>
            </w:r>
            <w:r w:rsidRPr="008A67D7">
              <w:rPr>
                <w:rFonts w:eastAsia="Dotum"/>
                <w:szCs w:val="22"/>
              </w:rPr>
              <w:t xml:space="preserve"> hours. </w:t>
            </w:r>
          </w:p>
        </w:tc>
      </w:tr>
      <w:tr w:rsidR="00350CFC" w:rsidRPr="008A67D7" w14:paraId="277AE236" w14:textId="77777777" w:rsidTr="004B5610">
        <w:trPr>
          <w:trHeight w:val="20"/>
        </w:trPr>
        <w:tc>
          <w:tcPr>
            <w:tcW w:w="1985" w:type="dxa"/>
            <w:shd w:val="clear" w:color="auto" w:fill="C4F9DD" w:themeFill="accent3" w:themeFillTint="33"/>
            <w:vAlign w:val="center"/>
          </w:tcPr>
          <w:p w14:paraId="1E13B148" w14:textId="77777777" w:rsidR="00350CFC" w:rsidRPr="008A67D7" w:rsidRDefault="00350CFC" w:rsidP="004B5610">
            <w:pPr>
              <w:spacing w:before="100" w:after="100" w:line="240" w:lineRule="auto"/>
              <w:rPr>
                <w:rFonts w:eastAsia="Dotum"/>
                <w:b/>
                <w:szCs w:val="22"/>
              </w:rPr>
            </w:pPr>
            <w:r w:rsidRPr="008A67D7">
              <w:rPr>
                <w:rFonts w:eastAsia="Dotum"/>
                <w:b/>
                <w:szCs w:val="22"/>
              </w:rPr>
              <w:t>Human landscape</w:t>
            </w:r>
          </w:p>
        </w:tc>
        <w:tc>
          <w:tcPr>
            <w:tcW w:w="7654" w:type="dxa"/>
            <w:vAlign w:val="center"/>
          </w:tcPr>
          <w:p w14:paraId="7484D8B7" w14:textId="77777777" w:rsidR="00350CFC" w:rsidRPr="008A67D7" w:rsidRDefault="00350CFC" w:rsidP="004B5610">
            <w:pPr>
              <w:spacing w:before="100" w:after="100" w:line="240" w:lineRule="auto"/>
              <w:rPr>
                <w:rFonts w:eastAsia="Dotum"/>
                <w:szCs w:val="22"/>
              </w:rPr>
            </w:pPr>
            <w:r w:rsidRPr="008A67D7">
              <w:rPr>
                <w:rFonts w:eastAsia="Dotum"/>
                <w:szCs w:val="22"/>
              </w:rPr>
              <w:t>A landscape which has been modified by human activities</w:t>
            </w:r>
            <w:r>
              <w:rPr>
                <w:rFonts w:eastAsia="Dotum"/>
                <w:szCs w:val="22"/>
              </w:rPr>
              <w:t>,</w:t>
            </w:r>
            <w:r w:rsidRPr="008A67D7">
              <w:rPr>
                <w:rFonts w:eastAsia="Dotum"/>
                <w:szCs w:val="22"/>
              </w:rPr>
              <w:t xml:space="preserve"> e.g. a settlement</w:t>
            </w:r>
            <w:r>
              <w:rPr>
                <w:rFonts w:eastAsia="Dotum"/>
                <w:szCs w:val="22"/>
              </w:rPr>
              <w:t>.</w:t>
            </w:r>
          </w:p>
        </w:tc>
      </w:tr>
      <w:tr w:rsidR="00350CFC" w:rsidRPr="008A67D7" w14:paraId="3E2FE81C" w14:textId="77777777" w:rsidTr="004B5610">
        <w:trPr>
          <w:trHeight w:val="20"/>
        </w:trPr>
        <w:tc>
          <w:tcPr>
            <w:tcW w:w="1985" w:type="dxa"/>
            <w:shd w:val="clear" w:color="auto" w:fill="C4F9DD" w:themeFill="accent3" w:themeFillTint="33"/>
            <w:vAlign w:val="center"/>
          </w:tcPr>
          <w:p w14:paraId="304503AA" w14:textId="77777777" w:rsidR="00350CFC" w:rsidRPr="008A67D7" w:rsidRDefault="00350CFC" w:rsidP="004B5610">
            <w:pPr>
              <w:spacing w:before="100" w:after="100" w:line="240" w:lineRule="auto"/>
              <w:rPr>
                <w:rFonts w:eastAsia="Dotum"/>
                <w:b/>
                <w:szCs w:val="22"/>
              </w:rPr>
            </w:pPr>
            <w:r w:rsidRPr="008A67D7">
              <w:rPr>
                <w:rFonts w:eastAsia="Dotum"/>
                <w:b/>
                <w:szCs w:val="22"/>
              </w:rPr>
              <w:t>Hypothesis</w:t>
            </w:r>
            <w:r>
              <w:rPr>
                <w:rFonts w:eastAsia="Dotum"/>
                <w:b/>
                <w:szCs w:val="22"/>
              </w:rPr>
              <w:t xml:space="preserve"> </w:t>
            </w:r>
            <w:r w:rsidRPr="008A67D7">
              <w:rPr>
                <w:rFonts w:eastAsia="Dotum"/>
                <w:b/>
                <w:szCs w:val="22"/>
              </w:rPr>
              <w:t>/</w:t>
            </w:r>
            <w:r>
              <w:rPr>
                <w:rFonts w:eastAsia="Dotum"/>
                <w:b/>
                <w:szCs w:val="22"/>
              </w:rPr>
              <w:t xml:space="preserve"> h</w:t>
            </w:r>
            <w:r w:rsidRPr="008A67D7">
              <w:rPr>
                <w:rFonts w:eastAsia="Dotum"/>
                <w:b/>
                <w:szCs w:val="22"/>
              </w:rPr>
              <w:t>ypotheses</w:t>
            </w:r>
          </w:p>
        </w:tc>
        <w:tc>
          <w:tcPr>
            <w:tcW w:w="7654" w:type="dxa"/>
            <w:vAlign w:val="center"/>
          </w:tcPr>
          <w:p w14:paraId="62AA66A0" w14:textId="64EC5049" w:rsidR="00350CFC" w:rsidRPr="008A67D7" w:rsidRDefault="00350CFC" w:rsidP="004B5610">
            <w:pPr>
              <w:spacing w:before="100" w:after="100" w:line="240" w:lineRule="auto"/>
              <w:rPr>
                <w:rFonts w:eastAsia="Dotum"/>
                <w:szCs w:val="22"/>
              </w:rPr>
            </w:pPr>
            <w:r w:rsidRPr="008A67D7">
              <w:rPr>
                <w:rFonts w:eastAsia="Dotum"/>
                <w:szCs w:val="22"/>
              </w:rPr>
              <w:t>An educated prediction which can be tested. These are statements, not questions</w:t>
            </w:r>
            <w:r>
              <w:rPr>
                <w:rFonts w:eastAsia="Dotum"/>
                <w:szCs w:val="22"/>
              </w:rPr>
              <w:t>,</w:t>
            </w:r>
            <w:r w:rsidRPr="008A67D7">
              <w:rPr>
                <w:rFonts w:eastAsia="Dotum"/>
                <w:szCs w:val="22"/>
              </w:rPr>
              <w:t xml:space="preserve"> e.g. </w:t>
            </w:r>
            <w:r w:rsidR="00297AA7">
              <w:rPr>
                <w:rFonts w:eastAsia="Dotum"/>
                <w:szCs w:val="22"/>
              </w:rPr>
              <w:t>‘</w:t>
            </w:r>
            <w:r w:rsidRPr="008A67D7">
              <w:rPr>
                <w:rFonts w:eastAsia="Dotum"/>
                <w:szCs w:val="22"/>
              </w:rPr>
              <w:t>The width of a river will increase from source to mouth</w:t>
            </w:r>
            <w:r w:rsidR="00297AA7">
              <w:rPr>
                <w:rFonts w:eastAsia="Dotum"/>
                <w:szCs w:val="22"/>
              </w:rPr>
              <w:t>’</w:t>
            </w:r>
            <w:r w:rsidRPr="008A67D7">
              <w:rPr>
                <w:rFonts w:eastAsia="Dotum"/>
                <w:szCs w:val="22"/>
              </w:rPr>
              <w:t xml:space="preserve">. They should be statements which can be investigated. </w:t>
            </w:r>
          </w:p>
        </w:tc>
      </w:tr>
      <w:tr w:rsidR="00350CFC" w:rsidRPr="008A67D7" w14:paraId="56AC4E0D" w14:textId="77777777" w:rsidTr="004B5610">
        <w:trPr>
          <w:trHeight w:val="20"/>
        </w:trPr>
        <w:tc>
          <w:tcPr>
            <w:tcW w:w="1985" w:type="dxa"/>
            <w:shd w:val="clear" w:color="auto" w:fill="C4F9DD" w:themeFill="accent3" w:themeFillTint="33"/>
            <w:vAlign w:val="center"/>
          </w:tcPr>
          <w:p w14:paraId="4EE847CC" w14:textId="77777777" w:rsidR="00350CFC" w:rsidRPr="008A67D7" w:rsidRDefault="00350CFC" w:rsidP="004B5610">
            <w:pPr>
              <w:spacing w:before="100" w:after="100" w:line="240" w:lineRule="auto"/>
              <w:rPr>
                <w:rFonts w:eastAsia="Dotum"/>
                <w:b/>
                <w:szCs w:val="22"/>
              </w:rPr>
            </w:pPr>
            <w:r w:rsidRPr="008A67D7">
              <w:rPr>
                <w:rFonts w:eastAsia="Dotum"/>
                <w:b/>
                <w:szCs w:val="22"/>
              </w:rPr>
              <w:t>Inference</w:t>
            </w:r>
          </w:p>
        </w:tc>
        <w:tc>
          <w:tcPr>
            <w:tcW w:w="7654" w:type="dxa"/>
            <w:vAlign w:val="center"/>
          </w:tcPr>
          <w:p w14:paraId="40173DD8" w14:textId="63BEB6E4" w:rsidR="00350CFC" w:rsidRPr="008A67D7" w:rsidRDefault="00350CFC" w:rsidP="004B5610">
            <w:pPr>
              <w:spacing w:before="100" w:after="100" w:line="240" w:lineRule="auto"/>
              <w:rPr>
                <w:rFonts w:eastAsia="Dotum"/>
                <w:szCs w:val="22"/>
              </w:rPr>
            </w:pPr>
            <w:r>
              <w:rPr>
                <w:rFonts w:eastAsia="Dotum"/>
                <w:szCs w:val="22"/>
              </w:rPr>
              <w:t>An idea or conclusion that i</w:t>
            </w:r>
            <w:r w:rsidRPr="008A67D7">
              <w:rPr>
                <w:rFonts w:eastAsia="Dotum"/>
                <w:szCs w:val="22"/>
              </w:rPr>
              <w:t xml:space="preserve">s drawn from evidence or reasoning. You can make an inference </w:t>
            </w:r>
            <w:r>
              <w:rPr>
                <w:rFonts w:eastAsia="Dotum"/>
                <w:szCs w:val="22"/>
              </w:rPr>
              <w:t xml:space="preserve">about a place you have not visited </w:t>
            </w:r>
            <w:r w:rsidR="00297AA7">
              <w:rPr>
                <w:rFonts w:eastAsia="Dotum"/>
                <w:szCs w:val="22"/>
              </w:rPr>
              <w:t xml:space="preserve">by </w:t>
            </w:r>
            <w:r>
              <w:rPr>
                <w:rFonts w:eastAsia="Dotum"/>
                <w:szCs w:val="22"/>
              </w:rPr>
              <w:t>using</w:t>
            </w:r>
            <w:r w:rsidRPr="008A67D7">
              <w:rPr>
                <w:rFonts w:eastAsia="Dotum"/>
                <w:szCs w:val="22"/>
              </w:rPr>
              <w:t xml:space="preserve"> </w:t>
            </w:r>
            <w:r w:rsidR="00297AA7">
              <w:rPr>
                <w:rFonts w:eastAsia="Dotum"/>
                <w:szCs w:val="22"/>
              </w:rPr>
              <w:t xml:space="preserve">existing </w:t>
            </w:r>
            <w:r w:rsidRPr="008A67D7">
              <w:rPr>
                <w:rFonts w:eastAsia="Dotum"/>
                <w:szCs w:val="22"/>
              </w:rPr>
              <w:t xml:space="preserve">data to </w:t>
            </w:r>
            <w:r w:rsidR="00297AA7">
              <w:rPr>
                <w:rFonts w:eastAsia="Dotum"/>
                <w:szCs w:val="22"/>
              </w:rPr>
              <w:t>reach</w:t>
            </w:r>
            <w:r w:rsidRPr="008A67D7">
              <w:rPr>
                <w:rFonts w:eastAsia="Dotum"/>
                <w:szCs w:val="22"/>
              </w:rPr>
              <w:t xml:space="preserve"> a conclu</w:t>
            </w:r>
            <w:r>
              <w:rPr>
                <w:rFonts w:eastAsia="Dotum"/>
                <w:szCs w:val="22"/>
              </w:rPr>
              <w:t>sion,</w:t>
            </w:r>
            <w:r w:rsidRPr="008A67D7">
              <w:rPr>
                <w:rFonts w:eastAsia="Dotum"/>
                <w:szCs w:val="22"/>
              </w:rPr>
              <w:t xml:space="preserve"> e.g. </w:t>
            </w:r>
            <w:r w:rsidR="00297AA7">
              <w:rPr>
                <w:rFonts w:eastAsia="Dotum"/>
                <w:szCs w:val="22"/>
              </w:rPr>
              <w:t xml:space="preserve">that </w:t>
            </w:r>
            <w:r w:rsidRPr="008A67D7">
              <w:rPr>
                <w:rFonts w:eastAsia="Dotum"/>
                <w:szCs w:val="22"/>
              </w:rPr>
              <w:t xml:space="preserve">the </w:t>
            </w:r>
            <w:r>
              <w:rPr>
                <w:rFonts w:eastAsia="Dotum"/>
                <w:szCs w:val="22"/>
              </w:rPr>
              <w:t>mouth of a river is very wide</w:t>
            </w:r>
            <w:r w:rsidR="00297AA7">
              <w:rPr>
                <w:rFonts w:eastAsia="Dotum"/>
                <w:szCs w:val="22"/>
              </w:rPr>
              <w:t>,</w:t>
            </w:r>
            <w:r>
              <w:rPr>
                <w:rFonts w:eastAsia="Dotum"/>
                <w:szCs w:val="22"/>
              </w:rPr>
              <w:t xml:space="preserve"> </w:t>
            </w:r>
            <w:r w:rsidRPr="008A67D7">
              <w:rPr>
                <w:rFonts w:eastAsia="Dotum"/>
                <w:szCs w:val="22"/>
              </w:rPr>
              <w:t xml:space="preserve">even though you might not visit the mouth. </w:t>
            </w:r>
          </w:p>
        </w:tc>
      </w:tr>
      <w:tr w:rsidR="00350CFC" w:rsidRPr="008A67D7" w14:paraId="4C115608" w14:textId="77777777" w:rsidTr="004B5610">
        <w:trPr>
          <w:trHeight w:val="20"/>
        </w:trPr>
        <w:tc>
          <w:tcPr>
            <w:tcW w:w="1985" w:type="dxa"/>
            <w:shd w:val="clear" w:color="auto" w:fill="C4F9DD" w:themeFill="accent3" w:themeFillTint="33"/>
            <w:vAlign w:val="center"/>
          </w:tcPr>
          <w:p w14:paraId="2B3B269C" w14:textId="77777777" w:rsidR="00350CFC" w:rsidRPr="008A67D7" w:rsidRDefault="00350CFC" w:rsidP="004B5610">
            <w:pPr>
              <w:spacing w:before="100" w:after="100" w:line="240" w:lineRule="auto"/>
              <w:rPr>
                <w:rFonts w:eastAsia="Dotum"/>
                <w:b/>
                <w:szCs w:val="22"/>
              </w:rPr>
            </w:pPr>
            <w:r w:rsidRPr="008A67D7">
              <w:rPr>
                <w:rFonts w:eastAsia="Dotum"/>
                <w:b/>
                <w:szCs w:val="22"/>
              </w:rPr>
              <w:t>Interpolate</w:t>
            </w:r>
          </w:p>
        </w:tc>
        <w:tc>
          <w:tcPr>
            <w:tcW w:w="7654" w:type="dxa"/>
            <w:vAlign w:val="center"/>
          </w:tcPr>
          <w:p w14:paraId="1744F901" w14:textId="5592BC92" w:rsidR="00350CFC" w:rsidRPr="008A67D7" w:rsidRDefault="00350CFC" w:rsidP="004B5610">
            <w:pPr>
              <w:spacing w:before="100" w:after="100" w:line="240" w:lineRule="auto"/>
              <w:rPr>
                <w:rFonts w:eastAsia="Dotum"/>
                <w:szCs w:val="22"/>
              </w:rPr>
            </w:pPr>
            <w:r w:rsidRPr="008A67D7">
              <w:rPr>
                <w:rFonts w:eastAsia="Dotum"/>
                <w:szCs w:val="22"/>
              </w:rPr>
              <w:t xml:space="preserve">When a value is </w:t>
            </w:r>
            <w:r w:rsidR="00DE4471">
              <w:rPr>
                <w:rFonts w:eastAsia="Dotum"/>
                <w:szCs w:val="22"/>
              </w:rPr>
              <w:t>inserted</w:t>
            </w:r>
            <w:r w:rsidRPr="008A67D7">
              <w:rPr>
                <w:rFonts w:eastAsia="Dotum"/>
                <w:szCs w:val="22"/>
              </w:rPr>
              <w:t xml:space="preserve"> within a set of data.</w:t>
            </w:r>
          </w:p>
        </w:tc>
      </w:tr>
      <w:tr w:rsidR="00350CFC" w:rsidRPr="008A67D7" w14:paraId="23EED144" w14:textId="77777777" w:rsidTr="004B5610">
        <w:trPr>
          <w:trHeight w:val="20"/>
        </w:trPr>
        <w:tc>
          <w:tcPr>
            <w:tcW w:w="1985" w:type="dxa"/>
            <w:shd w:val="clear" w:color="auto" w:fill="C4F9DD" w:themeFill="accent3" w:themeFillTint="33"/>
            <w:vAlign w:val="center"/>
          </w:tcPr>
          <w:p w14:paraId="501E535D" w14:textId="77777777" w:rsidR="00350CFC" w:rsidRPr="008A67D7" w:rsidRDefault="00350CFC" w:rsidP="004B5610">
            <w:pPr>
              <w:spacing w:before="100" w:after="100" w:line="240" w:lineRule="auto"/>
              <w:rPr>
                <w:rFonts w:eastAsia="Dotum"/>
                <w:b/>
                <w:szCs w:val="22"/>
              </w:rPr>
            </w:pPr>
            <w:r w:rsidRPr="008A67D7">
              <w:rPr>
                <w:rFonts w:eastAsia="Dotum"/>
                <w:b/>
                <w:szCs w:val="22"/>
              </w:rPr>
              <w:t>Interpret</w:t>
            </w:r>
          </w:p>
        </w:tc>
        <w:tc>
          <w:tcPr>
            <w:tcW w:w="7654" w:type="dxa"/>
            <w:vAlign w:val="center"/>
          </w:tcPr>
          <w:p w14:paraId="3670E430" w14:textId="2B1B9D64" w:rsidR="00350CFC" w:rsidRPr="008A67D7" w:rsidRDefault="005C64CC" w:rsidP="004B5610">
            <w:pPr>
              <w:spacing w:before="100" w:after="100" w:line="240" w:lineRule="auto"/>
              <w:rPr>
                <w:rFonts w:eastAsia="Dotum"/>
                <w:szCs w:val="22"/>
              </w:rPr>
            </w:pPr>
            <w:r>
              <w:rPr>
                <w:rFonts w:eastAsia="Dotum"/>
                <w:szCs w:val="22"/>
              </w:rPr>
              <w:t>To make</w:t>
            </w:r>
            <w:r w:rsidR="00350CFC" w:rsidRPr="008A67D7">
              <w:rPr>
                <w:rFonts w:eastAsia="Dotum"/>
                <w:szCs w:val="22"/>
              </w:rPr>
              <w:t xml:space="preserve"> a judgement from a set of data or find a meaning. </w:t>
            </w:r>
          </w:p>
        </w:tc>
      </w:tr>
      <w:tr w:rsidR="00350CFC" w:rsidRPr="008A67D7" w14:paraId="1B0D7A12" w14:textId="77777777" w:rsidTr="004B5610">
        <w:trPr>
          <w:trHeight w:val="20"/>
        </w:trPr>
        <w:tc>
          <w:tcPr>
            <w:tcW w:w="1985" w:type="dxa"/>
            <w:shd w:val="clear" w:color="auto" w:fill="C4F9DD" w:themeFill="accent3" w:themeFillTint="33"/>
            <w:vAlign w:val="center"/>
          </w:tcPr>
          <w:p w14:paraId="1BDEF0A7" w14:textId="67F48AC4" w:rsidR="00350CFC" w:rsidRPr="008A67D7" w:rsidRDefault="00350CFC" w:rsidP="004B5610">
            <w:pPr>
              <w:spacing w:before="100" w:after="100" w:line="240" w:lineRule="auto"/>
              <w:rPr>
                <w:rFonts w:eastAsia="Dotum"/>
                <w:b/>
                <w:szCs w:val="22"/>
              </w:rPr>
            </w:pPr>
            <w:r w:rsidRPr="008A67D7">
              <w:rPr>
                <w:rFonts w:eastAsia="Dotum"/>
                <w:b/>
                <w:szCs w:val="22"/>
              </w:rPr>
              <w:t>Interquartile range</w:t>
            </w:r>
          </w:p>
        </w:tc>
        <w:tc>
          <w:tcPr>
            <w:tcW w:w="7654" w:type="dxa"/>
            <w:vAlign w:val="center"/>
          </w:tcPr>
          <w:p w14:paraId="52C2ED11" w14:textId="4360FC79" w:rsidR="00350CFC" w:rsidRPr="008A67D7" w:rsidRDefault="00350CFC" w:rsidP="004B5610">
            <w:pPr>
              <w:spacing w:before="100" w:after="100" w:line="240" w:lineRule="auto"/>
              <w:rPr>
                <w:rFonts w:eastAsia="Dotum"/>
                <w:szCs w:val="22"/>
              </w:rPr>
            </w:pPr>
            <w:r w:rsidRPr="008A67D7">
              <w:rPr>
                <w:rFonts w:eastAsia="Dotum"/>
                <w:szCs w:val="22"/>
              </w:rPr>
              <w:t xml:space="preserve">The </w:t>
            </w:r>
            <w:r>
              <w:rPr>
                <w:rFonts w:eastAsia="Dotum"/>
                <w:szCs w:val="22"/>
              </w:rPr>
              <w:t xml:space="preserve">middle 50% of a range of data, </w:t>
            </w:r>
            <w:r w:rsidRPr="008A67D7">
              <w:rPr>
                <w:rFonts w:eastAsia="Dotum"/>
                <w:szCs w:val="22"/>
              </w:rPr>
              <w:t>between the 25</w:t>
            </w:r>
            <w:r w:rsidRPr="008A67D7">
              <w:rPr>
                <w:rFonts w:eastAsia="Dotum"/>
                <w:szCs w:val="22"/>
                <w:vertAlign w:val="superscript"/>
              </w:rPr>
              <w:t>th</w:t>
            </w:r>
            <w:r w:rsidRPr="008A67D7">
              <w:rPr>
                <w:rFonts w:eastAsia="Dotum"/>
                <w:szCs w:val="22"/>
              </w:rPr>
              <w:t xml:space="preserve"> and 75</w:t>
            </w:r>
            <w:r w:rsidRPr="008A67D7">
              <w:rPr>
                <w:rFonts w:eastAsia="Dotum"/>
                <w:szCs w:val="22"/>
                <w:vertAlign w:val="superscript"/>
              </w:rPr>
              <w:t>th</w:t>
            </w:r>
            <w:r w:rsidRPr="008A67D7">
              <w:rPr>
                <w:rFonts w:eastAsia="Dotum"/>
                <w:szCs w:val="22"/>
              </w:rPr>
              <w:t xml:space="preserve"> percentiles or the lower and upper quartile</w:t>
            </w:r>
            <w:r w:rsidR="001B5925">
              <w:rPr>
                <w:rFonts w:eastAsia="Dotum"/>
                <w:szCs w:val="22"/>
              </w:rPr>
              <w:t>s</w:t>
            </w:r>
            <w:r w:rsidRPr="008A67D7">
              <w:rPr>
                <w:rFonts w:eastAsia="Dotum"/>
                <w:szCs w:val="22"/>
              </w:rPr>
              <w:t xml:space="preserve">. </w:t>
            </w:r>
          </w:p>
        </w:tc>
      </w:tr>
      <w:tr w:rsidR="00350CFC" w:rsidRPr="008A67D7" w14:paraId="6F4B295E" w14:textId="77777777" w:rsidTr="004B5610">
        <w:trPr>
          <w:trHeight w:val="20"/>
        </w:trPr>
        <w:tc>
          <w:tcPr>
            <w:tcW w:w="1985" w:type="dxa"/>
            <w:shd w:val="clear" w:color="auto" w:fill="C4F9DD" w:themeFill="accent3" w:themeFillTint="33"/>
            <w:vAlign w:val="center"/>
          </w:tcPr>
          <w:p w14:paraId="6F10D6A8" w14:textId="77777777" w:rsidR="00350CFC" w:rsidRPr="008A67D7" w:rsidRDefault="00350CFC" w:rsidP="004B5610">
            <w:pPr>
              <w:spacing w:before="100" w:after="100" w:line="240" w:lineRule="auto"/>
              <w:rPr>
                <w:rFonts w:eastAsia="Dotum"/>
                <w:b/>
                <w:szCs w:val="22"/>
              </w:rPr>
            </w:pPr>
            <w:r w:rsidRPr="008A67D7">
              <w:rPr>
                <w:rFonts w:eastAsia="Dotum"/>
                <w:b/>
                <w:szCs w:val="22"/>
              </w:rPr>
              <w:t>Isoline map</w:t>
            </w:r>
          </w:p>
        </w:tc>
        <w:tc>
          <w:tcPr>
            <w:tcW w:w="7654" w:type="dxa"/>
            <w:vAlign w:val="center"/>
          </w:tcPr>
          <w:p w14:paraId="7407EE3A" w14:textId="77777777" w:rsidR="00350CFC" w:rsidRPr="008A67D7" w:rsidRDefault="00350CFC" w:rsidP="004B5610">
            <w:pPr>
              <w:spacing w:before="100" w:after="100" w:line="240" w:lineRule="auto"/>
              <w:rPr>
                <w:rFonts w:eastAsia="Dotum"/>
                <w:szCs w:val="22"/>
              </w:rPr>
            </w:pPr>
            <w:r w:rsidRPr="008A67D7">
              <w:rPr>
                <w:rFonts w:eastAsia="Dotum"/>
                <w:szCs w:val="22"/>
              </w:rPr>
              <w:t>Maps which show areas of equal value</w:t>
            </w:r>
            <w:r>
              <w:rPr>
                <w:rFonts w:eastAsia="Dotum"/>
                <w:szCs w:val="22"/>
              </w:rPr>
              <w:t>,</w:t>
            </w:r>
            <w:r w:rsidRPr="008A67D7">
              <w:rPr>
                <w:rFonts w:eastAsia="Dotum"/>
                <w:szCs w:val="22"/>
              </w:rPr>
              <w:t xml:space="preserve"> e.g. a weather map that shows isobars is an isoline map.</w:t>
            </w:r>
          </w:p>
        </w:tc>
      </w:tr>
    </w:tbl>
    <w:p w14:paraId="2CEF4203" w14:textId="77777777" w:rsidR="004B5610" w:rsidRDefault="004B5610">
      <w:pPr>
        <w:rPr>
          <w:sz w:val="4"/>
          <w:szCs w:val="4"/>
        </w:rPr>
        <w:sectPr w:rsidR="004B5610" w:rsidSect="00E87645">
          <w:pgSz w:w="11906" w:h="16838"/>
          <w:pgMar w:top="709" w:right="1134" w:bottom="709" w:left="1134" w:header="708" w:footer="708" w:gutter="0"/>
          <w:cols w:space="708"/>
          <w:docGrid w:linePitch="381"/>
        </w:sectPr>
      </w:pPr>
    </w:p>
    <w:p w14:paraId="4154457F" w14:textId="58FAE9FC" w:rsidR="004B5610" w:rsidRPr="004B5610" w:rsidRDefault="004B5610">
      <w:pPr>
        <w:rPr>
          <w:sz w:val="4"/>
          <w:szCs w:val="4"/>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4A0" w:firstRow="1" w:lastRow="0" w:firstColumn="1" w:lastColumn="0" w:noHBand="0" w:noVBand="1"/>
      </w:tblPr>
      <w:tblGrid>
        <w:gridCol w:w="1985"/>
        <w:gridCol w:w="7654"/>
      </w:tblGrid>
      <w:tr w:rsidR="00350CFC" w:rsidRPr="008A67D7" w14:paraId="037CF182" w14:textId="77777777" w:rsidTr="004B5610">
        <w:trPr>
          <w:trHeight w:val="20"/>
        </w:trPr>
        <w:tc>
          <w:tcPr>
            <w:tcW w:w="1985" w:type="dxa"/>
            <w:shd w:val="clear" w:color="auto" w:fill="C4F9DD" w:themeFill="accent3" w:themeFillTint="33"/>
            <w:vAlign w:val="center"/>
          </w:tcPr>
          <w:p w14:paraId="2AA7BF68" w14:textId="77777777" w:rsidR="00350CFC" w:rsidRPr="008A67D7" w:rsidRDefault="00350CFC" w:rsidP="004B5610">
            <w:pPr>
              <w:spacing w:before="100" w:after="100" w:line="240" w:lineRule="auto"/>
              <w:rPr>
                <w:rFonts w:eastAsia="Dotum"/>
                <w:b/>
                <w:szCs w:val="22"/>
              </w:rPr>
            </w:pPr>
            <w:r w:rsidRPr="008A67D7">
              <w:rPr>
                <w:rFonts w:eastAsia="Dotum"/>
                <w:b/>
                <w:szCs w:val="22"/>
              </w:rPr>
              <w:t>Justification</w:t>
            </w:r>
          </w:p>
        </w:tc>
        <w:tc>
          <w:tcPr>
            <w:tcW w:w="7654" w:type="dxa"/>
            <w:vAlign w:val="center"/>
          </w:tcPr>
          <w:p w14:paraId="0066D16D"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reason why you think something is right or reasonable. Proving why it is right and reasonable. </w:t>
            </w:r>
          </w:p>
        </w:tc>
      </w:tr>
      <w:tr w:rsidR="00350CFC" w:rsidRPr="008A67D7" w14:paraId="767E22E7" w14:textId="77777777" w:rsidTr="004B5610">
        <w:trPr>
          <w:trHeight w:val="20"/>
        </w:trPr>
        <w:tc>
          <w:tcPr>
            <w:tcW w:w="1985" w:type="dxa"/>
            <w:shd w:val="clear" w:color="auto" w:fill="C4F9DD" w:themeFill="accent3" w:themeFillTint="33"/>
            <w:vAlign w:val="center"/>
          </w:tcPr>
          <w:p w14:paraId="6B49B076" w14:textId="77777777" w:rsidR="00350CFC" w:rsidRPr="008A67D7" w:rsidRDefault="00350CFC" w:rsidP="004B5610">
            <w:pPr>
              <w:spacing w:before="100" w:after="100" w:line="240" w:lineRule="auto"/>
              <w:rPr>
                <w:rFonts w:eastAsia="Dotum"/>
                <w:b/>
                <w:szCs w:val="22"/>
              </w:rPr>
            </w:pPr>
            <w:r w:rsidRPr="008A67D7">
              <w:rPr>
                <w:rFonts w:eastAsia="Dotum"/>
                <w:b/>
                <w:szCs w:val="22"/>
              </w:rPr>
              <w:t>Latitude</w:t>
            </w:r>
          </w:p>
        </w:tc>
        <w:tc>
          <w:tcPr>
            <w:tcW w:w="7654" w:type="dxa"/>
            <w:vAlign w:val="center"/>
          </w:tcPr>
          <w:p w14:paraId="05039BD6"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angular distance </w:t>
            </w:r>
            <w:r>
              <w:rPr>
                <w:rFonts w:eastAsia="Dotum"/>
                <w:szCs w:val="22"/>
              </w:rPr>
              <w:t>north or south of</w:t>
            </w:r>
            <w:r w:rsidRPr="008A67D7">
              <w:rPr>
                <w:rFonts w:eastAsia="Dotum"/>
                <w:szCs w:val="22"/>
              </w:rPr>
              <w:t xml:space="preserve"> the equator. The equator is 0˚, each line parallel to the equator is a new line of latitude. The degrees increase as you move away from the equator towards the poles. </w:t>
            </w:r>
          </w:p>
        </w:tc>
      </w:tr>
      <w:tr w:rsidR="00350CFC" w:rsidRPr="008A67D7" w14:paraId="770A882D" w14:textId="77777777" w:rsidTr="004B5610">
        <w:trPr>
          <w:trHeight w:val="20"/>
        </w:trPr>
        <w:tc>
          <w:tcPr>
            <w:tcW w:w="1985" w:type="dxa"/>
            <w:shd w:val="clear" w:color="auto" w:fill="C4F9DD" w:themeFill="accent3" w:themeFillTint="33"/>
            <w:vAlign w:val="center"/>
          </w:tcPr>
          <w:p w14:paraId="600DE0AB" w14:textId="77777777" w:rsidR="00350CFC" w:rsidRPr="008A67D7" w:rsidRDefault="00350CFC" w:rsidP="004B5610">
            <w:pPr>
              <w:spacing w:before="100" w:after="100" w:line="240" w:lineRule="auto"/>
              <w:rPr>
                <w:rFonts w:eastAsia="Dotum"/>
                <w:b/>
                <w:szCs w:val="22"/>
              </w:rPr>
            </w:pPr>
            <w:r w:rsidRPr="008A67D7">
              <w:rPr>
                <w:rFonts w:eastAsia="Dotum"/>
                <w:b/>
                <w:szCs w:val="22"/>
              </w:rPr>
              <w:t>Limitation</w:t>
            </w:r>
          </w:p>
        </w:tc>
        <w:tc>
          <w:tcPr>
            <w:tcW w:w="7654" w:type="dxa"/>
            <w:vAlign w:val="center"/>
          </w:tcPr>
          <w:p w14:paraId="0F70D791" w14:textId="77777777" w:rsidR="00350CFC" w:rsidRPr="008A67D7" w:rsidRDefault="00350CFC" w:rsidP="004B5610">
            <w:pPr>
              <w:spacing w:before="100" w:after="100" w:line="240" w:lineRule="auto"/>
              <w:rPr>
                <w:rFonts w:eastAsia="Dotum"/>
                <w:szCs w:val="22"/>
              </w:rPr>
            </w:pPr>
            <w:r w:rsidRPr="008A67D7">
              <w:rPr>
                <w:rFonts w:eastAsia="Dotum"/>
                <w:szCs w:val="22"/>
              </w:rPr>
              <w:t>Something which restricts your investigation</w:t>
            </w:r>
            <w:r>
              <w:rPr>
                <w:rFonts w:eastAsia="Dotum"/>
                <w:szCs w:val="22"/>
              </w:rPr>
              <w:t>,</w:t>
            </w:r>
            <w:r w:rsidRPr="008A67D7">
              <w:rPr>
                <w:rFonts w:eastAsia="Dotum"/>
                <w:szCs w:val="22"/>
              </w:rPr>
              <w:t xml:space="preserve"> e.g. time</w:t>
            </w:r>
            <w:r>
              <w:rPr>
                <w:rFonts w:eastAsia="Dotum"/>
                <w:szCs w:val="22"/>
              </w:rPr>
              <w:t xml:space="preserve"> of day that you visited or a </w:t>
            </w:r>
            <w:r w:rsidRPr="008A67D7">
              <w:rPr>
                <w:rFonts w:eastAsia="Dotum"/>
                <w:szCs w:val="22"/>
              </w:rPr>
              <w:t>physical boundary which you could not pass.</w:t>
            </w:r>
          </w:p>
        </w:tc>
      </w:tr>
      <w:tr w:rsidR="00350CFC" w:rsidRPr="008A67D7" w14:paraId="18D02E99" w14:textId="77777777" w:rsidTr="004B5610">
        <w:trPr>
          <w:trHeight w:val="20"/>
        </w:trPr>
        <w:tc>
          <w:tcPr>
            <w:tcW w:w="1985" w:type="dxa"/>
            <w:shd w:val="clear" w:color="auto" w:fill="C4F9DD" w:themeFill="accent3" w:themeFillTint="33"/>
            <w:vAlign w:val="center"/>
          </w:tcPr>
          <w:p w14:paraId="6A171085" w14:textId="77777777" w:rsidR="00350CFC" w:rsidRPr="008A67D7" w:rsidRDefault="00350CFC" w:rsidP="004B5610">
            <w:pPr>
              <w:spacing w:before="100" w:after="100" w:line="240" w:lineRule="auto"/>
              <w:rPr>
                <w:rFonts w:eastAsia="Dotum"/>
                <w:b/>
                <w:szCs w:val="22"/>
              </w:rPr>
            </w:pPr>
            <w:r w:rsidRPr="008A67D7">
              <w:rPr>
                <w:rFonts w:eastAsia="Dotum"/>
                <w:b/>
                <w:szCs w:val="22"/>
              </w:rPr>
              <w:t>Line chart / line graph</w:t>
            </w:r>
          </w:p>
        </w:tc>
        <w:tc>
          <w:tcPr>
            <w:tcW w:w="7654" w:type="dxa"/>
            <w:vAlign w:val="center"/>
          </w:tcPr>
          <w:p w14:paraId="11E1A6FF" w14:textId="5D71C17E" w:rsidR="00350CFC" w:rsidRPr="008A67D7" w:rsidRDefault="00350CFC" w:rsidP="004B5610">
            <w:pPr>
              <w:spacing w:before="100" w:after="100" w:line="240" w:lineRule="auto"/>
              <w:rPr>
                <w:rFonts w:eastAsia="Dotum"/>
                <w:szCs w:val="22"/>
              </w:rPr>
            </w:pPr>
            <w:r w:rsidRPr="008A67D7">
              <w:rPr>
                <w:rFonts w:eastAsia="Dotum"/>
                <w:szCs w:val="22"/>
              </w:rPr>
              <w:t xml:space="preserve">A graph which displays information as a </w:t>
            </w:r>
            <w:r>
              <w:rPr>
                <w:rFonts w:eastAsia="Dotum"/>
                <w:szCs w:val="22"/>
              </w:rPr>
              <w:t>series of points joined</w:t>
            </w:r>
            <w:r w:rsidRPr="008A67D7">
              <w:rPr>
                <w:rFonts w:eastAsia="Dotum"/>
                <w:szCs w:val="22"/>
              </w:rPr>
              <w:t xml:space="preserve"> together by straight lines. These graphs usually show changes. Multiple pieces of data can be shown on a line graph.</w:t>
            </w:r>
          </w:p>
        </w:tc>
      </w:tr>
      <w:tr w:rsidR="00350CFC" w:rsidRPr="008A67D7" w14:paraId="7720326A" w14:textId="77777777" w:rsidTr="004B5610">
        <w:trPr>
          <w:trHeight w:val="20"/>
        </w:trPr>
        <w:tc>
          <w:tcPr>
            <w:tcW w:w="1985" w:type="dxa"/>
            <w:shd w:val="clear" w:color="auto" w:fill="C4F9DD" w:themeFill="accent3" w:themeFillTint="33"/>
            <w:vAlign w:val="center"/>
          </w:tcPr>
          <w:p w14:paraId="059872A3" w14:textId="77777777" w:rsidR="00350CFC" w:rsidRPr="008A67D7" w:rsidRDefault="00350CFC" w:rsidP="004B5610">
            <w:pPr>
              <w:spacing w:before="100" w:after="100" w:line="240" w:lineRule="auto"/>
              <w:rPr>
                <w:rFonts w:eastAsia="Dotum"/>
                <w:b/>
                <w:szCs w:val="22"/>
              </w:rPr>
            </w:pPr>
            <w:r w:rsidRPr="008A67D7">
              <w:rPr>
                <w:rFonts w:eastAsia="Dotum"/>
                <w:b/>
                <w:szCs w:val="22"/>
              </w:rPr>
              <w:t>Longitude</w:t>
            </w:r>
          </w:p>
        </w:tc>
        <w:tc>
          <w:tcPr>
            <w:tcW w:w="7654" w:type="dxa"/>
            <w:vAlign w:val="center"/>
          </w:tcPr>
          <w:p w14:paraId="44727C87" w14:textId="0928B7F0" w:rsidR="00350CFC" w:rsidRPr="008A67D7" w:rsidRDefault="00350CFC" w:rsidP="004B5610">
            <w:pPr>
              <w:spacing w:before="100" w:after="100" w:line="240" w:lineRule="auto"/>
              <w:rPr>
                <w:rFonts w:eastAsia="Dotum"/>
                <w:szCs w:val="22"/>
              </w:rPr>
            </w:pPr>
            <w:r w:rsidRPr="008A67D7">
              <w:rPr>
                <w:rFonts w:eastAsia="Dotum"/>
                <w:szCs w:val="22"/>
              </w:rPr>
              <w:t xml:space="preserve">The angular distance of a place east or west of the Greenwich </w:t>
            </w:r>
            <w:r w:rsidR="001B5925">
              <w:rPr>
                <w:rFonts w:eastAsia="Dotum"/>
                <w:szCs w:val="22"/>
              </w:rPr>
              <w:t>m</w:t>
            </w:r>
            <w:r w:rsidRPr="008A67D7">
              <w:rPr>
                <w:rFonts w:eastAsia="Dotum"/>
                <w:szCs w:val="22"/>
              </w:rPr>
              <w:t>eridian. Greenwich is 0˚</w:t>
            </w:r>
            <w:r w:rsidR="001B5925">
              <w:rPr>
                <w:rFonts w:eastAsia="Dotum"/>
                <w:szCs w:val="22"/>
              </w:rPr>
              <w:t>. A</w:t>
            </w:r>
            <w:r w:rsidRPr="008A67D7">
              <w:rPr>
                <w:rFonts w:eastAsia="Dotum"/>
                <w:szCs w:val="22"/>
              </w:rPr>
              <w:t>s you move east or west</w:t>
            </w:r>
            <w:r w:rsidR="001B5925">
              <w:rPr>
                <w:rFonts w:eastAsia="Dotum"/>
                <w:szCs w:val="22"/>
              </w:rPr>
              <w:t>,</w:t>
            </w:r>
            <w:r w:rsidRPr="008A67D7">
              <w:rPr>
                <w:rFonts w:eastAsia="Dotum"/>
                <w:szCs w:val="22"/>
              </w:rPr>
              <w:t xml:space="preserve"> the degrees increase.</w:t>
            </w:r>
          </w:p>
        </w:tc>
      </w:tr>
      <w:tr w:rsidR="00350CFC" w:rsidRPr="008A67D7" w14:paraId="7985BF75" w14:textId="77777777" w:rsidTr="004B5610">
        <w:trPr>
          <w:trHeight w:val="20"/>
        </w:trPr>
        <w:tc>
          <w:tcPr>
            <w:tcW w:w="1985" w:type="dxa"/>
            <w:shd w:val="clear" w:color="auto" w:fill="C4F9DD" w:themeFill="accent3" w:themeFillTint="33"/>
            <w:vAlign w:val="center"/>
          </w:tcPr>
          <w:p w14:paraId="293AF183" w14:textId="77777777" w:rsidR="00350CFC" w:rsidRPr="008A67D7" w:rsidRDefault="00350CFC" w:rsidP="004B5610">
            <w:pPr>
              <w:spacing w:before="100" w:after="100" w:line="240" w:lineRule="auto"/>
              <w:rPr>
                <w:rFonts w:eastAsia="Dotum"/>
                <w:b/>
                <w:szCs w:val="22"/>
              </w:rPr>
            </w:pPr>
            <w:r w:rsidRPr="008A67D7">
              <w:rPr>
                <w:rFonts w:eastAsia="Dotum"/>
                <w:b/>
                <w:szCs w:val="22"/>
              </w:rPr>
              <w:t xml:space="preserve">Magnitude </w:t>
            </w:r>
          </w:p>
        </w:tc>
        <w:tc>
          <w:tcPr>
            <w:tcW w:w="7654" w:type="dxa"/>
            <w:vAlign w:val="center"/>
          </w:tcPr>
          <w:p w14:paraId="555002BC"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size or extent of something. </w:t>
            </w:r>
          </w:p>
        </w:tc>
      </w:tr>
      <w:tr w:rsidR="00350CFC" w:rsidRPr="008A67D7" w14:paraId="17126255" w14:textId="77777777" w:rsidTr="004B5610">
        <w:trPr>
          <w:trHeight w:val="20"/>
        </w:trPr>
        <w:tc>
          <w:tcPr>
            <w:tcW w:w="1985" w:type="dxa"/>
            <w:shd w:val="clear" w:color="auto" w:fill="C4F9DD" w:themeFill="accent3" w:themeFillTint="33"/>
            <w:vAlign w:val="center"/>
          </w:tcPr>
          <w:p w14:paraId="1B0EF18E" w14:textId="77777777" w:rsidR="00350CFC" w:rsidRPr="008A67D7" w:rsidRDefault="00350CFC" w:rsidP="004B5610">
            <w:pPr>
              <w:spacing w:before="100" w:after="100" w:line="240" w:lineRule="auto"/>
              <w:rPr>
                <w:rFonts w:eastAsia="Dotum"/>
                <w:b/>
                <w:szCs w:val="22"/>
              </w:rPr>
            </w:pPr>
            <w:r w:rsidRPr="008A67D7">
              <w:rPr>
                <w:rFonts w:eastAsia="Dotum"/>
                <w:b/>
                <w:szCs w:val="22"/>
              </w:rPr>
              <w:t>Mean</w:t>
            </w:r>
          </w:p>
        </w:tc>
        <w:tc>
          <w:tcPr>
            <w:tcW w:w="7654" w:type="dxa"/>
            <w:vAlign w:val="center"/>
          </w:tcPr>
          <w:p w14:paraId="2755866A" w14:textId="77777777" w:rsidR="00350CFC" w:rsidRPr="008A67D7" w:rsidRDefault="00350CFC" w:rsidP="004B5610">
            <w:pPr>
              <w:spacing w:before="100" w:after="100" w:line="240" w:lineRule="auto"/>
              <w:rPr>
                <w:rFonts w:eastAsia="Dotum"/>
                <w:szCs w:val="22"/>
              </w:rPr>
            </w:pPr>
            <w:r w:rsidRPr="008A67D7">
              <w:rPr>
                <w:rFonts w:eastAsia="Dotum"/>
                <w:szCs w:val="22"/>
              </w:rPr>
              <w:t>The average number.</w:t>
            </w:r>
          </w:p>
        </w:tc>
      </w:tr>
      <w:tr w:rsidR="00350CFC" w:rsidRPr="008A67D7" w14:paraId="1F1451A5" w14:textId="77777777" w:rsidTr="004B5610">
        <w:trPr>
          <w:trHeight w:val="20"/>
        </w:trPr>
        <w:tc>
          <w:tcPr>
            <w:tcW w:w="1985" w:type="dxa"/>
            <w:shd w:val="clear" w:color="auto" w:fill="C4F9DD" w:themeFill="accent3" w:themeFillTint="33"/>
            <w:vAlign w:val="center"/>
          </w:tcPr>
          <w:p w14:paraId="375317D8" w14:textId="77777777" w:rsidR="00350CFC" w:rsidRPr="008A67D7" w:rsidRDefault="00350CFC" w:rsidP="004B5610">
            <w:pPr>
              <w:spacing w:before="100" w:after="100" w:line="240" w:lineRule="auto"/>
              <w:rPr>
                <w:rFonts w:eastAsia="Dotum"/>
                <w:b/>
                <w:szCs w:val="22"/>
              </w:rPr>
            </w:pPr>
            <w:r w:rsidRPr="008A67D7">
              <w:rPr>
                <w:rFonts w:eastAsia="Dotum"/>
                <w:b/>
                <w:szCs w:val="22"/>
              </w:rPr>
              <w:t>Median</w:t>
            </w:r>
          </w:p>
        </w:tc>
        <w:tc>
          <w:tcPr>
            <w:tcW w:w="7654" w:type="dxa"/>
            <w:vAlign w:val="center"/>
          </w:tcPr>
          <w:p w14:paraId="09C67F75" w14:textId="77777777" w:rsidR="00350CFC" w:rsidRPr="008A67D7" w:rsidRDefault="00350CFC" w:rsidP="004B5610">
            <w:pPr>
              <w:spacing w:before="100" w:after="100" w:line="240" w:lineRule="auto"/>
              <w:rPr>
                <w:rFonts w:eastAsia="Dotum"/>
                <w:szCs w:val="22"/>
              </w:rPr>
            </w:pPr>
            <w:r w:rsidRPr="008A67D7">
              <w:rPr>
                <w:rFonts w:eastAsia="Dotum"/>
                <w:szCs w:val="22"/>
              </w:rPr>
              <w:t>The middle number when all numbers are put into numerical sequence.</w:t>
            </w:r>
          </w:p>
        </w:tc>
      </w:tr>
      <w:tr w:rsidR="00350CFC" w:rsidRPr="008A67D7" w14:paraId="1D986A6A" w14:textId="77777777" w:rsidTr="004B5610">
        <w:trPr>
          <w:trHeight w:val="20"/>
        </w:trPr>
        <w:tc>
          <w:tcPr>
            <w:tcW w:w="1985" w:type="dxa"/>
            <w:shd w:val="clear" w:color="auto" w:fill="C4F9DD" w:themeFill="accent3" w:themeFillTint="33"/>
            <w:vAlign w:val="center"/>
          </w:tcPr>
          <w:p w14:paraId="698CEBE0" w14:textId="77777777" w:rsidR="00350CFC" w:rsidRPr="008A67D7" w:rsidRDefault="00350CFC" w:rsidP="004B5610">
            <w:pPr>
              <w:spacing w:before="100" w:after="100" w:line="240" w:lineRule="auto"/>
              <w:rPr>
                <w:rFonts w:eastAsia="Dotum"/>
                <w:b/>
                <w:szCs w:val="22"/>
              </w:rPr>
            </w:pPr>
            <w:r w:rsidRPr="008A67D7">
              <w:rPr>
                <w:rFonts w:eastAsia="Dotum"/>
                <w:b/>
                <w:szCs w:val="22"/>
              </w:rPr>
              <w:t>Mode</w:t>
            </w:r>
          </w:p>
        </w:tc>
        <w:tc>
          <w:tcPr>
            <w:tcW w:w="7654" w:type="dxa"/>
            <w:vAlign w:val="center"/>
          </w:tcPr>
          <w:p w14:paraId="5E41CE69" w14:textId="58A9C5C1" w:rsidR="00350CFC" w:rsidRPr="008A67D7" w:rsidRDefault="00350CFC" w:rsidP="004B5610">
            <w:pPr>
              <w:spacing w:before="100" w:after="100" w:line="240" w:lineRule="auto"/>
              <w:rPr>
                <w:rFonts w:eastAsia="Dotum"/>
                <w:szCs w:val="22"/>
              </w:rPr>
            </w:pPr>
            <w:r w:rsidRPr="008A67D7">
              <w:rPr>
                <w:rFonts w:eastAsia="Dotum"/>
                <w:szCs w:val="22"/>
              </w:rPr>
              <w:t>The most common number</w:t>
            </w:r>
            <w:r w:rsidR="001B5925">
              <w:rPr>
                <w:rFonts w:eastAsia="Dotum"/>
                <w:szCs w:val="22"/>
              </w:rPr>
              <w:t>.</w:t>
            </w:r>
          </w:p>
        </w:tc>
      </w:tr>
      <w:tr w:rsidR="00350CFC" w:rsidRPr="008A67D7" w14:paraId="09F5A344" w14:textId="77777777" w:rsidTr="004B5610">
        <w:trPr>
          <w:trHeight w:val="20"/>
        </w:trPr>
        <w:tc>
          <w:tcPr>
            <w:tcW w:w="1985" w:type="dxa"/>
            <w:shd w:val="clear" w:color="auto" w:fill="C4F9DD" w:themeFill="accent3" w:themeFillTint="33"/>
            <w:vAlign w:val="center"/>
          </w:tcPr>
          <w:p w14:paraId="7B3716EE" w14:textId="77777777" w:rsidR="00350CFC" w:rsidRPr="008A67D7" w:rsidRDefault="00350CFC" w:rsidP="004B5610">
            <w:pPr>
              <w:spacing w:before="100" w:after="100" w:line="240" w:lineRule="auto"/>
              <w:rPr>
                <w:rFonts w:eastAsia="Dotum"/>
                <w:b/>
                <w:szCs w:val="22"/>
              </w:rPr>
            </w:pPr>
            <w:r w:rsidRPr="008A67D7">
              <w:rPr>
                <w:rFonts w:eastAsia="Dotum"/>
                <w:b/>
                <w:szCs w:val="22"/>
              </w:rPr>
              <w:t>Ordnance Survey map</w:t>
            </w:r>
          </w:p>
        </w:tc>
        <w:tc>
          <w:tcPr>
            <w:tcW w:w="7654" w:type="dxa"/>
            <w:vAlign w:val="center"/>
          </w:tcPr>
          <w:p w14:paraId="0B77B208" w14:textId="77777777" w:rsidR="00350CFC" w:rsidRPr="008A67D7" w:rsidRDefault="00350CFC" w:rsidP="004B5610">
            <w:pPr>
              <w:spacing w:before="100" w:after="100" w:line="240" w:lineRule="auto"/>
              <w:rPr>
                <w:rFonts w:eastAsia="Dotum"/>
                <w:szCs w:val="22"/>
              </w:rPr>
            </w:pPr>
            <w:r w:rsidRPr="008A67D7">
              <w:rPr>
                <w:rFonts w:eastAsia="Dotum"/>
                <w:szCs w:val="22"/>
              </w:rPr>
              <w:t>A detailed map produced by the British government map-making organisation Ordnance Survey.</w:t>
            </w:r>
          </w:p>
        </w:tc>
      </w:tr>
      <w:tr w:rsidR="00350CFC" w:rsidRPr="008A67D7" w14:paraId="38AA909D" w14:textId="77777777" w:rsidTr="004B5610">
        <w:trPr>
          <w:trHeight w:val="20"/>
        </w:trPr>
        <w:tc>
          <w:tcPr>
            <w:tcW w:w="1985" w:type="dxa"/>
            <w:shd w:val="clear" w:color="auto" w:fill="C4F9DD" w:themeFill="accent3" w:themeFillTint="33"/>
            <w:vAlign w:val="center"/>
          </w:tcPr>
          <w:p w14:paraId="2F8530AF" w14:textId="77777777" w:rsidR="00350CFC" w:rsidRPr="008A67D7" w:rsidRDefault="00350CFC" w:rsidP="004B5610">
            <w:pPr>
              <w:spacing w:before="100" w:after="100" w:line="240" w:lineRule="auto"/>
              <w:rPr>
                <w:rFonts w:eastAsia="Dotum"/>
                <w:b/>
                <w:szCs w:val="22"/>
              </w:rPr>
            </w:pPr>
            <w:r w:rsidRPr="008A67D7">
              <w:rPr>
                <w:rFonts w:eastAsia="Dotum"/>
                <w:b/>
                <w:szCs w:val="22"/>
              </w:rPr>
              <w:t>Percentage</w:t>
            </w:r>
          </w:p>
        </w:tc>
        <w:tc>
          <w:tcPr>
            <w:tcW w:w="7654" w:type="dxa"/>
            <w:vAlign w:val="center"/>
          </w:tcPr>
          <w:p w14:paraId="23A98045" w14:textId="77777777" w:rsidR="00350CFC" w:rsidRPr="008A67D7" w:rsidRDefault="00350CFC" w:rsidP="004B5610">
            <w:pPr>
              <w:spacing w:before="100" w:after="100" w:line="240" w:lineRule="auto"/>
              <w:rPr>
                <w:rFonts w:eastAsia="Dotum"/>
                <w:szCs w:val="22"/>
              </w:rPr>
            </w:pPr>
            <w:r w:rsidRPr="008A67D7">
              <w:rPr>
                <w:rFonts w:eastAsia="Dotum"/>
                <w:szCs w:val="22"/>
              </w:rPr>
              <w:t>A rate, number or amount in each hundred.</w:t>
            </w:r>
          </w:p>
        </w:tc>
      </w:tr>
      <w:tr w:rsidR="00350CFC" w:rsidRPr="008A67D7" w14:paraId="6D74E8BD" w14:textId="77777777" w:rsidTr="004B5610">
        <w:trPr>
          <w:trHeight w:val="20"/>
        </w:trPr>
        <w:tc>
          <w:tcPr>
            <w:tcW w:w="1985" w:type="dxa"/>
            <w:shd w:val="clear" w:color="auto" w:fill="C4F9DD" w:themeFill="accent3" w:themeFillTint="33"/>
            <w:vAlign w:val="center"/>
          </w:tcPr>
          <w:p w14:paraId="027A9DB2" w14:textId="77777777" w:rsidR="00350CFC" w:rsidRPr="008A67D7" w:rsidRDefault="00350CFC" w:rsidP="004B5610">
            <w:pPr>
              <w:spacing w:before="100" w:after="100" w:line="240" w:lineRule="auto"/>
              <w:rPr>
                <w:rFonts w:eastAsia="Dotum"/>
                <w:b/>
                <w:szCs w:val="22"/>
              </w:rPr>
            </w:pPr>
            <w:r w:rsidRPr="008A67D7">
              <w:rPr>
                <w:rFonts w:eastAsia="Dotum"/>
                <w:b/>
                <w:szCs w:val="22"/>
              </w:rPr>
              <w:t>Percentiles</w:t>
            </w:r>
          </w:p>
        </w:tc>
        <w:tc>
          <w:tcPr>
            <w:tcW w:w="7654" w:type="dxa"/>
            <w:vAlign w:val="center"/>
          </w:tcPr>
          <w:p w14:paraId="35007428"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A value on a scale of 100 that indicates the percent of a distribution that is equal to or below it. </w:t>
            </w:r>
          </w:p>
        </w:tc>
      </w:tr>
      <w:tr w:rsidR="00350CFC" w:rsidRPr="008A67D7" w14:paraId="334728A3" w14:textId="77777777" w:rsidTr="004B5610">
        <w:trPr>
          <w:trHeight w:val="20"/>
        </w:trPr>
        <w:tc>
          <w:tcPr>
            <w:tcW w:w="1985" w:type="dxa"/>
            <w:shd w:val="clear" w:color="auto" w:fill="C4F9DD" w:themeFill="accent3" w:themeFillTint="33"/>
            <w:vAlign w:val="center"/>
          </w:tcPr>
          <w:p w14:paraId="39119312" w14:textId="77777777" w:rsidR="00350CFC" w:rsidRPr="008A67D7" w:rsidRDefault="00350CFC" w:rsidP="004B5610">
            <w:pPr>
              <w:spacing w:before="100" w:after="100" w:line="240" w:lineRule="auto"/>
              <w:rPr>
                <w:rFonts w:eastAsia="Dotum"/>
                <w:b/>
                <w:szCs w:val="22"/>
              </w:rPr>
            </w:pPr>
            <w:r w:rsidRPr="008A67D7">
              <w:rPr>
                <w:rFonts w:eastAsia="Dotum"/>
                <w:b/>
                <w:szCs w:val="22"/>
              </w:rPr>
              <w:t>Physical landscape</w:t>
            </w:r>
          </w:p>
        </w:tc>
        <w:tc>
          <w:tcPr>
            <w:tcW w:w="7654" w:type="dxa"/>
            <w:vAlign w:val="center"/>
          </w:tcPr>
          <w:p w14:paraId="7243EF7B" w14:textId="77777777" w:rsidR="00350CFC" w:rsidRPr="008A67D7" w:rsidRDefault="00350CFC" w:rsidP="004B5610">
            <w:pPr>
              <w:spacing w:before="100" w:after="100" w:line="240" w:lineRule="auto"/>
              <w:rPr>
                <w:rFonts w:eastAsia="Dotum"/>
                <w:szCs w:val="22"/>
              </w:rPr>
            </w:pPr>
            <w:r w:rsidRPr="008A67D7">
              <w:rPr>
                <w:rFonts w:eastAsia="Dotum"/>
                <w:szCs w:val="22"/>
              </w:rPr>
              <w:t>A natural landscape</w:t>
            </w:r>
            <w:r>
              <w:rPr>
                <w:rFonts w:eastAsia="Dotum"/>
                <w:szCs w:val="22"/>
              </w:rPr>
              <w:t>,</w:t>
            </w:r>
            <w:r w:rsidRPr="008A67D7">
              <w:rPr>
                <w:rFonts w:eastAsia="Dotum"/>
                <w:szCs w:val="22"/>
              </w:rPr>
              <w:t xml:space="preserve"> e.g. mountains, hills etc.</w:t>
            </w:r>
          </w:p>
        </w:tc>
      </w:tr>
      <w:tr w:rsidR="00350CFC" w:rsidRPr="008A67D7" w14:paraId="54A4436C" w14:textId="77777777" w:rsidTr="004B5610">
        <w:trPr>
          <w:trHeight w:val="20"/>
        </w:trPr>
        <w:tc>
          <w:tcPr>
            <w:tcW w:w="1985" w:type="dxa"/>
            <w:shd w:val="clear" w:color="auto" w:fill="C4F9DD" w:themeFill="accent3" w:themeFillTint="33"/>
            <w:vAlign w:val="center"/>
          </w:tcPr>
          <w:p w14:paraId="793B1C7B" w14:textId="77777777" w:rsidR="00350CFC" w:rsidRPr="008A67D7" w:rsidRDefault="00350CFC" w:rsidP="004B5610">
            <w:pPr>
              <w:spacing w:before="100" w:after="100" w:line="240" w:lineRule="auto"/>
              <w:rPr>
                <w:rFonts w:eastAsia="Dotum"/>
                <w:b/>
                <w:szCs w:val="22"/>
              </w:rPr>
            </w:pPr>
            <w:r w:rsidRPr="008A67D7">
              <w:rPr>
                <w:rFonts w:eastAsia="Dotum"/>
                <w:b/>
                <w:szCs w:val="22"/>
              </w:rPr>
              <w:t>Pictogram</w:t>
            </w:r>
          </w:p>
        </w:tc>
        <w:tc>
          <w:tcPr>
            <w:tcW w:w="7654" w:type="dxa"/>
            <w:vAlign w:val="center"/>
          </w:tcPr>
          <w:p w14:paraId="6BC08B13" w14:textId="77777777" w:rsidR="00350CFC" w:rsidRPr="008A67D7" w:rsidRDefault="00350CFC" w:rsidP="004B5610">
            <w:pPr>
              <w:spacing w:before="100" w:after="100" w:line="240" w:lineRule="auto"/>
              <w:rPr>
                <w:rFonts w:eastAsia="Dotum"/>
                <w:szCs w:val="22"/>
              </w:rPr>
            </w:pPr>
            <w:r w:rsidRPr="008A67D7">
              <w:rPr>
                <w:rFonts w:eastAsia="Dotum"/>
                <w:szCs w:val="22"/>
              </w:rPr>
              <w:t>A way of demonstrating data by using symbols. This is for discrete data.</w:t>
            </w:r>
          </w:p>
        </w:tc>
      </w:tr>
      <w:tr w:rsidR="00350CFC" w:rsidRPr="008A67D7" w14:paraId="2478FE0E" w14:textId="77777777" w:rsidTr="004B5610">
        <w:trPr>
          <w:trHeight w:val="20"/>
        </w:trPr>
        <w:tc>
          <w:tcPr>
            <w:tcW w:w="1985" w:type="dxa"/>
            <w:shd w:val="clear" w:color="auto" w:fill="C4F9DD" w:themeFill="accent3" w:themeFillTint="33"/>
            <w:vAlign w:val="center"/>
          </w:tcPr>
          <w:p w14:paraId="3CBB7940" w14:textId="77777777" w:rsidR="00350CFC" w:rsidRPr="008A67D7" w:rsidRDefault="00350CFC" w:rsidP="004B5610">
            <w:pPr>
              <w:spacing w:before="100" w:after="100" w:line="240" w:lineRule="auto"/>
              <w:rPr>
                <w:rFonts w:eastAsia="Dotum"/>
                <w:b/>
                <w:szCs w:val="22"/>
              </w:rPr>
            </w:pPr>
            <w:r w:rsidRPr="008A67D7">
              <w:rPr>
                <w:rFonts w:eastAsia="Dotum"/>
                <w:b/>
                <w:szCs w:val="22"/>
              </w:rPr>
              <w:t>Pie chart</w:t>
            </w:r>
          </w:p>
        </w:tc>
        <w:tc>
          <w:tcPr>
            <w:tcW w:w="7654" w:type="dxa"/>
            <w:vAlign w:val="center"/>
          </w:tcPr>
          <w:p w14:paraId="7F275F1E" w14:textId="7A251F37" w:rsidR="00350CFC" w:rsidRPr="008A67D7" w:rsidRDefault="00350CFC" w:rsidP="004B5610">
            <w:pPr>
              <w:spacing w:before="100" w:after="100" w:line="240" w:lineRule="auto"/>
              <w:rPr>
                <w:rFonts w:eastAsia="Dotum"/>
                <w:szCs w:val="22"/>
              </w:rPr>
            </w:pPr>
            <w:r w:rsidRPr="008A67D7">
              <w:rPr>
                <w:rFonts w:eastAsia="Dotum"/>
                <w:szCs w:val="22"/>
              </w:rPr>
              <w:t>A circle which is divided into sections each represent</w:t>
            </w:r>
            <w:r w:rsidR="001B5925">
              <w:rPr>
                <w:rFonts w:eastAsia="Dotum"/>
                <w:szCs w:val="22"/>
              </w:rPr>
              <w:t>ing</w:t>
            </w:r>
            <w:r w:rsidRPr="008A67D7">
              <w:rPr>
                <w:rFonts w:eastAsia="Dotum"/>
                <w:szCs w:val="22"/>
              </w:rPr>
              <w:t xml:space="preserve"> a particular piece of data. Percentages are often shown in pie charts.</w:t>
            </w:r>
          </w:p>
        </w:tc>
      </w:tr>
      <w:tr w:rsidR="00350CFC" w:rsidRPr="008A67D7" w14:paraId="45CA150D" w14:textId="77777777" w:rsidTr="004B5610">
        <w:trPr>
          <w:trHeight w:val="20"/>
        </w:trPr>
        <w:tc>
          <w:tcPr>
            <w:tcW w:w="1985" w:type="dxa"/>
            <w:shd w:val="clear" w:color="auto" w:fill="C4F9DD" w:themeFill="accent3" w:themeFillTint="33"/>
            <w:vAlign w:val="center"/>
          </w:tcPr>
          <w:p w14:paraId="50B7382D" w14:textId="77777777" w:rsidR="00350CFC" w:rsidRPr="008A67D7" w:rsidRDefault="00350CFC" w:rsidP="004B5610">
            <w:pPr>
              <w:spacing w:before="100" w:after="100" w:line="240" w:lineRule="auto"/>
              <w:rPr>
                <w:rFonts w:eastAsia="Dotum"/>
                <w:b/>
                <w:szCs w:val="22"/>
              </w:rPr>
            </w:pPr>
            <w:r w:rsidRPr="008A67D7">
              <w:rPr>
                <w:rFonts w:eastAsia="Dotum"/>
                <w:b/>
                <w:szCs w:val="22"/>
              </w:rPr>
              <w:t>Population distribution</w:t>
            </w:r>
          </w:p>
        </w:tc>
        <w:tc>
          <w:tcPr>
            <w:tcW w:w="7654" w:type="dxa"/>
            <w:vAlign w:val="center"/>
          </w:tcPr>
          <w:p w14:paraId="1FF2EF11"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pattern of where people live. </w:t>
            </w:r>
          </w:p>
        </w:tc>
      </w:tr>
      <w:tr w:rsidR="00350CFC" w:rsidRPr="008A67D7" w14:paraId="2EE1176D" w14:textId="77777777" w:rsidTr="004B5610">
        <w:trPr>
          <w:trHeight w:val="20"/>
        </w:trPr>
        <w:tc>
          <w:tcPr>
            <w:tcW w:w="1985" w:type="dxa"/>
            <w:shd w:val="clear" w:color="auto" w:fill="C4F9DD" w:themeFill="accent3" w:themeFillTint="33"/>
            <w:vAlign w:val="center"/>
          </w:tcPr>
          <w:p w14:paraId="74965E33" w14:textId="77777777" w:rsidR="00350CFC" w:rsidRPr="008A67D7" w:rsidRDefault="00350CFC" w:rsidP="004B5610">
            <w:pPr>
              <w:spacing w:before="100" w:after="100" w:line="240" w:lineRule="auto"/>
              <w:rPr>
                <w:rFonts w:eastAsia="Dotum"/>
                <w:b/>
                <w:szCs w:val="22"/>
              </w:rPr>
            </w:pPr>
            <w:r w:rsidRPr="008A67D7">
              <w:rPr>
                <w:rFonts w:eastAsia="Dotum"/>
                <w:b/>
                <w:szCs w:val="22"/>
              </w:rPr>
              <w:t>Population pyramid</w:t>
            </w:r>
          </w:p>
        </w:tc>
        <w:tc>
          <w:tcPr>
            <w:tcW w:w="7654" w:type="dxa"/>
            <w:vAlign w:val="center"/>
          </w:tcPr>
          <w:p w14:paraId="47A8B97F" w14:textId="7BB398C3" w:rsidR="00350CFC" w:rsidRPr="008A67D7" w:rsidRDefault="001B5925" w:rsidP="004B5610">
            <w:pPr>
              <w:spacing w:before="100" w:after="100" w:line="240" w:lineRule="auto"/>
              <w:rPr>
                <w:rFonts w:eastAsia="Dotum"/>
                <w:szCs w:val="22"/>
              </w:rPr>
            </w:pPr>
            <w:r>
              <w:rPr>
                <w:rFonts w:eastAsia="Dotum"/>
                <w:szCs w:val="22"/>
              </w:rPr>
              <w:t>This</w:t>
            </w:r>
            <w:r w:rsidRPr="008A67D7">
              <w:rPr>
                <w:rFonts w:eastAsia="Dotum"/>
                <w:szCs w:val="22"/>
              </w:rPr>
              <w:t xml:space="preserve"> </w:t>
            </w:r>
            <w:r w:rsidR="00350CFC" w:rsidRPr="008A67D7">
              <w:rPr>
                <w:rFonts w:eastAsia="Dotum"/>
                <w:szCs w:val="22"/>
              </w:rPr>
              <w:t>is a form of histogram show</w:t>
            </w:r>
            <w:r>
              <w:rPr>
                <w:rFonts w:eastAsia="Dotum"/>
                <w:szCs w:val="22"/>
              </w:rPr>
              <w:t>ing</w:t>
            </w:r>
            <w:r w:rsidR="00350CFC" w:rsidRPr="008A67D7">
              <w:rPr>
                <w:rFonts w:eastAsia="Dotum"/>
                <w:szCs w:val="22"/>
              </w:rPr>
              <w:t xml:space="preserve"> age and gender data for a group of people. The male data is on one side and the </w:t>
            </w:r>
            <w:r w:rsidR="00350CFC">
              <w:rPr>
                <w:rFonts w:eastAsia="Dotum"/>
                <w:szCs w:val="22"/>
              </w:rPr>
              <w:t>female data on the other</w:t>
            </w:r>
            <w:r w:rsidR="00350CFC" w:rsidRPr="008A67D7">
              <w:rPr>
                <w:rFonts w:eastAsia="Dotum"/>
                <w:szCs w:val="22"/>
              </w:rPr>
              <w:t xml:space="preserve">. The length of the bars is determined by the number of people in that age group of that gender. </w:t>
            </w:r>
          </w:p>
        </w:tc>
      </w:tr>
      <w:tr w:rsidR="00350CFC" w:rsidRPr="008A67D7" w14:paraId="565DDFB3" w14:textId="77777777" w:rsidTr="004B5610">
        <w:trPr>
          <w:trHeight w:val="20"/>
        </w:trPr>
        <w:tc>
          <w:tcPr>
            <w:tcW w:w="1985" w:type="dxa"/>
            <w:shd w:val="clear" w:color="auto" w:fill="C4F9DD" w:themeFill="accent3" w:themeFillTint="33"/>
            <w:vAlign w:val="center"/>
          </w:tcPr>
          <w:p w14:paraId="0C4C85B8" w14:textId="5E79F4B4" w:rsidR="00350CFC" w:rsidRPr="008A67D7" w:rsidRDefault="00350CFC" w:rsidP="004B5610">
            <w:pPr>
              <w:spacing w:before="100" w:after="100" w:line="240" w:lineRule="auto"/>
              <w:rPr>
                <w:rFonts w:eastAsia="Dotum"/>
                <w:b/>
                <w:szCs w:val="22"/>
              </w:rPr>
            </w:pPr>
            <w:r w:rsidRPr="008A67D7">
              <w:rPr>
                <w:rFonts w:eastAsia="Dotum"/>
                <w:b/>
                <w:szCs w:val="22"/>
              </w:rPr>
              <w:t>Primary evidence/data</w:t>
            </w:r>
          </w:p>
        </w:tc>
        <w:tc>
          <w:tcPr>
            <w:tcW w:w="7654" w:type="dxa"/>
            <w:vAlign w:val="center"/>
          </w:tcPr>
          <w:p w14:paraId="6EB2A481" w14:textId="2603EFF5" w:rsidR="00350CFC" w:rsidRPr="008A67D7" w:rsidRDefault="00350CFC" w:rsidP="004B5610">
            <w:pPr>
              <w:spacing w:before="100" w:after="100" w:line="240" w:lineRule="auto"/>
              <w:rPr>
                <w:rFonts w:eastAsia="Dotum"/>
                <w:szCs w:val="22"/>
              </w:rPr>
            </w:pPr>
            <w:r w:rsidRPr="008A67D7">
              <w:rPr>
                <w:rFonts w:eastAsia="Dotum"/>
                <w:szCs w:val="22"/>
              </w:rPr>
              <w:t xml:space="preserve">Evidence/data </w:t>
            </w:r>
            <w:r w:rsidR="001B5925">
              <w:rPr>
                <w:rFonts w:eastAsia="Dotum"/>
                <w:szCs w:val="22"/>
              </w:rPr>
              <w:t>you have c</w:t>
            </w:r>
            <w:r w:rsidRPr="008A67D7">
              <w:rPr>
                <w:rFonts w:eastAsia="Dotum"/>
                <w:szCs w:val="22"/>
              </w:rPr>
              <w:t>ollected yourself through fieldwork or enquiry.</w:t>
            </w:r>
          </w:p>
        </w:tc>
      </w:tr>
      <w:tr w:rsidR="00350CFC" w:rsidRPr="008A67D7" w14:paraId="0964BB5F" w14:textId="77777777" w:rsidTr="004B5610">
        <w:trPr>
          <w:trHeight w:val="20"/>
        </w:trPr>
        <w:tc>
          <w:tcPr>
            <w:tcW w:w="1985" w:type="dxa"/>
            <w:shd w:val="clear" w:color="auto" w:fill="C4F9DD" w:themeFill="accent3" w:themeFillTint="33"/>
            <w:vAlign w:val="center"/>
          </w:tcPr>
          <w:p w14:paraId="6A5BB329" w14:textId="77777777" w:rsidR="00350CFC" w:rsidRPr="008A67D7" w:rsidRDefault="00350CFC" w:rsidP="004B5610">
            <w:pPr>
              <w:spacing w:before="100" w:after="100" w:line="240" w:lineRule="auto"/>
              <w:rPr>
                <w:rFonts w:eastAsia="Dotum"/>
                <w:b/>
                <w:szCs w:val="22"/>
              </w:rPr>
            </w:pPr>
            <w:r w:rsidRPr="008A67D7">
              <w:rPr>
                <w:rFonts w:eastAsia="Dotum"/>
                <w:b/>
                <w:szCs w:val="22"/>
              </w:rPr>
              <w:t>Proportion</w:t>
            </w:r>
          </w:p>
        </w:tc>
        <w:tc>
          <w:tcPr>
            <w:tcW w:w="7654" w:type="dxa"/>
            <w:vAlign w:val="center"/>
          </w:tcPr>
          <w:p w14:paraId="5AF523A1"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A part, share or number considered in comparative relation to the whole. </w:t>
            </w:r>
          </w:p>
        </w:tc>
      </w:tr>
      <w:tr w:rsidR="00350CFC" w:rsidRPr="008A67D7" w14:paraId="01DC4D7E" w14:textId="77777777" w:rsidTr="004B5610">
        <w:trPr>
          <w:trHeight w:val="20"/>
        </w:trPr>
        <w:tc>
          <w:tcPr>
            <w:tcW w:w="1985" w:type="dxa"/>
            <w:shd w:val="clear" w:color="auto" w:fill="C4F9DD" w:themeFill="accent3" w:themeFillTint="33"/>
            <w:vAlign w:val="center"/>
          </w:tcPr>
          <w:p w14:paraId="7874E3DB" w14:textId="77777777" w:rsidR="00350CFC" w:rsidRPr="008A67D7" w:rsidRDefault="00350CFC" w:rsidP="004B5610">
            <w:pPr>
              <w:spacing w:before="100" w:after="100" w:line="240" w:lineRule="auto"/>
              <w:rPr>
                <w:rFonts w:eastAsia="Dotum"/>
                <w:b/>
                <w:szCs w:val="22"/>
              </w:rPr>
            </w:pPr>
            <w:r w:rsidRPr="008A67D7">
              <w:rPr>
                <w:rFonts w:eastAsia="Dotum"/>
                <w:b/>
                <w:szCs w:val="22"/>
              </w:rPr>
              <w:t>Proportional symbols</w:t>
            </w:r>
          </w:p>
        </w:tc>
        <w:tc>
          <w:tcPr>
            <w:tcW w:w="7654" w:type="dxa"/>
            <w:vAlign w:val="center"/>
          </w:tcPr>
          <w:p w14:paraId="3756392D" w14:textId="69478CC7" w:rsidR="00350CFC" w:rsidRPr="008A67D7" w:rsidRDefault="00350CFC" w:rsidP="004B5610">
            <w:pPr>
              <w:spacing w:before="100" w:after="100" w:line="240" w:lineRule="auto"/>
              <w:rPr>
                <w:rFonts w:eastAsia="Dotum"/>
                <w:szCs w:val="22"/>
              </w:rPr>
            </w:pPr>
            <w:r w:rsidRPr="008A67D7">
              <w:rPr>
                <w:rFonts w:eastAsia="Dotum"/>
                <w:szCs w:val="22"/>
              </w:rPr>
              <w:t>Symbols that are drawn in proportion to the size of the piece of data or variable. The larger the number, the large</w:t>
            </w:r>
            <w:r w:rsidR="001B5925">
              <w:rPr>
                <w:rFonts w:eastAsia="Dotum"/>
                <w:szCs w:val="22"/>
              </w:rPr>
              <w:t>r</w:t>
            </w:r>
            <w:r w:rsidRPr="008A67D7">
              <w:rPr>
                <w:rFonts w:eastAsia="Dotum"/>
                <w:szCs w:val="22"/>
              </w:rPr>
              <w:t xml:space="preserve"> the symbol. </w:t>
            </w:r>
          </w:p>
        </w:tc>
      </w:tr>
    </w:tbl>
    <w:p w14:paraId="6DD24E84" w14:textId="77777777" w:rsidR="004B5610" w:rsidRDefault="004B5610">
      <w:pPr>
        <w:sectPr w:rsidR="004B5610" w:rsidSect="00E87645">
          <w:pgSz w:w="11906" w:h="16838"/>
          <w:pgMar w:top="709" w:right="1134" w:bottom="709" w:left="1134" w:header="708" w:footer="708" w:gutter="0"/>
          <w:cols w:space="708"/>
          <w:docGrid w:linePitch="381"/>
        </w:sectPr>
      </w:pPr>
    </w:p>
    <w:p w14:paraId="71C44248" w14:textId="112FB227" w:rsidR="004B5610" w:rsidRPr="004B5610" w:rsidRDefault="004B5610">
      <w:pPr>
        <w:rPr>
          <w:sz w:val="4"/>
          <w:szCs w:val="4"/>
        </w:rPr>
      </w:pPr>
    </w:p>
    <w:tbl>
      <w:tblPr>
        <w:tblStyle w:val="TableGrid"/>
        <w:tblW w:w="0" w:type="auto"/>
        <w:tblInd w:w="108" w:type="dxa"/>
        <w:tblBorders>
          <w:top w:val="single" w:sz="18" w:space="0" w:color="11AB5A" w:themeColor="accent3"/>
          <w:left w:val="single" w:sz="18" w:space="0" w:color="11AB5A" w:themeColor="accent3"/>
          <w:bottom w:val="single" w:sz="18" w:space="0" w:color="11AB5A" w:themeColor="accent3"/>
          <w:right w:val="single" w:sz="18" w:space="0" w:color="11AB5A" w:themeColor="accent3"/>
          <w:insideH w:val="single" w:sz="4" w:space="0" w:color="11AB5A" w:themeColor="accent3"/>
          <w:insideV w:val="single" w:sz="4" w:space="0" w:color="11AB5A" w:themeColor="accent3"/>
        </w:tblBorders>
        <w:tblLayout w:type="fixed"/>
        <w:tblLook w:val="04A0" w:firstRow="1" w:lastRow="0" w:firstColumn="1" w:lastColumn="0" w:noHBand="0" w:noVBand="1"/>
      </w:tblPr>
      <w:tblGrid>
        <w:gridCol w:w="1985"/>
        <w:gridCol w:w="7654"/>
      </w:tblGrid>
      <w:tr w:rsidR="00350CFC" w:rsidRPr="008A67D7" w14:paraId="67899559" w14:textId="77777777" w:rsidTr="004B5610">
        <w:trPr>
          <w:trHeight w:val="20"/>
        </w:trPr>
        <w:tc>
          <w:tcPr>
            <w:tcW w:w="1985" w:type="dxa"/>
            <w:shd w:val="clear" w:color="auto" w:fill="C4F9DD" w:themeFill="accent3" w:themeFillTint="33"/>
            <w:vAlign w:val="center"/>
          </w:tcPr>
          <w:p w14:paraId="7B957B97" w14:textId="77777777" w:rsidR="00350CFC" w:rsidRPr="008A67D7" w:rsidRDefault="00350CFC" w:rsidP="004B5610">
            <w:pPr>
              <w:spacing w:before="100" w:after="100" w:line="240" w:lineRule="auto"/>
              <w:rPr>
                <w:rFonts w:eastAsia="Dotum"/>
                <w:b/>
                <w:szCs w:val="22"/>
              </w:rPr>
            </w:pPr>
            <w:r w:rsidRPr="008A67D7">
              <w:rPr>
                <w:rFonts w:eastAsia="Dotum"/>
                <w:b/>
                <w:szCs w:val="22"/>
              </w:rPr>
              <w:t>Qualitative data</w:t>
            </w:r>
          </w:p>
        </w:tc>
        <w:tc>
          <w:tcPr>
            <w:tcW w:w="7654" w:type="dxa"/>
            <w:vAlign w:val="center"/>
          </w:tcPr>
          <w:p w14:paraId="30B33F21" w14:textId="00195875" w:rsidR="00350CFC" w:rsidRPr="008A67D7" w:rsidRDefault="00350CFC" w:rsidP="004B5610">
            <w:pPr>
              <w:spacing w:before="100" w:after="100" w:line="240" w:lineRule="auto"/>
              <w:rPr>
                <w:rFonts w:eastAsia="Dotum"/>
                <w:szCs w:val="22"/>
              </w:rPr>
            </w:pPr>
            <w:r w:rsidRPr="008A67D7">
              <w:rPr>
                <w:rFonts w:eastAsia="Dotum"/>
                <w:szCs w:val="22"/>
              </w:rPr>
              <w:t>Results that are not expressed as numbers or numerical data. This is usually opinion</w:t>
            </w:r>
            <w:r w:rsidR="001B5925">
              <w:rPr>
                <w:rFonts w:eastAsia="Dotum"/>
                <w:szCs w:val="22"/>
              </w:rPr>
              <w:t>-</w:t>
            </w:r>
            <w:r w:rsidRPr="008A67D7">
              <w:rPr>
                <w:rFonts w:eastAsia="Dotum"/>
                <w:szCs w:val="22"/>
              </w:rPr>
              <w:t>based</w:t>
            </w:r>
            <w:r w:rsidR="001B5925">
              <w:rPr>
                <w:rFonts w:eastAsia="Dotum"/>
                <w:szCs w:val="22"/>
              </w:rPr>
              <w:t>,</w:t>
            </w:r>
            <w:r w:rsidRPr="008A67D7">
              <w:rPr>
                <w:rFonts w:eastAsia="Dotum"/>
                <w:szCs w:val="22"/>
              </w:rPr>
              <w:t xml:space="preserve"> e.g. an environmental quality survey.</w:t>
            </w:r>
          </w:p>
        </w:tc>
      </w:tr>
      <w:tr w:rsidR="00350CFC" w:rsidRPr="008A67D7" w14:paraId="13D4C0CE" w14:textId="77777777" w:rsidTr="004B5610">
        <w:trPr>
          <w:trHeight w:val="20"/>
        </w:trPr>
        <w:tc>
          <w:tcPr>
            <w:tcW w:w="1985" w:type="dxa"/>
            <w:shd w:val="clear" w:color="auto" w:fill="C4F9DD" w:themeFill="accent3" w:themeFillTint="33"/>
            <w:vAlign w:val="center"/>
          </w:tcPr>
          <w:p w14:paraId="243378A9" w14:textId="77777777" w:rsidR="00350CFC" w:rsidRPr="008A67D7" w:rsidRDefault="00350CFC" w:rsidP="004B5610">
            <w:pPr>
              <w:spacing w:before="100" w:after="100" w:line="240" w:lineRule="auto"/>
              <w:rPr>
                <w:rFonts w:eastAsia="Dotum"/>
                <w:b/>
                <w:szCs w:val="22"/>
              </w:rPr>
            </w:pPr>
            <w:r w:rsidRPr="008A67D7">
              <w:rPr>
                <w:rFonts w:eastAsia="Dotum"/>
                <w:b/>
                <w:szCs w:val="22"/>
              </w:rPr>
              <w:t>Quantitative data</w:t>
            </w:r>
          </w:p>
        </w:tc>
        <w:tc>
          <w:tcPr>
            <w:tcW w:w="7654" w:type="dxa"/>
            <w:vAlign w:val="center"/>
          </w:tcPr>
          <w:p w14:paraId="65A8B280" w14:textId="1BBABEFF" w:rsidR="00350CFC" w:rsidRPr="008A67D7" w:rsidRDefault="00350CFC" w:rsidP="004B5610">
            <w:pPr>
              <w:spacing w:before="100" w:after="100" w:line="240" w:lineRule="auto"/>
              <w:rPr>
                <w:rFonts w:eastAsia="Dotum"/>
                <w:szCs w:val="22"/>
              </w:rPr>
            </w:pPr>
            <w:r w:rsidRPr="008A67D7">
              <w:rPr>
                <w:rFonts w:eastAsia="Dotum"/>
                <w:szCs w:val="22"/>
              </w:rPr>
              <w:t>Results that can be expressed using numerical value</w:t>
            </w:r>
            <w:r w:rsidR="001B5925">
              <w:rPr>
                <w:rFonts w:eastAsia="Dotum"/>
                <w:szCs w:val="22"/>
              </w:rPr>
              <w:t>s</w:t>
            </w:r>
            <w:r w:rsidRPr="008A67D7">
              <w:rPr>
                <w:rFonts w:eastAsia="Dotum"/>
                <w:szCs w:val="22"/>
              </w:rPr>
              <w:t>. This is factual information that can be counted</w:t>
            </w:r>
            <w:r>
              <w:rPr>
                <w:rFonts w:eastAsia="Dotum"/>
                <w:szCs w:val="22"/>
              </w:rPr>
              <w:t>,</w:t>
            </w:r>
            <w:r w:rsidRPr="008A67D7">
              <w:rPr>
                <w:rFonts w:eastAsia="Dotum"/>
                <w:szCs w:val="22"/>
              </w:rPr>
              <w:t xml:space="preserve"> e.g. river width and depth. </w:t>
            </w:r>
          </w:p>
        </w:tc>
      </w:tr>
      <w:tr w:rsidR="00350CFC" w:rsidRPr="008A67D7" w14:paraId="72E6266E" w14:textId="77777777" w:rsidTr="004B5610">
        <w:trPr>
          <w:trHeight w:val="20"/>
        </w:trPr>
        <w:tc>
          <w:tcPr>
            <w:tcW w:w="1985" w:type="dxa"/>
            <w:shd w:val="clear" w:color="auto" w:fill="C4F9DD" w:themeFill="accent3" w:themeFillTint="33"/>
            <w:vAlign w:val="center"/>
          </w:tcPr>
          <w:p w14:paraId="63F54C51" w14:textId="77777777" w:rsidR="00350CFC" w:rsidRPr="008A67D7" w:rsidRDefault="00350CFC" w:rsidP="004B5610">
            <w:pPr>
              <w:spacing w:before="100" w:after="100" w:line="240" w:lineRule="auto"/>
              <w:rPr>
                <w:rFonts w:eastAsia="Dotum"/>
                <w:b/>
                <w:szCs w:val="22"/>
              </w:rPr>
            </w:pPr>
            <w:r w:rsidRPr="008A67D7">
              <w:rPr>
                <w:rFonts w:eastAsia="Dotum"/>
                <w:b/>
                <w:szCs w:val="22"/>
              </w:rPr>
              <w:t>Random sampling</w:t>
            </w:r>
          </w:p>
        </w:tc>
        <w:tc>
          <w:tcPr>
            <w:tcW w:w="7654" w:type="dxa"/>
            <w:vAlign w:val="center"/>
          </w:tcPr>
          <w:p w14:paraId="547DA314" w14:textId="67633ACC" w:rsidR="00350CFC" w:rsidRPr="008A67D7" w:rsidRDefault="00350CFC" w:rsidP="004B5610">
            <w:pPr>
              <w:spacing w:before="100" w:after="100" w:line="240" w:lineRule="auto"/>
              <w:rPr>
                <w:rFonts w:eastAsia="Dotum"/>
                <w:szCs w:val="22"/>
              </w:rPr>
            </w:pPr>
            <w:r w:rsidRPr="008A67D7">
              <w:rPr>
                <w:rFonts w:eastAsia="Dotum"/>
                <w:szCs w:val="22"/>
              </w:rPr>
              <w:t>Selecting a person to interview</w:t>
            </w:r>
            <w:r w:rsidR="001B5925">
              <w:rPr>
                <w:rFonts w:eastAsia="Dotum"/>
                <w:szCs w:val="22"/>
              </w:rPr>
              <w:t>,</w:t>
            </w:r>
            <w:r w:rsidRPr="008A67D7">
              <w:rPr>
                <w:rFonts w:eastAsia="Dotum"/>
                <w:szCs w:val="22"/>
              </w:rPr>
              <w:t xml:space="preserve"> or site to measure</w:t>
            </w:r>
            <w:r w:rsidR="001B5925">
              <w:rPr>
                <w:rFonts w:eastAsia="Dotum"/>
                <w:szCs w:val="22"/>
              </w:rPr>
              <w:t>,</w:t>
            </w:r>
            <w:r>
              <w:rPr>
                <w:rFonts w:eastAsia="Dotum"/>
                <w:szCs w:val="22"/>
              </w:rPr>
              <w:t xml:space="preserve"> at random. This is an unbiased </w:t>
            </w:r>
            <w:r w:rsidRPr="008A67D7">
              <w:rPr>
                <w:rFonts w:eastAsia="Dotum"/>
                <w:szCs w:val="22"/>
              </w:rPr>
              <w:t xml:space="preserve">sampling method as you have not selected specific </w:t>
            </w:r>
            <w:r w:rsidR="001B5925">
              <w:rPr>
                <w:rFonts w:eastAsia="Dotum"/>
                <w:szCs w:val="22"/>
              </w:rPr>
              <w:t>things</w:t>
            </w:r>
            <w:r w:rsidRPr="008A67D7">
              <w:rPr>
                <w:rFonts w:eastAsia="Dotum"/>
                <w:szCs w:val="22"/>
              </w:rPr>
              <w:t xml:space="preserve">. </w:t>
            </w:r>
          </w:p>
        </w:tc>
      </w:tr>
      <w:tr w:rsidR="00350CFC" w:rsidRPr="008A67D7" w14:paraId="3257008E" w14:textId="77777777" w:rsidTr="004B5610">
        <w:trPr>
          <w:trHeight w:val="20"/>
        </w:trPr>
        <w:tc>
          <w:tcPr>
            <w:tcW w:w="1985" w:type="dxa"/>
            <w:shd w:val="clear" w:color="auto" w:fill="C4F9DD" w:themeFill="accent3" w:themeFillTint="33"/>
            <w:vAlign w:val="center"/>
          </w:tcPr>
          <w:p w14:paraId="025D46F2" w14:textId="77777777" w:rsidR="00350CFC" w:rsidRPr="008A67D7" w:rsidRDefault="00350CFC" w:rsidP="004B5610">
            <w:pPr>
              <w:spacing w:before="100" w:after="100" w:line="240" w:lineRule="auto"/>
              <w:rPr>
                <w:rFonts w:eastAsia="Dotum"/>
                <w:b/>
                <w:szCs w:val="22"/>
              </w:rPr>
            </w:pPr>
            <w:r w:rsidRPr="008A67D7">
              <w:rPr>
                <w:rFonts w:eastAsia="Dotum"/>
                <w:b/>
                <w:szCs w:val="22"/>
              </w:rPr>
              <w:t>Range</w:t>
            </w:r>
          </w:p>
        </w:tc>
        <w:tc>
          <w:tcPr>
            <w:tcW w:w="7654" w:type="dxa"/>
            <w:vAlign w:val="center"/>
          </w:tcPr>
          <w:p w14:paraId="4F77647D" w14:textId="77777777" w:rsidR="00350CFC" w:rsidRPr="008A67D7" w:rsidRDefault="00350CFC" w:rsidP="004B5610">
            <w:pPr>
              <w:spacing w:before="100" w:after="100" w:line="240" w:lineRule="auto"/>
              <w:rPr>
                <w:rFonts w:eastAsia="Dotum"/>
                <w:szCs w:val="22"/>
              </w:rPr>
            </w:pPr>
            <w:r w:rsidRPr="008A67D7">
              <w:rPr>
                <w:rFonts w:eastAsia="Dotum"/>
                <w:szCs w:val="22"/>
              </w:rPr>
              <w:t>The difference between the lowest and highest values.</w:t>
            </w:r>
          </w:p>
        </w:tc>
      </w:tr>
      <w:tr w:rsidR="00350CFC" w:rsidRPr="008A67D7" w14:paraId="38003558" w14:textId="77777777" w:rsidTr="004B5610">
        <w:trPr>
          <w:trHeight w:val="20"/>
        </w:trPr>
        <w:tc>
          <w:tcPr>
            <w:tcW w:w="1985" w:type="dxa"/>
            <w:shd w:val="clear" w:color="auto" w:fill="C4F9DD" w:themeFill="accent3" w:themeFillTint="33"/>
            <w:vAlign w:val="center"/>
          </w:tcPr>
          <w:p w14:paraId="4EBD1CB4" w14:textId="77777777" w:rsidR="00350CFC" w:rsidRPr="008A67D7" w:rsidRDefault="00350CFC" w:rsidP="004B5610">
            <w:pPr>
              <w:spacing w:before="100" w:after="100" w:line="240" w:lineRule="auto"/>
              <w:rPr>
                <w:rFonts w:eastAsia="Dotum"/>
                <w:b/>
                <w:szCs w:val="22"/>
              </w:rPr>
            </w:pPr>
            <w:r w:rsidRPr="008A67D7">
              <w:rPr>
                <w:rFonts w:eastAsia="Dotum"/>
                <w:b/>
                <w:szCs w:val="22"/>
              </w:rPr>
              <w:t>Ratio</w:t>
            </w:r>
          </w:p>
        </w:tc>
        <w:tc>
          <w:tcPr>
            <w:tcW w:w="7654" w:type="dxa"/>
            <w:vAlign w:val="center"/>
          </w:tcPr>
          <w:p w14:paraId="48030C6B" w14:textId="22655DA3" w:rsidR="00350CFC" w:rsidRPr="008A67D7" w:rsidRDefault="00350CFC" w:rsidP="004B5610">
            <w:pPr>
              <w:spacing w:before="100" w:after="100" w:line="240" w:lineRule="auto"/>
              <w:rPr>
                <w:rFonts w:eastAsia="Dotum"/>
                <w:szCs w:val="22"/>
              </w:rPr>
            </w:pPr>
            <w:r w:rsidRPr="008A67D7">
              <w:rPr>
                <w:rFonts w:eastAsia="Dotum"/>
                <w:szCs w:val="22"/>
              </w:rPr>
              <w:t xml:space="preserve">The </w:t>
            </w:r>
            <w:r>
              <w:rPr>
                <w:rFonts w:eastAsia="Dotum"/>
                <w:szCs w:val="22"/>
              </w:rPr>
              <w:t>relative sizes of</w:t>
            </w:r>
            <w:r w:rsidRPr="008A67D7">
              <w:rPr>
                <w:rFonts w:eastAsia="Dotum"/>
                <w:szCs w:val="22"/>
              </w:rPr>
              <w:t xml:space="preserve"> two or more values</w:t>
            </w:r>
            <w:r>
              <w:rPr>
                <w:rFonts w:eastAsia="Dotum"/>
                <w:szCs w:val="22"/>
              </w:rPr>
              <w:t>,</w:t>
            </w:r>
            <w:r w:rsidRPr="008A67D7">
              <w:rPr>
                <w:rFonts w:eastAsia="Dotum"/>
                <w:szCs w:val="22"/>
              </w:rPr>
              <w:t xml:space="preserve"> e.g. 3:1 </w:t>
            </w:r>
            <w:r w:rsidR="001B5925">
              <w:rPr>
                <w:rFonts w:eastAsia="Dotum"/>
                <w:szCs w:val="22"/>
              </w:rPr>
              <w:t xml:space="preserve">to show that </w:t>
            </w:r>
            <w:r w:rsidRPr="008A67D7">
              <w:rPr>
                <w:rFonts w:eastAsia="Dotum"/>
                <w:szCs w:val="22"/>
              </w:rPr>
              <w:t xml:space="preserve">for every three cars we saw, we saw one lorry. </w:t>
            </w:r>
          </w:p>
        </w:tc>
      </w:tr>
      <w:tr w:rsidR="00350CFC" w:rsidRPr="008A67D7" w14:paraId="3AEB7BCF" w14:textId="77777777" w:rsidTr="004B5610">
        <w:trPr>
          <w:trHeight w:val="20"/>
        </w:trPr>
        <w:tc>
          <w:tcPr>
            <w:tcW w:w="1985" w:type="dxa"/>
            <w:shd w:val="clear" w:color="auto" w:fill="C4F9DD" w:themeFill="accent3" w:themeFillTint="33"/>
            <w:vAlign w:val="center"/>
          </w:tcPr>
          <w:p w14:paraId="7B0B4DF4" w14:textId="77777777" w:rsidR="00350CFC" w:rsidRPr="008A67D7" w:rsidRDefault="00350CFC" w:rsidP="004B5610">
            <w:pPr>
              <w:spacing w:before="100" w:after="100" w:line="240" w:lineRule="auto"/>
              <w:rPr>
                <w:rFonts w:eastAsia="Dotum"/>
                <w:b/>
                <w:szCs w:val="22"/>
              </w:rPr>
            </w:pPr>
            <w:r w:rsidRPr="008A67D7">
              <w:rPr>
                <w:rFonts w:eastAsia="Dotum"/>
                <w:b/>
                <w:szCs w:val="22"/>
              </w:rPr>
              <w:t>Reliability</w:t>
            </w:r>
          </w:p>
        </w:tc>
        <w:tc>
          <w:tcPr>
            <w:tcW w:w="7654" w:type="dxa"/>
            <w:vAlign w:val="center"/>
          </w:tcPr>
          <w:p w14:paraId="7BBA7370" w14:textId="25C6026B" w:rsidR="00350CFC" w:rsidRPr="008A67D7" w:rsidRDefault="00350CFC" w:rsidP="004B5610">
            <w:pPr>
              <w:spacing w:before="100" w:after="100" w:line="240" w:lineRule="auto"/>
              <w:rPr>
                <w:rFonts w:eastAsia="Dotum"/>
                <w:szCs w:val="22"/>
              </w:rPr>
            </w:pPr>
            <w:r w:rsidRPr="008A67D7">
              <w:rPr>
                <w:rFonts w:eastAsia="Dotum"/>
                <w:szCs w:val="22"/>
              </w:rPr>
              <w:t xml:space="preserve">The degree to which results can be depended on to be accurate. </w:t>
            </w:r>
          </w:p>
        </w:tc>
      </w:tr>
      <w:tr w:rsidR="00350CFC" w:rsidRPr="008A67D7" w14:paraId="30333B4F" w14:textId="77777777" w:rsidTr="004B5610">
        <w:trPr>
          <w:trHeight w:val="20"/>
        </w:trPr>
        <w:tc>
          <w:tcPr>
            <w:tcW w:w="1985" w:type="dxa"/>
            <w:shd w:val="clear" w:color="auto" w:fill="C4F9DD" w:themeFill="accent3" w:themeFillTint="33"/>
            <w:vAlign w:val="center"/>
          </w:tcPr>
          <w:p w14:paraId="487F9EC1" w14:textId="77777777" w:rsidR="00350CFC" w:rsidRPr="008A67D7" w:rsidRDefault="00350CFC" w:rsidP="004B5610">
            <w:pPr>
              <w:spacing w:before="100" w:after="100" w:line="240" w:lineRule="auto"/>
              <w:rPr>
                <w:rFonts w:eastAsia="Dotum"/>
                <w:b/>
                <w:szCs w:val="22"/>
              </w:rPr>
            </w:pPr>
            <w:r w:rsidRPr="008A67D7">
              <w:rPr>
                <w:rFonts w:eastAsia="Dotum"/>
                <w:b/>
                <w:szCs w:val="22"/>
              </w:rPr>
              <w:t>Relief</w:t>
            </w:r>
          </w:p>
        </w:tc>
        <w:tc>
          <w:tcPr>
            <w:tcW w:w="7654" w:type="dxa"/>
            <w:vAlign w:val="center"/>
          </w:tcPr>
          <w:p w14:paraId="62FA1CE4"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Refers to the highest and lowest elevation points in an area. </w:t>
            </w:r>
          </w:p>
        </w:tc>
      </w:tr>
      <w:tr w:rsidR="00350CFC" w:rsidRPr="008A67D7" w14:paraId="3A7843BC" w14:textId="77777777" w:rsidTr="004B5610">
        <w:trPr>
          <w:trHeight w:val="20"/>
        </w:trPr>
        <w:tc>
          <w:tcPr>
            <w:tcW w:w="1985" w:type="dxa"/>
            <w:shd w:val="clear" w:color="auto" w:fill="C4F9DD" w:themeFill="accent3" w:themeFillTint="33"/>
            <w:vAlign w:val="center"/>
          </w:tcPr>
          <w:p w14:paraId="38770F6E" w14:textId="77777777" w:rsidR="00350CFC" w:rsidRPr="008A67D7" w:rsidRDefault="00350CFC" w:rsidP="004B5610">
            <w:pPr>
              <w:spacing w:before="100" w:after="100" w:line="240" w:lineRule="auto"/>
              <w:rPr>
                <w:rFonts w:eastAsia="Dotum"/>
                <w:b/>
                <w:szCs w:val="22"/>
              </w:rPr>
            </w:pPr>
            <w:r>
              <w:rPr>
                <w:rFonts w:eastAsia="Dotum"/>
                <w:b/>
                <w:szCs w:val="22"/>
              </w:rPr>
              <w:t>Sample s</w:t>
            </w:r>
            <w:r w:rsidRPr="008A67D7">
              <w:rPr>
                <w:rFonts w:eastAsia="Dotum"/>
                <w:b/>
                <w:szCs w:val="22"/>
              </w:rPr>
              <w:t>ize</w:t>
            </w:r>
          </w:p>
        </w:tc>
        <w:tc>
          <w:tcPr>
            <w:tcW w:w="7654" w:type="dxa"/>
            <w:vAlign w:val="center"/>
          </w:tcPr>
          <w:p w14:paraId="4A97BE9C"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number of results that will be required. </w:t>
            </w:r>
          </w:p>
        </w:tc>
      </w:tr>
      <w:tr w:rsidR="00350CFC" w:rsidRPr="008A67D7" w14:paraId="4AB74EE1" w14:textId="77777777" w:rsidTr="004B5610">
        <w:trPr>
          <w:trHeight w:val="20"/>
        </w:trPr>
        <w:tc>
          <w:tcPr>
            <w:tcW w:w="1985" w:type="dxa"/>
            <w:shd w:val="clear" w:color="auto" w:fill="C4F9DD" w:themeFill="accent3" w:themeFillTint="33"/>
            <w:vAlign w:val="center"/>
          </w:tcPr>
          <w:p w14:paraId="32CB4DB4" w14:textId="77777777" w:rsidR="00350CFC" w:rsidRPr="008A67D7" w:rsidRDefault="00350CFC" w:rsidP="004B5610">
            <w:pPr>
              <w:spacing w:before="100" w:after="100" w:line="240" w:lineRule="auto"/>
              <w:rPr>
                <w:rFonts w:eastAsia="Dotum"/>
                <w:b/>
                <w:szCs w:val="22"/>
              </w:rPr>
            </w:pPr>
            <w:r w:rsidRPr="008A67D7">
              <w:rPr>
                <w:rFonts w:eastAsia="Dotum"/>
                <w:b/>
                <w:szCs w:val="22"/>
              </w:rPr>
              <w:t>Sampling</w:t>
            </w:r>
          </w:p>
        </w:tc>
        <w:tc>
          <w:tcPr>
            <w:tcW w:w="7654" w:type="dxa"/>
            <w:vAlign w:val="center"/>
          </w:tcPr>
          <w:p w14:paraId="3C70B407"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selection of objects included in a study. </w:t>
            </w:r>
          </w:p>
        </w:tc>
      </w:tr>
      <w:tr w:rsidR="00350CFC" w:rsidRPr="008A67D7" w14:paraId="2A870BC2" w14:textId="77777777" w:rsidTr="004B5610">
        <w:trPr>
          <w:trHeight w:val="20"/>
        </w:trPr>
        <w:tc>
          <w:tcPr>
            <w:tcW w:w="1985" w:type="dxa"/>
            <w:shd w:val="clear" w:color="auto" w:fill="C4F9DD" w:themeFill="accent3" w:themeFillTint="33"/>
            <w:vAlign w:val="center"/>
          </w:tcPr>
          <w:p w14:paraId="7559DB83" w14:textId="77777777" w:rsidR="00350CFC" w:rsidRPr="008A67D7" w:rsidRDefault="00350CFC" w:rsidP="004B5610">
            <w:pPr>
              <w:spacing w:before="100" w:after="100" w:line="240" w:lineRule="auto"/>
              <w:rPr>
                <w:rFonts w:eastAsia="Dotum"/>
                <w:b/>
                <w:szCs w:val="22"/>
              </w:rPr>
            </w:pPr>
            <w:r w:rsidRPr="008A67D7">
              <w:rPr>
                <w:rFonts w:eastAsia="Dotum"/>
                <w:b/>
                <w:szCs w:val="22"/>
              </w:rPr>
              <w:t>Satellite photograph</w:t>
            </w:r>
          </w:p>
        </w:tc>
        <w:tc>
          <w:tcPr>
            <w:tcW w:w="7654" w:type="dxa"/>
            <w:vAlign w:val="center"/>
          </w:tcPr>
          <w:p w14:paraId="13471F43"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An image taken from space by a satellite. Many online maps take advantage of satellite imagery.  </w:t>
            </w:r>
          </w:p>
        </w:tc>
      </w:tr>
      <w:tr w:rsidR="00350CFC" w:rsidRPr="008A67D7" w14:paraId="7D3C4548" w14:textId="77777777" w:rsidTr="004B5610">
        <w:trPr>
          <w:trHeight w:val="20"/>
        </w:trPr>
        <w:tc>
          <w:tcPr>
            <w:tcW w:w="1985" w:type="dxa"/>
            <w:shd w:val="clear" w:color="auto" w:fill="C4F9DD" w:themeFill="accent3" w:themeFillTint="33"/>
            <w:vAlign w:val="center"/>
          </w:tcPr>
          <w:p w14:paraId="19DAD0B8" w14:textId="129435C5" w:rsidR="00350CFC" w:rsidRPr="008A67D7" w:rsidRDefault="00350CFC" w:rsidP="004B5610">
            <w:pPr>
              <w:spacing w:before="100" w:after="100" w:line="240" w:lineRule="auto"/>
              <w:rPr>
                <w:rFonts w:eastAsia="Dotum"/>
                <w:b/>
                <w:szCs w:val="22"/>
              </w:rPr>
            </w:pPr>
            <w:r w:rsidRPr="008A67D7">
              <w:rPr>
                <w:rFonts w:eastAsia="Dotum"/>
                <w:b/>
                <w:szCs w:val="22"/>
              </w:rPr>
              <w:t>Secondary evidence/data</w:t>
            </w:r>
          </w:p>
        </w:tc>
        <w:tc>
          <w:tcPr>
            <w:tcW w:w="7654" w:type="dxa"/>
            <w:vAlign w:val="center"/>
          </w:tcPr>
          <w:p w14:paraId="7A85E201" w14:textId="49E3EEF8" w:rsidR="00350CFC" w:rsidRPr="008A67D7" w:rsidRDefault="00350CFC" w:rsidP="004B5610">
            <w:pPr>
              <w:spacing w:before="100" w:after="100" w:line="240" w:lineRule="auto"/>
              <w:rPr>
                <w:rFonts w:eastAsia="Dotum"/>
                <w:szCs w:val="22"/>
              </w:rPr>
            </w:pPr>
            <w:r>
              <w:rPr>
                <w:rFonts w:eastAsia="Dotum"/>
                <w:szCs w:val="22"/>
              </w:rPr>
              <w:t>Evidence/d</w:t>
            </w:r>
            <w:r w:rsidRPr="008A67D7">
              <w:rPr>
                <w:rFonts w:eastAsia="Dotum"/>
                <w:szCs w:val="22"/>
              </w:rPr>
              <w:t>ata that you have collected from elsewhere</w:t>
            </w:r>
            <w:r>
              <w:rPr>
                <w:rFonts w:eastAsia="Dotum"/>
                <w:szCs w:val="22"/>
              </w:rPr>
              <w:t>,</w:t>
            </w:r>
            <w:r w:rsidRPr="008A67D7">
              <w:rPr>
                <w:rFonts w:eastAsia="Dotum"/>
                <w:szCs w:val="22"/>
              </w:rPr>
              <w:t xml:space="preserve"> e.g. books, the internet or other groups. </w:t>
            </w:r>
          </w:p>
        </w:tc>
      </w:tr>
      <w:tr w:rsidR="00350CFC" w:rsidRPr="008A67D7" w14:paraId="0AA636DD" w14:textId="77777777" w:rsidTr="004B5610">
        <w:trPr>
          <w:trHeight w:val="20"/>
        </w:trPr>
        <w:tc>
          <w:tcPr>
            <w:tcW w:w="1985" w:type="dxa"/>
            <w:shd w:val="clear" w:color="auto" w:fill="C4F9DD" w:themeFill="accent3" w:themeFillTint="33"/>
            <w:vAlign w:val="center"/>
          </w:tcPr>
          <w:p w14:paraId="0C3AE45A" w14:textId="77777777" w:rsidR="00350CFC" w:rsidRPr="008A67D7" w:rsidRDefault="00350CFC" w:rsidP="004B5610">
            <w:pPr>
              <w:spacing w:before="100" w:after="100" w:line="240" w:lineRule="auto"/>
              <w:rPr>
                <w:rFonts w:eastAsia="Dotum"/>
                <w:b/>
                <w:szCs w:val="22"/>
              </w:rPr>
            </w:pPr>
            <w:r w:rsidRPr="008A67D7">
              <w:rPr>
                <w:rFonts w:eastAsia="Dotum"/>
                <w:b/>
                <w:szCs w:val="22"/>
              </w:rPr>
              <w:t>Scale</w:t>
            </w:r>
          </w:p>
        </w:tc>
        <w:tc>
          <w:tcPr>
            <w:tcW w:w="7654" w:type="dxa"/>
            <w:vAlign w:val="center"/>
          </w:tcPr>
          <w:p w14:paraId="4A571AA6" w14:textId="41F94E06" w:rsidR="00350CFC" w:rsidRPr="008A67D7" w:rsidRDefault="00350CFC" w:rsidP="004B5610">
            <w:pPr>
              <w:spacing w:before="100" w:after="100" w:line="240" w:lineRule="auto"/>
              <w:rPr>
                <w:rFonts w:eastAsia="Dotum"/>
                <w:szCs w:val="22"/>
              </w:rPr>
            </w:pPr>
            <w:r w:rsidRPr="008A67D7">
              <w:rPr>
                <w:rFonts w:eastAsia="Dotum"/>
                <w:szCs w:val="22"/>
              </w:rPr>
              <w:t>The relationship between distance on a map and the corresponding distance on the ground. On a 1:50000 map</w:t>
            </w:r>
            <w:r w:rsidR="001B5925">
              <w:rPr>
                <w:rFonts w:eastAsia="Dotum"/>
                <w:szCs w:val="22"/>
              </w:rPr>
              <w:t>,</w:t>
            </w:r>
            <w:r w:rsidRPr="008A67D7">
              <w:rPr>
                <w:rFonts w:eastAsia="Dotum"/>
                <w:szCs w:val="22"/>
              </w:rPr>
              <w:t xml:space="preserve"> 1</w:t>
            </w:r>
            <w:r>
              <w:rPr>
                <w:rFonts w:eastAsia="Dotum"/>
                <w:szCs w:val="22"/>
              </w:rPr>
              <w:t xml:space="preserve"> </w:t>
            </w:r>
            <w:r w:rsidRPr="008A67D7">
              <w:rPr>
                <w:rFonts w:eastAsia="Dotum"/>
                <w:szCs w:val="22"/>
              </w:rPr>
              <w:t xml:space="preserve">cm </w:t>
            </w:r>
            <w:r w:rsidR="001B5925">
              <w:rPr>
                <w:rFonts w:eastAsia="Dotum"/>
                <w:szCs w:val="22"/>
              </w:rPr>
              <w:t>represents</w:t>
            </w:r>
            <w:r w:rsidRPr="008A67D7">
              <w:rPr>
                <w:rFonts w:eastAsia="Dotum"/>
                <w:szCs w:val="22"/>
              </w:rPr>
              <w:t xml:space="preserve"> 500 metres on the ground. </w:t>
            </w:r>
          </w:p>
        </w:tc>
      </w:tr>
      <w:tr w:rsidR="00350CFC" w:rsidRPr="008A67D7" w14:paraId="5408CD51" w14:textId="77777777" w:rsidTr="004B5610">
        <w:trPr>
          <w:trHeight w:val="20"/>
        </w:trPr>
        <w:tc>
          <w:tcPr>
            <w:tcW w:w="1985" w:type="dxa"/>
            <w:shd w:val="clear" w:color="auto" w:fill="C4F9DD" w:themeFill="accent3" w:themeFillTint="33"/>
            <w:vAlign w:val="center"/>
          </w:tcPr>
          <w:p w14:paraId="2593669F" w14:textId="1E480C05" w:rsidR="00350CFC" w:rsidRPr="008A67D7" w:rsidRDefault="00350CFC" w:rsidP="004B5610">
            <w:pPr>
              <w:spacing w:before="100" w:after="100" w:line="240" w:lineRule="auto"/>
              <w:rPr>
                <w:rFonts w:eastAsia="Dotum"/>
                <w:b/>
                <w:szCs w:val="22"/>
              </w:rPr>
            </w:pPr>
            <w:r w:rsidRPr="008A67D7">
              <w:rPr>
                <w:rFonts w:eastAsia="Dotum"/>
                <w:b/>
                <w:szCs w:val="22"/>
              </w:rPr>
              <w:t>Scatter</w:t>
            </w:r>
            <w:r w:rsidR="00CB2A35">
              <w:rPr>
                <w:rFonts w:eastAsia="Dotum"/>
                <w:b/>
                <w:szCs w:val="22"/>
              </w:rPr>
              <w:t xml:space="preserve"> </w:t>
            </w:r>
            <w:r w:rsidRPr="008A67D7">
              <w:rPr>
                <w:rFonts w:eastAsia="Dotum"/>
                <w:b/>
                <w:szCs w:val="22"/>
              </w:rPr>
              <w:t>graph</w:t>
            </w:r>
          </w:p>
        </w:tc>
        <w:tc>
          <w:tcPr>
            <w:tcW w:w="7654" w:type="dxa"/>
            <w:vAlign w:val="center"/>
          </w:tcPr>
          <w:p w14:paraId="22D4AD4B"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A graph used to show the relationship between two sets of data. They are used to show the correlation. </w:t>
            </w:r>
          </w:p>
        </w:tc>
      </w:tr>
      <w:tr w:rsidR="00350CFC" w:rsidRPr="008A67D7" w14:paraId="65BBBE05" w14:textId="77777777" w:rsidTr="004B5610">
        <w:trPr>
          <w:trHeight w:val="20"/>
        </w:trPr>
        <w:tc>
          <w:tcPr>
            <w:tcW w:w="1985" w:type="dxa"/>
            <w:shd w:val="clear" w:color="auto" w:fill="C4F9DD" w:themeFill="accent3" w:themeFillTint="33"/>
            <w:vAlign w:val="center"/>
          </w:tcPr>
          <w:p w14:paraId="70B989AB" w14:textId="77777777" w:rsidR="00350CFC" w:rsidRPr="008A67D7" w:rsidRDefault="00350CFC" w:rsidP="004B5610">
            <w:pPr>
              <w:spacing w:before="100" w:after="100" w:line="240" w:lineRule="auto"/>
              <w:rPr>
                <w:rFonts w:eastAsia="Dotum"/>
                <w:b/>
                <w:szCs w:val="22"/>
              </w:rPr>
            </w:pPr>
            <w:r w:rsidRPr="008A67D7">
              <w:rPr>
                <w:rFonts w:eastAsia="Dotum"/>
                <w:b/>
                <w:szCs w:val="22"/>
              </w:rPr>
              <w:t>Sketch map</w:t>
            </w:r>
          </w:p>
        </w:tc>
        <w:tc>
          <w:tcPr>
            <w:tcW w:w="7654" w:type="dxa"/>
            <w:vAlign w:val="center"/>
          </w:tcPr>
          <w:p w14:paraId="18E35EE2"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A roughly drawn map that shows the basic details of an area. </w:t>
            </w:r>
          </w:p>
        </w:tc>
      </w:tr>
      <w:tr w:rsidR="00350CFC" w:rsidRPr="008A67D7" w14:paraId="54E26301" w14:textId="77777777" w:rsidTr="004B5610">
        <w:trPr>
          <w:trHeight w:val="20"/>
        </w:trPr>
        <w:tc>
          <w:tcPr>
            <w:tcW w:w="1985" w:type="dxa"/>
            <w:shd w:val="clear" w:color="auto" w:fill="C4F9DD" w:themeFill="accent3" w:themeFillTint="33"/>
            <w:vAlign w:val="center"/>
          </w:tcPr>
          <w:p w14:paraId="6E75AF50" w14:textId="77777777" w:rsidR="00350CFC" w:rsidRPr="008A67D7" w:rsidRDefault="00350CFC" w:rsidP="004B5610">
            <w:pPr>
              <w:spacing w:before="100" w:after="100" w:line="240" w:lineRule="auto"/>
              <w:rPr>
                <w:rFonts w:eastAsia="Dotum"/>
                <w:b/>
                <w:szCs w:val="22"/>
              </w:rPr>
            </w:pPr>
            <w:r w:rsidRPr="008A67D7">
              <w:rPr>
                <w:rFonts w:eastAsia="Dotum"/>
                <w:b/>
                <w:szCs w:val="22"/>
              </w:rPr>
              <w:t>Spot height</w:t>
            </w:r>
          </w:p>
        </w:tc>
        <w:tc>
          <w:tcPr>
            <w:tcW w:w="7654" w:type="dxa"/>
            <w:vAlign w:val="center"/>
          </w:tcPr>
          <w:p w14:paraId="33D386AD"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The altitude of a point. Shown by small numbers on the map. </w:t>
            </w:r>
          </w:p>
        </w:tc>
      </w:tr>
      <w:tr w:rsidR="00350CFC" w:rsidRPr="008A67D7" w14:paraId="4C79132F" w14:textId="77777777" w:rsidTr="004B5610">
        <w:trPr>
          <w:trHeight w:val="20"/>
        </w:trPr>
        <w:tc>
          <w:tcPr>
            <w:tcW w:w="1985" w:type="dxa"/>
            <w:shd w:val="clear" w:color="auto" w:fill="C4F9DD" w:themeFill="accent3" w:themeFillTint="33"/>
            <w:vAlign w:val="center"/>
          </w:tcPr>
          <w:p w14:paraId="0BFCF422" w14:textId="77777777" w:rsidR="00350CFC" w:rsidRPr="008A67D7" w:rsidRDefault="00350CFC" w:rsidP="004B5610">
            <w:pPr>
              <w:spacing w:before="100" w:after="100" w:line="240" w:lineRule="auto"/>
              <w:rPr>
                <w:rFonts w:eastAsia="Dotum"/>
                <w:b/>
                <w:szCs w:val="22"/>
              </w:rPr>
            </w:pPr>
            <w:r w:rsidRPr="008A67D7">
              <w:rPr>
                <w:rFonts w:eastAsia="Dotum"/>
                <w:b/>
                <w:szCs w:val="22"/>
              </w:rPr>
              <w:t>Stratified sampling</w:t>
            </w:r>
          </w:p>
        </w:tc>
        <w:tc>
          <w:tcPr>
            <w:tcW w:w="7654" w:type="dxa"/>
            <w:vAlign w:val="center"/>
          </w:tcPr>
          <w:p w14:paraId="022E7CDE" w14:textId="07EEC356" w:rsidR="00350CFC" w:rsidRPr="008A67D7" w:rsidRDefault="00C50FC0" w:rsidP="004B5610">
            <w:pPr>
              <w:spacing w:before="100" w:after="100" w:line="240" w:lineRule="auto"/>
              <w:rPr>
                <w:rFonts w:eastAsia="Dotum"/>
                <w:szCs w:val="22"/>
              </w:rPr>
            </w:pPr>
            <w:bookmarkStart w:id="2" w:name="_Hlk20059074"/>
            <w:r>
              <w:rPr>
                <w:rFonts w:eastAsia="Dotum"/>
                <w:szCs w:val="22"/>
              </w:rPr>
              <w:t>Dividing samples</w:t>
            </w:r>
            <w:r w:rsidR="00350CFC" w:rsidRPr="008A67D7">
              <w:rPr>
                <w:rFonts w:eastAsia="Dotum"/>
                <w:szCs w:val="22"/>
              </w:rPr>
              <w:t xml:space="preserve"> into groups</w:t>
            </w:r>
            <w:r>
              <w:rPr>
                <w:rFonts w:eastAsia="Dotum"/>
                <w:szCs w:val="22"/>
              </w:rPr>
              <w:t xml:space="preserve">, e.g. asking </w:t>
            </w:r>
            <w:r w:rsidR="001B5925">
              <w:rPr>
                <w:rFonts w:eastAsia="Dotum"/>
                <w:szCs w:val="22"/>
              </w:rPr>
              <w:t>10</w:t>
            </w:r>
            <w:r w:rsidR="001B5925" w:rsidRPr="008A67D7">
              <w:rPr>
                <w:rFonts w:eastAsia="Dotum"/>
                <w:szCs w:val="22"/>
              </w:rPr>
              <w:t xml:space="preserve"> </w:t>
            </w:r>
            <w:r>
              <w:rPr>
                <w:rFonts w:eastAsia="Dotum"/>
                <w:szCs w:val="22"/>
              </w:rPr>
              <w:t>people in each range</w:t>
            </w:r>
            <w:r w:rsidR="001B5925">
              <w:rPr>
                <w:rFonts w:eastAsia="Dotum"/>
                <w:szCs w:val="22"/>
              </w:rPr>
              <w:t>,</w:t>
            </w:r>
            <w:r>
              <w:rPr>
                <w:rFonts w:eastAsia="Dotum"/>
                <w:szCs w:val="22"/>
              </w:rPr>
              <w:t xml:space="preserve"> or taking three</w:t>
            </w:r>
            <w:r w:rsidR="00350CFC" w:rsidRPr="008A67D7">
              <w:rPr>
                <w:rFonts w:eastAsia="Dotum"/>
                <w:szCs w:val="22"/>
              </w:rPr>
              <w:t xml:space="preserve"> specific sites on a river study. </w:t>
            </w:r>
            <w:bookmarkEnd w:id="2"/>
          </w:p>
        </w:tc>
      </w:tr>
      <w:tr w:rsidR="00350CFC" w:rsidRPr="008A67D7" w14:paraId="6080C147" w14:textId="77777777" w:rsidTr="004B5610">
        <w:trPr>
          <w:trHeight w:val="20"/>
        </w:trPr>
        <w:tc>
          <w:tcPr>
            <w:tcW w:w="1985" w:type="dxa"/>
            <w:shd w:val="clear" w:color="auto" w:fill="C4F9DD" w:themeFill="accent3" w:themeFillTint="33"/>
            <w:vAlign w:val="center"/>
          </w:tcPr>
          <w:p w14:paraId="5BE1D74E" w14:textId="77777777" w:rsidR="00350CFC" w:rsidRPr="008A67D7" w:rsidRDefault="00350CFC" w:rsidP="004B5610">
            <w:pPr>
              <w:spacing w:before="100" w:after="100" w:line="240" w:lineRule="auto"/>
              <w:rPr>
                <w:rFonts w:eastAsia="Dotum"/>
                <w:b/>
                <w:szCs w:val="22"/>
              </w:rPr>
            </w:pPr>
            <w:r w:rsidRPr="008A67D7">
              <w:rPr>
                <w:rFonts w:eastAsia="Dotum"/>
                <w:b/>
                <w:szCs w:val="22"/>
              </w:rPr>
              <w:t>Synoptic</w:t>
            </w:r>
          </w:p>
        </w:tc>
        <w:tc>
          <w:tcPr>
            <w:tcW w:w="7654" w:type="dxa"/>
            <w:vAlign w:val="center"/>
          </w:tcPr>
          <w:p w14:paraId="020DA507" w14:textId="6DC86985" w:rsidR="00350CFC" w:rsidRPr="008A67D7" w:rsidRDefault="00350CFC" w:rsidP="004B5610">
            <w:pPr>
              <w:spacing w:before="100" w:after="100" w:line="240" w:lineRule="auto"/>
              <w:rPr>
                <w:rFonts w:eastAsia="Dotum"/>
                <w:szCs w:val="22"/>
              </w:rPr>
            </w:pPr>
            <w:r w:rsidRPr="008A67D7">
              <w:rPr>
                <w:rFonts w:eastAsia="Dotum"/>
                <w:szCs w:val="22"/>
              </w:rPr>
              <w:t xml:space="preserve">A study which covers all the connections between different elements. </w:t>
            </w:r>
          </w:p>
        </w:tc>
      </w:tr>
      <w:tr w:rsidR="00350CFC" w:rsidRPr="008A67D7" w14:paraId="353E0CFF" w14:textId="77777777" w:rsidTr="004B5610">
        <w:trPr>
          <w:trHeight w:val="20"/>
        </w:trPr>
        <w:tc>
          <w:tcPr>
            <w:tcW w:w="1985" w:type="dxa"/>
            <w:shd w:val="clear" w:color="auto" w:fill="C4F9DD" w:themeFill="accent3" w:themeFillTint="33"/>
            <w:vAlign w:val="center"/>
          </w:tcPr>
          <w:p w14:paraId="4683A26D" w14:textId="77777777" w:rsidR="00350CFC" w:rsidRPr="008A67D7" w:rsidRDefault="00350CFC" w:rsidP="004B5610">
            <w:pPr>
              <w:spacing w:before="100" w:after="100" w:line="240" w:lineRule="auto"/>
              <w:rPr>
                <w:rFonts w:eastAsia="Dotum"/>
                <w:b/>
                <w:szCs w:val="22"/>
              </w:rPr>
            </w:pPr>
            <w:r w:rsidRPr="008A67D7">
              <w:rPr>
                <w:rFonts w:eastAsia="Dotum"/>
                <w:b/>
                <w:szCs w:val="22"/>
              </w:rPr>
              <w:t>Systematic sampling</w:t>
            </w:r>
          </w:p>
        </w:tc>
        <w:tc>
          <w:tcPr>
            <w:tcW w:w="7654" w:type="dxa"/>
            <w:vAlign w:val="center"/>
          </w:tcPr>
          <w:p w14:paraId="42FB1414" w14:textId="3C8504C2" w:rsidR="00350CFC" w:rsidRPr="008A67D7" w:rsidRDefault="00350CFC" w:rsidP="004B5610">
            <w:pPr>
              <w:spacing w:before="100" w:after="100" w:line="240" w:lineRule="auto"/>
              <w:rPr>
                <w:rFonts w:eastAsia="Dotum"/>
                <w:szCs w:val="22"/>
              </w:rPr>
            </w:pPr>
            <w:bookmarkStart w:id="3" w:name="_Hlk20059100"/>
            <w:r w:rsidRPr="008A67D7">
              <w:rPr>
                <w:rFonts w:eastAsia="Dotum"/>
                <w:szCs w:val="22"/>
              </w:rPr>
              <w:t>Collecting data in an ordered or regular way</w:t>
            </w:r>
            <w:r w:rsidR="00C50FC0">
              <w:rPr>
                <w:rFonts w:eastAsia="Dotum"/>
                <w:szCs w:val="22"/>
              </w:rPr>
              <w:t>,</w:t>
            </w:r>
            <w:r w:rsidRPr="008A67D7">
              <w:rPr>
                <w:rFonts w:eastAsia="Dotum"/>
                <w:szCs w:val="22"/>
              </w:rPr>
              <w:t xml:space="preserve"> e.g. measuring the depth of </w:t>
            </w:r>
            <w:r w:rsidR="001B5925">
              <w:rPr>
                <w:rFonts w:eastAsia="Dotum"/>
                <w:szCs w:val="22"/>
              </w:rPr>
              <w:t>a</w:t>
            </w:r>
            <w:r w:rsidR="001B5925" w:rsidRPr="008A67D7">
              <w:rPr>
                <w:rFonts w:eastAsia="Dotum"/>
                <w:szCs w:val="22"/>
              </w:rPr>
              <w:t xml:space="preserve"> </w:t>
            </w:r>
            <w:r w:rsidRPr="008A67D7">
              <w:rPr>
                <w:rFonts w:eastAsia="Dotum"/>
                <w:szCs w:val="22"/>
              </w:rPr>
              <w:t xml:space="preserve">river every 10 cm across at each site. </w:t>
            </w:r>
            <w:bookmarkEnd w:id="3"/>
          </w:p>
        </w:tc>
      </w:tr>
      <w:tr w:rsidR="00350CFC" w:rsidRPr="008A67D7" w14:paraId="634A8988" w14:textId="77777777" w:rsidTr="004B5610">
        <w:trPr>
          <w:trHeight w:val="20"/>
        </w:trPr>
        <w:tc>
          <w:tcPr>
            <w:tcW w:w="1985" w:type="dxa"/>
            <w:shd w:val="clear" w:color="auto" w:fill="C4F9DD" w:themeFill="accent3" w:themeFillTint="33"/>
            <w:vAlign w:val="center"/>
          </w:tcPr>
          <w:p w14:paraId="2885624A" w14:textId="77777777" w:rsidR="00350CFC" w:rsidRPr="008A67D7" w:rsidRDefault="00350CFC" w:rsidP="004B5610">
            <w:pPr>
              <w:spacing w:before="100" w:after="100" w:line="240" w:lineRule="auto"/>
              <w:rPr>
                <w:rFonts w:eastAsia="Dotum"/>
                <w:b/>
                <w:szCs w:val="22"/>
              </w:rPr>
            </w:pPr>
            <w:r w:rsidRPr="008A67D7">
              <w:rPr>
                <w:rFonts w:eastAsia="Dotum"/>
                <w:b/>
                <w:szCs w:val="22"/>
              </w:rPr>
              <w:t>Transect</w:t>
            </w:r>
          </w:p>
        </w:tc>
        <w:tc>
          <w:tcPr>
            <w:tcW w:w="7654" w:type="dxa"/>
            <w:vAlign w:val="center"/>
          </w:tcPr>
          <w:p w14:paraId="20186795" w14:textId="77777777" w:rsidR="00350CFC" w:rsidRPr="008A67D7" w:rsidRDefault="00350CFC" w:rsidP="004B5610">
            <w:pPr>
              <w:spacing w:before="100" w:after="100" w:line="240" w:lineRule="auto"/>
              <w:rPr>
                <w:rFonts w:eastAsia="Dotum"/>
                <w:szCs w:val="22"/>
              </w:rPr>
            </w:pPr>
            <w:r w:rsidRPr="008A67D7">
              <w:rPr>
                <w:rFonts w:eastAsia="Dotum"/>
                <w:szCs w:val="22"/>
              </w:rPr>
              <w:t xml:space="preserve">A line following a route along which a survey or observations are made. They help to study changes from one place to another. </w:t>
            </w:r>
          </w:p>
        </w:tc>
      </w:tr>
      <w:tr w:rsidR="00350CFC" w:rsidRPr="008A67D7" w14:paraId="1B236EAD" w14:textId="77777777" w:rsidTr="004B5610">
        <w:trPr>
          <w:trHeight w:val="20"/>
        </w:trPr>
        <w:tc>
          <w:tcPr>
            <w:tcW w:w="1985" w:type="dxa"/>
            <w:shd w:val="clear" w:color="auto" w:fill="C4F9DD" w:themeFill="accent3" w:themeFillTint="33"/>
            <w:vAlign w:val="center"/>
          </w:tcPr>
          <w:p w14:paraId="3D8B0E68" w14:textId="77777777" w:rsidR="00350CFC" w:rsidRPr="008A67D7" w:rsidRDefault="00350CFC" w:rsidP="004B5610">
            <w:pPr>
              <w:spacing w:before="100" w:after="100" w:line="240" w:lineRule="auto"/>
              <w:rPr>
                <w:rFonts w:eastAsia="Dotum"/>
                <w:b/>
                <w:szCs w:val="22"/>
              </w:rPr>
            </w:pPr>
            <w:r w:rsidRPr="008A67D7">
              <w:rPr>
                <w:rFonts w:eastAsia="Dotum"/>
                <w:b/>
                <w:szCs w:val="22"/>
              </w:rPr>
              <w:t xml:space="preserve">Trend lines </w:t>
            </w:r>
          </w:p>
        </w:tc>
        <w:tc>
          <w:tcPr>
            <w:tcW w:w="7654" w:type="dxa"/>
            <w:vAlign w:val="center"/>
          </w:tcPr>
          <w:p w14:paraId="1AB48A1E" w14:textId="66C594D6" w:rsidR="00350CFC" w:rsidRPr="008A67D7" w:rsidRDefault="00350CFC" w:rsidP="004B5610">
            <w:pPr>
              <w:spacing w:before="100" w:after="100" w:line="240" w:lineRule="auto"/>
              <w:rPr>
                <w:rFonts w:eastAsia="Dotum"/>
                <w:szCs w:val="22"/>
              </w:rPr>
            </w:pPr>
            <w:r w:rsidRPr="008A67D7">
              <w:rPr>
                <w:rFonts w:eastAsia="Dotum"/>
                <w:szCs w:val="22"/>
              </w:rPr>
              <w:t>A line indicat</w:t>
            </w:r>
            <w:r w:rsidR="001B5925">
              <w:rPr>
                <w:rFonts w:eastAsia="Dotum"/>
                <w:szCs w:val="22"/>
              </w:rPr>
              <w:t>ing</w:t>
            </w:r>
            <w:r w:rsidRPr="008A67D7">
              <w:rPr>
                <w:rFonts w:eastAsia="Dotum"/>
                <w:szCs w:val="22"/>
              </w:rPr>
              <w:t xml:space="preserve"> the general course or tendency of something. </w:t>
            </w:r>
          </w:p>
        </w:tc>
      </w:tr>
    </w:tbl>
    <w:p w14:paraId="585EFD57" w14:textId="77777777" w:rsidR="00B200DD" w:rsidRDefault="00B200DD" w:rsidP="00325ABB">
      <w:pPr>
        <w:spacing w:before="120" w:after="120" w:line="240" w:lineRule="auto"/>
        <w:rPr>
          <w:rFonts w:asciiTheme="minorHAnsi" w:eastAsia="Dotum" w:hAnsiTheme="minorHAnsi"/>
          <w:szCs w:val="22"/>
          <w:u w:val="single"/>
        </w:rPr>
        <w:sectPr w:rsidR="00B200DD" w:rsidSect="00E87645">
          <w:pgSz w:w="11906" w:h="16838"/>
          <w:pgMar w:top="709" w:right="1134" w:bottom="709" w:left="1134" w:header="708" w:footer="708" w:gutter="0"/>
          <w:cols w:space="708"/>
          <w:docGrid w:linePitch="381"/>
        </w:sectPr>
      </w:pPr>
    </w:p>
    <w:p w14:paraId="46988191" w14:textId="77777777" w:rsidR="008D1830" w:rsidRDefault="008D1830" w:rsidP="008D1830">
      <w:pPr>
        <w:pStyle w:val="Style1"/>
        <w:spacing w:after="200"/>
        <w:rPr>
          <w:rFonts w:asciiTheme="minorHAnsi" w:hAnsiTheme="minorHAnsi"/>
          <w:szCs w:val="22"/>
        </w:rPr>
      </w:pPr>
      <w:r w:rsidRPr="008D1830">
        <w:rPr>
          <w:rFonts w:asciiTheme="minorHAnsi" w:hAnsiTheme="minorHAnsi"/>
          <w:szCs w:val="22"/>
        </w:rPr>
        <w:lastRenderedPageBreak/>
        <w:t>Image credits</w:t>
      </w:r>
    </w:p>
    <w:p w14:paraId="2CDC8FB0" w14:textId="3CC6D2A6" w:rsidR="008D1830" w:rsidRPr="008F381D" w:rsidRDefault="008D1830" w:rsidP="00325ABB">
      <w:pPr>
        <w:spacing w:before="120" w:after="120" w:line="240" w:lineRule="auto"/>
        <w:rPr>
          <w:rFonts w:asciiTheme="minorHAnsi" w:eastAsia="Dotum" w:hAnsiTheme="minorHAnsi"/>
          <w:color w:val="808080" w:themeColor="background1" w:themeShade="80"/>
          <w:sz w:val="16"/>
          <w:szCs w:val="16"/>
        </w:rPr>
      </w:pPr>
      <w:r w:rsidRPr="008F381D">
        <w:rPr>
          <w:rFonts w:asciiTheme="minorHAnsi" w:eastAsia="Dotum" w:hAnsiTheme="minorHAnsi"/>
          <w:color w:val="808080" w:themeColor="background1" w:themeShade="80"/>
          <w:sz w:val="16"/>
          <w:szCs w:val="16"/>
        </w:rPr>
        <w:t>© CC-by-</w:t>
      </w:r>
      <w:proofErr w:type="spellStart"/>
      <w:r w:rsidRPr="008F381D">
        <w:rPr>
          <w:rFonts w:asciiTheme="minorHAnsi" w:eastAsia="Dotum" w:hAnsiTheme="minorHAnsi"/>
          <w:color w:val="808080" w:themeColor="background1" w:themeShade="80"/>
          <w:sz w:val="16"/>
          <w:szCs w:val="16"/>
        </w:rPr>
        <w:t>sa</w:t>
      </w:r>
      <w:proofErr w:type="spellEnd"/>
      <w:r w:rsidRPr="008F381D">
        <w:rPr>
          <w:rFonts w:asciiTheme="minorHAnsi" w:eastAsia="Dotum" w:hAnsiTheme="minorHAnsi"/>
          <w:color w:val="808080" w:themeColor="background1" w:themeShade="80"/>
          <w:sz w:val="16"/>
          <w:szCs w:val="16"/>
        </w:rPr>
        <w:t xml:space="preserve"> </w:t>
      </w:r>
      <w:proofErr w:type="spellStart"/>
      <w:r w:rsidRPr="008F381D">
        <w:rPr>
          <w:rFonts w:asciiTheme="minorHAnsi" w:eastAsia="Dotum" w:hAnsiTheme="minorHAnsi"/>
          <w:color w:val="808080" w:themeColor="background1" w:themeShade="80"/>
          <w:sz w:val="16"/>
          <w:szCs w:val="16"/>
        </w:rPr>
        <w:t>PlaneMad</w:t>
      </w:r>
      <w:proofErr w:type="spellEnd"/>
      <w:r w:rsidRPr="008F381D">
        <w:rPr>
          <w:rFonts w:asciiTheme="minorHAnsi" w:eastAsia="Dotum" w:hAnsiTheme="minorHAnsi"/>
          <w:color w:val="808080" w:themeColor="background1" w:themeShade="80"/>
          <w:sz w:val="16"/>
          <w:szCs w:val="16"/>
        </w:rPr>
        <w:t xml:space="preserve">/Wikimedia </w:t>
      </w:r>
      <w:hyperlink r:id="rId133" w:history="1">
        <w:r w:rsidRPr="008F381D">
          <w:rPr>
            <w:rStyle w:val="Hyperlink"/>
            <w:rFonts w:asciiTheme="minorHAnsi" w:eastAsia="Dotum" w:hAnsiTheme="minorHAnsi"/>
            <w:color w:val="808080" w:themeColor="background1" w:themeShade="80"/>
            <w:sz w:val="16"/>
            <w:szCs w:val="16"/>
            <w:u w:val="none"/>
          </w:rPr>
          <w:t>commons.wikimedia.org/w/</w:t>
        </w:r>
        <w:proofErr w:type="spellStart"/>
        <w:r w:rsidRPr="008F381D">
          <w:rPr>
            <w:rStyle w:val="Hyperlink"/>
            <w:rFonts w:asciiTheme="minorHAnsi" w:eastAsia="Dotum" w:hAnsiTheme="minorHAnsi"/>
            <w:color w:val="808080" w:themeColor="background1" w:themeShade="80"/>
            <w:sz w:val="16"/>
            <w:szCs w:val="16"/>
            <w:u w:val="none"/>
          </w:rPr>
          <w:t>index.php?curid</w:t>
        </w:r>
        <w:proofErr w:type="spellEnd"/>
        <w:r w:rsidRPr="008F381D">
          <w:rPr>
            <w:rStyle w:val="Hyperlink"/>
            <w:rFonts w:asciiTheme="minorHAnsi" w:eastAsia="Dotum" w:hAnsiTheme="minorHAnsi"/>
            <w:color w:val="808080" w:themeColor="background1" w:themeShade="80"/>
            <w:sz w:val="16"/>
            <w:szCs w:val="16"/>
            <w:u w:val="none"/>
          </w:rPr>
          <w:t>=1287596</w:t>
        </w:r>
      </w:hyperlink>
      <w:r w:rsidRPr="008F381D">
        <w:rPr>
          <w:rFonts w:asciiTheme="minorHAnsi" w:eastAsia="Dotum" w:hAnsiTheme="minorHAnsi"/>
          <w:color w:val="808080" w:themeColor="background1" w:themeShade="80"/>
          <w:sz w:val="16"/>
          <w:szCs w:val="16"/>
        </w:rPr>
        <w:t>, (CC BY-SA 3.0)</w:t>
      </w:r>
    </w:p>
    <w:p w14:paraId="3959AB27" w14:textId="04C40B69" w:rsidR="002D6A7E" w:rsidRPr="008F381D" w:rsidRDefault="008D1830" w:rsidP="00325ABB">
      <w:pPr>
        <w:spacing w:before="120" w:after="120" w:line="240" w:lineRule="auto"/>
        <w:rPr>
          <w:rFonts w:asciiTheme="minorHAnsi" w:eastAsia="Dotum" w:hAnsiTheme="minorHAnsi"/>
          <w:color w:val="808080" w:themeColor="background1" w:themeShade="80"/>
          <w:sz w:val="16"/>
          <w:szCs w:val="16"/>
        </w:rPr>
      </w:pPr>
      <w:r w:rsidRPr="008F381D">
        <w:rPr>
          <w:rFonts w:asciiTheme="minorHAnsi" w:eastAsia="Dotum" w:hAnsiTheme="minorHAnsi"/>
          <w:color w:val="808080" w:themeColor="background1" w:themeShade="80"/>
          <w:sz w:val="16"/>
          <w:szCs w:val="16"/>
        </w:rPr>
        <w:t xml:space="preserve">©By Alexrk2 - own work, using SRTM </w:t>
      </w:r>
      <w:proofErr w:type="spellStart"/>
      <w:r w:rsidRPr="008F381D">
        <w:rPr>
          <w:rFonts w:asciiTheme="minorHAnsi" w:eastAsia="Dotum" w:hAnsiTheme="minorHAnsi"/>
          <w:color w:val="808080" w:themeColor="background1" w:themeShade="80"/>
          <w:sz w:val="16"/>
          <w:szCs w:val="16"/>
        </w:rPr>
        <w:t>Data,File:United</w:t>
      </w:r>
      <w:proofErr w:type="spellEnd"/>
      <w:r w:rsidRPr="008F381D">
        <w:rPr>
          <w:rFonts w:asciiTheme="minorHAnsi" w:eastAsia="Dotum" w:hAnsiTheme="minorHAnsi"/>
          <w:color w:val="808080" w:themeColor="background1" w:themeShade="80"/>
          <w:sz w:val="16"/>
          <w:szCs w:val="16"/>
        </w:rPr>
        <w:t xml:space="preserve"> Kingdom location </w:t>
      </w:r>
      <w:proofErr w:type="spellStart"/>
      <w:r w:rsidRPr="008F381D">
        <w:rPr>
          <w:rFonts w:asciiTheme="minorHAnsi" w:eastAsia="Dotum" w:hAnsiTheme="minorHAnsi"/>
          <w:color w:val="808080" w:themeColor="background1" w:themeShade="80"/>
          <w:sz w:val="16"/>
          <w:szCs w:val="16"/>
        </w:rPr>
        <w:t>map.svg</w:t>
      </w:r>
      <w:proofErr w:type="spellEnd"/>
      <w:r w:rsidRPr="008F381D">
        <w:rPr>
          <w:rFonts w:asciiTheme="minorHAnsi" w:eastAsia="Dotum" w:hAnsiTheme="minorHAnsi"/>
          <w:color w:val="808080" w:themeColor="background1" w:themeShade="80"/>
          <w:sz w:val="16"/>
          <w:szCs w:val="16"/>
        </w:rPr>
        <w:t xml:space="preserve"> by </w:t>
      </w:r>
      <w:proofErr w:type="spellStart"/>
      <w:r w:rsidRPr="008F381D">
        <w:rPr>
          <w:rFonts w:asciiTheme="minorHAnsi" w:eastAsia="Dotum" w:hAnsiTheme="minorHAnsi"/>
          <w:color w:val="808080" w:themeColor="background1" w:themeShade="80"/>
          <w:sz w:val="16"/>
          <w:szCs w:val="16"/>
        </w:rPr>
        <w:t>NordNordWest</w:t>
      </w:r>
      <w:proofErr w:type="spellEnd"/>
      <w:r w:rsidRPr="008F381D">
        <w:rPr>
          <w:rFonts w:asciiTheme="minorHAnsi" w:eastAsia="Dotum" w:hAnsiTheme="minorHAnsi"/>
          <w:color w:val="808080" w:themeColor="background1" w:themeShade="80"/>
          <w:sz w:val="16"/>
          <w:szCs w:val="16"/>
        </w:rPr>
        <w:t xml:space="preserve">, CC BY-SA 3.0, </w:t>
      </w:r>
      <w:hyperlink r:id="rId134" w:history="1">
        <w:r w:rsidRPr="008F381D">
          <w:rPr>
            <w:rFonts w:asciiTheme="minorHAnsi" w:hAnsiTheme="minorHAnsi"/>
            <w:color w:val="808080" w:themeColor="background1" w:themeShade="80"/>
            <w:sz w:val="16"/>
            <w:szCs w:val="16"/>
          </w:rPr>
          <w:t>commons.wikimedia.org/w/</w:t>
        </w:r>
        <w:proofErr w:type="spellStart"/>
        <w:r w:rsidRPr="008F381D">
          <w:rPr>
            <w:rFonts w:asciiTheme="minorHAnsi" w:hAnsiTheme="minorHAnsi"/>
            <w:color w:val="808080" w:themeColor="background1" w:themeShade="80"/>
            <w:sz w:val="16"/>
            <w:szCs w:val="16"/>
          </w:rPr>
          <w:t>index.php?curid</w:t>
        </w:r>
        <w:proofErr w:type="spellEnd"/>
        <w:r w:rsidRPr="008F381D">
          <w:rPr>
            <w:rFonts w:asciiTheme="minorHAnsi" w:hAnsiTheme="minorHAnsi"/>
            <w:color w:val="808080" w:themeColor="background1" w:themeShade="80"/>
            <w:sz w:val="16"/>
            <w:szCs w:val="16"/>
          </w:rPr>
          <w:t>=19934584</w:t>
        </w:r>
      </w:hyperlink>
      <w:r w:rsidRPr="008F381D">
        <w:rPr>
          <w:rFonts w:asciiTheme="minorHAnsi" w:eastAsia="Dotum" w:hAnsiTheme="minorHAnsi"/>
          <w:color w:val="808080" w:themeColor="background1" w:themeShade="80"/>
          <w:sz w:val="16"/>
          <w:szCs w:val="16"/>
        </w:rPr>
        <w:t xml:space="preserve"> </w:t>
      </w:r>
    </w:p>
    <w:p w14:paraId="62990D35" w14:textId="30E2065D" w:rsidR="008D1830" w:rsidRPr="008F381D" w:rsidRDefault="008D1830" w:rsidP="00325ABB">
      <w:pPr>
        <w:spacing w:before="120" w:after="120" w:line="240" w:lineRule="auto"/>
        <w:rPr>
          <w:rFonts w:asciiTheme="minorHAnsi" w:eastAsia="Dotum" w:hAnsiTheme="minorHAnsi"/>
          <w:color w:val="808080" w:themeColor="background1" w:themeShade="80"/>
          <w:sz w:val="16"/>
          <w:szCs w:val="16"/>
        </w:rPr>
      </w:pPr>
      <w:r w:rsidRPr="008F381D">
        <w:rPr>
          <w:rFonts w:asciiTheme="minorHAnsi" w:eastAsia="Dotum" w:hAnsiTheme="minorHAnsi"/>
          <w:color w:val="808080" w:themeColor="background1" w:themeShade="80"/>
          <w:sz w:val="16"/>
          <w:szCs w:val="16"/>
        </w:rPr>
        <w:t xml:space="preserve">©By </w:t>
      </w:r>
      <w:proofErr w:type="spellStart"/>
      <w:r w:rsidRPr="008F381D">
        <w:rPr>
          <w:rFonts w:asciiTheme="minorHAnsi" w:eastAsia="Dotum" w:hAnsiTheme="minorHAnsi"/>
          <w:color w:val="808080" w:themeColor="background1" w:themeShade="80"/>
          <w:sz w:val="16"/>
          <w:szCs w:val="16"/>
        </w:rPr>
        <w:t>Thamizhpparithi</w:t>
      </w:r>
      <w:proofErr w:type="spellEnd"/>
      <w:r w:rsidRPr="008F381D">
        <w:rPr>
          <w:rFonts w:asciiTheme="minorHAnsi" w:eastAsia="Dotum" w:hAnsiTheme="minorHAnsi"/>
          <w:color w:val="808080" w:themeColor="background1" w:themeShade="80"/>
          <w:sz w:val="16"/>
          <w:szCs w:val="16"/>
        </w:rPr>
        <w:t xml:space="preserve"> </w:t>
      </w:r>
      <w:proofErr w:type="spellStart"/>
      <w:r w:rsidRPr="008F381D">
        <w:rPr>
          <w:rFonts w:asciiTheme="minorHAnsi" w:eastAsia="Dotum" w:hAnsiTheme="minorHAnsi"/>
          <w:color w:val="808080" w:themeColor="background1" w:themeShade="80"/>
          <w:sz w:val="16"/>
          <w:szCs w:val="16"/>
        </w:rPr>
        <w:t>Maari</w:t>
      </w:r>
      <w:proofErr w:type="spellEnd"/>
      <w:r w:rsidRPr="008F381D">
        <w:rPr>
          <w:rFonts w:asciiTheme="minorHAnsi" w:eastAsia="Dotum" w:hAnsiTheme="minorHAnsi"/>
          <w:color w:val="808080" w:themeColor="background1" w:themeShade="80"/>
          <w:sz w:val="16"/>
          <w:szCs w:val="16"/>
        </w:rPr>
        <w:t xml:space="preserve"> - Own work, CC BY-SA 4.0, </w:t>
      </w:r>
      <w:hyperlink r:id="rId135" w:history="1">
        <w:r w:rsidRPr="008F381D">
          <w:rPr>
            <w:rFonts w:asciiTheme="minorHAnsi" w:hAnsiTheme="minorHAnsi"/>
            <w:color w:val="808080" w:themeColor="background1" w:themeShade="80"/>
            <w:sz w:val="16"/>
            <w:szCs w:val="16"/>
          </w:rPr>
          <w:t>commons.wikimedia.org/w/</w:t>
        </w:r>
        <w:proofErr w:type="spellStart"/>
        <w:r w:rsidRPr="008F381D">
          <w:rPr>
            <w:rFonts w:asciiTheme="minorHAnsi" w:hAnsiTheme="minorHAnsi"/>
            <w:color w:val="808080" w:themeColor="background1" w:themeShade="80"/>
            <w:sz w:val="16"/>
            <w:szCs w:val="16"/>
          </w:rPr>
          <w:t>index.php?curid</w:t>
        </w:r>
        <w:proofErr w:type="spellEnd"/>
        <w:r w:rsidRPr="008F381D">
          <w:rPr>
            <w:rFonts w:asciiTheme="minorHAnsi" w:hAnsiTheme="minorHAnsi"/>
            <w:color w:val="808080" w:themeColor="background1" w:themeShade="80"/>
            <w:sz w:val="16"/>
            <w:szCs w:val="16"/>
          </w:rPr>
          <w:t>=76376759</w:t>
        </w:r>
      </w:hyperlink>
      <w:r w:rsidRPr="008F381D">
        <w:rPr>
          <w:rFonts w:asciiTheme="minorHAnsi" w:eastAsia="Dotum" w:hAnsiTheme="minorHAnsi"/>
          <w:color w:val="808080" w:themeColor="background1" w:themeShade="80"/>
          <w:sz w:val="16"/>
          <w:szCs w:val="16"/>
        </w:rPr>
        <w:t xml:space="preserve"> </w:t>
      </w:r>
    </w:p>
    <w:p w14:paraId="40E5C9EA" w14:textId="0C3F81B7" w:rsidR="008F381D" w:rsidRDefault="008F381D" w:rsidP="00325ABB">
      <w:pPr>
        <w:spacing w:before="120" w:after="120" w:line="240" w:lineRule="auto"/>
        <w:rPr>
          <w:rFonts w:asciiTheme="minorHAnsi" w:eastAsia="Dotum" w:hAnsiTheme="minorHAnsi"/>
          <w:color w:val="808080" w:themeColor="background1" w:themeShade="80"/>
          <w:sz w:val="16"/>
          <w:szCs w:val="16"/>
        </w:rPr>
      </w:pPr>
      <w:r w:rsidRPr="008F381D">
        <w:rPr>
          <w:rFonts w:asciiTheme="minorHAnsi" w:eastAsia="Dotum" w:hAnsiTheme="minorHAnsi"/>
          <w:color w:val="808080" w:themeColor="background1" w:themeShade="80"/>
          <w:sz w:val="16"/>
          <w:szCs w:val="16"/>
        </w:rPr>
        <w:t>©</w:t>
      </w:r>
      <w:proofErr w:type="spellStart"/>
      <w:r w:rsidRPr="008F381D">
        <w:rPr>
          <w:rFonts w:asciiTheme="minorHAnsi" w:eastAsia="Dotum" w:hAnsiTheme="minorHAnsi"/>
          <w:color w:val="808080" w:themeColor="background1" w:themeShade="80"/>
          <w:sz w:val="16"/>
          <w:szCs w:val="16"/>
        </w:rPr>
        <w:t>Mappleton</w:t>
      </w:r>
      <w:proofErr w:type="spellEnd"/>
      <w:r w:rsidRPr="008F381D">
        <w:rPr>
          <w:rFonts w:asciiTheme="minorHAnsi" w:eastAsia="Dotum" w:hAnsiTheme="minorHAnsi"/>
          <w:color w:val="808080" w:themeColor="background1" w:themeShade="80"/>
          <w:sz w:val="16"/>
          <w:szCs w:val="16"/>
        </w:rPr>
        <w:t>, a case study in coastal management: aerial 2018</w:t>
      </w:r>
      <w:r>
        <w:rPr>
          <w:rFonts w:asciiTheme="minorHAnsi" w:eastAsia="Dotum" w:hAnsiTheme="minorHAnsi"/>
          <w:color w:val="808080" w:themeColor="background1" w:themeShade="80"/>
          <w:sz w:val="16"/>
          <w:szCs w:val="16"/>
        </w:rPr>
        <w:t xml:space="preserve">, </w:t>
      </w:r>
      <w:hyperlink r:id="rId136" w:history="1">
        <w:r w:rsidRPr="008F381D">
          <w:rPr>
            <w:rFonts w:asciiTheme="minorHAnsi" w:eastAsia="Dotum" w:hAnsiTheme="minorHAnsi"/>
            <w:color w:val="808080" w:themeColor="background1" w:themeShade="80"/>
            <w:sz w:val="16"/>
            <w:szCs w:val="16"/>
          </w:rPr>
          <w:t>cc-by-</w:t>
        </w:r>
        <w:proofErr w:type="spellStart"/>
        <w:r w:rsidRPr="008F381D">
          <w:rPr>
            <w:rFonts w:asciiTheme="minorHAnsi" w:eastAsia="Dotum" w:hAnsiTheme="minorHAnsi"/>
            <w:color w:val="808080" w:themeColor="background1" w:themeShade="80"/>
            <w:sz w:val="16"/>
            <w:szCs w:val="16"/>
          </w:rPr>
          <w:t>sa</w:t>
        </w:r>
        <w:proofErr w:type="spellEnd"/>
        <w:r w:rsidRPr="008F381D">
          <w:rPr>
            <w:rFonts w:asciiTheme="minorHAnsi" w:eastAsia="Dotum" w:hAnsiTheme="minorHAnsi"/>
            <w:color w:val="808080" w:themeColor="background1" w:themeShade="80"/>
            <w:sz w:val="16"/>
            <w:szCs w:val="16"/>
          </w:rPr>
          <w:t>/2.0</w:t>
        </w:r>
      </w:hyperlink>
      <w:r w:rsidRPr="008F381D">
        <w:rPr>
          <w:rFonts w:asciiTheme="minorHAnsi" w:eastAsia="Dotum" w:hAnsiTheme="minorHAnsi"/>
          <w:color w:val="808080" w:themeColor="background1" w:themeShade="80"/>
          <w:sz w:val="16"/>
          <w:szCs w:val="16"/>
        </w:rPr>
        <w:t> - © </w:t>
      </w:r>
      <w:hyperlink r:id="rId137" w:tooltip="View profile" w:history="1">
        <w:r w:rsidRPr="008F381D">
          <w:rPr>
            <w:rFonts w:asciiTheme="minorHAnsi" w:eastAsia="Dotum" w:hAnsiTheme="minorHAnsi"/>
            <w:color w:val="808080" w:themeColor="background1" w:themeShade="80"/>
            <w:sz w:val="16"/>
            <w:szCs w:val="16"/>
          </w:rPr>
          <w:t>Chris</w:t>
        </w:r>
      </w:hyperlink>
      <w:r w:rsidRPr="008F381D">
        <w:rPr>
          <w:rFonts w:asciiTheme="minorHAnsi" w:eastAsia="Dotum" w:hAnsiTheme="minorHAnsi"/>
          <w:color w:val="808080" w:themeColor="background1" w:themeShade="80"/>
          <w:sz w:val="16"/>
          <w:szCs w:val="16"/>
        </w:rPr>
        <w:t> - </w:t>
      </w:r>
      <w:hyperlink r:id="rId138" w:history="1">
        <w:r w:rsidRPr="008F381D">
          <w:rPr>
            <w:rFonts w:asciiTheme="minorHAnsi" w:eastAsia="Dotum" w:hAnsiTheme="minorHAnsi"/>
            <w:color w:val="808080" w:themeColor="background1" w:themeShade="80"/>
            <w:sz w:val="16"/>
            <w:szCs w:val="16"/>
          </w:rPr>
          <w:t>geograph.org.uk/p/5720146</w:t>
        </w:r>
      </w:hyperlink>
      <w:r w:rsidRPr="008F381D">
        <w:rPr>
          <w:rFonts w:asciiTheme="minorHAnsi" w:eastAsia="Dotum" w:hAnsiTheme="minorHAnsi"/>
          <w:color w:val="808080" w:themeColor="background1" w:themeShade="80"/>
          <w:sz w:val="16"/>
          <w:szCs w:val="16"/>
        </w:rPr>
        <w:t xml:space="preserve"> </w:t>
      </w:r>
    </w:p>
    <w:p w14:paraId="2FFF6655" w14:textId="423487EE" w:rsidR="004026CF" w:rsidRDefault="004026CF" w:rsidP="004026CF">
      <w:pPr>
        <w:spacing w:before="120" w:after="120" w:line="240" w:lineRule="auto"/>
        <w:rPr>
          <w:rFonts w:asciiTheme="minorHAnsi" w:eastAsia="Dotum" w:hAnsiTheme="minorHAnsi"/>
          <w:color w:val="808080" w:themeColor="background1" w:themeShade="80"/>
          <w:sz w:val="16"/>
          <w:szCs w:val="16"/>
        </w:rPr>
      </w:pPr>
      <w:r>
        <w:rPr>
          <w:rFonts w:asciiTheme="minorHAnsi" w:eastAsia="Dotum" w:hAnsiTheme="minorHAnsi"/>
          <w:color w:val="808080" w:themeColor="background1" w:themeShade="80"/>
          <w:sz w:val="16"/>
          <w:szCs w:val="16"/>
        </w:rPr>
        <w:t xml:space="preserve">© </w:t>
      </w:r>
      <w:r w:rsidRPr="004026CF">
        <w:rPr>
          <w:rFonts w:asciiTheme="minorHAnsi" w:eastAsia="Dotum" w:hAnsiTheme="minorHAnsi"/>
          <w:color w:val="808080" w:themeColor="background1" w:themeShade="80"/>
          <w:sz w:val="16"/>
          <w:szCs w:val="16"/>
        </w:rPr>
        <w:t xml:space="preserve">CQ2, City Quays </w:t>
      </w:r>
      <w:r>
        <w:rPr>
          <w:rFonts w:asciiTheme="minorHAnsi" w:eastAsia="Dotum" w:hAnsiTheme="minorHAnsi"/>
          <w:color w:val="808080" w:themeColor="background1" w:themeShade="80"/>
          <w:sz w:val="16"/>
          <w:szCs w:val="16"/>
        </w:rPr>
        <w:t xml:space="preserve">site, Belfast - January 2014(1), </w:t>
      </w:r>
      <w:r w:rsidRPr="004026CF">
        <w:rPr>
          <w:rFonts w:asciiTheme="minorHAnsi" w:eastAsia="Dotum" w:hAnsiTheme="minorHAnsi"/>
          <w:color w:val="808080" w:themeColor="background1" w:themeShade="80"/>
          <w:sz w:val="16"/>
          <w:szCs w:val="16"/>
        </w:rPr>
        <w:t>cc-by-</w:t>
      </w:r>
      <w:proofErr w:type="spellStart"/>
      <w:r w:rsidRPr="004026CF">
        <w:rPr>
          <w:rFonts w:asciiTheme="minorHAnsi" w:eastAsia="Dotum" w:hAnsiTheme="minorHAnsi"/>
          <w:color w:val="808080" w:themeColor="background1" w:themeShade="80"/>
          <w:sz w:val="16"/>
          <w:szCs w:val="16"/>
        </w:rPr>
        <w:t>sa</w:t>
      </w:r>
      <w:proofErr w:type="spellEnd"/>
      <w:r w:rsidRPr="004026CF">
        <w:rPr>
          <w:rFonts w:asciiTheme="minorHAnsi" w:eastAsia="Dotum" w:hAnsiTheme="minorHAnsi"/>
          <w:color w:val="808080" w:themeColor="background1" w:themeShade="80"/>
          <w:sz w:val="16"/>
          <w:szCs w:val="16"/>
        </w:rPr>
        <w:t>/2.0 - © Albert Bridge - geograph.org.uk/p/3816439</w:t>
      </w:r>
      <w:r>
        <w:rPr>
          <w:rFonts w:asciiTheme="minorHAnsi" w:eastAsia="Dotum" w:hAnsiTheme="minorHAnsi"/>
          <w:color w:val="808080" w:themeColor="background1" w:themeShade="80"/>
          <w:sz w:val="16"/>
          <w:szCs w:val="16"/>
        </w:rPr>
        <w:t xml:space="preserve"> </w:t>
      </w:r>
    </w:p>
    <w:p w14:paraId="0C12FF99" w14:textId="3E405153" w:rsidR="004026CF" w:rsidRDefault="004026CF" w:rsidP="004026CF">
      <w:pPr>
        <w:spacing w:before="120" w:after="120" w:line="240" w:lineRule="auto"/>
        <w:rPr>
          <w:rFonts w:asciiTheme="minorHAnsi" w:eastAsia="Dotum" w:hAnsiTheme="minorHAnsi"/>
          <w:color w:val="808080" w:themeColor="background1" w:themeShade="80"/>
          <w:sz w:val="16"/>
          <w:szCs w:val="16"/>
        </w:rPr>
      </w:pPr>
      <w:r>
        <w:rPr>
          <w:rFonts w:asciiTheme="minorHAnsi" w:eastAsia="Dotum" w:hAnsiTheme="minorHAnsi"/>
          <w:color w:val="808080" w:themeColor="background1" w:themeShade="80"/>
          <w:sz w:val="16"/>
          <w:szCs w:val="16"/>
        </w:rPr>
        <w:t xml:space="preserve">Thank you to our </w:t>
      </w:r>
      <w:proofErr w:type="spellStart"/>
      <w:r>
        <w:rPr>
          <w:rFonts w:asciiTheme="minorHAnsi" w:eastAsia="Dotum" w:hAnsiTheme="minorHAnsi"/>
          <w:color w:val="808080" w:themeColor="background1" w:themeShade="80"/>
          <w:sz w:val="16"/>
          <w:szCs w:val="16"/>
        </w:rPr>
        <w:t>Contirubtor</w:t>
      </w:r>
      <w:proofErr w:type="spellEnd"/>
      <w:r>
        <w:rPr>
          <w:rFonts w:asciiTheme="minorHAnsi" w:eastAsia="Dotum" w:hAnsiTheme="minorHAnsi"/>
          <w:color w:val="808080" w:themeColor="background1" w:themeShade="80"/>
          <w:sz w:val="16"/>
          <w:szCs w:val="16"/>
        </w:rPr>
        <w:t xml:space="preserve">, Fiona Old for permission to use her photographs throughout. </w:t>
      </w:r>
    </w:p>
    <w:p w14:paraId="7DD2F378" w14:textId="0D4F48B6" w:rsidR="004026CF" w:rsidRDefault="004026CF" w:rsidP="004026CF">
      <w:pPr>
        <w:spacing w:before="120" w:after="120" w:line="240" w:lineRule="auto"/>
        <w:rPr>
          <w:rFonts w:asciiTheme="minorHAnsi" w:eastAsia="Dotum" w:hAnsiTheme="minorHAnsi"/>
          <w:color w:val="808080" w:themeColor="background1" w:themeShade="80"/>
          <w:sz w:val="16"/>
          <w:szCs w:val="16"/>
        </w:rPr>
      </w:pPr>
      <w:r w:rsidRPr="004026CF">
        <w:rPr>
          <w:rFonts w:asciiTheme="minorHAnsi" w:eastAsia="Dotum" w:hAnsiTheme="minorHAnsi"/>
          <w:color w:val="808080" w:themeColor="background1" w:themeShade="80"/>
          <w:sz w:val="16"/>
          <w:szCs w:val="16"/>
        </w:rPr>
        <w:t>River Cocker, Cockermouth</w:t>
      </w:r>
      <w:r>
        <w:rPr>
          <w:rFonts w:asciiTheme="minorHAnsi" w:eastAsia="Dotum" w:hAnsiTheme="minorHAnsi"/>
          <w:color w:val="808080" w:themeColor="background1" w:themeShade="80"/>
          <w:sz w:val="16"/>
          <w:szCs w:val="16"/>
        </w:rPr>
        <w:t xml:space="preserve">, </w:t>
      </w:r>
      <w:hyperlink r:id="rId139" w:history="1">
        <w:r w:rsidRPr="004026CF">
          <w:rPr>
            <w:rFonts w:asciiTheme="minorHAnsi" w:eastAsia="Dotum" w:hAnsiTheme="minorHAnsi"/>
            <w:color w:val="808080" w:themeColor="background1" w:themeShade="80"/>
            <w:sz w:val="16"/>
            <w:szCs w:val="16"/>
          </w:rPr>
          <w:t>cc-by-</w:t>
        </w:r>
        <w:proofErr w:type="spellStart"/>
        <w:r w:rsidRPr="004026CF">
          <w:rPr>
            <w:rFonts w:asciiTheme="minorHAnsi" w:eastAsia="Dotum" w:hAnsiTheme="minorHAnsi"/>
            <w:color w:val="808080" w:themeColor="background1" w:themeShade="80"/>
            <w:sz w:val="16"/>
            <w:szCs w:val="16"/>
          </w:rPr>
          <w:t>sa</w:t>
        </w:r>
        <w:proofErr w:type="spellEnd"/>
        <w:r w:rsidRPr="004026CF">
          <w:rPr>
            <w:rFonts w:asciiTheme="minorHAnsi" w:eastAsia="Dotum" w:hAnsiTheme="minorHAnsi"/>
            <w:color w:val="808080" w:themeColor="background1" w:themeShade="80"/>
            <w:sz w:val="16"/>
            <w:szCs w:val="16"/>
          </w:rPr>
          <w:t>/2.0</w:t>
        </w:r>
      </w:hyperlink>
      <w:r w:rsidRPr="004026CF">
        <w:rPr>
          <w:rFonts w:asciiTheme="minorHAnsi" w:eastAsia="Dotum" w:hAnsiTheme="minorHAnsi"/>
          <w:color w:val="808080" w:themeColor="background1" w:themeShade="80"/>
          <w:sz w:val="16"/>
          <w:szCs w:val="16"/>
        </w:rPr>
        <w:t> - © </w:t>
      </w:r>
      <w:hyperlink r:id="rId140" w:tooltip="View profile" w:history="1">
        <w:r w:rsidRPr="004026CF">
          <w:rPr>
            <w:rFonts w:asciiTheme="minorHAnsi" w:eastAsia="Dotum" w:hAnsiTheme="minorHAnsi"/>
            <w:color w:val="808080" w:themeColor="background1" w:themeShade="80"/>
            <w:sz w:val="16"/>
            <w:szCs w:val="16"/>
          </w:rPr>
          <w:t>David Dixon</w:t>
        </w:r>
      </w:hyperlink>
      <w:r w:rsidRPr="004026CF">
        <w:rPr>
          <w:rFonts w:asciiTheme="minorHAnsi" w:eastAsia="Dotum" w:hAnsiTheme="minorHAnsi"/>
          <w:color w:val="808080" w:themeColor="background1" w:themeShade="80"/>
          <w:sz w:val="16"/>
          <w:szCs w:val="16"/>
        </w:rPr>
        <w:t> - </w:t>
      </w:r>
      <w:hyperlink r:id="rId141" w:history="1">
        <w:r w:rsidRPr="004026CF">
          <w:rPr>
            <w:rFonts w:asciiTheme="minorHAnsi" w:eastAsia="Dotum" w:hAnsiTheme="minorHAnsi"/>
            <w:color w:val="808080" w:themeColor="background1" w:themeShade="80"/>
            <w:sz w:val="16"/>
            <w:szCs w:val="16"/>
          </w:rPr>
          <w:t>geograph.org.uk/p/3933082</w:t>
        </w:r>
      </w:hyperlink>
    </w:p>
    <w:p w14:paraId="35A51634" w14:textId="178638B2" w:rsidR="004026CF" w:rsidRDefault="004026CF" w:rsidP="004026CF">
      <w:pPr>
        <w:spacing w:before="120" w:after="120" w:line="240" w:lineRule="auto"/>
        <w:rPr>
          <w:rFonts w:asciiTheme="minorHAnsi" w:eastAsia="Dotum" w:hAnsiTheme="minorHAnsi"/>
          <w:color w:val="808080" w:themeColor="background1" w:themeShade="80"/>
          <w:sz w:val="16"/>
          <w:szCs w:val="16"/>
        </w:rPr>
      </w:pPr>
      <w:r w:rsidRPr="004026CF">
        <w:rPr>
          <w:rFonts w:asciiTheme="minorHAnsi" w:eastAsia="Dotum" w:hAnsiTheme="minorHAnsi"/>
          <w:color w:val="808080" w:themeColor="background1" w:themeShade="80"/>
          <w:sz w:val="16"/>
          <w:szCs w:val="16"/>
        </w:rPr>
        <w:t>N</w:t>
      </w:r>
      <w:r>
        <w:rPr>
          <w:rFonts w:asciiTheme="minorHAnsi" w:eastAsia="Dotum" w:hAnsiTheme="minorHAnsi"/>
          <w:color w:val="808080" w:themeColor="background1" w:themeShade="80"/>
          <w:sz w:val="16"/>
          <w:szCs w:val="16"/>
        </w:rPr>
        <w:t xml:space="preserve">orthampton: St Giles Street, </w:t>
      </w:r>
      <w:r w:rsidRPr="004026CF">
        <w:rPr>
          <w:rFonts w:asciiTheme="minorHAnsi" w:eastAsia="Dotum" w:hAnsiTheme="minorHAnsi"/>
          <w:color w:val="808080" w:themeColor="background1" w:themeShade="80"/>
          <w:sz w:val="16"/>
          <w:szCs w:val="16"/>
        </w:rPr>
        <w:t>cc-by-</w:t>
      </w:r>
      <w:proofErr w:type="spellStart"/>
      <w:r w:rsidRPr="004026CF">
        <w:rPr>
          <w:rFonts w:asciiTheme="minorHAnsi" w:eastAsia="Dotum" w:hAnsiTheme="minorHAnsi"/>
          <w:color w:val="808080" w:themeColor="background1" w:themeShade="80"/>
          <w:sz w:val="16"/>
          <w:szCs w:val="16"/>
        </w:rPr>
        <w:t>sa</w:t>
      </w:r>
      <w:proofErr w:type="spellEnd"/>
      <w:r w:rsidRPr="004026CF">
        <w:rPr>
          <w:rFonts w:asciiTheme="minorHAnsi" w:eastAsia="Dotum" w:hAnsiTheme="minorHAnsi"/>
          <w:color w:val="808080" w:themeColor="background1" w:themeShade="80"/>
          <w:sz w:val="16"/>
          <w:szCs w:val="16"/>
        </w:rPr>
        <w:t>/2.0 - © John Sutton - geograph.org.uk/p/5555939</w:t>
      </w:r>
    </w:p>
    <w:p w14:paraId="1339D358" w14:textId="6328077C" w:rsidR="004026CF" w:rsidRDefault="004026CF" w:rsidP="004026CF">
      <w:pPr>
        <w:spacing w:before="120" w:after="120" w:line="240" w:lineRule="auto"/>
        <w:rPr>
          <w:rFonts w:asciiTheme="minorHAnsi" w:eastAsia="Dotum" w:hAnsiTheme="minorHAnsi"/>
          <w:color w:val="808080" w:themeColor="background1" w:themeShade="80"/>
          <w:sz w:val="16"/>
          <w:szCs w:val="16"/>
        </w:rPr>
      </w:pPr>
      <w:r w:rsidRPr="004026CF">
        <w:rPr>
          <w:rFonts w:asciiTheme="minorHAnsi" w:eastAsia="Dotum" w:hAnsiTheme="minorHAnsi"/>
          <w:color w:val="808080" w:themeColor="background1" w:themeShade="80"/>
          <w:sz w:val="16"/>
          <w:szCs w:val="16"/>
        </w:rPr>
        <w:t xml:space="preserve">© By </w:t>
      </w:r>
      <w:proofErr w:type="spellStart"/>
      <w:r w:rsidRPr="004026CF">
        <w:rPr>
          <w:rFonts w:asciiTheme="minorHAnsi" w:eastAsia="Dotum" w:hAnsiTheme="minorHAnsi"/>
          <w:color w:val="808080" w:themeColor="background1" w:themeShade="80"/>
          <w:sz w:val="16"/>
          <w:szCs w:val="16"/>
        </w:rPr>
        <w:t>power.corrupts</w:t>
      </w:r>
      <w:proofErr w:type="spellEnd"/>
      <w:r w:rsidRPr="004026CF">
        <w:rPr>
          <w:rFonts w:asciiTheme="minorHAnsi" w:eastAsia="Dotum" w:hAnsiTheme="minorHAnsi"/>
          <w:color w:val="808080" w:themeColor="background1" w:themeShade="80"/>
          <w:sz w:val="16"/>
          <w:szCs w:val="16"/>
        </w:rPr>
        <w:t xml:space="preserve">, </w:t>
      </w:r>
      <w:proofErr w:type="spellStart"/>
      <w:r w:rsidRPr="004026CF">
        <w:rPr>
          <w:rFonts w:asciiTheme="minorHAnsi" w:eastAsia="Dotum" w:hAnsiTheme="minorHAnsi"/>
          <w:color w:val="808080" w:themeColor="background1" w:themeShade="80"/>
          <w:sz w:val="16"/>
          <w:szCs w:val="16"/>
        </w:rPr>
        <w:t>kwinkunks</w:t>
      </w:r>
      <w:proofErr w:type="spellEnd"/>
      <w:r w:rsidRPr="004026CF">
        <w:rPr>
          <w:rFonts w:asciiTheme="minorHAnsi" w:eastAsia="Dotum" w:hAnsiTheme="minorHAnsi"/>
          <w:color w:val="808080" w:themeColor="background1" w:themeShade="80"/>
          <w:sz w:val="16"/>
          <w:szCs w:val="16"/>
        </w:rPr>
        <w:t xml:space="preserve"> - Ternary_plot_1.png, CC BY-SA 4.0, </w:t>
      </w:r>
      <w:hyperlink r:id="rId142" w:history="1">
        <w:r w:rsidRPr="004026CF">
          <w:rPr>
            <w:rStyle w:val="Hyperlink"/>
            <w:rFonts w:asciiTheme="minorHAnsi" w:eastAsia="Dotum" w:hAnsiTheme="minorHAnsi"/>
            <w:color w:val="808080" w:themeColor="background1" w:themeShade="80"/>
            <w:sz w:val="16"/>
            <w:szCs w:val="16"/>
            <w:u w:val="none"/>
          </w:rPr>
          <w:t>commons.wikimedia.org/w/</w:t>
        </w:r>
        <w:proofErr w:type="spellStart"/>
        <w:r w:rsidRPr="004026CF">
          <w:rPr>
            <w:rStyle w:val="Hyperlink"/>
            <w:rFonts w:asciiTheme="minorHAnsi" w:eastAsia="Dotum" w:hAnsiTheme="minorHAnsi"/>
            <w:color w:val="808080" w:themeColor="background1" w:themeShade="80"/>
            <w:sz w:val="16"/>
            <w:szCs w:val="16"/>
            <w:u w:val="none"/>
          </w:rPr>
          <w:t>index.php?curid</w:t>
        </w:r>
        <w:proofErr w:type="spellEnd"/>
        <w:r w:rsidRPr="004026CF">
          <w:rPr>
            <w:rStyle w:val="Hyperlink"/>
            <w:rFonts w:asciiTheme="minorHAnsi" w:eastAsia="Dotum" w:hAnsiTheme="minorHAnsi"/>
            <w:color w:val="808080" w:themeColor="background1" w:themeShade="80"/>
            <w:sz w:val="16"/>
            <w:szCs w:val="16"/>
            <w:u w:val="none"/>
          </w:rPr>
          <w:t>=30518683</w:t>
        </w:r>
      </w:hyperlink>
      <w:r w:rsidRPr="004026CF">
        <w:rPr>
          <w:rFonts w:asciiTheme="minorHAnsi" w:eastAsia="Dotum" w:hAnsiTheme="minorHAnsi"/>
          <w:color w:val="808080" w:themeColor="background1" w:themeShade="80"/>
          <w:sz w:val="16"/>
          <w:szCs w:val="16"/>
        </w:rPr>
        <w:t xml:space="preserve"> </w:t>
      </w:r>
    </w:p>
    <w:p w14:paraId="75412C9C" w14:textId="3930D93D" w:rsidR="00DD3993" w:rsidRPr="004026CF" w:rsidRDefault="00DD3993" w:rsidP="004026CF">
      <w:pPr>
        <w:spacing w:before="120" w:after="120" w:line="240" w:lineRule="auto"/>
        <w:rPr>
          <w:rFonts w:asciiTheme="minorHAnsi" w:eastAsia="Dotum" w:hAnsiTheme="minorHAnsi"/>
          <w:color w:val="808080" w:themeColor="background1" w:themeShade="80"/>
          <w:sz w:val="16"/>
          <w:szCs w:val="16"/>
        </w:rPr>
      </w:pPr>
      <w:r>
        <w:rPr>
          <w:rFonts w:asciiTheme="minorHAnsi" w:eastAsia="Dotum" w:hAnsiTheme="minorHAnsi"/>
          <w:color w:val="808080" w:themeColor="background1" w:themeShade="80"/>
          <w:sz w:val="16"/>
          <w:szCs w:val="16"/>
        </w:rPr>
        <w:t>©</w:t>
      </w:r>
      <w:hyperlink r:id="rId143" w:tooltip="Go to It's No Game's photostream" w:history="1">
        <w:r w:rsidRPr="00DD3993">
          <w:rPr>
            <w:rFonts w:asciiTheme="minorHAnsi" w:eastAsia="Dotum" w:hAnsiTheme="minorHAnsi"/>
            <w:color w:val="808080" w:themeColor="background1" w:themeShade="80"/>
            <w:sz w:val="16"/>
            <w:szCs w:val="16"/>
          </w:rPr>
          <w:t>It's No Game</w:t>
        </w:r>
      </w:hyperlink>
      <w:r w:rsidRPr="00DD3993">
        <w:rPr>
          <w:rFonts w:asciiTheme="minorHAnsi" w:eastAsia="Dotum" w:hAnsiTheme="minorHAnsi"/>
          <w:color w:val="808080" w:themeColor="background1" w:themeShade="80"/>
          <w:sz w:val="16"/>
          <w:szCs w:val="16"/>
        </w:rPr>
        <w:t>, 2017, flic.kr/p/Y6Gv6T</w:t>
      </w:r>
    </w:p>
    <w:sectPr w:rsidR="00DD3993" w:rsidRPr="004026CF" w:rsidSect="00E87645">
      <w:pgSz w:w="11906" w:h="16838"/>
      <w:pgMar w:top="709" w:right="1134" w:bottom="709"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1BE84" w14:textId="77777777" w:rsidR="003C7D3D" w:rsidRDefault="003C7D3D" w:rsidP="00B55A21">
      <w:r>
        <w:separator/>
      </w:r>
    </w:p>
  </w:endnote>
  <w:endnote w:type="continuationSeparator" w:id="0">
    <w:p w14:paraId="05451B3B" w14:textId="77777777" w:rsidR="003C7D3D" w:rsidRDefault="003C7D3D" w:rsidP="00B55A21">
      <w:r>
        <w:continuationSeparator/>
      </w:r>
    </w:p>
  </w:endnote>
  <w:endnote w:type="continuationNotice" w:id="1">
    <w:p w14:paraId="79F3E8A6" w14:textId="77777777" w:rsidR="00D8302C" w:rsidRDefault="00D830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Calibri"/>
    <w:charset w:val="00"/>
    <w:family w:val="auto"/>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22ACB" w14:textId="70D8D312" w:rsidR="003C7D3D" w:rsidRPr="00B55A21" w:rsidRDefault="003C7D3D" w:rsidP="008E601C">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www.teachit.co.uk 2020</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56</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91</w:t>
    </w:r>
    <w:r w:rsidRPr="00B55A21">
      <w:rPr>
        <w:rFonts w:ascii="Arial" w:hAnsi="Arial" w:cs="Arial"/>
        <w:bCs/>
        <w:color w:val="auto"/>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AF03" w14:textId="344D8354" w:rsidR="003C7D3D" w:rsidRPr="008E601C" w:rsidRDefault="003C7D3D" w:rsidP="008E601C">
    <w:pPr>
      <w:pStyle w:val="Footer"/>
      <w:pBdr>
        <w:top w:val="single" w:sz="4" w:space="1" w:color="auto"/>
      </w:pBdr>
      <w:tabs>
        <w:tab w:val="clear" w:pos="4513"/>
        <w:tab w:val="clear" w:pos="9026"/>
        <w:tab w:val="center" w:pos="7371"/>
        <w:tab w:val="right" w:pos="14570"/>
      </w:tabs>
      <w:spacing w:before="120" w:line="240" w:lineRule="auto"/>
      <w:rPr>
        <w:rFonts w:ascii="Arial" w:hAnsi="Arial" w:cs="Arial"/>
        <w:color w:val="auto"/>
        <w:sz w:val="20"/>
      </w:rPr>
    </w:pPr>
    <w:r>
      <w:rPr>
        <w:rFonts w:ascii="Arial" w:hAnsi="Arial" w:cs="Arial"/>
        <w:color w:val="auto"/>
        <w:sz w:val="20"/>
      </w:rPr>
      <w:t>© www.teachit.co.uk 2020</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57</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57</w:t>
    </w:r>
    <w:r w:rsidRPr="00B55A21">
      <w:rPr>
        <w:rFonts w:ascii="Arial" w:hAnsi="Arial" w:cs="Arial"/>
        <w:bCs/>
        <w:color w:val="auto"/>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57666" w14:textId="1E5FCFB7" w:rsidR="003C7D3D" w:rsidRPr="002E0D83" w:rsidRDefault="003C7D3D" w:rsidP="002E0D83">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www.teachit.co.uk 2020</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68</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91</w:t>
    </w:r>
    <w:r w:rsidRPr="00B55A21">
      <w:rPr>
        <w:rFonts w:ascii="Arial" w:hAnsi="Arial" w:cs="Arial"/>
        <w:bCs/>
        <w:color w:val="auto"/>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F292B" w14:textId="77777777" w:rsidR="003C7D3D" w:rsidRPr="002E0D83" w:rsidRDefault="003C7D3D" w:rsidP="002A7B64">
    <w:pPr>
      <w:pStyle w:val="Footer"/>
      <w:pBdr>
        <w:top w:val="single" w:sz="4" w:space="1" w:color="auto"/>
      </w:pBdr>
      <w:tabs>
        <w:tab w:val="clear" w:pos="4513"/>
        <w:tab w:val="clear" w:pos="9026"/>
        <w:tab w:val="center" w:pos="4820"/>
        <w:tab w:val="right" w:pos="14601"/>
      </w:tabs>
      <w:spacing w:before="120" w:line="240" w:lineRule="auto"/>
      <w:rPr>
        <w:rFonts w:ascii="Arial" w:hAnsi="Arial" w:cs="Arial"/>
        <w:color w:val="auto"/>
        <w:sz w:val="20"/>
      </w:rPr>
    </w:pPr>
    <w:r>
      <w:rPr>
        <w:rFonts w:ascii="Arial" w:hAnsi="Arial" w:cs="Arial"/>
        <w:color w:val="auto"/>
        <w:sz w:val="20"/>
      </w:rPr>
      <w:t>© www.teachit.co.uk 2020</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70</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70</w:t>
    </w:r>
    <w:r w:rsidRPr="00B55A21">
      <w:rPr>
        <w:rFonts w:ascii="Arial" w:hAnsi="Arial" w:cs="Arial"/>
        <w:bCs/>
        <w:color w:val="auto"/>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0F2A7" w14:textId="77777777" w:rsidR="003C7D3D" w:rsidRPr="002E0D83" w:rsidRDefault="003C7D3D" w:rsidP="002E0D83">
    <w:pPr>
      <w:pStyle w:val="Footer"/>
      <w:pBdr>
        <w:top w:val="single" w:sz="4" w:space="1" w:color="auto"/>
      </w:pBdr>
      <w:tabs>
        <w:tab w:val="clear" w:pos="4513"/>
        <w:tab w:val="clear" w:pos="9026"/>
        <w:tab w:val="center" w:pos="4820"/>
        <w:tab w:val="right" w:pos="9638"/>
      </w:tabs>
      <w:spacing w:before="120" w:line="240" w:lineRule="auto"/>
      <w:rPr>
        <w:rFonts w:ascii="Arial" w:hAnsi="Arial" w:cs="Arial"/>
        <w:color w:val="auto"/>
        <w:sz w:val="20"/>
      </w:rPr>
    </w:pPr>
    <w:r>
      <w:rPr>
        <w:rFonts w:ascii="Arial" w:hAnsi="Arial" w:cs="Arial"/>
        <w:color w:val="auto"/>
        <w:sz w:val="20"/>
      </w:rPr>
      <w:t>© www.teachit.co.uk 2020</w:t>
    </w:r>
    <w:r w:rsidRPr="00B55A21">
      <w:rPr>
        <w:rFonts w:ascii="Arial" w:hAnsi="Arial" w:cs="Arial"/>
        <w:color w:val="auto"/>
        <w:sz w:val="20"/>
      </w:rPr>
      <w:tab/>
    </w:r>
    <w:r w:rsidRPr="00B55A21">
      <w:rPr>
        <w:rFonts w:ascii="Arial" w:hAnsi="Arial" w:cs="Arial"/>
        <w:color w:val="auto"/>
        <w:sz w:val="20"/>
      </w:rPr>
      <w:tab/>
      <w:t xml:space="preserve">Page </w:t>
    </w:r>
    <w:r w:rsidRPr="00B55A21">
      <w:rPr>
        <w:rFonts w:ascii="Arial" w:hAnsi="Arial" w:cs="Arial"/>
        <w:bCs/>
        <w:color w:val="auto"/>
        <w:sz w:val="20"/>
      </w:rPr>
      <w:fldChar w:fldCharType="begin"/>
    </w:r>
    <w:r w:rsidRPr="00B55A21">
      <w:rPr>
        <w:rFonts w:ascii="Arial" w:hAnsi="Arial" w:cs="Arial"/>
        <w:bCs/>
        <w:color w:val="auto"/>
        <w:sz w:val="20"/>
      </w:rPr>
      <w:instrText xml:space="preserve"> PAGE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91</w:t>
    </w:r>
    <w:r w:rsidRPr="00B55A21">
      <w:rPr>
        <w:rFonts w:ascii="Arial" w:hAnsi="Arial" w:cs="Arial"/>
        <w:bCs/>
        <w:color w:val="auto"/>
        <w:sz w:val="20"/>
      </w:rPr>
      <w:fldChar w:fldCharType="end"/>
    </w:r>
    <w:r w:rsidRPr="00B55A21">
      <w:rPr>
        <w:rFonts w:ascii="Arial" w:hAnsi="Arial" w:cs="Arial"/>
        <w:color w:val="auto"/>
        <w:sz w:val="20"/>
      </w:rPr>
      <w:t xml:space="preserve"> of </w:t>
    </w:r>
    <w:r w:rsidRPr="00B55A21">
      <w:rPr>
        <w:rFonts w:ascii="Arial" w:hAnsi="Arial" w:cs="Arial"/>
        <w:bCs/>
        <w:color w:val="auto"/>
        <w:sz w:val="20"/>
      </w:rPr>
      <w:fldChar w:fldCharType="begin"/>
    </w:r>
    <w:r w:rsidRPr="00B55A21">
      <w:rPr>
        <w:rFonts w:ascii="Arial" w:hAnsi="Arial" w:cs="Arial"/>
        <w:bCs/>
        <w:color w:val="auto"/>
        <w:sz w:val="20"/>
      </w:rPr>
      <w:instrText xml:space="preserve"> NUMPAGES  \* Arabic  \* MERGEFORMAT </w:instrText>
    </w:r>
    <w:r w:rsidRPr="00B55A21">
      <w:rPr>
        <w:rFonts w:ascii="Arial" w:hAnsi="Arial" w:cs="Arial"/>
        <w:bCs/>
        <w:color w:val="auto"/>
        <w:sz w:val="20"/>
      </w:rPr>
      <w:fldChar w:fldCharType="separate"/>
    </w:r>
    <w:r w:rsidR="00136F16">
      <w:rPr>
        <w:rFonts w:ascii="Arial" w:hAnsi="Arial" w:cs="Arial"/>
        <w:bCs/>
        <w:noProof/>
        <w:color w:val="auto"/>
        <w:sz w:val="20"/>
      </w:rPr>
      <w:t>91</w:t>
    </w:r>
    <w:r w:rsidRPr="00B55A21">
      <w:rPr>
        <w:rFonts w:ascii="Arial" w:hAnsi="Arial" w:cs="Arial"/>
        <w:bCs/>
        <w:color w:val="auto"/>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7E403" w14:textId="77777777" w:rsidR="003C7D3D" w:rsidRDefault="003C7D3D" w:rsidP="00B55A21">
      <w:r>
        <w:separator/>
      </w:r>
    </w:p>
  </w:footnote>
  <w:footnote w:type="continuationSeparator" w:id="0">
    <w:p w14:paraId="2048AA37" w14:textId="77777777" w:rsidR="003C7D3D" w:rsidRDefault="003C7D3D" w:rsidP="00B55A21">
      <w:r>
        <w:continuationSeparator/>
      </w:r>
    </w:p>
  </w:footnote>
  <w:footnote w:type="continuationNotice" w:id="1">
    <w:p w14:paraId="36CE0244" w14:textId="77777777" w:rsidR="00D8302C" w:rsidRDefault="00D8302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55A02" w14:textId="77777777" w:rsidR="003C7D3D" w:rsidRPr="00B76C1C" w:rsidRDefault="003C7D3D"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Applications and skills student workbook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7F9FA" w14:textId="77777777" w:rsidR="003C7D3D" w:rsidRPr="00B76C1C" w:rsidRDefault="003C7D3D"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Applications and skills student workbook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A9AF1" w14:textId="77777777" w:rsidR="003C7D3D" w:rsidRPr="00B76C1C" w:rsidRDefault="003C7D3D"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Applications and skills student workbook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DD19C" w14:textId="77777777" w:rsidR="003C7D3D" w:rsidRPr="00B76C1C" w:rsidRDefault="003C7D3D"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Applications and skills student workbook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6A121" w14:textId="77777777" w:rsidR="003C7D3D" w:rsidRPr="00B76C1C" w:rsidRDefault="003C7D3D" w:rsidP="0078237D">
    <w:pPr>
      <w:pStyle w:val="Header"/>
      <w:pBdr>
        <w:bottom w:val="single" w:sz="4" w:space="1" w:color="auto"/>
      </w:pBdr>
      <w:spacing w:after="240" w:line="240" w:lineRule="auto"/>
      <w:jc w:val="right"/>
      <w:rPr>
        <w:rFonts w:ascii="Arial" w:hAnsi="Arial" w:cs="Arial"/>
        <w:color w:val="auto"/>
        <w:sz w:val="28"/>
      </w:rPr>
    </w:pPr>
    <w:r>
      <w:rPr>
        <w:rFonts w:ascii="Arial" w:hAnsi="Arial" w:cs="Arial"/>
        <w:color w:val="auto"/>
        <w:sz w:val="28"/>
      </w:rPr>
      <w:t>Applications and skills student workbook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2CE4"/>
    <w:multiLevelType w:val="hybridMultilevel"/>
    <w:tmpl w:val="E5A8165A"/>
    <w:lvl w:ilvl="0" w:tplc="E14E0DAC">
      <w:start w:val="2"/>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D61A8"/>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A4713A"/>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990FCE"/>
    <w:multiLevelType w:val="hybridMultilevel"/>
    <w:tmpl w:val="F92EEE78"/>
    <w:lvl w:ilvl="0" w:tplc="F5123D1A">
      <w:start w:val="1"/>
      <w:numFmt w:val="decimal"/>
      <w:lvlText w:val="%1."/>
      <w:lvlJc w:val="left"/>
      <w:pPr>
        <w:ind w:left="360" w:hanging="360"/>
      </w:pPr>
      <w:rPr>
        <w:color w:val="0C7F42" w:themeColor="accent3"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8E3F0A"/>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1307F2"/>
    <w:multiLevelType w:val="hybridMultilevel"/>
    <w:tmpl w:val="D84C6D98"/>
    <w:lvl w:ilvl="0" w:tplc="6B0410CE">
      <w:start w:val="1"/>
      <w:numFmt w:val="lowerLetter"/>
      <w:lvlText w:val="%1."/>
      <w:lvlJc w:val="left"/>
      <w:pPr>
        <w:ind w:left="360" w:hanging="360"/>
      </w:pPr>
      <w:rPr>
        <w:rFonts w:hint="default"/>
        <w:b w:val="0"/>
        <w:color w:val="6F1F50" w:themeColor="accent5"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3F3E75"/>
    <w:multiLevelType w:val="hybridMultilevel"/>
    <w:tmpl w:val="DCF43906"/>
    <w:lvl w:ilvl="0" w:tplc="0809000F">
      <w:start w:val="1"/>
      <w:numFmt w:val="decimal"/>
      <w:lvlText w:val="%1."/>
      <w:lvlJc w:val="left"/>
      <w:pPr>
        <w:ind w:left="360" w:hanging="360"/>
      </w:pPr>
      <w:rPr>
        <w:color w:val="0C7F42" w:themeColor="accent3"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8FD085C"/>
    <w:multiLevelType w:val="hybridMultilevel"/>
    <w:tmpl w:val="F8B02A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AB913E7"/>
    <w:multiLevelType w:val="hybridMultilevel"/>
    <w:tmpl w:val="E5A8165A"/>
    <w:lvl w:ilvl="0" w:tplc="E14E0DAC">
      <w:start w:val="2"/>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19190E"/>
    <w:multiLevelType w:val="hybridMultilevel"/>
    <w:tmpl w:val="98D4A036"/>
    <w:lvl w:ilvl="0" w:tplc="B14433E6">
      <w:start w:val="1"/>
      <w:numFmt w:val="decimal"/>
      <w:lvlText w:val="%1."/>
      <w:lvlJc w:val="left"/>
      <w:pPr>
        <w:ind w:left="360" w:hanging="360"/>
      </w:pPr>
      <w:rPr>
        <w:rFonts w:hint="default"/>
        <w:b/>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1104538"/>
    <w:multiLevelType w:val="hybridMultilevel"/>
    <w:tmpl w:val="EDC0A134"/>
    <w:lvl w:ilvl="0" w:tplc="E380245E">
      <w:start w:val="1"/>
      <w:numFmt w:val="lowerLetter"/>
      <w:lvlText w:val="%1."/>
      <w:lvlJc w:val="left"/>
      <w:pPr>
        <w:ind w:left="360" w:hanging="360"/>
      </w:pPr>
      <w:rPr>
        <w:rFonts w:hint="default"/>
        <w:b w:val="0"/>
        <w:color w:val="6F1F50" w:themeColor="accent5" w:themeShade="BF"/>
        <w:sz w:val="22"/>
      </w:rPr>
    </w:lvl>
    <w:lvl w:ilvl="1" w:tplc="A0F698B0">
      <w:start w:val="1"/>
      <w:numFmt w:val="decimal"/>
      <w:lvlText w:val="%2."/>
      <w:lvlJc w:val="left"/>
      <w:pPr>
        <w:ind w:left="1080" w:hanging="360"/>
      </w:pPr>
      <w:rPr>
        <w:rFonts w:hint="default"/>
        <w:color w:val="11AB5A" w:themeColor="accent3"/>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3D50F0E"/>
    <w:multiLevelType w:val="hybridMultilevel"/>
    <w:tmpl w:val="7B3630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CEC41B0"/>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D21344D"/>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E02784"/>
    <w:multiLevelType w:val="hybridMultilevel"/>
    <w:tmpl w:val="8E106A46"/>
    <w:lvl w:ilvl="0" w:tplc="0809000F">
      <w:start w:val="1"/>
      <w:numFmt w:val="decimal"/>
      <w:lvlText w:val="%1."/>
      <w:lvlJc w:val="left"/>
      <w:pPr>
        <w:ind w:left="360" w:hanging="360"/>
      </w:pPr>
      <w:rPr>
        <w:rFonts w:hint="default"/>
        <w:b w:val="0"/>
        <w:color w:val="0C7F42" w:themeColor="accent3" w:themeShade="BF"/>
        <w:sz w:val="22"/>
      </w:rPr>
    </w:lvl>
    <w:lvl w:ilvl="1" w:tplc="A0F698B0">
      <w:start w:val="1"/>
      <w:numFmt w:val="decimal"/>
      <w:lvlText w:val="%2."/>
      <w:lvlJc w:val="left"/>
      <w:pPr>
        <w:ind w:left="1080" w:hanging="360"/>
      </w:pPr>
      <w:rPr>
        <w:rFonts w:hint="default"/>
        <w:color w:val="11AB5A" w:themeColor="accent3"/>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3010803"/>
    <w:multiLevelType w:val="hybridMultilevel"/>
    <w:tmpl w:val="CB900448"/>
    <w:lvl w:ilvl="0" w:tplc="CB96DD0E">
      <w:start w:val="1"/>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484095"/>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DB10E1"/>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50446FC"/>
    <w:multiLevelType w:val="hybridMultilevel"/>
    <w:tmpl w:val="8E106A46"/>
    <w:lvl w:ilvl="0" w:tplc="0809000F">
      <w:start w:val="1"/>
      <w:numFmt w:val="decimal"/>
      <w:lvlText w:val="%1."/>
      <w:lvlJc w:val="left"/>
      <w:pPr>
        <w:ind w:left="360" w:hanging="360"/>
      </w:pPr>
      <w:rPr>
        <w:rFonts w:hint="default"/>
        <w:b w:val="0"/>
        <w:color w:val="0C7F42" w:themeColor="accent3" w:themeShade="BF"/>
        <w:sz w:val="22"/>
      </w:rPr>
    </w:lvl>
    <w:lvl w:ilvl="1" w:tplc="A0F698B0">
      <w:start w:val="1"/>
      <w:numFmt w:val="decimal"/>
      <w:lvlText w:val="%2."/>
      <w:lvlJc w:val="left"/>
      <w:pPr>
        <w:ind w:left="1080" w:hanging="360"/>
      </w:pPr>
      <w:rPr>
        <w:rFonts w:hint="default"/>
        <w:color w:val="11AB5A" w:themeColor="accent3"/>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ADC072A"/>
    <w:multiLevelType w:val="hybridMultilevel"/>
    <w:tmpl w:val="8E106A46"/>
    <w:lvl w:ilvl="0" w:tplc="0809000F">
      <w:start w:val="1"/>
      <w:numFmt w:val="decimal"/>
      <w:lvlText w:val="%1."/>
      <w:lvlJc w:val="left"/>
      <w:pPr>
        <w:ind w:left="360" w:hanging="360"/>
      </w:pPr>
      <w:rPr>
        <w:rFonts w:hint="default"/>
        <w:b w:val="0"/>
        <w:color w:val="0C7F42" w:themeColor="accent3" w:themeShade="BF"/>
        <w:sz w:val="22"/>
      </w:rPr>
    </w:lvl>
    <w:lvl w:ilvl="1" w:tplc="A0F698B0">
      <w:start w:val="1"/>
      <w:numFmt w:val="decimal"/>
      <w:lvlText w:val="%2."/>
      <w:lvlJc w:val="left"/>
      <w:pPr>
        <w:ind w:left="1080" w:hanging="360"/>
      </w:pPr>
      <w:rPr>
        <w:rFonts w:hint="default"/>
        <w:color w:val="11AB5A" w:themeColor="accent3"/>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F3F535C"/>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28555EC"/>
    <w:multiLevelType w:val="hybridMultilevel"/>
    <w:tmpl w:val="E97A9FBE"/>
    <w:lvl w:ilvl="0" w:tplc="FB9E83A2">
      <w:start w:val="1"/>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20091E"/>
    <w:multiLevelType w:val="hybridMultilevel"/>
    <w:tmpl w:val="DC58C03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59857FB"/>
    <w:multiLevelType w:val="hybridMultilevel"/>
    <w:tmpl w:val="E5A8165A"/>
    <w:lvl w:ilvl="0" w:tplc="E14E0DAC">
      <w:start w:val="2"/>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B502AD"/>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AB56A31"/>
    <w:multiLevelType w:val="hybridMultilevel"/>
    <w:tmpl w:val="5AAA81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667F40"/>
    <w:multiLevelType w:val="hybridMultilevel"/>
    <w:tmpl w:val="C2F2379C"/>
    <w:lvl w:ilvl="0" w:tplc="C8FE6F92">
      <w:start w:val="1"/>
      <w:numFmt w:val="decimal"/>
      <w:lvlText w:val="%1."/>
      <w:lvlJc w:val="left"/>
      <w:pPr>
        <w:ind w:left="360" w:hanging="360"/>
      </w:pPr>
      <w:rPr>
        <w:rFonts w:hint="default"/>
        <w:color w:val="11AB5A"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345B8B"/>
    <w:multiLevelType w:val="hybridMultilevel"/>
    <w:tmpl w:val="5948A5BA"/>
    <w:lvl w:ilvl="0" w:tplc="C8FE6F92">
      <w:start w:val="1"/>
      <w:numFmt w:val="decimal"/>
      <w:lvlText w:val="%1."/>
      <w:lvlJc w:val="left"/>
      <w:pPr>
        <w:ind w:left="360" w:hanging="360"/>
      </w:pPr>
      <w:rPr>
        <w:rFonts w:hint="default"/>
        <w:color w:val="11AB5A"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9206DE"/>
    <w:multiLevelType w:val="hybridMultilevel"/>
    <w:tmpl w:val="FDA42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265ADA"/>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1962F46"/>
    <w:multiLevelType w:val="hybridMultilevel"/>
    <w:tmpl w:val="E0549212"/>
    <w:lvl w:ilvl="0" w:tplc="6B0410CE">
      <w:start w:val="1"/>
      <w:numFmt w:val="lowerLetter"/>
      <w:lvlText w:val="%1."/>
      <w:lvlJc w:val="left"/>
      <w:pPr>
        <w:ind w:left="360" w:hanging="360"/>
      </w:pPr>
      <w:rPr>
        <w:rFonts w:hint="default"/>
        <w:b w:val="0"/>
        <w:color w:val="6F1F50" w:themeColor="accent5"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7E35D4A"/>
    <w:multiLevelType w:val="hybridMultilevel"/>
    <w:tmpl w:val="8F925FDE"/>
    <w:lvl w:ilvl="0" w:tplc="206067F2">
      <w:start w:val="1"/>
      <w:numFmt w:val="decimal"/>
      <w:lvlText w:val="%1."/>
      <w:lvlJc w:val="left"/>
      <w:pPr>
        <w:ind w:left="360" w:hanging="360"/>
      </w:pPr>
      <w:rPr>
        <w:color w:val="0C7F42" w:themeColor="accent3"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8F44895"/>
    <w:multiLevelType w:val="hybridMultilevel"/>
    <w:tmpl w:val="507866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B4708AD"/>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34101D"/>
    <w:multiLevelType w:val="hybridMultilevel"/>
    <w:tmpl w:val="59569950"/>
    <w:lvl w:ilvl="0" w:tplc="2EB68534">
      <w:start w:val="1"/>
      <w:numFmt w:val="lowerLetter"/>
      <w:lvlText w:val="%1."/>
      <w:lvlJc w:val="left"/>
      <w:pPr>
        <w:ind w:left="360" w:hanging="360"/>
      </w:pPr>
      <w:rPr>
        <w:color w:val="0C7F42" w:themeColor="accent3"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1C32F77"/>
    <w:multiLevelType w:val="hybridMultilevel"/>
    <w:tmpl w:val="02862C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256421D"/>
    <w:multiLevelType w:val="hybridMultilevel"/>
    <w:tmpl w:val="3D0A2DC8"/>
    <w:lvl w:ilvl="0" w:tplc="E63C1102">
      <w:start w:val="1"/>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39468BC"/>
    <w:multiLevelType w:val="hybridMultilevel"/>
    <w:tmpl w:val="DD5A61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6EE0054"/>
    <w:multiLevelType w:val="hybridMultilevel"/>
    <w:tmpl w:val="4B28B12E"/>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A38331E"/>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EA564D"/>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4038EC"/>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F9F7B4F"/>
    <w:multiLevelType w:val="hybridMultilevel"/>
    <w:tmpl w:val="39B2AF60"/>
    <w:lvl w:ilvl="0" w:tplc="C23865FE">
      <w:start w:val="1"/>
      <w:numFmt w:val="decimal"/>
      <w:lvlText w:val="%1."/>
      <w:lvlJc w:val="left"/>
      <w:pPr>
        <w:ind w:left="360" w:hanging="360"/>
      </w:pPr>
      <w:rPr>
        <w:rFonts w:hint="default"/>
        <w:b w:val="0"/>
        <w:color w:val="0C7F42" w:themeColor="accent3" w:themeShade="BF"/>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413FBE"/>
    <w:multiLevelType w:val="hybridMultilevel"/>
    <w:tmpl w:val="18C4568C"/>
    <w:lvl w:ilvl="0" w:tplc="3942E528">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4A2FBF"/>
    <w:multiLevelType w:val="hybridMultilevel"/>
    <w:tmpl w:val="CB900448"/>
    <w:lvl w:ilvl="0" w:tplc="CB96DD0E">
      <w:start w:val="1"/>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5F175A9"/>
    <w:multiLevelType w:val="hybridMultilevel"/>
    <w:tmpl w:val="6D24766A"/>
    <w:lvl w:ilvl="0" w:tplc="72D8232A">
      <w:start w:val="2"/>
      <w:numFmt w:val="decimal"/>
      <w:lvlText w:val="%1."/>
      <w:lvlJc w:val="left"/>
      <w:pPr>
        <w:ind w:left="360" w:hanging="360"/>
      </w:pPr>
      <w:rPr>
        <w:rFonts w:hint="default"/>
        <w:color w:val="0C7F42" w:themeColor="accent3"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7426C22"/>
    <w:multiLevelType w:val="hybridMultilevel"/>
    <w:tmpl w:val="CB900448"/>
    <w:lvl w:ilvl="0" w:tplc="CB96DD0E">
      <w:start w:val="1"/>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A39208C"/>
    <w:multiLevelType w:val="hybridMultilevel"/>
    <w:tmpl w:val="76D41F1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947287"/>
    <w:multiLevelType w:val="hybridMultilevel"/>
    <w:tmpl w:val="E97A9FBE"/>
    <w:lvl w:ilvl="0" w:tplc="FB9E83A2">
      <w:start w:val="1"/>
      <w:numFmt w:val="decimal"/>
      <w:lvlText w:val="%1."/>
      <w:lvlJc w:val="left"/>
      <w:pPr>
        <w:ind w:left="360" w:hanging="360"/>
      </w:pPr>
      <w:rPr>
        <w:rFonts w:hint="default"/>
        <w:b w:val="0"/>
        <w:color w:val="11AB5A" w:themeColor="accent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7"/>
  </w:num>
  <w:num w:numId="3">
    <w:abstractNumId w:val="35"/>
  </w:num>
  <w:num w:numId="4">
    <w:abstractNumId w:val="32"/>
  </w:num>
  <w:num w:numId="5">
    <w:abstractNumId w:val="11"/>
  </w:num>
  <w:num w:numId="6">
    <w:abstractNumId w:val="37"/>
  </w:num>
  <w:num w:numId="7">
    <w:abstractNumId w:val="17"/>
  </w:num>
  <w:num w:numId="8">
    <w:abstractNumId w:val="22"/>
  </w:num>
  <w:num w:numId="9">
    <w:abstractNumId w:val="45"/>
  </w:num>
  <w:num w:numId="10">
    <w:abstractNumId w:val="6"/>
  </w:num>
  <w:num w:numId="11">
    <w:abstractNumId w:val="3"/>
  </w:num>
  <w:num w:numId="12">
    <w:abstractNumId w:val="31"/>
  </w:num>
  <w:num w:numId="13">
    <w:abstractNumId w:val="34"/>
  </w:num>
  <w:num w:numId="14">
    <w:abstractNumId w:val="4"/>
  </w:num>
  <w:num w:numId="15">
    <w:abstractNumId w:val="5"/>
  </w:num>
  <w:num w:numId="16">
    <w:abstractNumId w:val="30"/>
  </w:num>
  <w:num w:numId="17">
    <w:abstractNumId w:val="20"/>
  </w:num>
  <w:num w:numId="18">
    <w:abstractNumId w:val="24"/>
  </w:num>
  <w:num w:numId="19">
    <w:abstractNumId w:val="38"/>
  </w:num>
  <w:num w:numId="20">
    <w:abstractNumId w:val="29"/>
  </w:num>
  <w:num w:numId="21">
    <w:abstractNumId w:val="40"/>
  </w:num>
  <w:num w:numId="22">
    <w:abstractNumId w:val="13"/>
  </w:num>
  <w:num w:numId="23">
    <w:abstractNumId w:val="2"/>
  </w:num>
  <w:num w:numId="24">
    <w:abstractNumId w:val="16"/>
  </w:num>
  <w:num w:numId="25">
    <w:abstractNumId w:val="1"/>
  </w:num>
  <w:num w:numId="26">
    <w:abstractNumId w:val="47"/>
  </w:num>
  <w:num w:numId="27">
    <w:abstractNumId w:val="23"/>
  </w:num>
  <w:num w:numId="28">
    <w:abstractNumId w:val="44"/>
  </w:num>
  <w:num w:numId="29">
    <w:abstractNumId w:val="0"/>
  </w:num>
  <w:num w:numId="30">
    <w:abstractNumId w:val="21"/>
  </w:num>
  <w:num w:numId="31">
    <w:abstractNumId w:val="15"/>
  </w:num>
  <w:num w:numId="32">
    <w:abstractNumId w:val="26"/>
  </w:num>
  <w:num w:numId="33">
    <w:abstractNumId w:val="48"/>
  </w:num>
  <w:num w:numId="34">
    <w:abstractNumId w:val="8"/>
  </w:num>
  <w:num w:numId="35">
    <w:abstractNumId w:val="46"/>
  </w:num>
  <w:num w:numId="36">
    <w:abstractNumId w:val="39"/>
  </w:num>
  <w:num w:numId="37">
    <w:abstractNumId w:val="42"/>
  </w:num>
  <w:num w:numId="38">
    <w:abstractNumId w:val="33"/>
  </w:num>
  <w:num w:numId="39">
    <w:abstractNumId w:val="41"/>
  </w:num>
  <w:num w:numId="40">
    <w:abstractNumId w:val="36"/>
  </w:num>
  <w:num w:numId="41">
    <w:abstractNumId w:val="14"/>
  </w:num>
  <w:num w:numId="42">
    <w:abstractNumId w:val="43"/>
  </w:num>
  <w:num w:numId="43">
    <w:abstractNumId w:val="27"/>
  </w:num>
  <w:num w:numId="44">
    <w:abstractNumId w:val="19"/>
  </w:num>
  <w:num w:numId="45">
    <w:abstractNumId w:val="25"/>
  </w:num>
  <w:num w:numId="46">
    <w:abstractNumId w:val="18"/>
  </w:num>
  <w:num w:numId="47">
    <w:abstractNumId w:val="10"/>
  </w:num>
  <w:num w:numId="48">
    <w:abstractNumId w:val="12"/>
  </w:num>
  <w:num w:numId="49">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0F57"/>
    <w:rsid w:val="000017A0"/>
    <w:rsid w:val="00002666"/>
    <w:rsid w:val="000027A5"/>
    <w:rsid w:val="0001427F"/>
    <w:rsid w:val="000162F6"/>
    <w:rsid w:val="000359AC"/>
    <w:rsid w:val="00046B20"/>
    <w:rsid w:val="00070C8C"/>
    <w:rsid w:val="00073CB0"/>
    <w:rsid w:val="00081913"/>
    <w:rsid w:val="000819A3"/>
    <w:rsid w:val="0008655C"/>
    <w:rsid w:val="000911AC"/>
    <w:rsid w:val="0009515F"/>
    <w:rsid w:val="0009769E"/>
    <w:rsid w:val="000A5B91"/>
    <w:rsid w:val="000B43C1"/>
    <w:rsid w:val="000D1F35"/>
    <w:rsid w:val="000D2640"/>
    <w:rsid w:val="000E1A98"/>
    <w:rsid w:val="000E3567"/>
    <w:rsid w:val="000F46F2"/>
    <w:rsid w:val="000F4CB8"/>
    <w:rsid w:val="000F4CF3"/>
    <w:rsid w:val="000F57C3"/>
    <w:rsid w:val="001030D2"/>
    <w:rsid w:val="00112C23"/>
    <w:rsid w:val="00112DD6"/>
    <w:rsid w:val="00117F17"/>
    <w:rsid w:val="00136F16"/>
    <w:rsid w:val="001419D3"/>
    <w:rsid w:val="00165106"/>
    <w:rsid w:val="001A2D0F"/>
    <w:rsid w:val="001A5301"/>
    <w:rsid w:val="001B5925"/>
    <w:rsid w:val="001C71BB"/>
    <w:rsid w:val="001C7FBB"/>
    <w:rsid w:val="001D23DC"/>
    <w:rsid w:val="001D3164"/>
    <w:rsid w:val="001D63EA"/>
    <w:rsid w:val="001E115D"/>
    <w:rsid w:val="001F0EC3"/>
    <w:rsid w:val="001F249D"/>
    <w:rsid w:val="001F4459"/>
    <w:rsid w:val="00214D4C"/>
    <w:rsid w:val="00216134"/>
    <w:rsid w:val="00216D15"/>
    <w:rsid w:val="00220F57"/>
    <w:rsid w:val="00221A5D"/>
    <w:rsid w:val="00222EE1"/>
    <w:rsid w:val="00235688"/>
    <w:rsid w:val="00237E86"/>
    <w:rsid w:val="00241D55"/>
    <w:rsid w:val="0024377E"/>
    <w:rsid w:val="00245557"/>
    <w:rsid w:val="0026700C"/>
    <w:rsid w:val="00270BFA"/>
    <w:rsid w:val="00273F5E"/>
    <w:rsid w:val="00290B92"/>
    <w:rsid w:val="00296458"/>
    <w:rsid w:val="00297AA7"/>
    <w:rsid w:val="002A26C5"/>
    <w:rsid w:val="002A7B64"/>
    <w:rsid w:val="002B38BB"/>
    <w:rsid w:val="002C33B6"/>
    <w:rsid w:val="002C452B"/>
    <w:rsid w:val="002C4CC8"/>
    <w:rsid w:val="002D4437"/>
    <w:rsid w:val="002D6A7E"/>
    <w:rsid w:val="002E0D83"/>
    <w:rsid w:val="002F0397"/>
    <w:rsid w:val="003049B1"/>
    <w:rsid w:val="00305B7C"/>
    <w:rsid w:val="00325ABB"/>
    <w:rsid w:val="003347B0"/>
    <w:rsid w:val="00344B23"/>
    <w:rsid w:val="003474E3"/>
    <w:rsid w:val="00350CFC"/>
    <w:rsid w:val="0035441B"/>
    <w:rsid w:val="00362551"/>
    <w:rsid w:val="00372802"/>
    <w:rsid w:val="00372B43"/>
    <w:rsid w:val="00387E65"/>
    <w:rsid w:val="00393569"/>
    <w:rsid w:val="00397EBC"/>
    <w:rsid w:val="003A195C"/>
    <w:rsid w:val="003A40BC"/>
    <w:rsid w:val="003A484A"/>
    <w:rsid w:val="003A5F9D"/>
    <w:rsid w:val="003A6C0F"/>
    <w:rsid w:val="003B2734"/>
    <w:rsid w:val="003B32B4"/>
    <w:rsid w:val="003C455C"/>
    <w:rsid w:val="003C7D3D"/>
    <w:rsid w:val="003E30CB"/>
    <w:rsid w:val="003E40FF"/>
    <w:rsid w:val="003E5E14"/>
    <w:rsid w:val="004026CF"/>
    <w:rsid w:val="00403C06"/>
    <w:rsid w:val="00410735"/>
    <w:rsid w:val="00450B92"/>
    <w:rsid w:val="00453A2A"/>
    <w:rsid w:val="0046470F"/>
    <w:rsid w:val="00464D93"/>
    <w:rsid w:val="004765C9"/>
    <w:rsid w:val="00482B63"/>
    <w:rsid w:val="0049047E"/>
    <w:rsid w:val="00490D9C"/>
    <w:rsid w:val="0049688A"/>
    <w:rsid w:val="004B5610"/>
    <w:rsid w:val="004C3A1B"/>
    <w:rsid w:val="004E0001"/>
    <w:rsid w:val="004E00B2"/>
    <w:rsid w:val="004E6600"/>
    <w:rsid w:val="004F2D2D"/>
    <w:rsid w:val="005028D1"/>
    <w:rsid w:val="0050346F"/>
    <w:rsid w:val="00505DAD"/>
    <w:rsid w:val="00507146"/>
    <w:rsid w:val="00511B28"/>
    <w:rsid w:val="005227DC"/>
    <w:rsid w:val="00526768"/>
    <w:rsid w:val="00533235"/>
    <w:rsid w:val="00534D20"/>
    <w:rsid w:val="0053776D"/>
    <w:rsid w:val="00542274"/>
    <w:rsid w:val="005562E8"/>
    <w:rsid w:val="00571204"/>
    <w:rsid w:val="00575687"/>
    <w:rsid w:val="00580396"/>
    <w:rsid w:val="005847DC"/>
    <w:rsid w:val="0058502B"/>
    <w:rsid w:val="0059452D"/>
    <w:rsid w:val="00594D73"/>
    <w:rsid w:val="005967E3"/>
    <w:rsid w:val="005A0E12"/>
    <w:rsid w:val="005A3A94"/>
    <w:rsid w:val="005A446F"/>
    <w:rsid w:val="005A715F"/>
    <w:rsid w:val="005C3361"/>
    <w:rsid w:val="005C64CC"/>
    <w:rsid w:val="005D771D"/>
    <w:rsid w:val="005E65FB"/>
    <w:rsid w:val="005F0631"/>
    <w:rsid w:val="00602A0C"/>
    <w:rsid w:val="006119D3"/>
    <w:rsid w:val="00611FA1"/>
    <w:rsid w:val="00614417"/>
    <w:rsid w:val="0062571C"/>
    <w:rsid w:val="00626B2F"/>
    <w:rsid w:val="00626F2E"/>
    <w:rsid w:val="00642346"/>
    <w:rsid w:val="00647B33"/>
    <w:rsid w:val="0065223B"/>
    <w:rsid w:val="00654357"/>
    <w:rsid w:val="00663EBE"/>
    <w:rsid w:val="006654D2"/>
    <w:rsid w:val="006720C7"/>
    <w:rsid w:val="006742FF"/>
    <w:rsid w:val="0068024E"/>
    <w:rsid w:val="00683310"/>
    <w:rsid w:val="006870FA"/>
    <w:rsid w:val="006875AE"/>
    <w:rsid w:val="006914DB"/>
    <w:rsid w:val="006A0EE6"/>
    <w:rsid w:val="006A29DC"/>
    <w:rsid w:val="006A6068"/>
    <w:rsid w:val="006B3AA5"/>
    <w:rsid w:val="006B7666"/>
    <w:rsid w:val="006E55FD"/>
    <w:rsid w:val="006F36EC"/>
    <w:rsid w:val="007024AE"/>
    <w:rsid w:val="00703321"/>
    <w:rsid w:val="00707003"/>
    <w:rsid w:val="007110E4"/>
    <w:rsid w:val="00712079"/>
    <w:rsid w:val="00737464"/>
    <w:rsid w:val="0074619C"/>
    <w:rsid w:val="007569F1"/>
    <w:rsid w:val="0076115C"/>
    <w:rsid w:val="00762FE4"/>
    <w:rsid w:val="00763959"/>
    <w:rsid w:val="00765218"/>
    <w:rsid w:val="00766448"/>
    <w:rsid w:val="00766FE9"/>
    <w:rsid w:val="00767CFD"/>
    <w:rsid w:val="007701B6"/>
    <w:rsid w:val="00776C0B"/>
    <w:rsid w:val="0078237D"/>
    <w:rsid w:val="0078242C"/>
    <w:rsid w:val="00787162"/>
    <w:rsid w:val="00791510"/>
    <w:rsid w:val="00791C2B"/>
    <w:rsid w:val="007A78B8"/>
    <w:rsid w:val="007B3C9A"/>
    <w:rsid w:val="007B5C73"/>
    <w:rsid w:val="007B69A6"/>
    <w:rsid w:val="007C7D27"/>
    <w:rsid w:val="007D00DC"/>
    <w:rsid w:val="007D3D98"/>
    <w:rsid w:val="007F1DE4"/>
    <w:rsid w:val="007F2527"/>
    <w:rsid w:val="0080047A"/>
    <w:rsid w:val="00806E6A"/>
    <w:rsid w:val="008145B1"/>
    <w:rsid w:val="00820E4C"/>
    <w:rsid w:val="00823572"/>
    <w:rsid w:val="00836E12"/>
    <w:rsid w:val="00842337"/>
    <w:rsid w:val="00843822"/>
    <w:rsid w:val="00847BF0"/>
    <w:rsid w:val="00861639"/>
    <w:rsid w:val="00861788"/>
    <w:rsid w:val="00867D71"/>
    <w:rsid w:val="00885D29"/>
    <w:rsid w:val="00886A1F"/>
    <w:rsid w:val="00893E5B"/>
    <w:rsid w:val="008943F5"/>
    <w:rsid w:val="008A028B"/>
    <w:rsid w:val="008A67D7"/>
    <w:rsid w:val="008B317D"/>
    <w:rsid w:val="008C086E"/>
    <w:rsid w:val="008C0DF6"/>
    <w:rsid w:val="008D1830"/>
    <w:rsid w:val="008D315F"/>
    <w:rsid w:val="008E220A"/>
    <w:rsid w:val="008E578E"/>
    <w:rsid w:val="008E601C"/>
    <w:rsid w:val="008F381D"/>
    <w:rsid w:val="009001FD"/>
    <w:rsid w:val="00903DF5"/>
    <w:rsid w:val="00905974"/>
    <w:rsid w:val="00906AE5"/>
    <w:rsid w:val="00912A4A"/>
    <w:rsid w:val="00915190"/>
    <w:rsid w:val="00917ED8"/>
    <w:rsid w:val="00921CD2"/>
    <w:rsid w:val="00926E93"/>
    <w:rsid w:val="00942056"/>
    <w:rsid w:val="00944A51"/>
    <w:rsid w:val="009450F2"/>
    <w:rsid w:val="00947A05"/>
    <w:rsid w:val="009576C8"/>
    <w:rsid w:val="00961552"/>
    <w:rsid w:val="0096498E"/>
    <w:rsid w:val="00986F55"/>
    <w:rsid w:val="00991603"/>
    <w:rsid w:val="00996E17"/>
    <w:rsid w:val="009A67E8"/>
    <w:rsid w:val="009E4F38"/>
    <w:rsid w:val="009F352D"/>
    <w:rsid w:val="00A01027"/>
    <w:rsid w:val="00A12EA1"/>
    <w:rsid w:val="00A13735"/>
    <w:rsid w:val="00A30923"/>
    <w:rsid w:val="00A3665A"/>
    <w:rsid w:val="00A42387"/>
    <w:rsid w:val="00A54DE1"/>
    <w:rsid w:val="00A74E6C"/>
    <w:rsid w:val="00A74FBA"/>
    <w:rsid w:val="00A974E7"/>
    <w:rsid w:val="00AB5045"/>
    <w:rsid w:val="00AB5162"/>
    <w:rsid w:val="00AD75FD"/>
    <w:rsid w:val="00AE1EA0"/>
    <w:rsid w:val="00AE7800"/>
    <w:rsid w:val="00B0708B"/>
    <w:rsid w:val="00B0798F"/>
    <w:rsid w:val="00B1609E"/>
    <w:rsid w:val="00B17DBD"/>
    <w:rsid w:val="00B200DD"/>
    <w:rsid w:val="00B2648F"/>
    <w:rsid w:val="00B54CB5"/>
    <w:rsid w:val="00B55A21"/>
    <w:rsid w:val="00B63DB3"/>
    <w:rsid w:val="00B7286C"/>
    <w:rsid w:val="00B76C1C"/>
    <w:rsid w:val="00B813C4"/>
    <w:rsid w:val="00B84FFF"/>
    <w:rsid w:val="00B91D3D"/>
    <w:rsid w:val="00BB7BAE"/>
    <w:rsid w:val="00BD2E16"/>
    <w:rsid w:val="00BD37CA"/>
    <w:rsid w:val="00BD531D"/>
    <w:rsid w:val="00BE7A67"/>
    <w:rsid w:val="00BF6755"/>
    <w:rsid w:val="00BF7E37"/>
    <w:rsid w:val="00C03D06"/>
    <w:rsid w:val="00C107B5"/>
    <w:rsid w:val="00C11805"/>
    <w:rsid w:val="00C32290"/>
    <w:rsid w:val="00C32F03"/>
    <w:rsid w:val="00C37A35"/>
    <w:rsid w:val="00C40EE3"/>
    <w:rsid w:val="00C50CBC"/>
    <w:rsid w:val="00C50FC0"/>
    <w:rsid w:val="00C540FA"/>
    <w:rsid w:val="00C6391C"/>
    <w:rsid w:val="00C66A1C"/>
    <w:rsid w:val="00C719F5"/>
    <w:rsid w:val="00C80E28"/>
    <w:rsid w:val="00C83EC7"/>
    <w:rsid w:val="00C86A38"/>
    <w:rsid w:val="00C94C51"/>
    <w:rsid w:val="00CA1830"/>
    <w:rsid w:val="00CA39EB"/>
    <w:rsid w:val="00CB2A35"/>
    <w:rsid w:val="00CB5072"/>
    <w:rsid w:val="00CB68F6"/>
    <w:rsid w:val="00CD04B2"/>
    <w:rsid w:val="00CE4555"/>
    <w:rsid w:val="00CF4E21"/>
    <w:rsid w:val="00D23EC4"/>
    <w:rsid w:val="00D24FD3"/>
    <w:rsid w:val="00D25814"/>
    <w:rsid w:val="00D25994"/>
    <w:rsid w:val="00D4607F"/>
    <w:rsid w:val="00D56597"/>
    <w:rsid w:val="00D62143"/>
    <w:rsid w:val="00D7073B"/>
    <w:rsid w:val="00D74419"/>
    <w:rsid w:val="00D74EAC"/>
    <w:rsid w:val="00D77F86"/>
    <w:rsid w:val="00D8302C"/>
    <w:rsid w:val="00D83516"/>
    <w:rsid w:val="00D84DD9"/>
    <w:rsid w:val="00D94FD7"/>
    <w:rsid w:val="00DA74D7"/>
    <w:rsid w:val="00DA7B0E"/>
    <w:rsid w:val="00DB0152"/>
    <w:rsid w:val="00DB446E"/>
    <w:rsid w:val="00DC50BA"/>
    <w:rsid w:val="00DC710F"/>
    <w:rsid w:val="00DC76D0"/>
    <w:rsid w:val="00DD3993"/>
    <w:rsid w:val="00DE4471"/>
    <w:rsid w:val="00E05DBF"/>
    <w:rsid w:val="00E07837"/>
    <w:rsid w:val="00E13A52"/>
    <w:rsid w:val="00E169E5"/>
    <w:rsid w:val="00E3055B"/>
    <w:rsid w:val="00E41863"/>
    <w:rsid w:val="00E43C3B"/>
    <w:rsid w:val="00E478D9"/>
    <w:rsid w:val="00E61F4F"/>
    <w:rsid w:val="00E65BDF"/>
    <w:rsid w:val="00E67688"/>
    <w:rsid w:val="00E67A0E"/>
    <w:rsid w:val="00E7014B"/>
    <w:rsid w:val="00E72BBE"/>
    <w:rsid w:val="00E76FA7"/>
    <w:rsid w:val="00E80944"/>
    <w:rsid w:val="00E87645"/>
    <w:rsid w:val="00E934A8"/>
    <w:rsid w:val="00EA0E69"/>
    <w:rsid w:val="00EB34C7"/>
    <w:rsid w:val="00EC21A2"/>
    <w:rsid w:val="00ED097A"/>
    <w:rsid w:val="00EE356C"/>
    <w:rsid w:val="00F011C6"/>
    <w:rsid w:val="00F06D55"/>
    <w:rsid w:val="00F12681"/>
    <w:rsid w:val="00F178F3"/>
    <w:rsid w:val="00F237CB"/>
    <w:rsid w:val="00F37D8C"/>
    <w:rsid w:val="00F425BE"/>
    <w:rsid w:val="00F46878"/>
    <w:rsid w:val="00F46F28"/>
    <w:rsid w:val="00F50427"/>
    <w:rsid w:val="00F56F15"/>
    <w:rsid w:val="00F74F67"/>
    <w:rsid w:val="00F854D6"/>
    <w:rsid w:val="00F97D60"/>
    <w:rsid w:val="00FA1087"/>
    <w:rsid w:val="00FA474D"/>
    <w:rsid w:val="00FB1EBC"/>
    <w:rsid w:val="00FB5F9C"/>
    <w:rsid w:val="00FC205B"/>
    <w:rsid w:val="00FD4C9B"/>
    <w:rsid w:val="00FE1DBE"/>
    <w:rsid w:val="00FF68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F45377A"/>
  <w15:docId w15:val="{264BDB62-B990-4868-98AC-82BF319C3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7162"/>
    <w:pPr>
      <w:spacing w:line="276" w:lineRule="auto"/>
    </w:pPr>
    <w:rPr>
      <w:color w:val="000000"/>
      <w:sz w:val="22"/>
      <w:szCs w:val="28"/>
      <w:lang w:eastAsia="en-US"/>
    </w:rPr>
  </w:style>
  <w:style w:type="paragraph" w:styleId="Heading1">
    <w:name w:val="heading 1"/>
    <w:basedOn w:val="Normal"/>
    <w:next w:val="Normal"/>
    <w:link w:val="Heading1Char"/>
    <w:uiPriority w:val="9"/>
    <w:qFormat/>
    <w:rsid w:val="00787162"/>
    <w:pPr>
      <w:keepNext/>
      <w:spacing w:after="240"/>
      <w:outlineLvl w:val="0"/>
    </w:pPr>
    <w:rPr>
      <w:rFonts w:eastAsia="Times New Roman"/>
      <w:bCs/>
      <w:kern w:val="32"/>
      <w:sz w:val="28"/>
      <w:szCs w:val="32"/>
    </w:rPr>
  </w:style>
  <w:style w:type="paragraph" w:styleId="Heading2">
    <w:name w:val="heading 2"/>
    <w:basedOn w:val="Normal"/>
    <w:next w:val="Normal"/>
    <w:link w:val="Heading2Char"/>
    <w:uiPriority w:val="9"/>
    <w:semiHidden/>
    <w:unhideWhenUsed/>
    <w:qFormat/>
    <w:rsid w:val="008D1830"/>
    <w:pPr>
      <w:keepNext/>
      <w:keepLines/>
      <w:spacing w:before="200"/>
      <w:outlineLvl w:val="1"/>
    </w:pPr>
    <w:rPr>
      <w:rFonts w:asciiTheme="majorHAnsi" w:eastAsiaTheme="majorEastAsia" w:hAnsiTheme="majorHAnsi" w:cstheme="majorBidi"/>
      <w:b/>
      <w:bCs/>
      <w:color w:val="F37332"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achitnormal">
    <w:name w:val="Teachit normal"/>
    <w:basedOn w:val="Normal"/>
    <w:link w:val="TeachitnormalChar"/>
    <w:qFormat/>
    <w:rsid w:val="00B55A21"/>
    <w:rPr>
      <w:sz w:val="24"/>
      <w:szCs w:val="36"/>
    </w:rPr>
  </w:style>
  <w:style w:type="character" w:customStyle="1" w:styleId="TeachitnormalChar">
    <w:name w:val="Teachit normal Char"/>
    <w:link w:val="Teachitnormal"/>
    <w:rsid w:val="00B55A21"/>
    <w:rPr>
      <w:rFonts w:ascii="Trebuchet MS" w:hAnsi="Trebuchet MS"/>
      <w:sz w:val="24"/>
      <w:szCs w:val="36"/>
    </w:rPr>
  </w:style>
  <w:style w:type="paragraph" w:styleId="Header">
    <w:name w:val="header"/>
    <w:basedOn w:val="Normal"/>
    <w:link w:val="HeaderChar"/>
    <w:uiPriority w:val="99"/>
    <w:unhideWhenUsed/>
    <w:rsid w:val="00B55A21"/>
    <w:pPr>
      <w:tabs>
        <w:tab w:val="center" w:pos="4513"/>
        <w:tab w:val="right" w:pos="9026"/>
      </w:tabs>
    </w:pPr>
  </w:style>
  <w:style w:type="character" w:customStyle="1" w:styleId="HeaderChar">
    <w:name w:val="Header Char"/>
    <w:basedOn w:val="DefaultParagraphFont"/>
    <w:link w:val="Header"/>
    <w:uiPriority w:val="99"/>
    <w:rsid w:val="00B55A21"/>
  </w:style>
  <w:style w:type="paragraph" w:styleId="Footer">
    <w:name w:val="footer"/>
    <w:basedOn w:val="Normal"/>
    <w:link w:val="FooterChar"/>
    <w:uiPriority w:val="99"/>
    <w:unhideWhenUsed/>
    <w:rsid w:val="00B55A21"/>
    <w:pPr>
      <w:tabs>
        <w:tab w:val="center" w:pos="4513"/>
        <w:tab w:val="right" w:pos="9026"/>
      </w:tabs>
    </w:pPr>
  </w:style>
  <w:style w:type="character" w:customStyle="1" w:styleId="FooterChar">
    <w:name w:val="Footer Char"/>
    <w:basedOn w:val="DefaultParagraphFont"/>
    <w:link w:val="Footer"/>
    <w:uiPriority w:val="99"/>
    <w:rsid w:val="00B55A21"/>
  </w:style>
  <w:style w:type="character" w:styleId="Hyperlink">
    <w:name w:val="Hyperlink"/>
    <w:uiPriority w:val="99"/>
    <w:unhideWhenUsed/>
    <w:rsid w:val="00B55A21"/>
    <w:rPr>
      <w:color w:val="0095D9"/>
      <w:u w:val="single"/>
    </w:rPr>
  </w:style>
  <w:style w:type="character" w:customStyle="1" w:styleId="Heading1Char">
    <w:name w:val="Heading 1 Char"/>
    <w:link w:val="Heading1"/>
    <w:uiPriority w:val="9"/>
    <w:rsid w:val="00787162"/>
    <w:rPr>
      <w:rFonts w:eastAsia="Times New Roman" w:cs="Times New Roman"/>
      <w:bCs/>
      <w:color w:val="000000"/>
      <w:kern w:val="32"/>
      <w:sz w:val="28"/>
      <w:szCs w:val="32"/>
      <w:lang w:eastAsia="en-US"/>
    </w:rPr>
  </w:style>
  <w:style w:type="table" w:styleId="TableGrid">
    <w:name w:val="Table Grid"/>
    <w:basedOn w:val="TableNormal"/>
    <w:uiPriority w:val="59"/>
    <w:rsid w:val="00220F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84FFF"/>
    <w:rPr>
      <w:sz w:val="16"/>
      <w:szCs w:val="16"/>
    </w:rPr>
  </w:style>
  <w:style w:type="paragraph" w:styleId="CommentText">
    <w:name w:val="annotation text"/>
    <w:basedOn w:val="Normal"/>
    <w:link w:val="CommentTextChar"/>
    <w:uiPriority w:val="99"/>
    <w:unhideWhenUsed/>
    <w:rsid w:val="00B84FFF"/>
    <w:pPr>
      <w:spacing w:line="240" w:lineRule="auto"/>
    </w:pPr>
    <w:rPr>
      <w:sz w:val="20"/>
      <w:szCs w:val="20"/>
    </w:rPr>
  </w:style>
  <w:style w:type="character" w:customStyle="1" w:styleId="CommentTextChar">
    <w:name w:val="Comment Text Char"/>
    <w:basedOn w:val="DefaultParagraphFont"/>
    <w:link w:val="CommentText"/>
    <w:uiPriority w:val="99"/>
    <w:rsid w:val="00B84FFF"/>
    <w:rPr>
      <w:color w:val="000000"/>
      <w:lang w:eastAsia="en-US"/>
    </w:rPr>
  </w:style>
  <w:style w:type="paragraph" w:styleId="CommentSubject">
    <w:name w:val="annotation subject"/>
    <w:basedOn w:val="CommentText"/>
    <w:next w:val="CommentText"/>
    <w:link w:val="CommentSubjectChar"/>
    <w:uiPriority w:val="99"/>
    <w:semiHidden/>
    <w:unhideWhenUsed/>
    <w:rsid w:val="00B84FFF"/>
    <w:rPr>
      <w:b/>
      <w:bCs/>
    </w:rPr>
  </w:style>
  <w:style w:type="character" w:customStyle="1" w:styleId="CommentSubjectChar">
    <w:name w:val="Comment Subject Char"/>
    <w:basedOn w:val="CommentTextChar"/>
    <w:link w:val="CommentSubject"/>
    <w:uiPriority w:val="99"/>
    <w:semiHidden/>
    <w:rsid w:val="00B84FFF"/>
    <w:rPr>
      <w:b/>
      <w:bCs/>
      <w:color w:val="000000"/>
      <w:lang w:eastAsia="en-US"/>
    </w:rPr>
  </w:style>
  <w:style w:type="paragraph" w:styleId="BalloonText">
    <w:name w:val="Balloon Text"/>
    <w:basedOn w:val="Normal"/>
    <w:link w:val="BalloonTextChar"/>
    <w:uiPriority w:val="99"/>
    <w:semiHidden/>
    <w:unhideWhenUsed/>
    <w:rsid w:val="00B84F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FFF"/>
    <w:rPr>
      <w:rFonts w:ascii="Tahoma" w:hAnsi="Tahoma" w:cs="Tahoma"/>
      <w:color w:val="000000"/>
      <w:sz w:val="16"/>
      <w:szCs w:val="16"/>
      <w:lang w:eastAsia="en-US"/>
    </w:rPr>
  </w:style>
  <w:style w:type="paragraph" w:styleId="ListParagraph">
    <w:name w:val="List Paragraph"/>
    <w:basedOn w:val="Normal"/>
    <w:uiPriority w:val="34"/>
    <w:qFormat/>
    <w:rsid w:val="00073CB0"/>
    <w:pPr>
      <w:ind w:left="720"/>
      <w:contextualSpacing/>
    </w:pPr>
  </w:style>
  <w:style w:type="character" w:styleId="FollowedHyperlink">
    <w:name w:val="FollowedHyperlink"/>
    <w:basedOn w:val="DefaultParagraphFont"/>
    <w:uiPriority w:val="99"/>
    <w:semiHidden/>
    <w:unhideWhenUsed/>
    <w:rsid w:val="00E67A0E"/>
    <w:rPr>
      <w:color w:val="800080" w:themeColor="followedHyperlink"/>
      <w:u w:val="single"/>
    </w:rPr>
  </w:style>
  <w:style w:type="paragraph" w:customStyle="1" w:styleId="Headermain">
    <w:name w:val="Headermain"/>
    <w:basedOn w:val="Normal"/>
    <w:link w:val="HeadermainChar"/>
    <w:rsid w:val="000017A0"/>
    <w:pPr>
      <w:spacing w:before="120" w:after="240" w:line="240" w:lineRule="auto"/>
    </w:pPr>
    <w:rPr>
      <w:rFonts w:ascii="Optima" w:eastAsia="Dotum" w:hAnsi="Optima"/>
      <w:color w:val="0C7F42" w:themeColor="accent3" w:themeShade="BF"/>
      <w:sz w:val="96"/>
      <w:szCs w:val="48"/>
    </w:rPr>
  </w:style>
  <w:style w:type="paragraph" w:customStyle="1" w:styleId="Style1">
    <w:name w:val="Style1"/>
    <w:basedOn w:val="Headermain"/>
    <w:link w:val="Style1Char"/>
    <w:qFormat/>
    <w:rsid w:val="00571204"/>
    <w:pPr>
      <w:spacing w:before="0"/>
    </w:pPr>
  </w:style>
  <w:style w:type="character" w:customStyle="1" w:styleId="HeadermainChar">
    <w:name w:val="Headermain Char"/>
    <w:basedOn w:val="DefaultParagraphFont"/>
    <w:link w:val="Headermain"/>
    <w:rsid w:val="000017A0"/>
    <w:rPr>
      <w:rFonts w:ascii="Optima" w:eastAsia="Dotum" w:hAnsi="Optima"/>
      <w:color w:val="0C7F42" w:themeColor="accent3" w:themeShade="BF"/>
      <w:sz w:val="96"/>
      <w:szCs w:val="48"/>
      <w:lang w:eastAsia="en-US"/>
    </w:rPr>
  </w:style>
  <w:style w:type="paragraph" w:customStyle="1" w:styleId="SmallerHeading">
    <w:name w:val="Smaller Heading"/>
    <w:basedOn w:val="Normal"/>
    <w:link w:val="SmallerHeadingChar"/>
    <w:qFormat/>
    <w:rsid w:val="00DB0152"/>
    <w:pPr>
      <w:spacing w:before="360" w:after="240" w:line="240" w:lineRule="auto"/>
    </w:pPr>
    <w:rPr>
      <w:rFonts w:ascii="Optima" w:eastAsia="Dotum" w:hAnsi="Optima" w:cs="Tahoma"/>
      <w:b/>
      <w:color w:val="0C7F42" w:themeColor="accent3" w:themeShade="BF"/>
      <w:sz w:val="28"/>
      <w:szCs w:val="22"/>
    </w:rPr>
  </w:style>
  <w:style w:type="character" w:customStyle="1" w:styleId="Style1Char">
    <w:name w:val="Style1 Char"/>
    <w:basedOn w:val="HeadermainChar"/>
    <w:link w:val="Style1"/>
    <w:rsid w:val="00571204"/>
    <w:rPr>
      <w:rFonts w:ascii="Optima" w:eastAsia="Dotum" w:hAnsi="Optima"/>
      <w:color w:val="0C7F42" w:themeColor="accent3" w:themeShade="BF"/>
      <w:sz w:val="96"/>
      <w:szCs w:val="48"/>
      <w:lang w:eastAsia="en-US"/>
    </w:rPr>
  </w:style>
  <w:style w:type="paragraph" w:styleId="Revision">
    <w:name w:val="Revision"/>
    <w:hidden/>
    <w:uiPriority w:val="99"/>
    <w:semiHidden/>
    <w:rsid w:val="00CB68F6"/>
    <w:rPr>
      <w:color w:val="000000"/>
      <w:sz w:val="22"/>
      <w:szCs w:val="28"/>
      <w:lang w:eastAsia="en-US"/>
    </w:rPr>
  </w:style>
  <w:style w:type="character" w:customStyle="1" w:styleId="SmallerHeadingChar">
    <w:name w:val="Smaller Heading Char"/>
    <w:basedOn w:val="DefaultParagraphFont"/>
    <w:link w:val="SmallerHeading"/>
    <w:rsid w:val="00DB0152"/>
    <w:rPr>
      <w:rFonts w:ascii="Optima" w:eastAsia="Dotum" w:hAnsi="Optima" w:cs="Tahoma"/>
      <w:b/>
      <w:color w:val="0C7F42" w:themeColor="accent3" w:themeShade="BF"/>
      <w:sz w:val="28"/>
      <w:szCs w:val="22"/>
      <w:lang w:eastAsia="en-US"/>
    </w:rPr>
  </w:style>
  <w:style w:type="paragraph" w:styleId="Caption">
    <w:name w:val="caption"/>
    <w:basedOn w:val="Normal"/>
    <w:next w:val="Normal"/>
    <w:uiPriority w:val="35"/>
    <w:unhideWhenUsed/>
    <w:qFormat/>
    <w:rsid w:val="00C83EC7"/>
    <w:pPr>
      <w:spacing w:after="200" w:line="240" w:lineRule="auto"/>
    </w:pPr>
    <w:rPr>
      <w:b/>
      <w:bCs/>
      <w:color w:val="F37332" w:themeColor="accent1"/>
      <w:sz w:val="18"/>
      <w:szCs w:val="18"/>
    </w:rPr>
  </w:style>
  <w:style w:type="character" w:customStyle="1" w:styleId="Heading2Char">
    <w:name w:val="Heading 2 Char"/>
    <w:basedOn w:val="DefaultParagraphFont"/>
    <w:link w:val="Heading2"/>
    <w:uiPriority w:val="9"/>
    <w:semiHidden/>
    <w:rsid w:val="008D1830"/>
    <w:rPr>
      <w:rFonts w:asciiTheme="majorHAnsi" w:eastAsiaTheme="majorEastAsia" w:hAnsiTheme="majorHAnsi" w:cstheme="majorBidi"/>
      <w:b/>
      <w:bCs/>
      <w:color w:val="F37332"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16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6.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footer" Target="footer2.xml"/><Relationship Id="rId133" Type="http://schemas.openxmlformats.org/officeDocument/2006/relationships/hyperlink" Target="https://commons.wikimedia.org/w/index.php?curid=1287596" TargetMode="External"/><Relationship Id="rId138" Type="http://schemas.openxmlformats.org/officeDocument/2006/relationships/hyperlink" Target="https://www.geograph.org.uk/photo/5720146" TargetMode="External"/><Relationship Id="rId16" Type="http://schemas.openxmlformats.org/officeDocument/2006/relationships/image" Target="media/image4.png"/><Relationship Id="rId107" Type="http://schemas.openxmlformats.org/officeDocument/2006/relationships/image" Target="media/image89.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image" Target="media/image60.png"/><Relationship Id="rId79" Type="http://schemas.openxmlformats.org/officeDocument/2006/relationships/image" Target="media/image63.jpeg"/><Relationship Id="rId102" Type="http://schemas.openxmlformats.org/officeDocument/2006/relationships/image" Target="media/image85.jpeg"/><Relationship Id="rId123" Type="http://schemas.openxmlformats.org/officeDocument/2006/relationships/image" Target="media/image100.png"/><Relationship Id="rId128" Type="http://schemas.openxmlformats.org/officeDocument/2006/relationships/footer" Target="footer4.xml"/><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hyperlink" Target="https://www.bing.com/maps/" TargetMode="External"/><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2.png"/><Relationship Id="rId118" Type="http://schemas.openxmlformats.org/officeDocument/2006/relationships/header" Target="header3.xml"/><Relationship Id="rId134" Type="http://schemas.openxmlformats.org/officeDocument/2006/relationships/hyperlink" Target="https://commons.wikimedia.org/w/index.php?curid=19934584" TargetMode="External"/><Relationship Id="rId139" Type="http://schemas.openxmlformats.org/officeDocument/2006/relationships/hyperlink" Target="http://creativecommons.org/licenses/by-sa/2.0/" TargetMode="External"/><Relationship Id="rId80" Type="http://schemas.openxmlformats.org/officeDocument/2006/relationships/image" Target="media/image64.jpeg"/><Relationship Id="rId85" Type="http://schemas.openxmlformats.org/officeDocument/2006/relationships/image" Target="media/image69.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6.jpeg"/><Relationship Id="rId108" Type="http://schemas.openxmlformats.org/officeDocument/2006/relationships/hyperlink" Target="http://www.worldbank.org" TargetMode="External"/><Relationship Id="rId116" Type="http://schemas.openxmlformats.org/officeDocument/2006/relationships/image" Target="media/image95.png"/><Relationship Id="rId124" Type="http://schemas.openxmlformats.org/officeDocument/2006/relationships/image" Target="media/image101.png"/><Relationship Id="rId129" Type="http://schemas.openxmlformats.org/officeDocument/2006/relationships/image" Target="media/image103.jpeg"/><Relationship Id="rId137" Type="http://schemas.openxmlformats.org/officeDocument/2006/relationships/hyperlink" Target="https://www.geograph.org.uk/profile/79357" TargetMode="External"/><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hyperlink" Target="https://www.bing.com/maps/" TargetMode="External"/><Relationship Id="rId83" Type="http://schemas.openxmlformats.org/officeDocument/2006/relationships/image" Target="media/image67.jpeg"/><Relationship Id="rId88" Type="http://schemas.openxmlformats.org/officeDocument/2006/relationships/image" Target="media/image72.pn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header" Target="header2.xml"/><Relationship Id="rId132" Type="http://schemas.openxmlformats.org/officeDocument/2006/relationships/image" Target="media/image104.jpeg"/><Relationship Id="rId140" Type="http://schemas.openxmlformats.org/officeDocument/2006/relationships/hyperlink" Target="https://www.geograph.org.uk/profile/43729"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88.png"/><Relationship Id="rId114" Type="http://schemas.openxmlformats.org/officeDocument/2006/relationships/image" Target="media/image93.png"/><Relationship Id="rId119" Type="http://schemas.openxmlformats.org/officeDocument/2006/relationships/footer" Target="footer3.xml"/><Relationship Id="rId12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osmaps.ordnancesurvey.co.uk/52.24148,-0.87990,14" TargetMode="Externa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hyperlink" Target="https://osmaps.ordnancesurvey.co.uk/51.50114,0.00239,7/pin" TargetMode="External"/><Relationship Id="rId122" Type="http://schemas.openxmlformats.org/officeDocument/2006/relationships/image" Target="media/image99.png"/><Relationship Id="rId130" Type="http://schemas.openxmlformats.org/officeDocument/2006/relationships/header" Target="header5.xml"/><Relationship Id="rId135" Type="http://schemas.openxmlformats.org/officeDocument/2006/relationships/hyperlink" Target="https://commons.wikimedia.org/w/index.php?curid=76376759" TargetMode="External"/><Relationship Id="rId143" Type="http://schemas.openxmlformats.org/officeDocument/2006/relationships/hyperlink" Target="https://www.flickr.com/photos/duncanh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7.emf"/><Relationship Id="rId109" Type="http://schemas.openxmlformats.org/officeDocument/2006/relationships/image" Target="media/image90.png"/><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s://osmaps.ordnancesurvey.co.uk/51.79650,-2.07456,15/pin" TargetMode="External"/><Relationship Id="rId97" Type="http://schemas.openxmlformats.org/officeDocument/2006/relationships/image" Target="media/image81.jpeg"/><Relationship Id="rId104" Type="http://schemas.openxmlformats.org/officeDocument/2006/relationships/image" Target="media/image87.jpeg"/><Relationship Id="rId120" Type="http://schemas.openxmlformats.org/officeDocument/2006/relationships/image" Target="media/image97.png"/><Relationship Id="rId125" Type="http://schemas.openxmlformats.org/officeDocument/2006/relationships/hyperlink" Target="https://upload.wikimedia.org/wikipedia/commons/b/b4/Europe_blank_laea_location_map.svg" TargetMode="External"/><Relationship Id="rId141" Type="http://schemas.openxmlformats.org/officeDocument/2006/relationships/hyperlink" Target="https://www.geograph.org.uk/photo/3933082" TargetMode="Externa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6.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image" Target="media/image91.png"/><Relationship Id="rId115" Type="http://schemas.openxmlformats.org/officeDocument/2006/relationships/image" Target="media/image94.png"/><Relationship Id="rId131" Type="http://schemas.openxmlformats.org/officeDocument/2006/relationships/footer" Target="footer5.xml"/><Relationship Id="rId136" Type="http://schemas.openxmlformats.org/officeDocument/2006/relationships/hyperlink" Target="http://creativecommons.org/licenses/by-sa/2.0/" TargetMode="External"/><Relationship Id="rId61" Type="http://schemas.openxmlformats.org/officeDocument/2006/relationships/image" Target="media/image47.png"/><Relationship Id="rId82" Type="http://schemas.openxmlformats.org/officeDocument/2006/relationships/image" Target="media/image66.jpeg"/><Relationship Id="rId19" Type="http://schemas.openxmlformats.org/officeDocument/2006/relationships/image" Target="media/image7.sv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2.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chart" Target="charts/chart1.xml"/><Relationship Id="rId126" Type="http://schemas.openxmlformats.org/officeDocument/2006/relationships/image" Target="media/image102.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98.png"/><Relationship Id="rId142" Type="http://schemas.openxmlformats.org/officeDocument/2006/relationships/hyperlink" Target="https://commons.wikimedia.org/w/index.php?curid=3051868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Publishing\Cross-site%20content\Templates\Shared%20templates\Geography\Geography%20portrai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5898975663061571"/>
          <c:y val="0.15587408558409135"/>
          <c:w val="0.67613636363636365"/>
          <c:h val="0.50810810810810814"/>
        </c:manualLayout>
      </c:layout>
      <c:barChart>
        <c:barDir val="col"/>
        <c:grouping val="clustered"/>
        <c:varyColors val="0"/>
        <c:ser>
          <c:idx val="0"/>
          <c:order val="0"/>
          <c:invertIfNegative val="0"/>
          <c:cat>
            <c:strRef>
              <c:f>Sheet2!$A$32:$A$39</c:f>
              <c:strCache>
                <c:ptCount val="8"/>
                <c:pt idx="0">
                  <c:v>2.  How have you travelled here today?</c:v>
                </c:pt>
                <c:pt idx="1">
                  <c:v>Car</c:v>
                </c:pt>
                <c:pt idx="2">
                  <c:v>Coach</c:v>
                </c:pt>
                <c:pt idx="3">
                  <c:v>Bus</c:v>
                </c:pt>
                <c:pt idx="4">
                  <c:v>Train</c:v>
                </c:pt>
                <c:pt idx="5">
                  <c:v>Bike</c:v>
                </c:pt>
                <c:pt idx="6">
                  <c:v>Foot</c:v>
                </c:pt>
                <c:pt idx="7">
                  <c:v>Other</c:v>
                </c:pt>
              </c:strCache>
            </c:strRef>
          </c:cat>
          <c:val>
            <c:numRef>
              <c:f>Sheet2!$B$32:$B$39</c:f>
              <c:numCache>
                <c:formatCode>General</c:formatCode>
                <c:ptCount val="8"/>
                <c:pt idx="1">
                  <c:v>47</c:v>
                </c:pt>
                <c:pt idx="2">
                  <c:v>4</c:v>
                </c:pt>
                <c:pt idx="3">
                  <c:v>1</c:v>
                </c:pt>
                <c:pt idx="4">
                  <c:v>0</c:v>
                </c:pt>
                <c:pt idx="5">
                  <c:v>0</c:v>
                </c:pt>
                <c:pt idx="6">
                  <c:v>1</c:v>
                </c:pt>
                <c:pt idx="7">
                  <c:v>0</c:v>
                </c:pt>
              </c:numCache>
            </c:numRef>
          </c:val>
          <c:extLst>
            <c:ext xmlns:c16="http://schemas.microsoft.com/office/drawing/2014/chart" uri="{C3380CC4-5D6E-409C-BE32-E72D297353CC}">
              <c16:uniqueId val="{00000000-74E8-4072-B4B9-0E85B1C60C61}"/>
            </c:ext>
          </c:extLst>
        </c:ser>
        <c:dLbls>
          <c:showLegendKey val="0"/>
          <c:showVal val="0"/>
          <c:showCatName val="0"/>
          <c:showSerName val="0"/>
          <c:showPercent val="0"/>
          <c:showBubbleSize val="0"/>
        </c:dLbls>
        <c:gapWidth val="150"/>
        <c:axId val="150643456"/>
        <c:axId val="150644992"/>
      </c:barChart>
      <c:catAx>
        <c:axId val="15064345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50644992"/>
        <c:crosses val="autoZero"/>
        <c:auto val="1"/>
        <c:lblAlgn val="ctr"/>
        <c:lblOffset val="100"/>
        <c:tickLblSkip val="2"/>
        <c:tickMarkSkip val="1"/>
        <c:noMultiLvlLbl val="0"/>
      </c:catAx>
      <c:valAx>
        <c:axId val="150644992"/>
        <c:scaling>
          <c:orientation val="minMax"/>
        </c:scaling>
        <c:delete val="0"/>
        <c:axPos val="l"/>
        <c:majorGridlines/>
        <c:numFmt formatCode="General" sourceLinked="1"/>
        <c:majorTickMark val="out"/>
        <c:minorTickMark val="none"/>
        <c:tickLblPos val="nextTo"/>
        <c:txPr>
          <a:bodyPr rot="0" vert="horz"/>
          <a:lstStyle/>
          <a:p>
            <a:pPr>
              <a:defRPr/>
            </a:pPr>
            <a:endParaRPr lang="en-US"/>
          </a:p>
        </c:txPr>
        <c:crossAx val="150643456"/>
        <c:crosses val="autoZero"/>
        <c:crossBetween val="between"/>
      </c:valAx>
    </c:plotArea>
    <c:legend>
      <c:legendPos val="r"/>
      <c:layout>
        <c:manualLayout>
          <c:xMode val="edge"/>
          <c:yMode val="edge"/>
          <c:x val="0.85954430793427083"/>
          <c:y val="0.31351351351351353"/>
          <c:w val="0.12909206462930536"/>
          <c:h val="0.11351351351351352"/>
        </c:manualLayout>
      </c:layout>
      <c:overlay val="0"/>
    </c:legend>
    <c:plotVisOnly val="1"/>
    <c:dispBlanksAs val="gap"/>
    <c:showDLblsOverMax val="0"/>
  </c:chart>
  <c:txPr>
    <a:bodyPr/>
    <a:lstStyle/>
    <a:p>
      <a:pPr>
        <a:defRPr sz="1050">
          <a:latin typeface="+mn-lt"/>
        </a:defRPr>
      </a:pPr>
      <a:endParaRPr lang="en-US"/>
    </a:p>
  </c:txPr>
  <c:externalData r:id="rId1">
    <c:autoUpdate val="0"/>
  </c:externalData>
</c:chartSpace>
</file>

<file path=word/theme/theme1.xml><?xml version="1.0" encoding="utf-8"?>
<a:theme xmlns:a="http://schemas.openxmlformats.org/drawingml/2006/main" name="Office Theme">
  <a:themeElements>
    <a:clrScheme name="Geography Skills">
      <a:dk1>
        <a:sysClr val="windowText" lastClr="000000"/>
      </a:dk1>
      <a:lt1>
        <a:sysClr val="window" lastClr="FFFFFF"/>
      </a:lt1>
      <a:dk2>
        <a:srgbClr val="1F497D"/>
      </a:dk2>
      <a:lt2>
        <a:srgbClr val="EEECE1"/>
      </a:lt2>
      <a:accent1>
        <a:srgbClr val="F37332"/>
      </a:accent1>
      <a:accent2>
        <a:srgbClr val="F16451"/>
      </a:accent2>
      <a:accent3>
        <a:srgbClr val="11AB5A"/>
      </a:accent3>
      <a:accent4>
        <a:srgbClr val="438FB3"/>
      </a:accent4>
      <a:accent5>
        <a:srgbClr val="952A6C"/>
      </a:accent5>
      <a:accent6>
        <a:srgbClr val="8A5CA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76EB9FC025CE4EA77484FBE6FBF5F4" ma:contentTypeVersion="13" ma:contentTypeDescription="Create a new document." ma:contentTypeScope="" ma:versionID="36ea6a21231c880cef5ed1a13e3ad9af">
  <xsd:schema xmlns:xsd="http://www.w3.org/2001/XMLSchema" xmlns:xs="http://www.w3.org/2001/XMLSchema" xmlns:p="http://schemas.microsoft.com/office/2006/metadata/properties" xmlns:ns3="ac3bf045-7311-4518-a6b4-f5f99f1c0e44" xmlns:ns4="65bb1e99-9db2-4e53-8d81-bd5b10abd0eb" targetNamespace="http://schemas.microsoft.com/office/2006/metadata/properties" ma:root="true" ma:fieldsID="201dbc7284ddb8bdf264e13af93e1635" ns3:_="" ns4:_="">
    <xsd:import namespace="ac3bf045-7311-4518-a6b4-f5f99f1c0e44"/>
    <xsd:import namespace="65bb1e99-9db2-4e53-8d81-bd5b10abd0e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bf045-7311-4518-a6b4-f5f99f1c0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bb1e99-9db2-4e53-8d81-bd5b10abd0e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E69C9-01BE-4C45-9466-38B4795A6BF7}">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65bb1e99-9db2-4e53-8d81-bd5b10abd0eb"/>
    <ds:schemaRef ds:uri="http://www.w3.org/XML/1998/namespace"/>
    <ds:schemaRef ds:uri="http://purl.org/dc/elements/1.1/"/>
    <ds:schemaRef ds:uri="http://schemas.microsoft.com/office/infopath/2007/PartnerControls"/>
    <ds:schemaRef ds:uri="ac3bf045-7311-4518-a6b4-f5f99f1c0e44"/>
    <ds:schemaRef ds:uri="http://purl.org/dc/dcmitype/"/>
  </ds:schemaRefs>
</ds:datastoreItem>
</file>

<file path=customXml/itemProps2.xml><?xml version="1.0" encoding="utf-8"?>
<ds:datastoreItem xmlns:ds="http://schemas.openxmlformats.org/officeDocument/2006/customXml" ds:itemID="{E4E90555-022A-4EBA-8D3B-6C64CF84D4A1}">
  <ds:schemaRefs>
    <ds:schemaRef ds:uri="http://schemas.microsoft.com/sharepoint/v3/contenttype/forms"/>
  </ds:schemaRefs>
</ds:datastoreItem>
</file>

<file path=customXml/itemProps3.xml><?xml version="1.0" encoding="utf-8"?>
<ds:datastoreItem xmlns:ds="http://schemas.openxmlformats.org/officeDocument/2006/customXml" ds:itemID="{853D8629-582F-4F62-B711-34B35ED40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bf045-7311-4518-a6b4-f5f99f1c0e44"/>
    <ds:schemaRef ds:uri="65bb1e99-9db2-4e53-8d81-bd5b10abd0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53749B-0ACC-451F-82C5-EC26AAF6B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Geography portrait</Template>
  <TotalTime>0</TotalTime>
  <Pages>91</Pages>
  <Words>8405</Words>
  <Characters>47909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AQA</Company>
  <LinksUpToDate>false</LinksUpToDate>
  <CharactersWithSpaces>56202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Teachit, part of the AQA family</dc:creator>
  <cp:lastModifiedBy>James, Jacqueline</cp:lastModifiedBy>
  <cp:revision>2</cp:revision>
  <cp:lastPrinted>2020-01-28T11:08:00Z</cp:lastPrinted>
  <dcterms:created xsi:type="dcterms:W3CDTF">2020-06-15T08:47:00Z</dcterms:created>
  <dcterms:modified xsi:type="dcterms:W3CDTF">2020-06-15T08:47:00Z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0x0101005C76EB9FC025CE4EA77484FBE6FBF5F4</vt:lpwstr>
  </property>
</Properties>
</file>